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7D55C" w14:textId="77777777" w:rsidR="00401FDE" w:rsidRDefault="00401FDE" w:rsidP="00ED1DF0">
      <w:pPr>
        <w:rPr>
          <w:b/>
          <w:sz w:val="22"/>
          <w:szCs w:val="22"/>
        </w:rPr>
      </w:pPr>
    </w:p>
    <w:p w14:paraId="61510E60" w14:textId="77777777" w:rsidR="00ED1DF0" w:rsidRPr="00054001" w:rsidRDefault="00EA48EE" w:rsidP="00ED1DF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Angaben </w:t>
      </w:r>
      <w:r w:rsidR="00ED1DF0" w:rsidRPr="00054001">
        <w:rPr>
          <w:b/>
          <w:sz w:val="22"/>
          <w:szCs w:val="22"/>
        </w:rPr>
        <w:t>zur Person</w:t>
      </w:r>
    </w:p>
    <w:tbl>
      <w:tblPr>
        <w:tblW w:w="9717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271"/>
        <w:gridCol w:w="731"/>
        <w:gridCol w:w="273"/>
        <w:gridCol w:w="246"/>
        <w:gridCol w:w="604"/>
        <w:gridCol w:w="421"/>
        <w:gridCol w:w="587"/>
        <w:gridCol w:w="409"/>
        <w:gridCol w:w="141"/>
        <w:gridCol w:w="132"/>
        <w:gridCol w:w="11"/>
        <w:gridCol w:w="294"/>
        <w:gridCol w:w="271"/>
        <w:gridCol w:w="273"/>
        <w:gridCol w:w="295"/>
        <w:gridCol w:w="418"/>
        <w:gridCol w:w="11"/>
        <w:gridCol w:w="138"/>
        <w:gridCol w:w="283"/>
        <w:gridCol w:w="140"/>
        <w:gridCol w:w="144"/>
        <w:gridCol w:w="575"/>
        <w:gridCol w:w="146"/>
        <w:gridCol w:w="123"/>
        <w:gridCol w:w="15"/>
        <w:gridCol w:w="853"/>
        <w:gridCol w:w="890"/>
        <w:gridCol w:w="11"/>
      </w:tblGrid>
      <w:tr w:rsidR="00C62953" w:rsidRPr="0035469D" w14:paraId="02F8F763" w14:textId="77777777" w:rsidTr="00C62953">
        <w:trPr>
          <w:gridAfter w:val="1"/>
          <w:wAfter w:w="11" w:type="dxa"/>
        </w:trPr>
        <w:tc>
          <w:tcPr>
            <w:tcW w:w="1282" w:type="dxa"/>
            <w:gridSpan w:val="2"/>
            <w:shd w:val="clear" w:color="auto" w:fill="auto"/>
          </w:tcPr>
          <w:p w14:paraId="7DA15E8D" w14:textId="77777777" w:rsidR="00343F39" w:rsidRDefault="00343F39" w:rsidP="00367E98">
            <w:pPr>
              <w:spacing w:before="60" w:after="60" w:line="220" w:lineRule="atLeast"/>
            </w:pPr>
            <w:r>
              <w:t>Name:</w:t>
            </w:r>
          </w:p>
        </w:tc>
        <w:tc>
          <w:tcPr>
            <w:tcW w:w="3412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32B533B8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0" w:name="Text43"/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  <w:tc>
          <w:tcPr>
            <w:tcW w:w="132" w:type="dxa"/>
            <w:shd w:val="clear" w:color="auto" w:fill="auto"/>
          </w:tcPr>
          <w:p w14:paraId="6C8DF448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0"/>
        <w:tc>
          <w:tcPr>
            <w:tcW w:w="1562" w:type="dxa"/>
            <w:gridSpan w:val="6"/>
            <w:shd w:val="clear" w:color="auto" w:fill="auto"/>
          </w:tcPr>
          <w:p w14:paraId="1CE15137" w14:textId="77777777" w:rsidR="00343F39" w:rsidRDefault="00EA48EE" w:rsidP="00367E98">
            <w:pPr>
              <w:spacing w:before="60" w:after="60" w:line="220" w:lineRule="atLeast"/>
            </w:pPr>
            <w:r>
              <w:t>Geburtsname</w:t>
            </w:r>
            <w:r w:rsidR="00343F39">
              <w:t>:</w:t>
            </w:r>
          </w:p>
        </w:tc>
        <w:tc>
          <w:tcPr>
            <w:tcW w:w="3318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0AF5638E" w14:textId="77777777"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</w:tr>
      <w:tr w:rsidR="00C62953" w:rsidRPr="0035469D" w14:paraId="30F1F8CE" w14:textId="77777777" w:rsidTr="00C62953">
        <w:tc>
          <w:tcPr>
            <w:tcW w:w="1282" w:type="dxa"/>
            <w:gridSpan w:val="2"/>
            <w:shd w:val="clear" w:color="auto" w:fill="auto"/>
          </w:tcPr>
          <w:p w14:paraId="2437384E" w14:textId="77777777" w:rsidR="00343F39" w:rsidRDefault="00343F39" w:rsidP="00367E98">
            <w:pPr>
              <w:spacing w:before="60" w:after="60" w:line="220" w:lineRule="atLeast"/>
            </w:pPr>
            <w:r>
              <w:t>Vorname(e):</w:t>
            </w:r>
          </w:p>
        </w:tc>
        <w:tc>
          <w:tcPr>
            <w:tcW w:w="341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77C9AC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1" w:name="Text44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143" w:type="dxa"/>
            <w:gridSpan w:val="2"/>
            <w:shd w:val="clear" w:color="auto" w:fill="auto"/>
          </w:tcPr>
          <w:p w14:paraId="0F80CB51" w14:textId="77777777" w:rsidR="00343F39" w:rsidRDefault="00343F39" w:rsidP="00367E98">
            <w:pPr>
              <w:spacing w:before="60" w:after="60" w:line="220" w:lineRule="atLeast"/>
            </w:pPr>
          </w:p>
        </w:tc>
        <w:bookmarkEnd w:id="1"/>
        <w:tc>
          <w:tcPr>
            <w:tcW w:w="1562" w:type="dxa"/>
            <w:gridSpan w:val="6"/>
            <w:shd w:val="clear" w:color="auto" w:fill="auto"/>
          </w:tcPr>
          <w:p w14:paraId="5B049168" w14:textId="77777777" w:rsidR="00343F39" w:rsidRDefault="00343F39" w:rsidP="00367E98">
            <w:pPr>
              <w:spacing w:before="60" w:after="60" w:line="220" w:lineRule="atLeast"/>
            </w:pPr>
            <w:r>
              <w:t>Geburtsdatum:</w:t>
            </w:r>
          </w:p>
        </w:tc>
        <w:tc>
          <w:tcPr>
            <w:tcW w:w="3318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4B1859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14:paraId="6AF116D4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4DE2D4F2" w14:textId="77777777" w:rsidR="00C62953" w:rsidRDefault="00C62953" w:rsidP="00C62953">
            <w:pPr>
              <w:spacing w:before="60" w:after="60" w:line="220" w:lineRule="atLeast"/>
            </w:pPr>
            <w:r>
              <w:t xml:space="preserve">Heimatort(e) </w:t>
            </w:r>
          </w:p>
        </w:tc>
        <w:tc>
          <w:tcPr>
            <w:tcW w:w="5812" w:type="dxa"/>
            <w:gridSpan w:val="21"/>
            <w:tcBorders>
              <w:bottom w:val="single" w:sz="4" w:space="0" w:color="auto"/>
            </w:tcBorders>
            <w:shd w:val="clear" w:color="auto" w:fill="auto"/>
          </w:tcPr>
          <w:p w14:paraId="12102727" w14:textId="77777777" w:rsidR="00C62953" w:rsidRDefault="00C62953" w:rsidP="00B257DD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10BAB17A" w14:textId="77777777" w:rsidR="00C62953" w:rsidRDefault="00C62953" w:rsidP="00B257DD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65375289" w14:textId="77777777" w:rsidR="00C62953" w:rsidRDefault="00C62953" w:rsidP="00B257DD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16663AF9" w14:textId="77777777" w:rsidR="00C62953" w:rsidRDefault="00C62953" w:rsidP="00B257DD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C62953" w:rsidRPr="0035469D" w14:paraId="0722E0F6" w14:textId="77777777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14:paraId="3E05C1F2" w14:textId="77777777" w:rsidR="00C62953" w:rsidRDefault="00C62953" w:rsidP="00367E98">
            <w:pPr>
              <w:spacing w:before="60" w:after="60" w:line="220" w:lineRule="atLeast"/>
            </w:pPr>
            <w:r>
              <w:t xml:space="preserve">Staatsangehörigkeit: </w:t>
            </w:r>
          </w:p>
        </w:tc>
        <w:tc>
          <w:tcPr>
            <w:tcW w:w="5812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EE2F5C" w14:textId="77777777" w:rsidR="00C62953" w:rsidRDefault="00C62953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14:paraId="359BE372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38714C2E" w14:textId="77777777"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90" w:type="dxa"/>
            <w:tcBorders>
              <w:top w:val="single" w:sz="4" w:space="0" w:color="auto"/>
            </w:tcBorders>
            <w:shd w:val="clear" w:color="auto" w:fill="auto"/>
          </w:tcPr>
          <w:p w14:paraId="6D844A4A" w14:textId="77777777" w:rsidR="00C62953" w:rsidRDefault="00C62953" w:rsidP="00367E98">
            <w:pPr>
              <w:spacing w:before="60" w:after="60" w:line="220" w:lineRule="atLeast"/>
            </w:pPr>
          </w:p>
        </w:tc>
      </w:tr>
      <w:tr w:rsidR="00C62953" w:rsidRPr="0035469D" w14:paraId="445712AD" w14:textId="77777777" w:rsidTr="00C62953">
        <w:trPr>
          <w:gridAfter w:val="1"/>
          <w:wAfter w:w="11" w:type="dxa"/>
        </w:trPr>
        <w:tc>
          <w:tcPr>
            <w:tcW w:w="5675" w:type="dxa"/>
            <w:gridSpan w:val="15"/>
            <w:shd w:val="clear" w:color="auto" w:fill="auto"/>
          </w:tcPr>
          <w:p w14:paraId="601CFC61" w14:textId="77777777" w:rsidR="00343F39" w:rsidRDefault="00343F39" w:rsidP="00367E98">
            <w:pPr>
              <w:spacing w:before="60" w:after="60" w:line="220" w:lineRule="atLeast"/>
            </w:pPr>
            <w:r>
              <w:t>Bei ausländischen Staatsangehörigen Ausländerausweis:</w:t>
            </w:r>
          </w:p>
        </w:tc>
        <w:tc>
          <w:tcPr>
            <w:tcW w:w="295" w:type="dxa"/>
            <w:shd w:val="clear" w:color="auto" w:fill="auto"/>
          </w:tcPr>
          <w:p w14:paraId="530B0C39" w14:textId="77777777" w:rsidR="00343F39" w:rsidRDefault="00343F39" w:rsidP="00367E98">
            <w:pPr>
              <w:spacing w:before="60" w:after="60" w:line="220" w:lineRule="atLeast"/>
            </w:pPr>
            <w:r>
              <w:t xml:space="preserve"> B</w:t>
            </w:r>
          </w:p>
        </w:tc>
        <w:tc>
          <w:tcPr>
            <w:tcW w:w="850" w:type="dxa"/>
            <w:gridSpan w:val="4"/>
            <w:shd w:val="clear" w:color="auto" w:fill="auto"/>
          </w:tcPr>
          <w:p w14:paraId="69E0D1A1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2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</w:p>
        </w:tc>
        <w:tc>
          <w:tcPr>
            <w:tcW w:w="284" w:type="dxa"/>
            <w:gridSpan w:val="2"/>
            <w:shd w:val="clear" w:color="auto" w:fill="auto"/>
          </w:tcPr>
          <w:p w14:paraId="70D6EF0B" w14:textId="77777777" w:rsidR="00343F39" w:rsidRDefault="00343F39" w:rsidP="00367E98">
            <w:pPr>
              <w:spacing w:before="60" w:after="60" w:line="220" w:lineRule="atLeast"/>
            </w:pPr>
            <w:r>
              <w:t xml:space="preserve"> C</w:t>
            </w:r>
          </w:p>
        </w:tc>
        <w:tc>
          <w:tcPr>
            <w:tcW w:w="859" w:type="dxa"/>
            <w:gridSpan w:val="4"/>
            <w:shd w:val="clear" w:color="auto" w:fill="auto"/>
          </w:tcPr>
          <w:p w14:paraId="009D65DF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</w:p>
        </w:tc>
        <w:tc>
          <w:tcPr>
            <w:tcW w:w="853" w:type="dxa"/>
            <w:shd w:val="clear" w:color="auto" w:fill="auto"/>
          </w:tcPr>
          <w:p w14:paraId="3159CCA4" w14:textId="77777777" w:rsidR="00343F39" w:rsidRDefault="00343F39" w:rsidP="00367E98">
            <w:pPr>
              <w:spacing w:before="60" w:after="60" w:line="220" w:lineRule="atLeast"/>
            </w:pPr>
            <w:r>
              <w:t>andere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5D0C84FF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67E98" w:rsidRPr="0035469D" w14:paraId="780E3559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5B744585" w14:textId="77777777" w:rsidR="00ED1DF0" w:rsidRDefault="00ED1DF0" w:rsidP="00367E98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695" w:type="dxa"/>
            <w:gridSpan w:val="27"/>
            <w:tcBorders>
              <w:bottom w:val="single" w:sz="4" w:space="0" w:color="auto"/>
            </w:tcBorders>
            <w:shd w:val="clear" w:color="auto" w:fill="auto"/>
          </w:tcPr>
          <w:p w14:paraId="169BF4E2" w14:textId="77777777" w:rsidR="00ED1DF0" w:rsidRDefault="00ED1DF0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" w:name="Text47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  <w:bookmarkEnd w:id="4"/>
          </w:p>
        </w:tc>
      </w:tr>
      <w:tr w:rsidR="00C62953" w:rsidRPr="0035469D" w14:paraId="0CB6A584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5421A0D3" w14:textId="77777777" w:rsidR="00343F39" w:rsidRDefault="00343F39" w:rsidP="00367E98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923A47B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" w:name="Text48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14:paraId="5769D6C1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025" w:type="dxa"/>
            <w:gridSpan w:val="2"/>
            <w:shd w:val="clear" w:color="auto" w:fill="auto"/>
          </w:tcPr>
          <w:p w14:paraId="12607C50" w14:textId="77777777" w:rsidR="00343F39" w:rsidRDefault="00343F39" w:rsidP="00367E98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2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14:paraId="1A8DC682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84" w:type="dxa"/>
            <w:gridSpan w:val="3"/>
            <w:shd w:val="clear" w:color="auto" w:fill="auto"/>
          </w:tcPr>
          <w:p w14:paraId="4C051A9B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14:paraId="7ADA7AAE" w14:textId="77777777" w:rsidR="00343F39" w:rsidRDefault="00343F39" w:rsidP="00367E98">
            <w:pPr>
              <w:spacing w:before="60" w:after="60" w:line="220" w:lineRule="atLeast"/>
            </w:pPr>
            <w:r>
              <w:t>Kanton:</w:t>
            </w:r>
          </w:p>
        </w:tc>
        <w:bookmarkEnd w:id="5"/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14:paraId="2AA16544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14:paraId="4CC505AB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55F87B30" w14:textId="77777777" w:rsidR="00343F39" w:rsidRDefault="00343F39" w:rsidP="00367E98">
            <w:pPr>
              <w:spacing w:before="60" w:after="60" w:line="220" w:lineRule="atLeast"/>
            </w:pPr>
            <w:r>
              <w:t>Tel. P:</w:t>
            </w:r>
          </w:p>
        </w:tc>
        <w:tc>
          <w:tcPr>
            <w:tcW w:w="2125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389AD028" w14:textId="77777777"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14:paraId="263061B4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96" w:type="dxa"/>
            <w:gridSpan w:val="2"/>
            <w:shd w:val="clear" w:color="auto" w:fill="auto"/>
          </w:tcPr>
          <w:p w14:paraId="292101B2" w14:textId="77777777" w:rsidR="00343F39" w:rsidRDefault="00343F39" w:rsidP="00BE4E61">
            <w:pPr>
              <w:spacing w:before="60" w:after="60" w:line="220" w:lineRule="atLeast"/>
            </w:pPr>
            <w:r>
              <w:t>Mobil</w:t>
            </w:r>
            <w:r w:rsidR="00BE4E61">
              <w:t>tel:</w:t>
            </w:r>
          </w:p>
        </w:tc>
        <w:tc>
          <w:tcPr>
            <w:tcW w:w="1984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724AD231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  <w:tc>
          <w:tcPr>
            <w:tcW w:w="423" w:type="dxa"/>
            <w:gridSpan w:val="2"/>
            <w:shd w:val="clear" w:color="auto" w:fill="auto"/>
          </w:tcPr>
          <w:p w14:paraId="3B6E9B69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88" w:type="dxa"/>
            <w:gridSpan w:val="4"/>
            <w:shd w:val="clear" w:color="auto" w:fill="auto"/>
          </w:tcPr>
          <w:p w14:paraId="1D4CDD7E" w14:textId="77777777" w:rsidR="00343F39" w:rsidRDefault="00343F39" w:rsidP="00367E98">
            <w:pPr>
              <w:spacing w:before="60" w:after="60" w:line="220" w:lineRule="atLeast"/>
            </w:pPr>
            <w:r>
              <w:t>Tel. G</w:t>
            </w:r>
          </w:p>
        </w:tc>
        <w:tc>
          <w:tcPr>
            <w:tcW w:w="175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8D9F627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</w:tr>
      <w:tr w:rsidR="00C62953" w:rsidRPr="0035469D" w14:paraId="57EDA320" w14:textId="77777777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14:paraId="3D77403F" w14:textId="77777777" w:rsidR="00343F39" w:rsidRDefault="00343F39" w:rsidP="00367E98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4120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14:paraId="22E88389" w14:textId="77777777"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>
              <w:fldChar w:fldCharType="end"/>
            </w:r>
          </w:p>
        </w:tc>
        <w:tc>
          <w:tcPr>
            <w:tcW w:w="271" w:type="dxa"/>
            <w:shd w:val="clear" w:color="auto" w:fill="auto"/>
          </w:tcPr>
          <w:p w14:paraId="4D0ADFA8" w14:textId="77777777"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135" w:type="dxa"/>
            <w:gridSpan w:val="5"/>
            <w:shd w:val="clear" w:color="auto" w:fill="auto"/>
          </w:tcPr>
          <w:p w14:paraId="35331569" w14:textId="77777777" w:rsidR="00343F39" w:rsidRPr="00DF2D9D" w:rsidRDefault="00343F39" w:rsidP="00367E98">
            <w:pPr>
              <w:spacing w:before="60" w:after="60" w:line="220" w:lineRule="atLeast"/>
            </w:pPr>
            <w:r w:rsidRPr="00DF2D9D">
              <w:t xml:space="preserve">AHV-Nr.: </w:t>
            </w:r>
          </w:p>
        </w:tc>
        <w:tc>
          <w:tcPr>
            <w:tcW w:w="3169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03C92DC5" w14:textId="77777777" w:rsidR="00343F39" w:rsidRDefault="00B60AF2" w:rsidP="00BE4E61">
            <w:pPr>
              <w:spacing w:before="60" w:after="60" w:line="220" w:lineRule="atLeas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  <w:r w:rsidR="00306602">
              <w:t> </w:t>
            </w:r>
          </w:p>
        </w:tc>
      </w:tr>
      <w:tr w:rsidR="006941EE" w:rsidRPr="0035469D" w14:paraId="7AF21C0B" w14:textId="77777777" w:rsidTr="006E1306">
        <w:tc>
          <w:tcPr>
            <w:tcW w:w="4144" w:type="dxa"/>
            <w:gridSpan w:val="8"/>
            <w:shd w:val="clear" w:color="auto" w:fill="auto"/>
          </w:tcPr>
          <w:p w14:paraId="5297E42E" w14:textId="77777777" w:rsidR="006941EE" w:rsidRDefault="006941EE" w:rsidP="006B3246">
            <w:pPr>
              <w:spacing w:before="60" w:after="60" w:line="220" w:lineRule="atLeast"/>
            </w:pPr>
            <w:r>
              <w:t>Adresse(</w:t>
            </w:r>
            <w:r w:rsidRPr="00090B0A">
              <w:t>n</w:t>
            </w:r>
            <w:r>
              <w:t xml:space="preserve">) während der letzten zwei Jahre: </w:t>
            </w:r>
          </w:p>
        </w:tc>
        <w:tc>
          <w:tcPr>
            <w:tcW w:w="5573" w:type="dxa"/>
            <w:gridSpan w:val="21"/>
            <w:tcBorders>
              <w:bottom w:val="single" w:sz="4" w:space="0" w:color="auto"/>
            </w:tcBorders>
            <w:shd w:val="clear" w:color="auto" w:fill="auto"/>
          </w:tcPr>
          <w:p w14:paraId="2819A595" w14:textId="77777777" w:rsidR="006941EE" w:rsidRDefault="006941EE" w:rsidP="006B3246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6941EE" w:rsidRPr="0035469D" w14:paraId="0AE43E69" w14:textId="77777777" w:rsidTr="006E1306">
        <w:tc>
          <w:tcPr>
            <w:tcW w:w="4144" w:type="dxa"/>
            <w:gridSpan w:val="8"/>
            <w:shd w:val="clear" w:color="auto" w:fill="auto"/>
          </w:tcPr>
          <w:p w14:paraId="352AC6CF" w14:textId="77777777" w:rsidR="006941EE" w:rsidRDefault="006941EE" w:rsidP="006B3246">
            <w:pPr>
              <w:spacing w:before="60" w:after="60" w:line="220" w:lineRule="atLeast"/>
            </w:pPr>
          </w:p>
        </w:tc>
        <w:tc>
          <w:tcPr>
            <w:tcW w:w="5573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19D3EF" w14:textId="77777777" w:rsidR="006941EE" w:rsidRDefault="006941EE" w:rsidP="006B3246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713AF9AA" w14:textId="77777777" w:rsidR="006941EE" w:rsidRDefault="006941EE" w:rsidP="006941EE">
      <w:pPr>
        <w:pStyle w:val="Kopfzeile"/>
        <w:pBdr>
          <w:bottom w:val="single" w:sz="4" w:space="1" w:color="auto"/>
        </w:pBdr>
        <w:tabs>
          <w:tab w:val="left" w:pos="4500"/>
        </w:tabs>
        <w:spacing w:line="160" w:lineRule="atLeast"/>
        <w:rPr>
          <w:szCs w:val="16"/>
        </w:rPr>
      </w:pPr>
    </w:p>
    <w:p w14:paraId="7E88DF72" w14:textId="77777777" w:rsidR="006941EE" w:rsidRPr="00090B0A" w:rsidRDefault="006941EE" w:rsidP="00096728">
      <w:pPr>
        <w:spacing w:before="120" w:after="120"/>
        <w:rPr>
          <w:rFonts w:cs="Arial"/>
          <w:b/>
        </w:rPr>
      </w:pPr>
      <w:r w:rsidRPr="00090B0A">
        <w:rPr>
          <w:rFonts w:cs="Arial"/>
          <w:b/>
        </w:rPr>
        <w:t>Hängige Strafverfahren</w:t>
      </w:r>
    </w:p>
    <w:tbl>
      <w:tblPr>
        <w:tblW w:w="967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7"/>
        <w:gridCol w:w="2035"/>
        <w:gridCol w:w="1618"/>
        <w:gridCol w:w="1619"/>
        <w:gridCol w:w="1619"/>
      </w:tblGrid>
      <w:tr w:rsidR="00096728" w14:paraId="6B6E0D50" w14:textId="77777777" w:rsidTr="006E1306">
        <w:trPr>
          <w:trHeight w:val="338"/>
        </w:trPr>
        <w:tc>
          <w:tcPr>
            <w:tcW w:w="4822" w:type="dxa"/>
            <w:gridSpan w:val="2"/>
            <w:shd w:val="clear" w:color="auto" w:fill="FFFFFF"/>
            <w:vAlign w:val="center"/>
          </w:tcPr>
          <w:p w14:paraId="63F11FCF" w14:textId="77777777" w:rsidR="00096728" w:rsidRPr="00C77D2C" w:rsidRDefault="00096728" w:rsidP="0009672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BE4E61">
              <w:t>Ist zurzeit ein Strafverfahren gegen Sie hängig?</w:t>
            </w:r>
          </w:p>
        </w:tc>
        <w:tc>
          <w:tcPr>
            <w:tcW w:w="1618" w:type="dxa"/>
            <w:shd w:val="clear" w:color="auto" w:fill="auto"/>
            <w:vAlign w:val="center"/>
          </w:tcPr>
          <w:p w14:paraId="345E2ABB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  <w:tc>
          <w:tcPr>
            <w:tcW w:w="1619" w:type="dxa"/>
            <w:shd w:val="clear" w:color="auto" w:fill="auto"/>
            <w:vAlign w:val="center"/>
          </w:tcPr>
          <w:p w14:paraId="1B9A1C4E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 w:rsidRPr="00096728">
              <w:rPr>
                <w:rFonts w:cs="Arial"/>
                <w:b/>
              </w:rPr>
              <w:t xml:space="preserve"> </w:t>
            </w:r>
            <w:r w:rsidRPr="00096728">
              <w:rPr>
                <w:rFonts w:cs="Arial"/>
              </w:rPr>
              <w:t>Ja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023CA40C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 w:rsidRPr="00096728">
              <w:rPr>
                <w:rFonts w:cs="Arial"/>
                <w:b/>
              </w:rPr>
              <w:t xml:space="preserve"> </w:t>
            </w:r>
            <w:r w:rsidRPr="00096728">
              <w:rPr>
                <w:rFonts w:cs="Arial"/>
              </w:rPr>
              <w:t>Nein</w:t>
            </w:r>
          </w:p>
        </w:tc>
      </w:tr>
      <w:tr w:rsidR="006E1306" w14:paraId="34B80583" w14:textId="77777777" w:rsidTr="006E130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8"/>
        </w:trPr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01B5AA" w14:textId="77777777" w:rsidR="006E1306" w:rsidRPr="006E1306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6E1306">
              <w:rPr>
                <w:rFonts w:cs="Arial"/>
              </w:rPr>
              <w:t>Wenn ja, welche Gründe</w:t>
            </w:r>
          </w:p>
        </w:tc>
        <w:tc>
          <w:tcPr>
            <w:tcW w:w="689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A33869" w14:textId="77777777" w:rsidR="006E1306" w:rsidRPr="00B257DD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12B845B0" w14:textId="77777777" w:rsidR="00E41FC2" w:rsidRDefault="00E41FC2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1820"/>
        <w:gridCol w:w="1631"/>
        <w:gridCol w:w="1843"/>
        <w:gridCol w:w="1593"/>
      </w:tblGrid>
      <w:tr w:rsidR="006E1306" w14:paraId="57EE3841" w14:textId="77777777" w:rsidTr="006E1306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42563546" w14:textId="77777777" w:rsidR="00096728" w:rsidRPr="00C77D2C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>
              <w:rPr>
                <w:rFonts w:cs="Arial"/>
                <w:b/>
              </w:rPr>
              <w:t>Grund</w:t>
            </w:r>
            <w:r w:rsidR="00096728">
              <w:rPr>
                <w:rFonts w:cs="Arial"/>
                <w:b/>
              </w:rPr>
              <w:t xml:space="preserve"> des Gesuchs</w:t>
            </w:r>
          </w:p>
        </w:tc>
        <w:tc>
          <w:tcPr>
            <w:tcW w:w="1820" w:type="dxa"/>
            <w:shd w:val="clear" w:color="auto" w:fill="FFFFFF"/>
            <w:vAlign w:val="center"/>
          </w:tcPr>
          <w:p w14:paraId="00468B16" w14:textId="77777777" w:rsidR="00096728" w:rsidRPr="00DF2D9D" w:rsidRDefault="006E1306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10"/>
              <w:rPr>
                <w:noProof/>
              </w:rPr>
            </w:pPr>
            <w:r w:rsidRPr="00DF2D9D">
              <w:rPr>
                <w:b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23"/>
            <w:r w:rsidRPr="00DF2D9D">
              <w:rPr>
                <w:b/>
              </w:rPr>
              <w:instrText xml:space="preserve"> FORMCHECKBOX </w:instrText>
            </w:r>
            <w:r w:rsidRPr="00DF2D9D">
              <w:rPr>
                <w:b/>
              </w:rPr>
            </w:r>
            <w:r w:rsidRPr="00DF2D9D">
              <w:rPr>
                <w:b/>
              </w:rPr>
              <w:fldChar w:fldCharType="separate"/>
            </w:r>
            <w:r w:rsidRPr="00DF2D9D">
              <w:rPr>
                <w:b/>
              </w:rPr>
              <w:fldChar w:fldCharType="end"/>
            </w:r>
            <w:bookmarkEnd w:id="6"/>
            <w:r w:rsidRPr="00DF2D9D">
              <w:rPr>
                <w:rFonts w:cs="Arial"/>
                <w:b/>
              </w:rPr>
              <w:t xml:space="preserve"> </w:t>
            </w:r>
            <w:r w:rsidR="00DF2D9D" w:rsidRPr="00DF2D9D">
              <w:rPr>
                <w:rFonts w:cs="Arial"/>
              </w:rPr>
              <w:t>Umbau</w:t>
            </w:r>
          </w:p>
        </w:tc>
        <w:tc>
          <w:tcPr>
            <w:tcW w:w="1631" w:type="dxa"/>
            <w:shd w:val="clear" w:color="auto" w:fill="auto"/>
            <w:vAlign w:val="center"/>
          </w:tcPr>
          <w:p w14:paraId="2D527780" w14:textId="77777777" w:rsidR="00096728" w:rsidRPr="008D34A9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4FBF3F4B" w14:textId="77777777" w:rsidR="00096728" w:rsidRPr="008D34A9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  <w:strike/>
              </w:rPr>
            </w:pPr>
          </w:p>
        </w:tc>
        <w:tc>
          <w:tcPr>
            <w:tcW w:w="1593" w:type="dxa"/>
            <w:shd w:val="clear" w:color="auto" w:fill="auto"/>
            <w:vAlign w:val="center"/>
          </w:tcPr>
          <w:p w14:paraId="76EC07A5" w14:textId="77777777" w:rsidR="00096728" w:rsidRPr="00B257DD" w:rsidRDefault="00096728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</w:p>
        </w:tc>
      </w:tr>
    </w:tbl>
    <w:p w14:paraId="68F1046E" w14:textId="77777777" w:rsidR="00E41FC2" w:rsidRDefault="00E41FC2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p w14:paraId="0143E29B" w14:textId="77777777" w:rsidR="00F74BB4" w:rsidRDefault="00F74BB4" w:rsidP="00F74BB4">
      <w:pPr>
        <w:pStyle w:val="Kopfzeile"/>
        <w:tabs>
          <w:tab w:val="left" w:pos="4500"/>
        </w:tabs>
        <w:spacing w:line="160" w:lineRule="atLeast"/>
        <w:rPr>
          <w:szCs w:val="16"/>
        </w:rPr>
      </w:pPr>
    </w:p>
    <w:p w14:paraId="24590457" w14:textId="77777777" w:rsidR="00EF7FB3" w:rsidRPr="00C61985" w:rsidRDefault="00EF7FB3" w:rsidP="0018329F">
      <w:pPr>
        <w:spacing w:line="200" w:lineRule="atLeast"/>
        <w:rPr>
          <w:b/>
          <w:strike/>
          <w:sz w:val="16"/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E41FC2" w:rsidRPr="008D34A9" w14:paraId="5AAD3D59" w14:textId="77777777" w:rsidTr="00F74BB4">
        <w:trPr>
          <w:trHeight w:val="226"/>
        </w:trPr>
        <w:tc>
          <w:tcPr>
            <w:tcW w:w="2786" w:type="dxa"/>
            <w:shd w:val="clear" w:color="auto" w:fill="FFFFFF"/>
          </w:tcPr>
          <w:p w14:paraId="060841A5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rFonts w:cs="Arial"/>
                <w:b/>
              </w:rPr>
              <w:t>Umbau</w:t>
            </w:r>
          </w:p>
        </w:tc>
        <w:tc>
          <w:tcPr>
            <w:tcW w:w="6887" w:type="dxa"/>
            <w:shd w:val="clear" w:color="auto" w:fill="FFFFFF"/>
          </w:tcPr>
          <w:p w14:paraId="05CB133A" w14:textId="77777777" w:rsidR="00E41FC2" w:rsidRPr="008D34A9" w:rsidRDefault="00E41FC2" w:rsidP="00E41FC2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</w:pPr>
            <w:r w:rsidRPr="008D34A9">
              <w:t>Welche Waffe möchte umgebaut werden?</w:t>
            </w:r>
          </w:p>
        </w:tc>
      </w:tr>
    </w:tbl>
    <w:p w14:paraId="4317540A" w14:textId="77777777" w:rsidR="00E41FC2" w:rsidRPr="008D34A9" w:rsidRDefault="00E41FC2" w:rsidP="00E41FC2">
      <w:pPr>
        <w:spacing w:line="100" w:lineRule="atLeast"/>
        <w:rPr>
          <w:b/>
          <w:sz w:val="10"/>
          <w:szCs w:val="10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6"/>
        <w:gridCol w:w="6887"/>
      </w:tblGrid>
      <w:tr w:rsidR="00215961" w:rsidRPr="008D34A9" w14:paraId="07C81898" w14:textId="77777777" w:rsidTr="00E91155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70FFD78D" w14:textId="77777777" w:rsidR="00215961" w:rsidRPr="008D34A9" w:rsidRDefault="00215961" w:rsidP="00E91155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Waffenart: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1FD26D9" w14:textId="77777777" w:rsidR="00215961" w:rsidRPr="008D34A9" w:rsidRDefault="00215961" w:rsidP="00E91155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  <w:tr w:rsidR="00E41FC2" w:rsidRPr="008D34A9" w14:paraId="4DDC849E" w14:textId="77777777" w:rsidTr="00F74BB4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226436D1" w14:textId="77777777" w:rsidR="00E41FC2" w:rsidRPr="008D34A9" w:rsidRDefault="00E41FC2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Hersteller / Marke:</w:t>
            </w:r>
          </w:p>
        </w:tc>
        <w:tc>
          <w:tcPr>
            <w:tcW w:w="68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97C138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  <w:tr w:rsidR="00E41FC2" w:rsidRPr="008D34A9" w14:paraId="7E4DFBA5" w14:textId="77777777" w:rsidTr="00F74BB4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1FD8843B" w14:textId="77777777" w:rsidR="00E41FC2" w:rsidRPr="008D34A9" w:rsidRDefault="00E41FC2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Modellbezeichnung: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559550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  <w:tr w:rsidR="00E41FC2" w:rsidRPr="008D34A9" w14:paraId="03AC3541" w14:textId="77777777" w:rsidTr="00F74BB4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10BBE420" w14:textId="77777777" w:rsidR="00E41FC2" w:rsidRPr="008D34A9" w:rsidRDefault="00E41FC2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Kaliber: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2B6AC8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  <w:tr w:rsidR="00E41FC2" w:rsidRPr="008D34A9" w14:paraId="43EC7587" w14:textId="77777777" w:rsidTr="00F74BB4">
        <w:trPr>
          <w:trHeight w:val="338"/>
        </w:trPr>
        <w:tc>
          <w:tcPr>
            <w:tcW w:w="2786" w:type="dxa"/>
            <w:shd w:val="clear" w:color="auto" w:fill="FFFFFF"/>
            <w:vAlign w:val="center"/>
          </w:tcPr>
          <w:p w14:paraId="0083B3BE" w14:textId="77777777" w:rsidR="00E41FC2" w:rsidRPr="008D34A9" w:rsidRDefault="00E41FC2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Waffennummer: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932B2E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  <w:tr w:rsidR="00E41FC2" w:rsidRPr="008D34A9" w14:paraId="1191C184" w14:textId="77777777" w:rsidTr="00F74BB4">
        <w:trPr>
          <w:trHeight w:val="384"/>
        </w:trPr>
        <w:tc>
          <w:tcPr>
            <w:tcW w:w="2786" w:type="dxa"/>
            <w:shd w:val="clear" w:color="auto" w:fill="FFFFFF"/>
            <w:vAlign w:val="center"/>
          </w:tcPr>
          <w:p w14:paraId="61659DF9" w14:textId="77777777" w:rsidR="00E41FC2" w:rsidRPr="008D34A9" w:rsidRDefault="00E41FC2" w:rsidP="001B1C18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noProof/>
              </w:rPr>
            </w:pPr>
            <w:r w:rsidRPr="008D34A9">
              <w:rPr>
                <w:noProof/>
              </w:rPr>
              <w:t>Bemerkungen:</w:t>
            </w:r>
          </w:p>
        </w:tc>
        <w:tc>
          <w:tcPr>
            <w:tcW w:w="6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A42CF" w14:textId="77777777" w:rsidR="00E41FC2" w:rsidRPr="008D34A9" w:rsidRDefault="00E41FC2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</w:rPr>
            </w:pPr>
            <w:r w:rsidRPr="008D34A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34A9">
              <w:instrText xml:space="preserve"> FORMTEXT </w:instrText>
            </w:r>
            <w:r w:rsidRPr="008D34A9">
              <w:fldChar w:fldCharType="separate"/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t> </w:t>
            </w:r>
            <w:r w:rsidRPr="008D34A9">
              <w:fldChar w:fldCharType="end"/>
            </w:r>
          </w:p>
        </w:tc>
      </w:tr>
    </w:tbl>
    <w:p w14:paraId="1FB98EEA" w14:textId="77777777" w:rsidR="009F686F" w:rsidRPr="00C61985" w:rsidRDefault="009F686F" w:rsidP="009F686F">
      <w:pPr>
        <w:spacing w:line="200" w:lineRule="atLeast"/>
        <w:rPr>
          <w:b/>
          <w:strike/>
          <w:sz w:val="16"/>
          <w:szCs w:val="16"/>
        </w:rPr>
      </w:pPr>
    </w:p>
    <w:tbl>
      <w:tblPr>
        <w:tblW w:w="9673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1"/>
        <w:gridCol w:w="6412"/>
      </w:tblGrid>
      <w:tr w:rsidR="00F74BB4" w:rsidRPr="008D34A9" w14:paraId="1BB15C00" w14:textId="77777777" w:rsidTr="00F74BB4">
        <w:trPr>
          <w:trHeight w:val="226"/>
        </w:trPr>
        <w:tc>
          <w:tcPr>
            <w:tcW w:w="3261" w:type="dxa"/>
            <w:shd w:val="clear" w:color="auto" w:fill="FFFFFF"/>
          </w:tcPr>
          <w:p w14:paraId="2CAC760F" w14:textId="77777777" w:rsidR="00F74BB4" w:rsidRPr="008D34A9" w:rsidRDefault="00F74BB4" w:rsidP="00F74BB4">
            <w:pPr>
              <w:tabs>
                <w:tab w:val="right" w:pos="2552"/>
                <w:tab w:val="right" w:pos="6804"/>
              </w:tabs>
              <w:spacing w:line="200" w:lineRule="atLeast"/>
              <w:ind w:left="-5"/>
              <w:rPr>
                <w:b/>
                <w:noProof/>
              </w:rPr>
            </w:pPr>
            <w:r w:rsidRPr="008D34A9">
              <w:rPr>
                <w:b/>
                <w:noProof/>
              </w:rPr>
              <w:t>Umschreibung der Änderungen</w:t>
            </w:r>
          </w:p>
        </w:tc>
        <w:tc>
          <w:tcPr>
            <w:tcW w:w="6412" w:type="dxa"/>
            <w:shd w:val="clear" w:color="auto" w:fill="FFFFFF"/>
          </w:tcPr>
          <w:p w14:paraId="6F39E920" w14:textId="77777777" w:rsidR="00F74BB4" w:rsidRPr="008D34A9" w:rsidRDefault="00F74BB4" w:rsidP="006B3246">
            <w:pPr>
              <w:tabs>
                <w:tab w:val="right" w:pos="2552"/>
                <w:tab w:val="right" w:pos="6804"/>
              </w:tabs>
              <w:spacing w:line="200" w:lineRule="atLeast"/>
              <w:ind w:left="142"/>
              <w:rPr>
                <w:b/>
                <w:noProof/>
              </w:rPr>
            </w:pPr>
          </w:p>
        </w:tc>
      </w:tr>
    </w:tbl>
    <w:p w14:paraId="7E232AB6" w14:textId="77777777" w:rsidR="00F74BB4" w:rsidRPr="008D34A9" w:rsidRDefault="00F74BB4" w:rsidP="00F74BB4">
      <w:pPr>
        <w:spacing w:line="100" w:lineRule="atLeast"/>
        <w:rPr>
          <w:b/>
          <w:sz w:val="10"/>
          <w:szCs w:val="10"/>
        </w:rPr>
      </w:pPr>
    </w:p>
    <w:p w14:paraId="262A8998" w14:textId="77777777" w:rsidR="001B1C18" w:rsidRPr="008D34A9" w:rsidRDefault="001B1C18" w:rsidP="001B1C18">
      <w:pPr>
        <w:pStyle w:val="Kopfzeile"/>
        <w:pBdr>
          <w:bottom w:val="single" w:sz="4" w:space="1" w:color="auto"/>
          <w:between w:val="single" w:sz="4" w:space="1" w:color="auto"/>
        </w:pBdr>
        <w:tabs>
          <w:tab w:val="left" w:pos="4500"/>
        </w:tabs>
        <w:spacing w:line="260" w:lineRule="exact"/>
        <w:rPr>
          <w:sz w:val="20"/>
        </w:rPr>
      </w:pPr>
      <w:r w:rsidRPr="008D34A9">
        <w:rPr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8D34A9">
        <w:rPr>
          <w:sz w:val="20"/>
        </w:rPr>
        <w:instrText xml:space="preserve"> FORMTEXT </w:instrText>
      </w:r>
      <w:r w:rsidRPr="008D34A9">
        <w:rPr>
          <w:sz w:val="20"/>
        </w:rPr>
      </w:r>
      <w:r w:rsidRPr="008D34A9">
        <w:rPr>
          <w:sz w:val="20"/>
        </w:rPr>
        <w:fldChar w:fldCharType="separate"/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fldChar w:fldCharType="end"/>
      </w:r>
    </w:p>
    <w:p w14:paraId="48ED6143" w14:textId="77777777" w:rsidR="001B1C18" w:rsidRPr="008D34A9" w:rsidRDefault="001B1C18" w:rsidP="001B1C18">
      <w:pPr>
        <w:pStyle w:val="Kopfzeile"/>
        <w:pBdr>
          <w:bottom w:val="single" w:sz="4" w:space="1" w:color="auto"/>
          <w:between w:val="single" w:sz="4" w:space="1" w:color="auto"/>
        </w:pBdr>
        <w:tabs>
          <w:tab w:val="left" w:pos="4500"/>
        </w:tabs>
        <w:spacing w:line="260" w:lineRule="exact"/>
        <w:rPr>
          <w:sz w:val="20"/>
        </w:rPr>
      </w:pPr>
      <w:r w:rsidRPr="008D34A9">
        <w:rPr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8D34A9">
        <w:rPr>
          <w:sz w:val="20"/>
        </w:rPr>
        <w:instrText xml:space="preserve"> FORMTEXT </w:instrText>
      </w:r>
      <w:r w:rsidRPr="008D34A9">
        <w:rPr>
          <w:sz w:val="20"/>
        </w:rPr>
      </w:r>
      <w:r w:rsidRPr="008D34A9">
        <w:rPr>
          <w:sz w:val="20"/>
        </w:rPr>
        <w:fldChar w:fldCharType="separate"/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rPr>
          <w:sz w:val="20"/>
        </w:rPr>
        <w:t> </w:t>
      </w:r>
      <w:r w:rsidRPr="008D34A9">
        <w:fldChar w:fldCharType="end"/>
      </w:r>
    </w:p>
    <w:p w14:paraId="55B92766" w14:textId="77777777" w:rsidR="001B1C18" w:rsidRDefault="001B1C18" w:rsidP="001B1C18">
      <w:pPr>
        <w:pStyle w:val="Kopfzeile"/>
        <w:pBdr>
          <w:bottom w:val="single" w:sz="4" w:space="1" w:color="auto"/>
          <w:between w:val="single" w:sz="4" w:space="1" w:color="auto"/>
        </w:pBdr>
        <w:tabs>
          <w:tab w:val="left" w:pos="4500"/>
        </w:tabs>
        <w:spacing w:line="260" w:lineRule="exact"/>
        <w:rPr>
          <w:strike/>
        </w:rPr>
      </w:pPr>
      <w:r w:rsidRPr="00C61985">
        <w:rPr>
          <w:strike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C61985">
        <w:rPr>
          <w:strike/>
          <w:sz w:val="20"/>
        </w:rPr>
        <w:instrText xml:space="preserve"> FORMTEXT </w:instrText>
      </w:r>
      <w:r w:rsidRPr="00C61985">
        <w:rPr>
          <w:strike/>
          <w:sz w:val="20"/>
        </w:rPr>
      </w:r>
      <w:r w:rsidRPr="00C61985">
        <w:rPr>
          <w:strike/>
          <w:sz w:val="20"/>
        </w:rPr>
        <w:fldChar w:fldCharType="separate"/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</w:rPr>
        <w:fldChar w:fldCharType="end"/>
      </w:r>
    </w:p>
    <w:p w14:paraId="3B2948A6" w14:textId="77777777" w:rsidR="00F5004C" w:rsidRDefault="00DF2D9D" w:rsidP="001B1C18">
      <w:pPr>
        <w:pStyle w:val="Kopfzeile"/>
        <w:pBdr>
          <w:bottom w:val="single" w:sz="4" w:space="1" w:color="auto"/>
          <w:between w:val="single" w:sz="4" w:space="1" w:color="auto"/>
        </w:pBdr>
        <w:tabs>
          <w:tab w:val="left" w:pos="4500"/>
        </w:tabs>
        <w:spacing w:line="260" w:lineRule="exact"/>
        <w:rPr>
          <w:strike/>
          <w:sz w:val="20"/>
        </w:rPr>
      </w:pPr>
      <w:r w:rsidRPr="00C61985">
        <w:rPr>
          <w:strike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C61985">
        <w:rPr>
          <w:strike/>
          <w:sz w:val="20"/>
        </w:rPr>
        <w:instrText xml:space="preserve"> FORMTEXT </w:instrText>
      </w:r>
      <w:r w:rsidRPr="00C61985">
        <w:rPr>
          <w:strike/>
          <w:sz w:val="20"/>
        </w:rPr>
      </w:r>
      <w:r w:rsidRPr="00C61985">
        <w:rPr>
          <w:strike/>
          <w:sz w:val="20"/>
        </w:rPr>
        <w:fldChar w:fldCharType="separate"/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</w:rPr>
        <w:fldChar w:fldCharType="end"/>
      </w:r>
    </w:p>
    <w:p w14:paraId="39D4E4EB" w14:textId="77777777" w:rsidR="00F5004C" w:rsidRPr="00C61985" w:rsidRDefault="00DF2D9D" w:rsidP="001B1C18">
      <w:pPr>
        <w:pStyle w:val="Kopfzeile"/>
        <w:pBdr>
          <w:bottom w:val="single" w:sz="4" w:space="1" w:color="auto"/>
          <w:between w:val="single" w:sz="4" w:space="1" w:color="auto"/>
        </w:pBdr>
        <w:tabs>
          <w:tab w:val="left" w:pos="4500"/>
        </w:tabs>
        <w:spacing w:line="260" w:lineRule="exact"/>
        <w:rPr>
          <w:strike/>
          <w:sz w:val="20"/>
        </w:rPr>
      </w:pPr>
      <w:r w:rsidRPr="00C61985">
        <w:rPr>
          <w:strike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C61985">
        <w:rPr>
          <w:strike/>
          <w:sz w:val="20"/>
        </w:rPr>
        <w:instrText xml:space="preserve"> FORMTEXT </w:instrText>
      </w:r>
      <w:r w:rsidRPr="00C61985">
        <w:rPr>
          <w:strike/>
          <w:sz w:val="20"/>
        </w:rPr>
      </w:r>
      <w:r w:rsidRPr="00C61985">
        <w:rPr>
          <w:strike/>
          <w:sz w:val="20"/>
        </w:rPr>
        <w:fldChar w:fldCharType="separate"/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  <w:sz w:val="20"/>
        </w:rPr>
        <w:t> </w:t>
      </w:r>
      <w:r w:rsidRPr="00C61985">
        <w:rPr>
          <w:strike/>
        </w:rPr>
        <w:fldChar w:fldCharType="end"/>
      </w:r>
    </w:p>
    <w:p w14:paraId="375ED254" w14:textId="77777777" w:rsidR="001B1C18" w:rsidRDefault="001B1C18" w:rsidP="0018329F">
      <w:pPr>
        <w:spacing w:line="200" w:lineRule="atLeast"/>
        <w:rPr>
          <w:b/>
          <w:sz w:val="16"/>
          <w:szCs w:val="16"/>
        </w:rPr>
      </w:pPr>
    </w:p>
    <w:p w14:paraId="4BB7BAE1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628925D3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427CF28F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4E7228CC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0C93F394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22F42399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0B066C38" w14:textId="77777777" w:rsidR="005B7CA3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</w:p>
    <w:p w14:paraId="10724656" w14:textId="77777777" w:rsidR="005B7CA3" w:rsidRPr="001B1C18" w:rsidRDefault="005B7CA3" w:rsidP="005B7CA3">
      <w:pPr>
        <w:tabs>
          <w:tab w:val="right" w:pos="2552"/>
          <w:tab w:val="right" w:pos="6804"/>
        </w:tabs>
        <w:spacing w:line="200" w:lineRule="atLeast"/>
        <w:ind w:left="-5"/>
        <w:rPr>
          <w:rFonts w:cs="Arial"/>
          <w:b/>
        </w:rPr>
      </w:pPr>
      <w:r>
        <w:rPr>
          <w:rFonts w:cs="Arial"/>
          <w:b/>
        </w:rPr>
        <w:lastRenderedPageBreak/>
        <w:t>Büchsenmacher, welcher der Umbau vornimmt:</w:t>
      </w:r>
    </w:p>
    <w:p w14:paraId="0B01083E" w14:textId="77777777" w:rsidR="005B7CA3" w:rsidRPr="00A02768" w:rsidRDefault="005B7CA3" w:rsidP="005B7CA3">
      <w:pPr>
        <w:pStyle w:val="Kopfzeile"/>
        <w:tabs>
          <w:tab w:val="left" w:pos="4500"/>
        </w:tabs>
        <w:rPr>
          <w:szCs w:val="16"/>
        </w:rPr>
      </w:pPr>
    </w:p>
    <w:tbl>
      <w:tblPr>
        <w:tblW w:w="9706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0"/>
        <w:gridCol w:w="21"/>
        <w:gridCol w:w="981"/>
        <w:gridCol w:w="246"/>
        <w:gridCol w:w="603"/>
        <w:gridCol w:w="421"/>
        <w:gridCol w:w="581"/>
        <w:gridCol w:w="414"/>
        <w:gridCol w:w="848"/>
        <w:gridCol w:w="1536"/>
        <w:gridCol w:w="750"/>
        <w:gridCol w:w="284"/>
        <w:gridCol w:w="852"/>
        <w:gridCol w:w="889"/>
      </w:tblGrid>
      <w:tr w:rsidR="005B7CA3" w:rsidRPr="00EB78CF" w14:paraId="778CCCB9" w14:textId="77777777" w:rsidTr="006306A9">
        <w:tc>
          <w:tcPr>
            <w:tcW w:w="1280" w:type="dxa"/>
            <w:shd w:val="clear" w:color="auto" w:fill="auto"/>
          </w:tcPr>
          <w:p w14:paraId="41A5F270" w14:textId="77777777" w:rsidR="005B7CA3" w:rsidRDefault="005B7CA3" w:rsidP="006306A9">
            <w:pPr>
              <w:spacing w:before="60" w:after="60" w:line="220" w:lineRule="atLeast"/>
            </w:pPr>
            <w:r>
              <w:t>Firmenname:</w:t>
            </w:r>
          </w:p>
        </w:tc>
        <w:tc>
          <w:tcPr>
            <w:tcW w:w="8426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14:paraId="16528A35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5B7CA3" w:rsidRPr="0035469D" w14:paraId="3F2F054A" w14:textId="77777777" w:rsidTr="006306A9">
        <w:tc>
          <w:tcPr>
            <w:tcW w:w="1280" w:type="dxa"/>
            <w:shd w:val="clear" w:color="auto" w:fill="auto"/>
          </w:tcPr>
          <w:p w14:paraId="6F96BB42" w14:textId="77777777" w:rsidR="005B7CA3" w:rsidRDefault="005B7CA3" w:rsidP="006306A9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426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14:paraId="049ABC1B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5B7CA3" w:rsidRPr="0035469D" w14:paraId="6ADC53BB" w14:textId="77777777" w:rsidTr="006306A9">
        <w:tc>
          <w:tcPr>
            <w:tcW w:w="1301" w:type="dxa"/>
            <w:gridSpan w:val="2"/>
            <w:shd w:val="clear" w:color="auto" w:fill="auto"/>
          </w:tcPr>
          <w:p w14:paraId="09EACB8B" w14:textId="77777777" w:rsidR="005B7CA3" w:rsidRDefault="005B7CA3" w:rsidP="006306A9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981" w:type="dxa"/>
            <w:tcBorders>
              <w:bottom w:val="single" w:sz="4" w:space="0" w:color="auto"/>
            </w:tcBorders>
            <w:shd w:val="clear" w:color="auto" w:fill="auto"/>
          </w:tcPr>
          <w:p w14:paraId="0F8F36F1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14:paraId="043B6BCF" w14:textId="77777777" w:rsidR="005B7CA3" w:rsidRDefault="005B7CA3" w:rsidP="006306A9">
            <w:pPr>
              <w:spacing w:before="60" w:after="60" w:line="220" w:lineRule="atLeast"/>
            </w:pPr>
          </w:p>
        </w:tc>
        <w:tc>
          <w:tcPr>
            <w:tcW w:w="1024" w:type="dxa"/>
            <w:gridSpan w:val="2"/>
            <w:shd w:val="clear" w:color="auto" w:fill="auto"/>
          </w:tcPr>
          <w:p w14:paraId="76A396C6" w14:textId="77777777" w:rsidR="005B7CA3" w:rsidRDefault="005B7CA3" w:rsidP="006306A9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9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CDC1B11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4" w:type="dxa"/>
            <w:shd w:val="clear" w:color="auto" w:fill="auto"/>
          </w:tcPr>
          <w:p w14:paraId="2307662B" w14:textId="77777777" w:rsidR="005B7CA3" w:rsidRDefault="005B7CA3" w:rsidP="006306A9">
            <w:pPr>
              <w:spacing w:before="60" w:after="60" w:line="220" w:lineRule="atLeast"/>
            </w:pPr>
          </w:p>
        </w:tc>
        <w:tc>
          <w:tcPr>
            <w:tcW w:w="852" w:type="dxa"/>
            <w:shd w:val="clear" w:color="auto" w:fill="auto"/>
          </w:tcPr>
          <w:p w14:paraId="6DE7575C" w14:textId="77777777" w:rsidR="005B7CA3" w:rsidRDefault="005B7CA3" w:rsidP="006306A9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89" w:type="dxa"/>
            <w:shd w:val="clear" w:color="auto" w:fill="auto"/>
          </w:tcPr>
          <w:p w14:paraId="5F0F5929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5B7CA3" w:rsidRPr="0035469D" w14:paraId="26A695A4" w14:textId="77777777" w:rsidTr="006306A9">
        <w:tc>
          <w:tcPr>
            <w:tcW w:w="1301" w:type="dxa"/>
            <w:gridSpan w:val="2"/>
            <w:shd w:val="clear" w:color="auto" w:fill="auto"/>
          </w:tcPr>
          <w:p w14:paraId="218524F9" w14:textId="77777777" w:rsidR="005B7CA3" w:rsidRDefault="005B7CA3" w:rsidP="006306A9">
            <w:pPr>
              <w:spacing w:before="60" w:after="60" w:line="220" w:lineRule="atLeast"/>
            </w:pPr>
            <w:r>
              <w:t>Tel. G:</w:t>
            </w:r>
          </w:p>
        </w:tc>
        <w:tc>
          <w:tcPr>
            <w:tcW w:w="183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BE817A3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14:paraId="61DF7E03" w14:textId="77777777" w:rsidR="005B7CA3" w:rsidRDefault="005B7CA3" w:rsidP="006306A9">
            <w:pPr>
              <w:spacing w:before="60" w:after="60" w:line="220" w:lineRule="atLeast"/>
            </w:pPr>
          </w:p>
        </w:tc>
        <w:tc>
          <w:tcPr>
            <w:tcW w:w="995" w:type="dxa"/>
            <w:gridSpan w:val="2"/>
            <w:shd w:val="clear" w:color="auto" w:fill="auto"/>
          </w:tcPr>
          <w:p w14:paraId="55F222F6" w14:textId="77777777" w:rsidR="005B7CA3" w:rsidRDefault="005B7CA3" w:rsidP="006306A9">
            <w:pPr>
              <w:spacing w:before="60" w:after="60" w:line="220" w:lineRule="atLeast"/>
            </w:pPr>
            <w:r>
              <w:t>Mobiltel:</w:t>
            </w:r>
          </w:p>
        </w:tc>
        <w:tc>
          <w:tcPr>
            <w:tcW w:w="3134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5342A75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025" w:type="dxa"/>
            <w:gridSpan w:val="3"/>
            <w:shd w:val="clear" w:color="auto" w:fill="auto"/>
          </w:tcPr>
          <w:p w14:paraId="7D4DA457" w14:textId="77777777" w:rsidR="005B7CA3" w:rsidRDefault="005B7CA3" w:rsidP="006306A9">
            <w:pPr>
              <w:spacing w:before="60" w:after="60" w:line="220" w:lineRule="atLeast"/>
            </w:pPr>
          </w:p>
        </w:tc>
      </w:tr>
      <w:tr w:rsidR="005B7CA3" w:rsidRPr="0035469D" w14:paraId="6BD25683" w14:textId="77777777" w:rsidTr="006306A9">
        <w:tc>
          <w:tcPr>
            <w:tcW w:w="1301" w:type="dxa"/>
            <w:gridSpan w:val="2"/>
            <w:shd w:val="clear" w:color="auto" w:fill="auto"/>
          </w:tcPr>
          <w:p w14:paraId="5FC78E1E" w14:textId="77777777" w:rsidR="005B7CA3" w:rsidRDefault="005B7CA3" w:rsidP="006306A9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283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05A3F110" w14:textId="77777777" w:rsidR="005B7CA3" w:rsidRDefault="005B7CA3" w:rsidP="006306A9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262" w:type="dxa"/>
            <w:gridSpan w:val="2"/>
            <w:shd w:val="clear" w:color="auto" w:fill="auto"/>
          </w:tcPr>
          <w:p w14:paraId="7D63B652" w14:textId="77777777" w:rsidR="005B7CA3" w:rsidRDefault="005B7CA3" w:rsidP="006306A9">
            <w:pPr>
              <w:spacing w:before="60" w:after="60" w:line="220" w:lineRule="atLeast"/>
            </w:pPr>
          </w:p>
        </w:tc>
        <w:tc>
          <w:tcPr>
            <w:tcW w:w="1536" w:type="dxa"/>
            <w:shd w:val="clear" w:color="auto" w:fill="auto"/>
          </w:tcPr>
          <w:p w14:paraId="75565AE0" w14:textId="77777777" w:rsidR="005B7CA3" w:rsidRDefault="005B7CA3" w:rsidP="006306A9">
            <w:pPr>
              <w:spacing w:before="60" w:after="60" w:line="220" w:lineRule="atLeast"/>
            </w:pPr>
          </w:p>
        </w:tc>
        <w:tc>
          <w:tcPr>
            <w:tcW w:w="2775" w:type="dxa"/>
            <w:gridSpan w:val="4"/>
            <w:shd w:val="clear" w:color="auto" w:fill="auto"/>
          </w:tcPr>
          <w:p w14:paraId="0CE94395" w14:textId="77777777" w:rsidR="005B7CA3" w:rsidRDefault="005B7CA3" w:rsidP="006306A9">
            <w:pPr>
              <w:spacing w:before="60" w:after="60" w:line="220" w:lineRule="atLeast"/>
            </w:pPr>
          </w:p>
        </w:tc>
      </w:tr>
    </w:tbl>
    <w:p w14:paraId="7F4DBFF2" w14:textId="77777777" w:rsidR="005B7CA3" w:rsidRDefault="005B7CA3" w:rsidP="005B7CA3">
      <w:pPr>
        <w:spacing w:line="200" w:lineRule="atLeast"/>
        <w:rPr>
          <w:b/>
          <w:strike/>
          <w:sz w:val="16"/>
          <w:szCs w:val="16"/>
        </w:rPr>
      </w:pPr>
    </w:p>
    <w:p w14:paraId="64C99788" w14:textId="77777777" w:rsidR="005B7CA3" w:rsidRDefault="005B7CA3" w:rsidP="005B7CA3">
      <w:pPr>
        <w:spacing w:line="200" w:lineRule="atLeast"/>
        <w:rPr>
          <w:b/>
        </w:rPr>
      </w:pPr>
    </w:p>
    <w:p w14:paraId="24C7168C" w14:textId="77777777" w:rsidR="001B1C18" w:rsidRPr="005B7CA3" w:rsidRDefault="001B1C18" w:rsidP="005B7CA3">
      <w:pPr>
        <w:spacing w:line="200" w:lineRule="atLeast"/>
        <w:rPr>
          <w:b/>
          <w:strike/>
          <w:sz w:val="16"/>
          <w:szCs w:val="16"/>
        </w:rPr>
      </w:pPr>
      <w:r w:rsidRPr="00F733FA">
        <w:rPr>
          <w:b/>
        </w:rPr>
        <w:t>Dem vorliegenden Gesuch ist beizulegen:</w:t>
      </w:r>
    </w:p>
    <w:p w14:paraId="04B8C00C" w14:textId="77777777" w:rsidR="006B670F" w:rsidRDefault="006B670F" w:rsidP="006B670F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6B670F">
        <w:rPr>
          <w:sz w:val="20"/>
        </w:rPr>
        <w:t>Kopie eines gültigen Passes oder einer gültigen Identitätskarte; für Ausländer mit Bewilligung in der Schweiz, Kopie des Ausländerausweises</w:t>
      </w:r>
    </w:p>
    <w:p w14:paraId="0FDD0782" w14:textId="77777777" w:rsidR="00DB6D46" w:rsidRPr="00DB6D46" w:rsidRDefault="00DB6D46" w:rsidP="00DB6D46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  <w:szCs w:val="20"/>
        </w:rPr>
      </w:pPr>
      <w:r w:rsidRPr="00DB6D46">
        <w:rPr>
          <w:rFonts w:cs="Arial"/>
          <w:sz w:val="20"/>
          <w:szCs w:val="20"/>
        </w:rPr>
        <w:t>Für Personen mit Wohnsitz im Ausland und Ausländer ohne Niederlassungsbewilligung mit Wohnsitz in der Schweiz; eine amtliche Bestätigung ihres des Wohnsitz- bzw. Heimatstaates, wonach sie dort zum Erwerb der Waffen oder des/der wesentlichen Waffenbestandteils/e berechtigt sind.</w:t>
      </w:r>
    </w:p>
    <w:p w14:paraId="6E9023A4" w14:textId="77777777" w:rsidR="001B1C18" w:rsidRPr="0018329F" w:rsidRDefault="001B1C18" w:rsidP="001B1C18">
      <w:pPr>
        <w:pStyle w:val="Listenabsatz"/>
        <w:spacing w:line="280" w:lineRule="atLeast"/>
        <w:jc w:val="both"/>
        <w:rPr>
          <w:sz w:val="20"/>
        </w:rPr>
      </w:pPr>
    </w:p>
    <w:p w14:paraId="2AB42E9C" w14:textId="77777777" w:rsidR="001B1C18" w:rsidRPr="00987713" w:rsidRDefault="001B1C18" w:rsidP="001B1C18">
      <w:pPr>
        <w:jc w:val="both"/>
        <w:rPr>
          <w:b/>
        </w:rPr>
      </w:pPr>
      <w:r w:rsidRPr="00987713">
        <w:rPr>
          <w:b/>
        </w:rPr>
        <w:t>Ich bestätige, die Fragen wahrheitsgetreu beantwortet zu haben und dass ich:</w:t>
      </w:r>
    </w:p>
    <w:p w14:paraId="5D6CDD07" w14:textId="77777777" w:rsidR="001B1C18" w:rsidRPr="00AC537B" w:rsidRDefault="001B1C18" w:rsidP="001B1C18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>nicht unter umfassender Beistandschaft stehe oder durch eine vorsorgebeauftragte Person vertreten werde;</w:t>
      </w:r>
    </w:p>
    <w:p w14:paraId="346844E3" w14:textId="77777777" w:rsidR="001B1C18" w:rsidRDefault="001B1C18" w:rsidP="001B1C18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 xml:space="preserve">unter keiner Krankheit leide, welche für den Umgang mit Waffen ein erhöhtes Risiko darstellen könnte, wie Medikamenten- Alkohol- oder Betäubungsmittelabhängigkeit. </w:t>
      </w:r>
    </w:p>
    <w:p w14:paraId="1F278F29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4BABD170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  <w:r w:rsidRPr="00AC537B">
        <w:rPr>
          <w:sz w:val="20"/>
        </w:rPr>
        <w:t>Ich erlaube der zuständigen Behörde die Informat</w:t>
      </w:r>
      <w:r>
        <w:rPr>
          <w:sz w:val="20"/>
        </w:rPr>
        <w:t>ionen nachzuprüfen, insbesondere</w:t>
      </w:r>
      <w:r w:rsidRPr="00AC537B">
        <w:rPr>
          <w:sz w:val="20"/>
        </w:rPr>
        <w:t xml:space="preserve"> bei der Polizei,</w:t>
      </w:r>
      <w:r w:rsidR="00DF2D9D">
        <w:rPr>
          <w:sz w:val="20"/>
        </w:rPr>
        <w:br/>
      </w:r>
      <w:r w:rsidRPr="00AC537B">
        <w:rPr>
          <w:sz w:val="20"/>
        </w:rPr>
        <w:t>den Straf-, Kindes- und Erwachsenenschutz-, Fürsorge- und Verwaltungsbehörden.</w:t>
      </w:r>
    </w:p>
    <w:p w14:paraId="198EA2B6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1004DE9C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25DCCCE2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14:paraId="22ACB526" w14:textId="77777777" w:rsidR="001B1C18" w:rsidRDefault="001B1C18" w:rsidP="001B1C18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tbl>
      <w:tblPr>
        <w:tblW w:w="9668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3544"/>
        <w:gridCol w:w="283"/>
        <w:gridCol w:w="1276"/>
        <w:gridCol w:w="3289"/>
      </w:tblGrid>
      <w:tr w:rsidR="001B1C18" w14:paraId="77127530" w14:textId="77777777" w:rsidTr="006B3246">
        <w:trPr>
          <w:trHeight w:val="384"/>
        </w:trPr>
        <w:tc>
          <w:tcPr>
            <w:tcW w:w="1276" w:type="dxa"/>
            <w:shd w:val="clear" w:color="auto" w:fill="FFFFFF"/>
            <w:vAlign w:val="center"/>
          </w:tcPr>
          <w:p w14:paraId="56AE2B60" w14:textId="77777777" w:rsidR="001B1C18" w:rsidRPr="00C77D2C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noProof/>
              </w:rPr>
            </w:pPr>
            <w:r>
              <w:rPr>
                <w:noProof/>
              </w:rPr>
              <w:t>Ort, Datum: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2C2E108" w14:textId="77777777" w:rsidR="001B1C18" w:rsidRPr="00BA145B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393FE3F9" w14:textId="77777777" w:rsidR="001B1C18" w:rsidRPr="00BA145B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31988DE" w14:textId="77777777" w:rsidR="001B1C18" w:rsidRPr="0018329F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</w:pPr>
            <w:r w:rsidRPr="0018329F">
              <w:t>Unterschrift</w:t>
            </w:r>
          </w:p>
        </w:tc>
        <w:tc>
          <w:tcPr>
            <w:tcW w:w="32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A49C71" w14:textId="77777777" w:rsidR="001B1C18" w:rsidRPr="0018329F" w:rsidRDefault="001B1C18" w:rsidP="006B3246">
            <w:pPr>
              <w:tabs>
                <w:tab w:val="right" w:pos="2552"/>
                <w:tab w:val="right" w:pos="6804"/>
              </w:tabs>
              <w:spacing w:line="200" w:lineRule="atLeast"/>
            </w:pPr>
          </w:p>
        </w:tc>
      </w:tr>
    </w:tbl>
    <w:p w14:paraId="1A269FFC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56D44F9A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29FEA49B" w14:textId="77777777" w:rsidR="001B1C18" w:rsidRDefault="001B1C18" w:rsidP="001B1C18">
      <w:pPr>
        <w:tabs>
          <w:tab w:val="left" w:pos="2127"/>
          <w:tab w:val="right" w:pos="6096"/>
        </w:tabs>
        <w:jc w:val="both"/>
      </w:pPr>
    </w:p>
    <w:p w14:paraId="28FDAA19" w14:textId="77777777" w:rsidR="001B1C18" w:rsidRDefault="001B1C18" w:rsidP="001B1C18">
      <w:pPr>
        <w:tabs>
          <w:tab w:val="left" w:pos="2127"/>
          <w:tab w:val="right" w:pos="6096"/>
        </w:tabs>
        <w:jc w:val="both"/>
      </w:pPr>
      <w:r>
        <w:t>Einsenden an:</w:t>
      </w:r>
      <w:r>
        <w:tab/>
      </w:r>
    </w:p>
    <w:p w14:paraId="2673481E" w14:textId="77777777" w:rsidR="00F74BB4" w:rsidRDefault="001B1C18" w:rsidP="006B7733">
      <w:pPr>
        <w:tabs>
          <w:tab w:val="left" w:pos="2127"/>
          <w:tab w:val="right" w:pos="6096"/>
        </w:tabs>
        <w:spacing w:before="60" w:line="240" w:lineRule="atLeast"/>
        <w:jc w:val="both"/>
        <w:rPr>
          <w:b/>
          <w:sz w:val="16"/>
          <w:szCs w:val="16"/>
        </w:rPr>
      </w:pPr>
      <w:r>
        <w:t>Zuger Polizei, Fachstelle Waffen, Postfach, 6301 Zug</w:t>
      </w:r>
    </w:p>
    <w:sectPr w:rsidR="00F74BB4" w:rsidSect="00EA48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851" w:bottom="567" w:left="1418" w:header="567" w:footer="28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A4286" w14:textId="77777777" w:rsidR="00EF08EF" w:rsidRDefault="00EF08EF">
      <w:r>
        <w:separator/>
      </w:r>
    </w:p>
  </w:endnote>
  <w:endnote w:type="continuationSeparator" w:id="0">
    <w:p w14:paraId="3E44C397" w14:textId="77777777" w:rsidR="00EF08EF" w:rsidRDefault="00EF0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86BEF" w14:textId="77777777" w:rsidR="008D34A9" w:rsidRDefault="008D34A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23AE7" w14:textId="77777777" w:rsidR="00B31240" w:rsidRDefault="00B31240">
    <w:pPr>
      <w:pStyle w:val="Fuzeile"/>
    </w:pPr>
  </w:p>
  <w:p w14:paraId="318AA435" w14:textId="77777777" w:rsidR="00B31240" w:rsidRDefault="00B3124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D7D75" w14:textId="77777777" w:rsidR="00B31240" w:rsidRDefault="00B31240">
    <w:pPr>
      <w:pStyle w:val="Fuzeile"/>
    </w:pPr>
  </w:p>
  <w:p w14:paraId="4DE2F2C1" w14:textId="77777777" w:rsidR="00B31240" w:rsidRDefault="00B312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1599E" w14:textId="77777777" w:rsidR="00EF08EF" w:rsidRDefault="00EF08EF">
      <w:r>
        <w:separator/>
      </w:r>
    </w:p>
  </w:footnote>
  <w:footnote w:type="continuationSeparator" w:id="0">
    <w:p w14:paraId="61E353C0" w14:textId="77777777" w:rsidR="00EF08EF" w:rsidRDefault="00EF08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95517" w14:textId="77777777" w:rsidR="008D34A9" w:rsidRDefault="008D34A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386B2" w14:textId="77777777" w:rsidR="00F74BB4" w:rsidRDefault="00F74BB4" w:rsidP="004E440F">
    <w:pPr>
      <w:pStyle w:val="Kopfzeile"/>
    </w:pPr>
  </w:p>
  <w:p w14:paraId="6D632644" w14:textId="77777777" w:rsidR="004E440F" w:rsidRPr="004E440F" w:rsidRDefault="004E440F" w:rsidP="004E440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566EA0" w14:paraId="73AF12B6" w14:textId="77777777">
      <w:tc>
        <w:tcPr>
          <w:tcW w:w="5727" w:type="dxa"/>
        </w:tcPr>
        <w:p w14:paraId="2424F39A" w14:textId="77777777" w:rsidR="00566EA0" w:rsidRDefault="00EF01CD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 wp14:anchorId="791328DD" wp14:editId="6F138DE9">
                    <wp:simplePos x="0" y="0"/>
                    <wp:positionH relativeFrom="column">
                      <wp:posOffset>-170815</wp:posOffset>
                    </wp:positionH>
                    <wp:positionV relativeFrom="paragraph">
                      <wp:posOffset>-119380</wp:posOffset>
                    </wp:positionV>
                    <wp:extent cx="2265680" cy="720725"/>
                    <wp:effectExtent l="0" t="0" r="0" b="0"/>
                    <wp:wrapNone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9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3FDE159B" id="Group 6" o:spid="_x0000_s1026" style="position:absolute;margin-left:-13.45pt;margin-top:-9.4pt;width:178.4pt;height:56.75pt;z-index:25165772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89" w:type="dxa"/>
        </w:tcPr>
        <w:p w14:paraId="38A213F7" w14:textId="77777777" w:rsidR="00566EA0" w:rsidRDefault="00566EA0" w:rsidP="00ED1DF0">
          <w:pPr>
            <w:pStyle w:val="Kopfzeile"/>
          </w:pPr>
        </w:p>
        <w:p w14:paraId="3CE4CD56" w14:textId="77777777" w:rsidR="00ED1DF0" w:rsidRDefault="00ED1DF0" w:rsidP="00ED1DF0">
          <w:pPr>
            <w:pStyle w:val="Kopfzeile"/>
          </w:pPr>
        </w:p>
        <w:p w14:paraId="30A63795" w14:textId="77777777" w:rsidR="00ED1DF0" w:rsidRDefault="00ED1DF0" w:rsidP="00ED1DF0">
          <w:pPr>
            <w:pStyle w:val="Kopfzeile"/>
          </w:pPr>
        </w:p>
      </w:tc>
    </w:tr>
  </w:tbl>
  <w:p w14:paraId="1E6DCA2E" w14:textId="77777777" w:rsidR="00566EA0" w:rsidRPr="00B31240" w:rsidRDefault="00566EA0">
    <w:pPr>
      <w:pStyle w:val="Kopfzeile"/>
      <w:rPr>
        <w:sz w:val="20"/>
      </w:rPr>
    </w:pPr>
  </w:p>
  <w:p w14:paraId="74F1F623" w14:textId="77777777" w:rsidR="00B31240" w:rsidRDefault="00B31240" w:rsidP="00ED1DF0">
    <w:pPr>
      <w:rPr>
        <w:rFonts w:cs="Arial"/>
        <w:b/>
      </w:rPr>
    </w:pPr>
  </w:p>
  <w:p w14:paraId="017C9C19" w14:textId="77777777" w:rsidR="006B423C" w:rsidRDefault="004E7A93" w:rsidP="00ED1DF0">
    <w:pPr>
      <w:rPr>
        <w:rFonts w:cs="Arial"/>
        <w:b/>
        <w:sz w:val="24"/>
        <w:szCs w:val="24"/>
      </w:rPr>
    </w:pPr>
    <w:r w:rsidRPr="00A340B8">
      <w:rPr>
        <w:b/>
        <w:sz w:val="24"/>
        <w:szCs w:val="24"/>
      </w:rPr>
      <w:t>Gesuch um Erteilung einer kantonalen Ausnahmebewilligung für</w:t>
    </w:r>
    <w:r w:rsidR="005B7CA3">
      <w:rPr>
        <w:b/>
        <w:sz w:val="24"/>
        <w:szCs w:val="24"/>
      </w:rPr>
      <w:t xml:space="preserve"> den</w:t>
    </w:r>
    <w:r w:rsidR="00E6251D">
      <w:rPr>
        <w:b/>
        <w:sz w:val="24"/>
        <w:szCs w:val="24"/>
      </w:rPr>
      <w:br/>
    </w:r>
    <w:r w:rsidR="008D34A9">
      <w:rPr>
        <w:b/>
        <w:sz w:val="24"/>
        <w:szCs w:val="24"/>
      </w:rPr>
      <w:t>Umbau</w:t>
    </w:r>
    <w:r w:rsidR="005B7CA3">
      <w:rPr>
        <w:b/>
        <w:sz w:val="24"/>
        <w:szCs w:val="24"/>
      </w:rPr>
      <w:t xml:space="preserve"> einer Feuerwaffe</w:t>
    </w:r>
  </w:p>
  <w:p w14:paraId="247D1678" w14:textId="77777777" w:rsidR="00ED1DF0" w:rsidRDefault="00EF7FB3" w:rsidP="00EF7FB3">
    <w:pPr>
      <w:pStyle w:val="Kopfzeile"/>
      <w:tabs>
        <w:tab w:val="left" w:pos="378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1A4864D4"/>
    <w:multiLevelType w:val="hybridMultilevel"/>
    <w:tmpl w:val="C1544492"/>
    <w:lvl w:ilvl="0" w:tplc="15A0F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u w:color="00000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3D203170"/>
    <w:multiLevelType w:val="hybridMultilevel"/>
    <w:tmpl w:val="C92066E6"/>
    <w:lvl w:ilvl="0" w:tplc="114AB4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2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7870232">
    <w:abstractNumId w:val="9"/>
  </w:num>
  <w:num w:numId="2" w16cid:durableId="433402250">
    <w:abstractNumId w:val="7"/>
  </w:num>
  <w:num w:numId="3" w16cid:durableId="1174995915">
    <w:abstractNumId w:val="6"/>
  </w:num>
  <w:num w:numId="4" w16cid:durableId="92551001">
    <w:abstractNumId w:val="5"/>
  </w:num>
  <w:num w:numId="5" w16cid:durableId="1733384056">
    <w:abstractNumId w:val="4"/>
  </w:num>
  <w:num w:numId="6" w16cid:durableId="384261740">
    <w:abstractNumId w:val="8"/>
  </w:num>
  <w:num w:numId="7" w16cid:durableId="859313950">
    <w:abstractNumId w:val="3"/>
  </w:num>
  <w:num w:numId="8" w16cid:durableId="2005744074">
    <w:abstractNumId w:val="2"/>
  </w:num>
  <w:num w:numId="9" w16cid:durableId="351611859">
    <w:abstractNumId w:val="1"/>
  </w:num>
  <w:num w:numId="10" w16cid:durableId="2018264061">
    <w:abstractNumId w:val="0"/>
  </w:num>
  <w:num w:numId="11" w16cid:durableId="1969161717">
    <w:abstractNumId w:val="25"/>
  </w:num>
  <w:num w:numId="12" w16cid:durableId="1735666659">
    <w:abstractNumId w:val="22"/>
  </w:num>
  <w:num w:numId="13" w16cid:durableId="2103447829">
    <w:abstractNumId w:val="13"/>
  </w:num>
  <w:num w:numId="14" w16cid:durableId="1533835771">
    <w:abstractNumId w:val="23"/>
  </w:num>
  <w:num w:numId="15" w16cid:durableId="917056732">
    <w:abstractNumId w:val="23"/>
  </w:num>
  <w:num w:numId="16" w16cid:durableId="1145052706">
    <w:abstractNumId w:val="23"/>
  </w:num>
  <w:num w:numId="17" w16cid:durableId="807473255">
    <w:abstractNumId w:val="23"/>
  </w:num>
  <w:num w:numId="18" w16cid:durableId="1232037815">
    <w:abstractNumId w:val="23"/>
  </w:num>
  <w:num w:numId="19" w16cid:durableId="1114136186">
    <w:abstractNumId w:val="11"/>
  </w:num>
  <w:num w:numId="20" w16cid:durableId="1956402556">
    <w:abstractNumId w:val="29"/>
  </w:num>
  <w:num w:numId="21" w16cid:durableId="1272279187">
    <w:abstractNumId w:val="27"/>
  </w:num>
  <w:num w:numId="22" w16cid:durableId="885333123">
    <w:abstractNumId w:val="20"/>
  </w:num>
  <w:num w:numId="23" w16cid:durableId="1342586464">
    <w:abstractNumId w:val="14"/>
  </w:num>
  <w:num w:numId="24" w16cid:durableId="270092178">
    <w:abstractNumId w:val="16"/>
  </w:num>
  <w:num w:numId="25" w16cid:durableId="1136487966">
    <w:abstractNumId w:val="24"/>
  </w:num>
  <w:num w:numId="26" w16cid:durableId="2146969476">
    <w:abstractNumId w:val="18"/>
  </w:num>
  <w:num w:numId="27" w16cid:durableId="275983929">
    <w:abstractNumId w:val="17"/>
  </w:num>
  <w:num w:numId="28" w16cid:durableId="1509364073">
    <w:abstractNumId w:val="28"/>
  </w:num>
  <w:num w:numId="29" w16cid:durableId="283050316">
    <w:abstractNumId w:val="23"/>
  </w:num>
  <w:num w:numId="30" w16cid:durableId="969944535">
    <w:abstractNumId w:val="21"/>
  </w:num>
  <w:num w:numId="31" w16cid:durableId="1551645016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 w16cid:durableId="1084447859">
    <w:abstractNumId w:val="26"/>
  </w:num>
  <w:num w:numId="33" w16cid:durableId="198904439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329020525">
    <w:abstractNumId w:val="12"/>
  </w:num>
  <w:num w:numId="35" w16cid:durableId="180827198">
    <w:abstractNumId w:val="19"/>
  </w:num>
  <w:num w:numId="36" w16cid:durableId="158217918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47290"/>
    <w:rsid w:val="000473B4"/>
    <w:rsid w:val="00053413"/>
    <w:rsid w:val="00054001"/>
    <w:rsid w:val="00056AAF"/>
    <w:rsid w:val="00063283"/>
    <w:rsid w:val="000735B7"/>
    <w:rsid w:val="00073F20"/>
    <w:rsid w:val="000759AA"/>
    <w:rsid w:val="000770B3"/>
    <w:rsid w:val="00083419"/>
    <w:rsid w:val="0009356C"/>
    <w:rsid w:val="00096728"/>
    <w:rsid w:val="000A0DE2"/>
    <w:rsid w:val="000A335B"/>
    <w:rsid w:val="000A3E2B"/>
    <w:rsid w:val="000A4ADC"/>
    <w:rsid w:val="000A5B0C"/>
    <w:rsid w:val="000B2433"/>
    <w:rsid w:val="000B313C"/>
    <w:rsid w:val="000C75D2"/>
    <w:rsid w:val="000D3E03"/>
    <w:rsid w:val="000D7685"/>
    <w:rsid w:val="000E09B2"/>
    <w:rsid w:val="000E116F"/>
    <w:rsid w:val="000E2D5C"/>
    <w:rsid w:val="000F0169"/>
    <w:rsid w:val="000F2135"/>
    <w:rsid w:val="000F4957"/>
    <w:rsid w:val="000F7E4A"/>
    <w:rsid w:val="001019F3"/>
    <w:rsid w:val="001038A6"/>
    <w:rsid w:val="00110967"/>
    <w:rsid w:val="001110AE"/>
    <w:rsid w:val="0011226C"/>
    <w:rsid w:val="001176F2"/>
    <w:rsid w:val="00120D3A"/>
    <w:rsid w:val="0012226A"/>
    <w:rsid w:val="001226DD"/>
    <w:rsid w:val="001368BF"/>
    <w:rsid w:val="001401F2"/>
    <w:rsid w:val="001673B7"/>
    <w:rsid w:val="0018329F"/>
    <w:rsid w:val="00194C09"/>
    <w:rsid w:val="00195FE4"/>
    <w:rsid w:val="001A324A"/>
    <w:rsid w:val="001B1C18"/>
    <w:rsid w:val="001B370B"/>
    <w:rsid w:val="001B775D"/>
    <w:rsid w:val="001C567E"/>
    <w:rsid w:val="001C78E1"/>
    <w:rsid w:val="001D1549"/>
    <w:rsid w:val="001D77DC"/>
    <w:rsid w:val="001E314A"/>
    <w:rsid w:val="001F218F"/>
    <w:rsid w:val="001F3779"/>
    <w:rsid w:val="001F4EC9"/>
    <w:rsid w:val="001F76DC"/>
    <w:rsid w:val="001F7FAD"/>
    <w:rsid w:val="0020237E"/>
    <w:rsid w:val="00203735"/>
    <w:rsid w:val="00206D8E"/>
    <w:rsid w:val="00207C41"/>
    <w:rsid w:val="00210120"/>
    <w:rsid w:val="00215961"/>
    <w:rsid w:val="0022362D"/>
    <w:rsid w:val="002244BA"/>
    <w:rsid w:val="00225BB3"/>
    <w:rsid w:val="00227044"/>
    <w:rsid w:val="002375F7"/>
    <w:rsid w:val="002425FD"/>
    <w:rsid w:val="002448A5"/>
    <w:rsid w:val="00245E54"/>
    <w:rsid w:val="00250D7E"/>
    <w:rsid w:val="00254625"/>
    <w:rsid w:val="00254C47"/>
    <w:rsid w:val="00255F75"/>
    <w:rsid w:val="00261012"/>
    <w:rsid w:val="0026213D"/>
    <w:rsid w:val="00273ADB"/>
    <w:rsid w:val="0027420E"/>
    <w:rsid w:val="0028300A"/>
    <w:rsid w:val="00283055"/>
    <w:rsid w:val="00296066"/>
    <w:rsid w:val="002B2AF9"/>
    <w:rsid w:val="002B32C8"/>
    <w:rsid w:val="002B59FA"/>
    <w:rsid w:val="002C4417"/>
    <w:rsid w:val="002D489A"/>
    <w:rsid w:val="002D6A10"/>
    <w:rsid w:val="002E722C"/>
    <w:rsid w:val="002F3C30"/>
    <w:rsid w:val="00306602"/>
    <w:rsid w:val="003111EA"/>
    <w:rsid w:val="00312EEC"/>
    <w:rsid w:val="00313228"/>
    <w:rsid w:val="00314874"/>
    <w:rsid w:val="00322973"/>
    <w:rsid w:val="00323B52"/>
    <w:rsid w:val="003342F0"/>
    <w:rsid w:val="00335C52"/>
    <w:rsid w:val="00343F39"/>
    <w:rsid w:val="0035233C"/>
    <w:rsid w:val="0035431C"/>
    <w:rsid w:val="0035469D"/>
    <w:rsid w:val="003609E1"/>
    <w:rsid w:val="00360AF4"/>
    <w:rsid w:val="003635B7"/>
    <w:rsid w:val="00364909"/>
    <w:rsid w:val="00364C94"/>
    <w:rsid w:val="00367E98"/>
    <w:rsid w:val="0037162E"/>
    <w:rsid w:val="00383B25"/>
    <w:rsid w:val="00385FE7"/>
    <w:rsid w:val="003926E0"/>
    <w:rsid w:val="0039630D"/>
    <w:rsid w:val="003C4C27"/>
    <w:rsid w:val="003C5BDF"/>
    <w:rsid w:val="003C5E31"/>
    <w:rsid w:val="003C5E3F"/>
    <w:rsid w:val="003D19E8"/>
    <w:rsid w:val="003D77B9"/>
    <w:rsid w:val="003E1906"/>
    <w:rsid w:val="003E390A"/>
    <w:rsid w:val="003E7CB2"/>
    <w:rsid w:val="003E7EB1"/>
    <w:rsid w:val="003F2E75"/>
    <w:rsid w:val="003F3DBD"/>
    <w:rsid w:val="00401440"/>
    <w:rsid w:val="00401FDE"/>
    <w:rsid w:val="004026B3"/>
    <w:rsid w:val="00404990"/>
    <w:rsid w:val="00411069"/>
    <w:rsid w:val="00413DF8"/>
    <w:rsid w:val="00414035"/>
    <w:rsid w:val="00423CCF"/>
    <w:rsid w:val="00433D6D"/>
    <w:rsid w:val="0044011C"/>
    <w:rsid w:val="00446E8F"/>
    <w:rsid w:val="0046279E"/>
    <w:rsid w:val="00474061"/>
    <w:rsid w:val="00476539"/>
    <w:rsid w:val="004777BC"/>
    <w:rsid w:val="004819CF"/>
    <w:rsid w:val="004902CE"/>
    <w:rsid w:val="0049324A"/>
    <w:rsid w:val="00493B94"/>
    <w:rsid w:val="004970DA"/>
    <w:rsid w:val="004A5965"/>
    <w:rsid w:val="004B1E4A"/>
    <w:rsid w:val="004B504C"/>
    <w:rsid w:val="004B51B9"/>
    <w:rsid w:val="004D3593"/>
    <w:rsid w:val="004D412E"/>
    <w:rsid w:val="004E320B"/>
    <w:rsid w:val="004E3583"/>
    <w:rsid w:val="004E3A26"/>
    <w:rsid w:val="004E440F"/>
    <w:rsid w:val="004E4426"/>
    <w:rsid w:val="004E7A93"/>
    <w:rsid w:val="004F64B2"/>
    <w:rsid w:val="00502E67"/>
    <w:rsid w:val="005059CB"/>
    <w:rsid w:val="005073A6"/>
    <w:rsid w:val="00510666"/>
    <w:rsid w:val="0051791A"/>
    <w:rsid w:val="00527695"/>
    <w:rsid w:val="00530064"/>
    <w:rsid w:val="00532177"/>
    <w:rsid w:val="00534B39"/>
    <w:rsid w:val="00561D56"/>
    <w:rsid w:val="00564B8C"/>
    <w:rsid w:val="005667AD"/>
    <w:rsid w:val="00566EA0"/>
    <w:rsid w:val="0058382A"/>
    <w:rsid w:val="00586C72"/>
    <w:rsid w:val="00590A00"/>
    <w:rsid w:val="00591C64"/>
    <w:rsid w:val="00596953"/>
    <w:rsid w:val="0059765A"/>
    <w:rsid w:val="005A184F"/>
    <w:rsid w:val="005B1C6B"/>
    <w:rsid w:val="005B22AB"/>
    <w:rsid w:val="005B35A5"/>
    <w:rsid w:val="005B6517"/>
    <w:rsid w:val="005B7522"/>
    <w:rsid w:val="005B7CA3"/>
    <w:rsid w:val="005C42B8"/>
    <w:rsid w:val="005D076E"/>
    <w:rsid w:val="005D2D6E"/>
    <w:rsid w:val="005D3961"/>
    <w:rsid w:val="005D7C70"/>
    <w:rsid w:val="005E063E"/>
    <w:rsid w:val="005E0B4F"/>
    <w:rsid w:val="005E7282"/>
    <w:rsid w:val="00611E15"/>
    <w:rsid w:val="00614B0C"/>
    <w:rsid w:val="00615BCA"/>
    <w:rsid w:val="00625281"/>
    <w:rsid w:val="00634EC2"/>
    <w:rsid w:val="0063666B"/>
    <w:rsid w:val="00636EAB"/>
    <w:rsid w:val="006448AF"/>
    <w:rsid w:val="006453E4"/>
    <w:rsid w:val="0065373E"/>
    <w:rsid w:val="00660059"/>
    <w:rsid w:val="00663530"/>
    <w:rsid w:val="00670B0A"/>
    <w:rsid w:val="00692F81"/>
    <w:rsid w:val="006941EE"/>
    <w:rsid w:val="006A1782"/>
    <w:rsid w:val="006A339E"/>
    <w:rsid w:val="006A5365"/>
    <w:rsid w:val="006A5DAD"/>
    <w:rsid w:val="006B3246"/>
    <w:rsid w:val="006B423C"/>
    <w:rsid w:val="006B670F"/>
    <w:rsid w:val="006B7733"/>
    <w:rsid w:val="006C061E"/>
    <w:rsid w:val="006C2E22"/>
    <w:rsid w:val="006C59D6"/>
    <w:rsid w:val="006C6981"/>
    <w:rsid w:val="006D0571"/>
    <w:rsid w:val="006D4A7B"/>
    <w:rsid w:val="006D4FA3"/>
    <w:rsid w:val="006E1306"/>
    <w:rsid w:val="006E51EB"/>
    <w:rsid w:val="006F6AAC"/>
    <w:rsid w:val="00701C20"/>
    <w:rsid w:val="007052DA"/>
    <w:rsid w:val="00720160"/>
    <w:rsid w:val="00721FD2"/>
    <w:rsid w:val="00726DA8"/>
    <w:rsid w:val="0073542E"/>
    <w:rsid w:val="007433FF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54B4"/>
    <w:rsid w:val="007B12FC"/>
    <w:rsid w:val="007B4FF5"/>
    <w:rsid w:val="007C0F3D"/>
    <w:rsid w:val="007C0F40"/>
    <w:rsid w:val="007C3AA8"/>
    <w:rsid w:val="007E113D"/>
    <w:rsid w:val="007E5232"/>
    <w:rsid w:val="007E5F58"/>
    <w:rsid w:val="007F0D50"/>
    <w:rsid w:val="007F24BD"/>
    <w:rsid w:val="007F444E"/>
    <w:rsid w:val="007F6AC1"/>
    <w:rsid w:val="00804B4C"/>
    <w:rsid w:val="008055B6"/>
    <w:rsid w:val="00806652"/>
    <w:rsid w:val="00807866"/>
    <w:rsid w:val="008111E7"/>
    <w:rsid w:val="00811A91"/>
    <w:rsid w:val="008152DA"/>
    <w:rsid w:val="008153A3"/>
    <w:rsid w:val="0081586E"/>
    <w:rsid w:val="00825AF4"/>
    <w:rsid w:val="008274DC"/>
    <w:rsid w:val="00830BD2"/>
    <w:rsid w:val="008324A7"/>
    <w:rsid w:val="00840BDB"/>
    <w:rsid w:val="0084359E"/>
    <w:rsid w:val="00843DF7"/>
    <w:rsid w:val="00844EAA"/>
    <w:rsid w:val="00845A47"/>
    <w:rsid w:val="008519B9"/>
    <w:rsid w:val="00852991"/>
    <w:rsid w:val="00861D57"/>
    <w:rsid w:val="0086313E"/>
    <w:rsid w:val="00867F37"/>
    <w:rsid w:val="00870EED"/>
    <w:rsid w:val="00871334"/>
    <w:rsid w:val="00880171"/>
    <w:rsid w:val="00880D0A"/>
    <w:rsid w:val="00886C5B"/>
    <w:rsid w:val="00895F2A"/>
    <w:rsid w:val="008A09DA"/>
    <w:rsid w:val="008B22FE"/>
    <w:rsid w:val="008B2623"/>
    <w:rsid w:val="008B73ED"/>
    <w:rsid w:val="008C7737"/>
    <w:rsid w:val="008D34A9"/>
    <w:rsid w:val="008D4014"/>
    <w:rsid w:val="008D6964"/>
    <w:rsid w:val="008D6EEB"/>
    <w:rsid w:val="008E4407"/>
    <w:rsid w:val="008E5C95"/>
    <w:rsid w:val="008F4A8C"/>
    <w:rsid w:val="00901741"/>
    <w:rsid w:val="00906CCC"/>
    <w:rsid w:val="009201B7"/>
    <w:rsid w:val="00922597"/>
    <w:rsid w:val="009233C3"/>
    <w:rsid w:val="00924546"/>
    <w:rsid w:val="0092454E"/>
    <w:rsid w:val="00926E97"/>
    <w:rsid w:val="00943207"/>
    <w:rsid w:val="00947507"/>
    <w:rsid w:val="00956BC3"/>
    <w:rsid w:val="009721FF"/>
    <w:rsid w:val="00974120"/>
    <w:rsid w:val="00985936"/>
    <w:rsid w:val="00990F34"/>
    <w:rsid w:val="0099721F"/>
    <w:rsid w:val="009A3BE1"/>
    <w:rsid w:val="009A4A8F"/>
    <w:rsid w:val="009B0745"/>
    <w:rsid w:val="009B5D91"/>
    <w:rsid w:val="009B790D"/>
    <w:rsid w:val="009C528A"/>
    <w:rsid w:val="009C6EAA"/>
    <w:rsid w:val="009D0492"/>
    <w:rsid w:val="009D5E27"/>
    <w:rsid w:val="009E7012"/>
    <w:rsid w:val="009E7310"/>
    <w:rsid w:val="009F686F"/>
    <w:rsid w:val="009F6C69"/>
    <w:rsid w:val="00A02768"/>
    <w:rsid w:val="00A06B63"/>
    <w:rsid w:val="00A06E80"/>
    <w:rsid w:val="00A11268"/>
    <w:rsid w:val="00A14425"/>
    <w:rsid w:val="00A213C4"/>
    <w:rsid w:val="00A249D9"/>
    <w:rsid w:val="00A340B8"/>
    <w:rsid w:val="00A35B00"/>
    <w:rsid w:val="00A37790"/>
    <w:rsid w:val="00A40483"/>
    <w:rsid w:val="00A406C1"/>
    <w:rsid w:val="00A423C6"/>
    <w:rsid w:val="00A4386D"/>
    <w:rsid w:val="00A51694"/>
    <w:rsid w:val="00A528DB"/>
    <w:rsid w:val="00A531C0"/>
    <w:rsid w:val="00A625EA"/>
    <w:rsid w:val="00A65BF9"/>
    <w:rsid w:val="00A718FA"/>
    <w:rsid w:val="00A76D99"/>
    <w:rsid w:val="00A8077E"/>
    <w:rsid w:val="00A827D2"/>
    <w:rsid w:val="00A9387A"/>
    <w:rsid w:val="00AA25F8"/>
    <w:rsid w:val="00AA2B53"/>
    <w:rsid w:val="00AA4F06"/>
    <w:rsid w:val="00AB0B22"/>
    <w:rsid w:val="00AB2C4D"/>
    <w:rsid w:val="00AB6728"/>
    <w:rsid w:val="00AC05B1"/>
    <w:rsid w:val="00AD0699"/>
    <w:rsid w:val="00AD7066"/>
    <w:rsid w:val="00AE1D42"/>
    <w:rsid w:val="00AE5D37"/>
    <w:rsid w:val="00AF4FD6"/>
    <w:rsid w:val="00B00064"/>
    <w:rsid w:val="00B04711"/>
    <w:rsid w:val="00B05625"/>
    <w:rsid w:val="00B170B1"/>
    <w:rsid w:val="00B257DD"/>
    <w:rsid w:val="00B25D8C"/>
    <w:rsid w:val="00B31240"/>
    <w:rsid w:val="00B32C77"/>
    <w:rsid w:val="00B44AC2"/>
    <w:rsid w:val="00B45FAB"/>
    <w:rsid w:val="00B46AC3"/>
    <w:rsid w:val="00B53DD7"/>
    <w:rsid w:val="00B5642E"/>
    <w:rsid w:val="00B60AF2"/>
    <w:rsid w:val="00B6161D"/>
    <w:rsid w:val="00B67683"/>
    <w:rsid w:val="00B77052"/>
    <w:rsid w:val="00B860A6"/>
    <w:rsid w:val="00B8736B"/>
    <w:rsid w:val="00B91AA2"/>
    <w:rsid w:val="00B91DEA"/>
    <w:rsid w:val="00B927D1"/>
    <w:rsid w:val="00B9701C"/>
    <w:rsid w:val="00BA0ECE"/>
    <w:rsid w:val="00BB2AFC"/>
    <w:rsid w:val="00BB31E0"/>
    <w:rsid w:val="00BB356A"/>
    <w:rsid w:val="00BC3764"/>
    <w:rsid w:val="00BC4E0C"/>
    <w:rsid w:val="00BC7F87"/>
    <w:rsid w:val="00BD4FF2"/>
    <w:rsid w:val="00BE4E61"/>
    <w:rsid w:val="00BF1DF0"/>
    <w:rsid w:val="00C04FC6"/>
    <w:rsid w:val="00C07C87"/>
    <w:rsid w:val="00C22C13"/>
    <w:rsid w:val="00C3140D"/>
    <w:rsid w:val="00C31902"/>
    <w:rsid w:val="00C3216F"/>
    <w:rsid w:val="00C35D22"/>
    <w:rsid w:val="00C36614"/>
    <w:rsid w:val="00C37FD9"/>
    <w:rsid w:val="00C514A4"/>
    <w:rsid w:val="00C568C6"/>
    <w:rsid w:val="00C618E0"/>
    <w:rsid w:val="00C61985"/>
    <w:rsid w:val="00C62953"/>
    <w:rsid w:val="00C67F1C"/>
    <w:rsid w:val="00C70021"/>
    <w:rsid w:val="00C75B62"/>
    <w:rsid w:val="00C75D9C"/>
    <w:rsid w:val="00C84346"/>
    <w:rsid w:val="00C846AC"/>
    <w:rsid w:val="00C85A24"/>
    <w:rsid w:val="00C86D48"/>
    <w:rsid w:val="00C86E7B"/>
    <w:rsid w:val="00C91909"/>
    <w:rsid w:val="00C92313"/>
    <w:rsid w:val="00CA21EE"/>
    <w:rsid w:val="00CB07D1"/>
    <w:rsid w:val="00CC08EA"/>
    <w:rsid w:val="00CC1F7B"/>
    <w:rsid w:val="00CC5777"/>
    <w:rsid w:val="00CC5ABD"/>
    <w:rsid w:val="00CF3AC8"/>
    <w:rsid w:val="00CF7A74"/>
    <w:rsid w:val="00D03E26"/>
    <w:rsid w:val="00D07754"/>
    <w:rsid w:val="00D07D9A"/>
    <w:rsid w:val="00D14FA4"/>
    <w:rsid w:val="00D158E0"/>
    <w:rsid w:val="00D239EE"/>
    <w:rsid w:val="00D25C97"/>
    <w:rsid w:val="00D26465"/>
    <w:rsid w:val="00D27E7F"/>
    <w:rsid w:val="00D34D0A"/>
    <w:rsid w:val="00D3646F"/>
    <w:rsid w:val="00D41FF9"/>
    <w:rsid w:val="00D44622"/>
    <w:rsid w:val="00D44B63"/>
    <w:rsid w:val="00D51AFB"/>
    <w:rsid w:val="00D52D11"/>
    <w:rsid w:val="00D62A70"/>
    <w:rsid w:val="00D80C02"/>
    <w:rsid w:val="00D861AC"/>
    <w:rsid w:val="00D86D5B"/>
    <w:rsid w:val="00D90FBF"/>
    <w:rsid w:val="00D92237"/>
    <w:rsid w:val="00D92D3B"/>
    <w:rsid w:val="00D93309"/>
    <w:rsid w:val="00DA3FEC"/>
    <w:rsid w:val="00DA7301"/>
    <w:rsid w:val="00DA77AE"/>
    <w:rsid w:val="00DB251C"/>
    <w:rsid w:val="00DB2F96"/>
    <w:rsid w:val="00DB6D46"/>
    <w:rsid w:val="00DC410B"/>
    <w:rsid w:val="00DC53F9"/>
    <w:rsid w:val="00DC7D51"/>
    <w:rsid w:val="00DD7BE4"/>
    <w:rsid w:val="00DF1C27"/>
    <w:rsid w:val="00DF2D9D"/>
    <w:rsid w:val="00DF533A"/>
    <w:rsid w:val="00DF5555"/>
    <w:rsid w:val="00DF7492"/>
    <w:rsid w:val="00E11DAC"/>
    <w:rsid w:val="00E13703"/>
    <w:rsid w:val="00E16699"/>
    <w:rsid w:val="00E20A8A"/>
    <w:rsid w:val="00E21D16"/>
    <w:rsid w:val="00E2335A"/>
    <w:rsid w:val="00E25B71"/>
    <w:rsid w:val="00E33F2E"/>
    <w:rsid w:val="00E36643"/>
    <w:rsid w:val="00E370FD"/>
    <w:rsid w:val="00E41FC2"/>
    <w:rsid w:val="00E43B72"/>
    <w:rsid w:val="00E4423D"/>
    <w:rsid w:val="00E477BC"/>
    <w:rsid w:val="00E503EC"/>
    <w:rsid w:val="00E51DB0"/>
    <w:rsid w:val="00E57384"/>
    <w:rsid w:val="00E6251D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0210"/>
    <w:rsid w:val="00E825B8"/>
    <w:rsid w:val="00E82EEC"/>
    <w:rsid w:val="00E83272"/>
    <w:rsid w:val="00E87692"/>
    <w:rsid w:val="00E91155"/>
    <w:rsid w:val="00EA369C"/>
    <w:rsid w:val="00EA48EE"/>
    <w:rsid w:val="00EB5580"/>
    <w:rsid w:val="00EB78CF"/>
    <w:rsid w:val="00ED0B7C"/>
    <w:rsid w:val="00ED1DF0"/>
    <w:rsid w:val="00EE0044"/>
    <w:rsid w:val="00EE1E97"/>
    <w:rsid w:val="00EE60B0"/>
    <w:rsid w:val="00EF01CD"/>
    <w:rsid w:val="00EF08EF"/>
    <w:rsid w:val="00EF4B8E"/>
    <w:rsid w:val="00EF6677"/>
    <w:rsid w:val="00EF7F5D"/>
    <w:rsid w:val="00EF7FB3"/>
    <w:rsid w:val="00F00738"/>
    <w:rsid w:val="00F021DD"/>
    <w:rsid w:val="00F126A4"/>
    <w:rsid w:val="00F15DB6"/>
    <w:rsid w:val="00F24C04"/>
    <w:rsid w:val="00F27978"/>
    <w:rsid w:val="00F35663"/>
    <w:rsid w:val="00F35A4A"/>
    <w:rsid w:val="00F43E14"/>
    <w:rsid w:val="00F5004C"/>
    <w:rsid w:val="00F5292D"/>
    <w:rsid w:val="00F568E8"/>
    <w:rsid w:val="00F61E93"/>
    <w:rsid w:val="00F647F4"/>
    <w:rsid w:val="00F64989"/>
    <w:rsid w:val="00F64ECC"/>
    <w:rsid w:val="00F67403"/>
    <w:rsid w:val="00F6752A"/>
    <w:rsid w:val="00F732E8"/>
    <w:rsid w:val="00F7352D"/>
    <w:rsid w:val="00F74164"/>
    <w:rsid w:val="00F74BB4"/>
    <w:rsid w:val="00F822AC"/>
    <w:rsid w:val="00F869B4"/>
    <w:rsid w:val="00F871C4"/>
    <w:rsid w:val="00F95DC6"/>
    <w:rsid w:val="00F96C06"/>
    <w:rsid w:val="00F96E9F"/>
    <w:rsid w:val="00FB1634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6C3AC1D3"/>
  <w15:chartTrackingRefBased/>
  <w15:docId w15:val="{0D20EDFB-ADE1-499B-A3F9-F5E511B13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rsid w:val="00636EAB"/>
    <w:rPr>
      <w:color w:val="0000FF"/>
      <w:u w:val="single"/>
    </w:rPr>
  </w:style>
  <w:style w:type="character" w:customStyle="1" w:styleId="BesuchterHyperlink">
    <w:name w:val="BesuchterHyperlink"/>
    <w:rsid w:val="004902CE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43F39"/>
    <w:pPr>
      <w:widowControl w:val="0"/>
      <w:spacing w:after="60" w:line="240" w:lineRule="auto"/>
      <w:ind w:left="119" w:hanging="119"/>
    </w:pPr>
    <w:rPr>
      <w:rFonts w:eastAsia="Calibri"/>
      <w:spacing w:val="0"/>
      <w:sz w:val="18"/>
      <w:lang w:eastAsia="en-US"/>
    </w:rPr>
  </w:style>
  <w:style w:type="character" w:customStyle="1" w:styleId="FunotentextZchn">
    <w:name w:val="Fußnotentext Zchn"/>
    <w:link w:val="Funotentext"/>
    <w:uiPriority w:val="99"/>
    <w:semiHidden/>
    <w:rsid w:val="00343F39"/>
    <w:rPr>
      <w:rFonts w:ascii="Arial" w:eastAsia="Calibri" w:hAnsi="Arial"/>
      <w:sz w:val="18"/>
      <w:lang w:eastAsia="en-US"/>
    </w:rPr>
  </w:style>
  <w:style w:type="paragraph" w:styleId="Textkrper-Zeileneinzug">
    <w:name w:val="Body Text Indent"/>
    <w:basedOn w:val="Standard"/>
    <w:link w:val="Textkrper-ZeileneinzugZchn"/>
    <w:rsid w:val="00343F39"/>
    <w:pPr>
      <w:spacing w:after="120"/>
      <w:ind w:left="283"/>
    </w:pPr>
    <w:rPr>
      <w:spacing w:val="0"/>
      <w:sz w:val="22"/>
    </w:rPr>
  </w:style>
  <w:style w:type="character" w:customStyle="1" w:styleId="Textkrper-ZeileneinzugZchn">
    <w:name w:val="Textkörper-Zeileneinzug Zchn"/>
    <w:link w:val="Textkrper-Zeileneinzug"/>
    <w:rsid w:val="00343F39"/>
    <w:rPr>
      <w:rFonts w:ascii="Arial" w:hAnsi="Arial"/>
      <w:sz w:val="22"/>
    </w:rPr>
  </w:style>
  <w:style w:type="character" w:styleId="Funotenzeichen">
    <w:name w:val="footnote reference"/>
    <w:uiPriority w:val="99"/>
    <w:unhideWhenUsed/>
    <w:rsid w:val="00343F39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43F39"/>
    <w:pPr>
      <w:widowControl w:val="0"/>
      <w:spacing w:line="260" w:lineRule="atLeast"/>
      <w:ind w:left="720"/>
      <w:contextualSpacing/>
    </w:pPr>
    <w:rPr>
      <w:rFonts w:eastAsia="Calibri"/>
      <w:spacing w:val="0"/>
      <w:sz w:val="22"/>
      <w:szCs w:val="22"/>
      <w:lang w:eastAsia="en-US"/>
    </w:rPr>
  </w:style>
  <w:style w:type="character" w:customStyle="1" w:styleId="FuzeileZchn">
    <w:name w:val="Fußzeile Zchn"/>
    <w:link w:val="Fuzeile"/>
    <w:rsid w:val="0018329F"/>
    <w:rPr>
      <w:rFonts w:ascii="Arial" w:hAnsi="Arial"/>
      <w:noProof/>
      <w:spacing w:val="6"/>
      <w:sz w:val="16"/>
    </w:rPr>
  </w:style>
  <w:style w:type="paragraph" w:customStyle="1" w:styleId="Referenz">
    <w:name w:val="Referenz"/>
    <w:basedOn w:val="Standard"/>
    <w:uiPriority w:val="1"/>
    <w:rsid w:val="0018329F"/>
    <w:pPr>
      <w:widowControl w:val="0"/>
      <w:suppressAutoHyphens/>
      <w:spacing w:line="200" w:lineRule="atLeast"/>
    </w:pPr>
    <w:rPr>
      <w:rFonts w:eastAsia="Calibri"/>
      <w:spacing w:val="0"/>
      <w:sz w:val="15"/>
      <w:szCs w:val="22"/>
      <w:lang w:eastAsia="en-US"/>
    </w:rPr>
  </w:style>
  <w:style w:type="character" w:customStyle="1" w:styleId="KopfzeileZchn">
    <w:name w:val="Kopfzeile Zchn"/>
    <w:link w:val="Kopfzeile"/>
    <w:rsid w:val="006941EE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9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29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7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8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5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16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1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69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3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3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3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3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1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0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4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94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1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2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66A8E-5181-44A6-9F18-F4E104B0F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2</Pages>
  <Words>376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Christian Bürgler</cp:lastModifiedBy>
  <cp:revision>7</cp:revision>
  <cp:lastPrinted>2019-08-02T06:49:00Z</cp:lastPrinted>
  <dcterms:created xsi:type="dcterms:W3CDTF">2023-01-26T08:59:00Z</dcterms:created>
  <dcterms:modified xsi:type="dcterms:W3CDTF">2025-05-07T06:20:00Z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2011-12-06T23:00:00Z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- verbotene Waffe (Erwerb, Besitz, Umbau, Tragen, Schiessen)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4.4.003 30 01</vt:lpwstr>
  </property>
  <property fmtid="{D5CDD505-2E9C-101B-9397-08002B2CF9AE}" pid="96" name="Unterkapitel">
    <vt:lpwstr>4.4 30 01 Vollzug Waffen- und Sprengstoffgesetzgebung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3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  <property fmtid="{D5CDD505-2E9C-101B-9397-08002B2CF9AE}" pid="110" name="MSIP_Label_5f6c350c-d04c-42cf-a2dc-28029b354aa8_Enabled">
    <vt:lpwstr>true</vt:lpwstr>
  </property>
  <property fmtid="{D5CDD505-2E9C-101B-9397-08002B2CF9AE}" pid="111" name="MSIP_Label_5f6c350c-d04c-42cf-a2dc-28029b354aa8_SetDate">
    <vt:lpwstr>2025-05-07T06:20:37Z</vt:lpwstr>
  </property>
  <property fmtid="{D5CDD505-2E9C-101B-9397-08002B2CF9AE}" pid="112" name="MSIP_Label_5f6c350c-d04c-42cf-a2dc-28029b354aa8_Method">
    <vt:lpwstr>Standard</vt:lpwstr>
  </property>
  <property fmtid="{D5CDD505-2E9C-101B-9397-08002B2CF9AE}" pid="113" name="MSIP_Label_5f6c350c-d04c-42cf-a2dc-28029b354aa8_Name">
    <vt:lpwstr>KTZG_Intern</vt:lpwstr>
  </property>
  <property fmtid="{D5CDD505-2E9C-101B-9397-08002B2CF9AE}" pid="114" name="MSIP_Label_5f6c350c-d04c-42cf-a2dc-28029b354aa8_SiteId">
    <vt:lpwstr>7b979bcc-f4f4-4d20-8c59-e9b7a9406038</vt:lpwstr>
  </property>
  <property fmtid="{D5CDD505-2E9C-101B-9397-08002B2CF9AE}" pid="115" name="MSIP_Label_5f6c350c-d04c-42cf-a2dc-28029b354aa8_ActionId">
    <vt:lpwstr>89a3a73a-0b0d-492a-9886-72deaf5f2e06</vt:lpwstr>
  </property>
  <property fmtid="{D5CDD505-2E9C-101B-9397-08002B2CF9AE}" pid="116" name="MSIP_Label_5f6c350c-d04c-42cf-a2dc-28029b354aa8_ContentBits">
    <vt:lpwstr>0</vt:lpwstr>
  </property>
  <property fmtid="{D5CDD505-2E9C-101B-9397-08002B2CF9AE}" pid="117" name="MSIP_Label_5f6c350c-d04c-42cf-a2dc-28029b354aa8_Tag">
    <vt:lpwstr>10, 3, 0, 1</vt:lpwstr>
  </property>
</Properties>
</file>