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96C" w:rsidRDefault="0008696C" w:rsidP="00253553">
      <w:pPr>
        <w:tabs>
          <w:tab w:val="right" w:pos="8820"/>
        </w:tabs>
        <w:ind w:right="339"/>
        <w:jc w:val="center"/>
        <w:rPr>
          <w:rFonts w:cs="Arial"/>
          <w:sz w:val="20"/>
        </w:rPr>
      </w:pPr>
      <w:bookmarkStart w:id="0" w:name="_GoBack"/>
      <w:bookmarkEnd w:id="0"/>
    </w:p>
    <w:p w:rsidR="0036199C" w:rsidRPr="0057300D" w:rsidRDefault="0036199C" w:rsidP="00253553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7" w:color="auto" w:shadow="1"/>
        </w:pBdr>
        <w:ind w:right="425"/>
        <w:jc w:val="center"/>
        <w:rPr>
          <w:rFonts w:cs="Arial"/>
          <w:b/>
          <w:bCs/>
          <w:sz w:val="32"/>
          <w:szCs w:val="32"/>
        </w:rPr>
      </w:pPr>
      <w:r w:rsidRPr="0057300D">
        <w:rPr>
          <w:rFonts w:cs="Arial"/>
          <w:b/>
          <w:bCs/>
          <w:sz w:val="32"/>
          <w:szCs w:val="32"/>
        </w:rPr>
        <w:t>Angaben zu Einkünften, Vermögen und Bedarf</w:t>
      </w:r>
    </w:p>
    <w:p w:rsidR="0036199C" w:rsidRPr="0057300D" w:rsidRDefault="00313922" w:rsidP="00253553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7" w:color="auto" w:shadow="1"/>
        </w:pBdr>
        <w:ind w:right="425"/>
        <w:jc w:val="center"/>
        <w:rPr>
          <w:rFonts w:cs="Arial"/>
          <w:b/>
          <w:bCs/>
          <w:sz w:val="32"/>
          <w:szCs w:val="32"/>
        </w:rPr>
      </w:pPr>
      <w:r w:rsidRPr="0057300D">
        <w:rPr>
          <w:rFonts w:cs="Arial"/>
          <w:b/>
          <w:bCs/>
          <w:sz w:val="32"/>
          <w:szCs w:val="32"/>
        </w:rPr>
        <w:t>des unterhaltsberechtigten Kindes</w:t>
      </w:r>
    </w:p>
    <w:p w:rsidR="0057300D" w:rsidRDefault="0057300D" w:rsidP="0057300D">
      <w:pPr>
        <w:tabs>
          <w:tab w:val="left" w:pos="567"/>
        </w:tabs>
        <w:rPr>
          <w:rFonts w:cs="Arial"/>
          <w:b/>
          <w:i/>
          <w:sz w:val="20"/>
        </w:rPr>
      </w:pPr>
    </w:p>
    <w:p w:rsidR="0057300D" w:rsidRPr="00C04837" w:rsidRDefault="0057300D" w:rsidP="0057300D">
      <w:pPr>
        <w:tabs>
          <w:tab w:val="left" w:pos="567"/>
        </w:tabs>
        <w:rPr>
          <w:rFonts w:cs="Arial"/>
          <w:b/>
          <w:i/>
          <w:sz w:val="20"/>
        </w:rPr>
      </w:pPr>
      <w:r w:rsidRPr="00C04837">
        <w:rPr>
          <w:rFonts w:cs="Arial"/>
          <w:b/>
          <w:i/>
          <w:sz w:val="20"/>
        </w:rPr>
        <w:t>Bitte entnehmen Sie die verlangten Angaben soweit möglich Ihrer letzten Steuererklärung.</w:t>
      </w:r>
    </w:p>
    <w:p w:rsidR="0036199C" w:rsidRPr="003E2CC3" w:rsidRDefault="0036199C" w:rsidP="00253553">
      <w:pPr>
        <w:spacing w:before="120"/>
        <w:ind w:right="284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6382"/>
      </w:tblGrid>
      <w:tr w:rsidR="00253553" w:rsidTr="00A328F9">
        <w:tc>
          <w:tcPr>
            <w:tcW w:w="2940" w:type="dxa"/>
          </w:tcPr>
          <w:p w:rsidR="00253553" w:rsidRDefault="00253553" w:rsidP="00A328F9">
            <w:pPr>
              <w:spacing w:before="120"/>
              <w:ind w:right="339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unterhaltsberechtigtes Kind:</w:t>
            </w:r>
          </w:p>
          <w:p w:rsidR="00253553" w:rsidRDefault="00253553" w:rsidP="00A328F9">
            <w:pPr>
              <w:tabs>
                <w:tab w:val="left" w:pos="567"/>
                <w:tab w:val="left" w:pos="3119"/>
                <w:tab w:val="left" w:pos="4536"/>
                <w:tab w:val="left" w:pos="5103"/>
              </w:tabs>
              <w:spacing w:before="120" w:line="360" w:lineRule="auto"/>
              <w:ind w:right="340"/>
              <w:rPr>
                <w:rFonts w:cs="Arial"/>
                <w:b/>
              </w:rPr>
            </w:pPr>
          </w:p>
        </w:tc>
        <w:tc>
          <w:tcPr>
            <w:tcW w:w="6382" w:type="dxa"/>
          </w:tcPr>
          <w:p w:rsidR="00253553" w:rsidRDefault="00253553" w:rsidP="00A328F9">
            <w:pPr>
              <w:tabs>
                <w:tab w:val="left" w:pos="1705"/>
              </w:tabs>
              <w:spacing w:before="120"/>
              <w:ind w:right="339"/>
            </w:pPr>
            <w:r>
              <w:rPr>
                <w:rFonts w:cs="Arial"/>
                <w:b/>
                <w:bCs/>
                <w:sz w:val="20"/>
              </w:rPr>
              <w:t>Name, Vorname: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fldChar w:fldCharType="end"/>
            </w:r>
            <w:bookmarkEnd w:id="1"/>
          </w:p>
          <w:p w:rsidR="00253553" w:rsidRDefault="00253553" w:rsidP="00A328F9">
            <w:pPr>
              <w:tabs>
                <w:tab w:val="left" w:pos="1705"/>
              </w:tabs>
              <w:spacing w:before="120"/>
              <w:ind w:right="339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Geburtsdatum: 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fldChar w:fldCharType="end"/>
            </w:r>
          </w:p>
          <w:p w:rsidR="00253553" w:rsidRPr="00426718" w:rsidRDefault="00253553" w:rsidP="00A328F9">
            <w:pPr>
              <w:tabs>
                <w:tab w:val="left" w:pos="1705"/>
              </w:tabs>
              <w:spacing w:before="120"/>
              <w:ind w:right="339"/>
              <w:rPr>
                <w:rFonts w:cs="Arial"/>
                <w:bCs/>
                <w:sz w:val="20"/>
              </w:rPr>
            </w:pPr>
            <w:r w:rsidRPr="00DF2CA9">
              <w:rPr>
                <w:rFonts w:cs="Arial"/>
                <w:b/>
                <w:bCs/>
                <w:sz w:val="20"/>
              </w:rPr>
              <w:t>Adresse:</w:t>
            </w:r>
            <w:r w:rsidRPr="00426718">
              <w:rPr>
                <w:rFonts w:cs="Arial"/>
                <w:bCs/>
                <w:sz w:val="20"/>
              </w:rPr>
              <w:tab/>
            </w:r>
            <w:r w:rsidRPr="00426718">
              <w:rPr>
                <w:rFonts w:cs="Arial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718">
              <w:rPr>
                <w:rFonts w:cs="Arial"/>
                <w:bCs/>
                <w:sz w:val="20"/>
              </w:rPr>
              <w:instrText xml:space="preserve"> FORMTEXT </w:instrText>
            </w:r>
            <w:r w:rsidRPr="00426718">
              <w:rPr>
                <w:rFonts w:cs="Arial"/>
                <w:bCs/>
                <w:sz w:val="20"/>
              </w:rPr>
            </w:r>
            <w:r w:rsidRPr="00426718">
              <w:rPr>
                <w:rFonts w:cs="Arial"/>
                <w:bCs/>
                <w:sz w:val="20"/>
              </w:rPr>
              <w:fldChar w:fldCharType="separate"/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sz w:val="20"/>
              </w:rPr>
              <w:fldChar w:fldCharType="end"/>
            </w:r>
          </w:p>
          <w:p w:rsidR="00253553" w:rsidRDefault="00253553" w:rsidP="00A328F9">
            <w:pPr>
              <w:tabs>
                <w:tab w:val="left" w:pos="567"/>
                <w:tab w:val="left" w:pos="1705"/>
                <w:tab w:val="left" w:pos="4536"/>
                <w:tab w:val="left" w:pos="5103"/>
              </w:tabs>
              <w:spacing w:before="120" w:line="360" w:lineRule="auto"/>
              <w:ind w:right="340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sz w:val="20"/>
              </w:rPr>
              <w:t xml:space="preserve">Wohnort: 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</w:tbl>
    <w:p w:rsidR="0036199C" w:rsidRDefault="0036199C" w:rsidP="0036199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</w:rPr>
      </w:pPr>
    </w:p>
    <w:p w:rsidR="00430559" w:rsidRPr="00430559" w:rsidRDefault="00313922" w:rsidP="00430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ind w:right="142"/>
        <w:rPr>
          <w:rFonts w:cs="Arial"/>
          <w:b/>
          <w:bCs/>
          <w:sz w:val="28"/>
          <w:szCs w:val="28"/>
        </w:rPr>
      </w:pPr>
      <w:r w:rsidRPr="0057300D">
        <w:rPr>
          <w:rFonts w:cs="Arial"/>
          <w:b/>
          <w:bCs/>
          <w:sz w:val="28"/>
          <w:szCs w:val="28"/>
        </w:rPr>
        <w:t>1. Ausbildung, Schule Lehre</w:t>
      </w:r>
    </w:p>
    <w:p w:rsidR="00430559" w:rsidRDefault="00430559" w:rsidP="00313922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313922" w:rsidRDefault="00313922" w:rsidP="00313922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Aktuelle Ausbildung / Schule / Lehre: __________________________________</w:t>
      </w:r>
    </w:p>
    <w:p w:rsidR="00313922" w:rsidRDefault="00313922" w:rsidP="00313922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313922" w:rsidRPr="00E807DD" w:rsidRDefault="00313922" w:rsidP="00313922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E807DD">
        <w:rPr>
          <w:rFonts w:cs="Arial"/>
          <w:sz w:val="20"/>
          <w:szCs w:val="20"/>
        </w:rPr>
        <w:t>Ist eine Ausbildung / Schule/ Lehre geplant:</w:t>
      </w:r>
    </w:p>
    <w:p w:rsidR="00313922" w:rsidRDefault="00313922" w:rsidP="00313922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313922" w:rsidRDefault="002D597B" w:rsidP="00313922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34031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92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313922">
        <w:rPr>
          <w:rFonts w:cs="Arial"/>
          <w:sz w:val="20"/>
        </w:rPr>
        <w:t xml:space="preserve"> Ja, als:</w:t>
      </w:r>
      <w:r w:rsidR="000D75FB">
        <w:rPr>
          <w:rFonts w:cs="Arial"/>
          <w:sz w:val="20"/>
        </w:rPr>
        <w:t xml:space="preserve"> </w:t>
      </w:r>
      <w:r w:rsidR="00313922">
        <w:rPr>
          <w:rFonts w:cs="Arial"/>
          <w:sz w:val="20"/>
        </w:rPr>
        <w:t>______________________________</w:t>
      </w:r>
    </w:p>
    <w:p w:rsidR="00313922" w:rsidRDefault="002D597B" w:rsidP="00313922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67014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92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313922">
        <w:rPr>
          <w:rFonts w:cs="Arial"/>
          <w:sz w:val="20"/>
        </w:rPr>
        <w:t xml:space="preserve"> Nein</w:t>
      </w:r>
    </w:p>
    <w:p w:rsidR="00D363CA" w:rsidRPr="0057300D" w:rsidRDefault="0057300D" w:rsidP="00253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spacing w:before="360"/>
        <w:ind w:right="142"/>
        <w:rPr>
          <w:rFonts w:cs="Arial"/>
          <w:b/>
          <w:bCs/>
          <w:sz w:val="28"/>
          <w:szCs w:val="28"/>
        </w:rPr>
      </w:pPr>
      <w:r w:rsidRPr="0057300D">
        <w:rPr>
          <w:rFonts w:cs="Arial"/>
          <w:b/>
          <w:bCs/>
          <w:sz w:val="28"/>
          <w:szCs w:val="28"/>
        </w:rPr>
        <w:t>2</w:t>
      </w:r>
      <w:r w:rsidR="00D363CA" w:rsidRPr="0057300D">
        <w:rPr>
          <w:rFonts w:cs="Arial"/>
          <w:b/>
          <w:bCs/>
          <w:sz w:val="28"/>
          <w:szCs w:val="28"/>
        </w:rPr>
        <w:t>. Einkünfte</w:t>
      </w:r>
    </w:p>
    <w:p w:rsidR="0008696C" w:rsidRDefault="0008696C" w:rsidP="0008696C">
      <w:pPr>
        <w:tabs>
          <w:tab w:val="left" w:pos="567"/>
        </w:tabs>
        <w:rPr>
          <w:rFonts w:cs="Arial"/>
          <w:b/>
          <w:sz w:val="20"/>
        </w:rPr>
      </w:pPr>
    </w:p>
    <w:p w:rsidR="0008696C" w:rsidRPr="0057300D" w:rsidRDefault="00384D8F" w:rsidP="0008696C">
      <w:pPr>
        <w:tabs>
          <w:tab w:val="left" w:pos="567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="0008696C" w:rsidRPr="0057300D">
        <w:rPr>
          <w:rFonts w:cs="Arial"/>
          <w:b/>
          <w:sz w:val="24"/>
          <w:szCs w:val="24"/>
        </w:rPr>
        <w:t>.1.</w:t>
      </w:r>
      <w:r w:rsidR="0008696C" w:rsidRPr="0057300D">
        <w:rPr>
          <w:rFonts w:cs="Arial"/>
          <w:b/>
          <w:sz w:val="24"/>
          <w:szCs w:val="24"/>
        </w:rPr>
        <w:tab/>
      </w:r>
      <w:r w:rsidR="00313922" w:rsidRPr="0057300D">
        <w:rPr>
          <w:rFonts w:cs="Arial"/>
          <w:b/>
          <w:sz w:val="24"/>
          <w:szCs w:val="24"/>
        </w:rPr>
        <w:t>Arbeitseinkünfte</w:t>
      </w:r>
    </w:p>
    <w:p w:rsidR="00153ECE" w:rsidRDefault="00153ECE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4F2749" w:rsidRDefault="004F2749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Aktuelle Arbeitseinkünfte?</w:t>
      </w:r>
    </w:p>
    <w:p w:rsidR="00313922" w:rsidRDefault="002D597B" w:rsidP="00313922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61721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92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313922">
        <w:rPr>
          <w:rFonts w:cs="Arial"/>
          <w:sz w:val="20"/>
        </w:rPr>
        <w:t xml:space="preserve"> Ja </w:t>
      </w:r>
    </w:p>
    <w:p w:rsidR="00313922" w:rsidRDefault="002D597B" w:rsidP="00313922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211797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92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313922">
        <w:rPr>
          <w:rFonts w:cs="Arial"/>
          <w:sz w:val="20"/>
        </w:rPr>
        <w:t xml:space="preserve"> Nein</w:t>
      </w:r>
    </w:p>
    <w:p w:rsidR="00313922" w:rsidRDefault="00313922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153ECE" w:rsidRDefault="00153ECE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Ergeben sich auf Grund einer geplanten Ausbildung / Schule / Lehre Arbeitseinkünfte?</w:t>
      </w:r>
    </w:p>
    <w:p w:rsidR="00E55ABE" w:rsidRDefault="002D597B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318765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AB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55ABE">
        <w:rPr>
          <w:rFonts w:cs="Arial"/>
          <w:sz w:val="20"/>
        </w:rPr>
        <w:t xml:space="preserve"> Ja </w:t>
      </w:r>
    </w:p>
    <w:p w:rsidR="00E55ABE" w:rsidRDefault="002D597B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79629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AB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55ABE">
        <w:rPr>
          <w:rFonts w:cs="Arial"/>
          <w:sz w:val="20"/>
        </w:rPr>
        <w:t xml:space="preserve"> Nein</w:t>
      </w:r>
      <w:r w:rsidR="0057300D">
        <w:rPr>
          <w:rFonts w:cs="Arial"/>
          <w:sz w:val="20"/>
        </w:rPr>
        <w:t xml:space="preserve">, wenn nein </w:t>
      </w:r>
      <w:r w:rsidR="004F2749">
        <w:rPr>
          <w:rFonts w:cs="Arial"/>
          <w:sz w:val="20"/>
        </w:rPr>
        <w:t xml:space="preserve">weiter bei Ziffer </w:t>
      </w:r>
      <w:r w:rsidR="000952A6">
        <w:rPr>
          <w:rFonts w:cs="Arial"/>
          <w:sz w:val="20"/>
        </w:rPr>
        <w:t>2</w:t>
      </w:r>
      <w:r w:rsidR="004F2749">
        <w:rPr>
          <w:rFonts w:cs="Arial"/>
          <w:sz w:val="20"/>
        </w:rPr>
        <w:t>.2.</w:t>
      </w:r>
    </w:p>
    <w:p w:rsidR="00E55ABE" w:rsidRDefault="00E55ABE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08696C" w:rsidRPr="00DE509D" w:rsidRDefault="0008696C" w:rsidP="0008696C">
      <w:pPr>
        <w:tabs>
          <w:tab w:val="left" w:pos="567"/>
          <w:tab w:val="left" w:pos="2268"/>
          <w:tab w:val="left" w:pos="2835"/>
          <w:tab w:val="left" w:pos="5670"/>
        </w:tabs>
        <w:spacing w:line="360" w:lineRule="auto"/>
        <w:outlineLvl w:val="0"/>
        <w:rPr>
          <w:rFonts w:cs="Arial"/>
          <w:sz w:val="20"/>
        </w:rPr>
      </w:pPr>
      <w:r w:rsidRPr="00DE509D">
        <w:rPr>
          <w:rFonts w:cs="Arial"/>
          <w:sz w:val="20"/>
        </w:rPr>
        <w:t xml:space="preserve">Beschäftigungsgrad (1. aktuell und 2. </w:t>
      </w:r>
      <w:r w:rsidR="00313922">
        <w:rPr>
          <w:rFonts w:cs="Arial"/>
          <w:sz w:val="20"/>
        </w:rPr>
        <w:t>geplant</w:t>
      </w:r>
      <w:r w:rsidRPr="00DE509D">
        <w:rPr>
          <w:rFonts w:cs="Arial"/>
          <w:sz w:val="20"/>
        </w:rPr>
        <w:t>):</w:t>
      </w:r>
      <w:r w:rsidRPr="00DE509D">
        <w:rPr>
          <w:rFonts w:cs="Arial"/>
          <w:sz w:val="20"/>
        </w:rPr>
        <w:tab/>
        <w:t>1.</w:t>
      </w:r>
      <w:r w:rsidRPr="00DE509D">
        <w:rPr>
          <w:rFonts w:cs="Arial"/>
          <w:sz w:val="20"/>
          <w:u w:val="single"/>
        </w:rPr>
        <w:tab/>
        <w:t xml:space="preserve">     </w:t>
      </w:r>
      <w:r w:rsidRPr="00DE509D">
        <w:rPr>
          <w:rFonts w:cs="Arial"/>
          <w:sz w:val="20"/>
        </w:rPr>
        <w:t>%</w:t>
      </w:r>
      <w:r w:rsidRPr="00DE509D">
        <w:rPr>
          <w:rFonts w:cs="Arial"/>
          <w:sz w:val="20"/>
        </w:rPr>
        <w:tab/>
        <w:t>2.</w:t>
      </w:r>
      <w:r w:rsidRPr="00DE509D">
        <w:rPr>
          <w:rFonts w:cs="Arial"/>
          <w:sz w:val="20"/>
          <w:u w:val="single"/>
        </w:rPr>
        <w:tab/>
        <w:t xml:space="preserve">     </w:t>
      </w:r>
      <w:r w:rsidRPr="00DE509D">
        <w:rPr>
          <w:rFonts w:cs="Arial"/>
          <w:sz w:val="20"/>
        </w:rPr>
        <w:t>%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08696C" w:rsidRPr="0057300D" w:rsidTr="00CB0797">
        <w:tc>
          <w:tcPr>
            <w:tcW w:w="5670" w:type="dxa"/>
            <w:tcBorders>
              <w:top w:val="single" w:sz="12" w:space="0" w:color="auto"/>
              <w:bottom w:val="nil"/>
            </w:tcBorders>
            <w:shd w:val="pct5" w:color="auto" w:fill="auto"/>
          </w:tcPr>
          <w:p w:rsidR="0008696C" w:rsidRPr="0057300D" w:rsidRDefault="0008696C" w:rsidP="00CB0797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rPr>
                <w:rFonts w:cs="Arial"/>
                <w:sz w:val="20"/>
                <w:szCs w:val="20"/>
              </w:rPr>
            </w:pPr>
            <w:bookmarkStart w:id="2" w:name="OLE_LINK1"/>
            <w:bookmarkStart w:id="3" w:name="OLE_LINK2"/>
            <w:r w:rsidRPr="0057300D">
              <w:rPr>
                <w:rFonts w:cs="Arial"/>
                <w:sz w:val="20"/>
                <w:szCs w:val="20"/>
              </w:rPr>
              <w:t xml:space="preserve">Name und Adresse des Arbeitgebers </w:t>
            </w:r>
          </w:p>
        </w:tc>
        <w:tc>
          <w:tcPr>
            <w:tcW w:w="3402" w:type="dxa"/>
            <w:tcBorders>
              <w:top w:val="single" w:sz="12" w:space="0" w:color="auto"/>
              <w:bottom w:val="nil"/>
            </w:tcBorders>
            <w:shd w:val="pct5" w:color="auto" w:fill="auto"/>
          </w:tcPr>
          <w:p w:rsidR="0008696C" w:rsidRPr="0057300D" w:rsidRDefault="0008696C" w:rsidP="00CB0797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rPr>
                <w:rFonts w:cs="Arial"/>
                <w:sz w:val="20"/>
                <w:szCs w:val="20"/>
              </w:rPr>
            </w:pPr>
            <w:r w:rsidRPr="0057300D">
              <w:rPr>
                <w:rFonts w:cs="Arial"/>
                <w:sz w:val="20"/>
                <w:szCs w:val="20"/>
              </w:rPr>
              <w:t>Art der Erwerbstätigkeit</w:t>
            </w:r>
          </w:p>
        </w:tc>
      </w:tr>
      <w:tr w:rsidR="0008696C" w:rsidTr="009C0A7C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6" w:space="0" w:color="auto"/>
            </w:tcBorders>
          </w:tcPr>
          <w:p w:rsidR="0008696C" w:rsidRDefault="0008696C" w:rsidP="0057300D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08696C" w:rsidRDefault="0008696C" w:rsidP="0057300D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</w:p>
        </w:tc>
      </w:tr>
      <w:tr w:rsidR="0008696C" w:rsidTr="009C0A7C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12" w:space="0" w:color="auto"/>
            </w:tcBorders>
          </w:tcPr>
          <w:p w:rsidR="0008696C" w:rsidRDefault="0008696C" w:rsidP="0057300D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12" w:space="0" w:color="auto"/>
            </w:tcBorders>
          </w:tcPr>
          <w:p w:rsidR="0008696C" w:rsidRDefault="0008696C" w:rsidP="0057300D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</w:p>
        </w:tc>
      </w:tr>
    </w:tbl>
    <w:p w:rsidR="00D40F99" w:rsidRDefault="00D40F99" w:rsidP="00D40F99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</w:rPr>
      </w:pPr>
    </w:p>
    <w:p w:rsidR="000D410D" w:rsidRPr="00414D31" w:rsidRDefault="000D410D" w:rsidP="00D40F99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153ECE" w:rsidRDefault="002D597B" w:rsidP="0008696C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43321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F9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153ECE">
        <w:rPr>
          <w:rFonts w:cs="Arial"/>
          <w:b/>
          <w:sz w:val="20"/>
          <w:szCs w:val="20"/>
        </w:rPr>
        <w:t>Ausbildungs-, Arbeits- bzw. Lehrvertrag</w:t>
      </w:r>
    </w:p>
    <w:p w:rsidR="0008696C" w:rsidRPr="00414D31" w:rsidRDefault="002D597B" w:rsidP="0008696C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82450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ECE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153ECE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>Lohnab</w:t>
      </w:r>
      <w:r w:rsidR="000D410D" w:rsidRPr="00414D31">
        <w:rPr>
          <w:rFonts w:cs="Arial"/>
          <w:b/>
          <w:sz w:val="20"/>
          <w:szCs w:val="20"/>
        </w:rPr>
        <w:t>rechnungen der letzten 6 Monate</w:t>
      </w:r>
    </w:p>
    <w:p w:rsidR="000D410D" w:rsidRPr="00414D31" w:rsidRDefault="002D597B" w:rsidP="0008696C">
      <w:pPr>
        <w:pBdr>
          <w:bottom w:val="single" w:sz="6" w:space="1" w:color="auto"/>
        </w:pBdr>
        <w:tabs>
          <w:tab w:val="left" w:pos="284"/>
          <w:tab w:val="left" w:pos="4536"/>
          <w:tab w:val="left" w:pos="5103"/>
        </w:tabs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6470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A92CC0">
        <w:rPr>
          <w:rFonts w:cs="Arial"/>
          <w:b/>
          <w:sz w:val="20"/>
          <w:szCs w:val="20"/>
        </w:rPr>
        <w:t>Bei geplanter Ausbildung / Schule / Lehre / Arbeitsaufnahme</w:t>
      </w:r>
      <w:r w:rsidR="0008696C" w:rsidRPr="00414D31">
        <w:rPr>
          <w:rFonts w:cs="Arial"/>
          <w:b/>
          <w:sz w:val="20"/>
          <w:szCs w:val="20"/>
        </w:rPr>
        <w:t xml:space="preserve">: </w:t>
      </w:r>
    </w:p>
    <w:p w:rsidR="0008696C" w:rsidRPr="00414D31" w:rsidRDefault="000D410D" w:rsidP="0008696C">
      <w:pPr>
        <w:pBdr>
          <w:bottom w:val="single" w:sz="6" w:space="1" w:color="auto"/>
        </w:pBdr>
        <w:tabs>
          <w:tab w:val="left" w:pos="284"/>
          <w:tab w:val="left" w:pos="4536"/>
          <w:tab w:val="left" w:pos="5103"/>
        </w:tabs>
        <w:ind w:left="284" w:hanging="284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ab/>
        <w:t xml:space="preserve">Arbeitsvertrag oder </w:t>
      </w:r>
      <w:r w:rsidR="0008696C" w:rsidRPr="00414D31">
        <w:rPr>
          <w:rFonts w:cs="Arial"/>
          <w:b/>
          <w:sz w:val="20"/>
          <w:szCs w:val="20"/>
        </w:rPr>
        <w:t xml:space="preserve">Angabe über Arbeitgeber, über hypothetischen Lohn und über Prozentsatz der geplanten Erwerbstätigkeit </w:t>
      </w:r>
    </w:p>
    <w:p w:rsidR="0008696C" w:rsidRPr="00414D31" w:rsidRDefault="002D597B" w:rsidP="000D410D">
      <w:pPr>
        <w:pBdr>
          <w:bottom w:val="single" w:sz="6" w:space="1" w:color="auto"/>
        </w:pBdr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65838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Falls die Spesen aus der Lohnabrechnung nicht ersichtlich sind, Bestätigung von Arbeitgeber/in </w:t>
      </w:r>
    </w:p>
    <w:p w:rsidR="0008696C" w:rsidRPr="00414D31" w:rsidRDefault="002D597B" w:rsidP="0008696C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  <w:tab w:val="left" w:pos="8100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207557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>Falls Sie Gewinnanteile erh</w:t>
      </w:r>
      <w:r w:rsidR="000D410D" w:rsidRPr="00414D31">
        <w:rPr>
          <w:rFonts w:cs="Arial"/>
          <w:b/>
          <w:sz w:val="20"/>
          <w:szCs w:val="20"/>
        </w:rPr>
        <w:t>alten, Arbeitgeberbescheinigung</w:t>
      </w:r>
    </w:p>
    <w:bookmarkEnd w:id="2"/>
    <w:bookmarkEnd w:id="3"/>
    <w:p w:rsidR="00587F89" w:rsidRDefault="00587F89" w:rsidP="00253553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253553" w:rsidRDefault="00253553" w:rsidP="00253553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08696C" w:rsidRPr="0057300D" w:rsidRDefault="00384D8F" w:rsidP="00611233">
      <w:pPr>
        <w:pStyle w:val="Textkrper"/>
        <w:ind w:left="567" w:hanging="567"/>
        <w:jc w:val="left"/>
        <w:rPr>
          <w:rFonts w:ascii="TradeGothic" w:hAnsi="TradeGothic" w:cs="Arial"/>
          <w:b/>
          <w:sz w:val="24"/>
          <w:szCs w:val="24"/>
        </w:rPr>
      </w:pPr>
      <w:r>
        <w:rPr>
          <w:rFonts w:ascii="TradeGothic" w:hAnsi="TradeGothic" w:cs="Arial"/>
          <w:b/>
          <w:sz w:val="24"/>
          <w:szCs w:val="24"/>
        </w:rPr>
        <w:t>2</w:t>
      </w:r>
      <w:r w:rsidR="00A92CC0" w:rsidRPr="0057300D">
        <w:rPr>
          <w:rFonts w:ascii="TradeGothic" w:hAnsi="TradeGothic" w:cs="Arial"/>
          <w:b/>
          <w:sz w:val="24"/>
          <w:szCs w:val="24"/>
        </w:rPr>
        <w:t>.2</w:t>
      </w:r>
      <w:r w:rsidR="0008696C" w:rsidRPr="0057300D">
        <w:rPr>
          <w:rFonts w:ascii="TradeGothic" w:hAnsi="TradeGothic" w:cs="Arial"/>
          <w:b/>
          <w:sz w:val="24"/>
          <w:szCs w:val="24"/>
        </w:rPr>
        <w:t>.</w:t>
      </w:r>
      <w:r w:rsidR="0008696C" w:rsidRPr="0057300D">
        <w:rPr>
          <w:rFonts w:ascii="TradeGothic" w:hAnsi="TradeGothic" w:cs="Arial"/>
          <w:b/>
          <w:sz w:val="24"/>
          <w:szCs w:val="24"/>
        </w:rPr>
        <w:tab/>
      </w:r>
      <w:r w:rsidR="000D410D" w:rsidRPr="0057300D">
        <w:rPr>
          <w:rFonts w:ascii="TradeGothic" w:hAnsi="TradeGothic" w:cs="Arial"/>
          <w:b/>
          <w:sz w:val="24"/>
          <w:szCs w:val="24"/>
        </w:rPr>
        <w:t>Einkommen durch</w:t>
      </w:r>
      <w:r w:rsidR="0008696C" w:rsidRPr="0057300D">
        <w:rPr>
          <w:rFonts w:ascii="TradeGothic" w:hAnsi="TradeGothic" w:cs="Arial"/>
          <w:b/>
          <w:sz w:val="24"/>
          <w:szCs w:val="24"/>
        </w:rPr>
        <w:t xml:space="preserve"> Sozialversicherungsleistungen </w:t>
      </w:r>
    </w:p>
    <w:p w:rsidR="0008696C" w:rsidRDefault="0008696C" w:rsidP="0008696C">
      <w:pPr>
        <w:tabs>
          <w:tab w:val="left" w:pos="567"/>
          <w:tab w:val="left" w:pos="2268"/>
          <w:tab w:val="left" w:pos="2835"/>
          <w:tab w:val="left" w:pos="5670"/>
        </w:tabs>
        <w:rPr>
          <w:rFonts w:cs="Arial"/>
          <w:sz w:val="20"/>
        </w:rPr>
      </w:pPr>
    </w:p>
    <w:p w:rsidR="00A8595E" w:rsidRDefault="004F2749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 xml:space="preserve">Bezug von </w:t>
      </w:r>
      <w:r w:rsidR="00A8595E">
        <w:rPr>
          <w:rFonts w:cs="Arial"/>
          <w:sz w:val="20"/>
        </w:rPr>
        <w:t xml:space="preserve">IV </w:t>
      </w:r>
      <w:r w:rsidR="001D4B1B">
        <w:rPr>
          <w:rFonts w:cs="Arial"/>
          <w:sz w:val="20"/>
        </w:rPr>
        <w:t>Kinderr</w:t>
      </w:r>
      <w:r w:rsidR="00A8595E">
        <w:rPr>
          <w:rFonts w:cs="Arial"/>
          <w:sz w:val="20"/>
        </w:rPr>
        <w:t>ente</w:t>
      </w:r>
      <w:r w:rsidR="009E4021">
        <w:rPr>
          <w:rFonts w:cs="Arial"/>
          <w:sz w:val="20"/>
        </w:rPr>
        <w:t>, IV Taggelder</w:t>
      </w:r>
      <w:r w:rsidR="00A8595E">
        <w:rPr>
          <w:rFonts w:cs="Arial"/>
          <w:sz w:val="20"/>
        </w:rPr>
        <w:t xml:space="preserve">, </w:t>
      </w:r>
      <w:r w:rsidR="000952A6">
        <w:rPr>
          <w:rFonts w:cs="Arial"/>
          <w:sz w:val="20"/>
        </w:rPr>
        <w:t xml:space="preserve">Pensionskassenrente, </w:t>
      </w:r>
      <w:r w:rsidR="00A8595E">
        <w:rPr>
          <w:rFonts w:cs="Arial"/>
          <w:sz w:val="20"/>
        </w:rPr>
        <w:t xml:space="preserve">Ergänzungsleistungen, Unfallrente, </w:t>
      </w:r>
      <w:r w:rsidR="009E4021">
        <w:rPr>
          <w:rFonts w:cs="Arial"/>
          <w:sz w:val="20"/>
        </w:rPr>
        <w:t>Unfalltaggelder</w:t>
      </w:r>
      <w:r w:rsidR="00D312E0">
        <w:rPr>
          <w:rFonts w:cs="Arial"/>
          <w:sz w:val="20"/>
        </w:rPr>
        <w:t>, Prämienverbilligung</w:t>
      </w:r>
      <w:r>
        <w:rPr>
          <w:rFonts w:cs="Arial"/>
          <w:sz w:val="20"/>
        </w:rPr>
        <w:t>?</w:t>
      </w:r>
    </w:p>
    <w:p w:rsidR="00A8595E" w:rsidRDefault="002D597B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88587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Ja </w:t>
      </w:r>
    </w:p>
    <w:p w:rsidR="00A8595E" w:rsidRDefault="002D597B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35176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Nein, wenn nein weiter bei Ziff. </w:t>
      </w:r>
      <w:r w:rsidR="000952A6">
        <w:rPr>
          <w:rFonts w:cs="Arial"/>
          <w:sz w:val="20"/>
        </w:rPr>
        <w:t>2</w:t>
      </w:r>
      <w:r w:rsidR="00A8595E">
        <w:rPr>
          <w:rFonts w:cs="Arial"/>
          <w:sz w:val="20"/>
        </w:rPr>
        <w:t>.</w:t>
      </w:r>
      <w:r w:rsidR="00A92CC0">
        <w:rPr>
          <w:rFonts w:cs="Arial"/>
          <w:sz w:val="20"/>
        </w:rPr>
        <w:t>3</w:t>
      </w:r>
      <w:r w:rsidR="00A8595E">
        <w:rPr>
          <w:rFonts w:cs="Arial"/>
          <w:sz w:val="20"/>
        </w:rPr>
        <w:t>.</w:t>
      </w:r>
    </w:p>
    <w:p w:rsidR="00A8595E" w:rsidRDefault="00A8595E" w:rsidP="0008696C">
      <w:pPr>
        <w:tabs>
          <w:tab w:val="left" w:pos="567"/>
          <w:tab w:val="left" w:pos="2268"/>
          <w:tab w:val="left" w:pos="2835"/>
          <w:tab w:val="left" w:pos="5670"/>
        </w:tabs>
        <w:rPr>
          <w:rFonts w:cs="Arial"/>
          <w:sz w:val="20"/>
        </w:rPr>
      </w:pPr>
    </w:p>
    <w:p w:rsidR="0008696C" w:rsidRDefault="0008696C" w:rsidP="0008696C">
      <w:pPr>
        <w:tabs>
          <w:tab w:val="left" w:pos="567"/>
          <w:tab w:val="left" w:pos="2268"/>
          <w:tab w:val="left" w:pos="2835"/>
          <w:tab w:val="left" w:pos="5670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IV-Grad:    ____%</w:t>
      </w:r>
    </w:p>
    <w:p w:rsidR="0008696C" w:rsidRDefault="0008696C" w:rsidP="0057300D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Art der Rente 1: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Fr.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Default="0008696C" w:rsidP="0057300D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Art der Rente 2: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Fr.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Default="0008696C" w:rsidP="0057300D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Art der Rente 3: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Pr="00414D31" w:rsidRDefault="009E4021" w:rsidP="009E4021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Pr="0057300D" w:rsidRDefault="002D597B" w:rsidP="0057300D">
      <w:pPr>
        <w:pBdr>
          <w:bottom w:val="single" w:sz="6" w:space="1" w:color="auto"/>
        </w:pBdr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90991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98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E75981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Aktuelle Verfügungen der </w:t>
      </w:r>
      <w:r w:rsidR="009E4021" w:rsidRPr="00414D31">
        <w:rPr>
          <w:rFonts w:cs="Arial"/>
          <w:b/>
          <w:sz w:val="20"/>
          <w:szCs w:val="20"/>
        </w:rPr>
        <w:t>IV, der Pensionskasse, der Unfallversicherung, der Ergänzungsle</w:t>
      </w:r>
      <w:r w:rsidR="00D312E0" w:rsidRPr="00414D31">
        <w:rPr>
          <w:rFonts w:cs="Arial"/>
          <w:b/>
          <w:sz w:val="20"/>
          <w:szCs w:val="20"/>
        </w:rPr>
        <w:t>istungen (mit Berechnungsblatt), der Ausgleichskasse betreffend Prämienverbilligung</w:t>
      </w:r>
    </w:p>
    <w:p w:rsidR="0008696C" w:rsidRDefault="0008696C" w:rsidP="00D93428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253553" w:rsidRPr="00D93428" w:rsidRDefault="00253553" w:rsidP="00D93428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A92CC0" w:rsidRPr="0057300D" w:rsidRDefault="00384D8F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="00A92CC0" w:rsidRPr="0057300D">
        <w:rPr>
          <w:rFonts w:cs="Arial"/>
          <w:b/>
          <w:sz w:val="24"/>
          <w:szCs w:val="24"/>
        </w:rPr>
        <w:t>.3.</w:t>
      </w:r>
      <w:r w:rsidR="00A92CC0" w:rsidRPr="0057300D">
        <w:rPr>
          <w:rFonts w:cs="Arial"/>
          <w:b/>
          <w:sz w:val="24"/>
          <w:szCs w:val="24"/>
        </w:rPr>
        <w:tab/>
        <w:t>Kinderzulagen, Ausbildungszulagen, Familienzulagen</w:t>
      </w:r>
    </w:p>
    <w:p w:rsidR="000D75FB" w:rsidRDefault="000D75FB" w:rsidP="000D75FB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 xml:space="preserve">Bezug von Kinderzulagen, Ausbildungszulagen, Familienzulagen? </w:t>
      </w:r>
    </w:p>
    <w:p w:rsidR="000D75FB" w:rsidRDefault="002D597B" w:rsidP="000D75FB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51442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5F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D75FB">
        <w:rPr>
          <w:rFonts w:cs="Arial"/>
          <w:sz w:val="20"/>
        </w:rPr>
        <w:t xml:space="preserve"> Ja </w:t>
      </w:r>
    </w:p>
    <w:p w:rsidR="000D75FB" w:rsidRDefault="002D597B" w:rsidP="000D75FB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1619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5F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D75FB">
        <w:rPr>
          <w:rFonts w:cs="Arial"/>
          <w:sz w:val="20"/>
        </w:rPr>
        <w:t xml:space="preserve"> Nein, wenn nein weiter bei Ziff. </w:t>
      </w:r>
      <w:r w:rsidR="000952A6">
        <w:rPr>
          <w:rFonts w:cs="Arial"/>
          <w:sz w:val="20"/>
        </w:rPr>
        <w:t>2</w:t>
      </w:r>
      <w:r w:rsidR="000D75FB">
        <w:rPr>
          <w:rFonts w:cs="Arial"/>
          <w:sz w:val="20"/>
        </w:rPr>
        <w:t>.</w:t>
      </w:r>
      <w:r w:rsidR="004F2749">
        <w:rPr>
          <w:rFonts w:cs="Arial"/>
          <w:sz w:val="20"/>
        </w:rPr>
        <w:t>4</w:t>
      </w:r>
      <w:r w:rsidR="000D75FB">
        <w:rPr>
          <w:rFonts w:cs="Arial"/>
          <w:sz w:val="20"/>
        </w:rPr>
        <w:t>.</w:t>
      </w:r>
    </w:p>
    <w:p w:rsidR="000D75FB" w:rsidRPr="000D75FB" w:rsidRDefault="000D75FB" w:rsidP="000D75FB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A92CC0" w:rsidRDefault="00A92CC0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Bezug der Z</w:t>
      </w:r>
      <w:r w:rsidR="0057300D">
        <w:rPr>
          <w:rFonts w:cs="Arial"/>
          <w:sz w:val="20"/>
          <w:szCs w:val="20"/>
        </w:rPr>
        <w:t>ulagen durch:</w:t>
      </w:r>
    </w:p>
    <w:p w:rsidR="00A92CC0" w:rsidRDefault="002D597B" w:rsidP="00A92CC0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2058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CC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92CC0">
        <w:rPr>
          <w:rFonts w:cs="Arial"/>
          <w:sz w:val="20"/>
        </w:rPr>
        <w:t xml:space="preserve"> die Mutter</w:t>
      </w:r>
      <w:r w:rsidR="00A92CC0"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73130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CC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92CC0">
        <w:rPr>
          <w:rFonts w:cs="Arial"/>
          <w:sz w:val="20"/>
        </w:rPr>
        <w:t xml:space="preserve"> den Vater</w:t>
      </w:r>
    </w:p>
    <w:p w:rsidR="00A92CC0" w:rsidRDefault="00A92CC0" w:rsidP="00A92CC0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A92CC0" w:rsidRDefault="00A92CC0" w:rsidP="0057300D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Gesetzliche Zulagen pro Monat: </w:t>
      </w:r>
      <w:r>
        <w:rPr>
          <w:rFonts w:cs="Arial"/>
          <w:sz w:val="20"/>
          <w:szCs w:val="20"/>
        </w:rPr>
        <w:tab/>
        <w:t>Fr. _________________</w:t>
      </w:r>
      <w:r w:rsidR="004F2749">
        <w:rPr>
          <w:rFonts w:cs="Arial"/>
          <w:sz w:val="20"/>
          <w:szCs w:val="20"/>
        </w:rPr>
        <w:t>_</w:t>
      </w:r>
    </w:p>
    <w:p w:rsidR="00A92CC0" w:rsidRPr="00A92CC0" w:rsidRDefault="00A92CC0" w:rsidP="0057300D">
      <w:pPr>
        <w:tabs>
          <w:tab w:val="left" w:pos="567"/>
          <w:tab w:val="left" w:pos="4536"/>
          <w:tab w:val="left" w:pos="5103"/>
          <w:tab w:val="left" w:pos="6521"/>
        </w:tabs>
        <w:spacing w:before="1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Zusätzliche Zulagen des Arbeitgeber pro Monat</w:t>
      </w:r>
      <w:r>
        <w:rPr>
          <w:rFonts w:cs="Arial"/>
          <w:sz w:val="20"/>
          <w:szCs w:val="20"/>
        </w:rPr>
        <w:tab/>
        <w:t>Fr. _________________</w:t>
      </w:r>
      <w:r w:rsidR="004F2749">
        <w:rPr>
          <w:rFonts w:cs="Arial"/>
          <w:sz w:val="20"/>
          <w:szCs w:val="20"/>
        </w:rPr>
        <w:t>_</w:t>
      </w:r>
    </w:p>
    <w:p w:rsidR="00A92CC0" w:rsidRDefault="00A92CC0" w:rsidP="00A92CC0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A92CC0" w:rsidRPr="00414D31" w:rsidRDefault="00A92CC0" w:rsidP="00A92CC0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A92CC0" w:rsidRDefault="002D597B" w:rsidP="00A92CC0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61420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CC0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A92CC0" w:rsidRPr="00414D31">
        <w:rPr>
          <w:rFonts w:cs="Arial"/>
          <w:b/>
          <w:sz w:val="20"/>
          <w:szCs w:val="20"/>
        </w:rPr>
        <w:t xml:space="preserve"> </w:t>
      </w:r>
      <w:r w:rsidR="00A92CC0">
        <w:rPr>
          <w:rFonts w:cs="Arial"/>
          <w:b/>
          <w:sz w:val="20"/>
          <w:szCs w:val="20"/>
        </w:rPr>
        <w:t xml:space="preserve">entsprechende Belege, Lohnabrechnungen beilegen </w:t>
      </w:r>
    </w:p>
    <w:p w:rsidR="00A92CC0" w:rsidRDefault="00A92CC0" w:rsidP="00A92CC0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253553" w:rsidRPr="00A92CC0" w:rsidRDefault="00253553" w:rsidP="00A92CC0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08696C" w:rsidRPr="0057300D" w:rsidRDefault="00384D8F" w:rsidP="003E14CE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="0008696C" w:rsidRPr="0057300D">
        <w:rPr>
          <w:rFonts w:cs="Arial"/>
          <w:b/>
          <w:sz w:val="24"/>
          <w:szCs w:val="24"/>
        </w:rPr>
        <w:t>.4.</w:t>
      </w:r>
      <w:r w:rsidR="0008696C" w:rsidRPr="0057300D">
        <w:rPr>
          <w:rFonts w:cs="Arial"/>
          <w:b/>
          <w:sz w:val="24"/>
          <w:szCs w:val="24"/>
        </w:rPr>
        <w:tab/>
      </w:r>
      <w:r w:rsidR="000D75FB" w:rsidRPr="0057300D">
        <w:rPr>
          <w:rFonts w:cs="Arial"/>
          <w:b/>
          <w:sz w:val="24"/>
          <w:szCs w:val="24"/>
        </w:rPr>
        <w:t>Stipendien</w:t>
      </w:r>
    </w:p>
    <w:p w:rsidR="003E14CE" w:rsidRDefault="003E14CE" w:rsidP="003E14CE">
      <w:pPr>
        <w:rPr>
          <w:rFonts w:cs="Arial"/>
          <w:b/>
          <w:sz w:val="20"/>
        </w:rPr>
      </w:pPr>
    </w:p>
    <w:p w:rsidR="009E4021" w:rsidRDefault="000D75FB" w:rsidP="009E4021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Bezug von Stipendien / beantragte Stipendien?</w:t>
      </w:r>
    </w:p>
    <w:p w:rsidR="009E4021" w:rsidRDefault="002D597B" w:rsidP="009E4021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495694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E4021">
        <w:rPr>
          <w:rFonts w:cs="Arial"/>
          <w:sz w:val="20"/>
        </w:rPr>
        <w:t xml:space="preserve"> Ja </w:t>
      </w:r>
    </w:p>
    <w:p w:rsidR="009E4021" w:rsidRDefault="002D597B" w:rsidP="009E4021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74702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E4021">
        <w:rPr>
          <w:rFonts w:cs="Arial"/>
          <w:sz w:val="20"/>
        </w:rPr>
        <w:t xml:space="preserve"> Nein, wenn nein weiter bei Ziff. </w:t>
      </w:r>
      <w:r w:rsidR="000952A6">
        <w:rPr>
          <w:rFonts w:cs="Arial"/>
          <w:sz w:val="20"/>
        </w:rPr>
        <w:t>2</w:t>
      </w:r>
      <w:r w:rsidR="009E4021">
        <w:rPr>
          <w:rFonts w:cs="Arial"/>
          <w:sz w:val="20"/>
        </w:rPr>
        <w:t>.5.</w:t>
      </w:r>
    </w:p>
    <w:p w:rsidR="000D75FB" w:rsidRDefault="000D75FB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</w:rPr>
      </w:pPr>
    </w:p>
    <w:p w:rsidR="0008696C" w:rsidRDefault="000D75FB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Auszahlung pro Monat: </w:t>
      </w:r>
      <w:r>
        <w:rPr>
          <w:rFonts w:cs="Arial"/>
          <w:sz w:val="20"/>
        </w:rPr>
        <w:tab/>
        <w:t xml:space="preserve">Fr. </w:t>
      </w:r>
      <w:r w:rsidR="00B97A2E">
        <w:rPr>
          <w:rFonts w:cs="Arial"/>
          <w:sz w:val="20"/>
        </w:rPr>
        <w:t>______________</w:t>
      </w:r>
      <w:r>
        <w:rPr>
          <w:rFonts w:cs="Arial"/>
          <w:sz w:val="20"/>
        </w:rPr>
        <w:t>__</w:t>
      </w:r>
      <w:r w:rsidR="004F2749">
        <w:rPr>
          <w:rFonts w:cs="Arial"/>
          <w:sz w:val="20"/>
        </w:rPr>
        <w:t>__</w:t>
      </w:r>
    </w:p>
    <w:p w:rsidR="0008696C" w:rsidRDefault="0008696C" w:rsidP="00B97A2E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08696C" w:rsidRPr="00414D31" w:rsidRDefault="009E4021" w:rsidP="009E4021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414D31" w:rsidRPr="00414D31" w:rsidRDefault="002D597B" w:rsidP="009E4021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528329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75FB">
        <w:rPr>
          <w:rFonts w:cs="Arial"/>
          <w:b/>
          <w:sz w:val="20"/>
          <w:szCs w:val="20"/>
        </w:rPr>
        <w:t xml:space="preserve"> Stipendiengesuch, Stipendienverfügung, Belege über Auszahlung</w:t>
      </w:r>
    </w:p>
    <w:p w:rsidR="0008696C" w:rsidRDefault="0008696C" w:rsidP="0008696C">
      <w:pPr>
        <w:tabs>
          <w:tab w:val="left" w:pos="567"/>
        </w:tabs>
        <w:rPr>
          <w:rFonts w:cs="Arial"/>
          <w:b/>
          <w:sz w:val="20"/>
        </w:rPr>
      </w:pPr>
    </w:p>
    <w:p w:rsidR="00253553" w:rsidRDefault="00253553" w:rsidP="0008696C">
      <w:pPr>
        <w:tabs>
          <w:tab w:val="left" w:pos="567"/>
        </w:tabs>
        <w:rPr>
          <w:rFonts w:cs="Arial"/>
          <w:b/>
          <w:sz w:val="20"/>
        </w:rPr>
      </w:pPr>
    </w:p>
    <w:p w:rsidR="0008696C" w:rsidRPr="0057300D" w:rsidRDefault="00384D8F" w:rsidP="0008696C">
      <w:pPr>
        <w:tabs>
          <w:tab w:val="left" w:pos="567"/>
          <w:tab w:val="left" w:pos="3240"/>
          <w:tab w:val="left" w:pos="3960"/>
          <w:tab w:val="left" w:pos="486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="0008696C" w:rsidRPr="0057300D">
        <w:rPr>
          <w:rFonts w:cs="Arial"/>
          <w:b/>
          <w:sz w:val="24"/>
          <w:szCs w:val="24"/>
        </w:rPr>
        <w:t>.</w:t>
      </w:r>
      <w:r w:rsidR="00070A52" w:rsidRPr="0057300D">
        <w:rPr>
          <w:rFonts w:cs="Arial"/>
          <w:b/>
          <w:sz w:val="24"/>
          <w:szCs w:val="24"/>
        </w:rPr>
        <w:t>5.</w:t>
      </w:r>
      <w:r w:rsidR="0008696C" w:rsidRPr="0057300D">
        <w:rPr>
          <w:rFonts w:cs="Arial"/>
          <w:b/>
          <w:sz w:val="24"/>
          <w:szCs w:val="24"/>
        </w:rPr>
        <w:tab/>
      </w:r>
      <w:r w:rsidR="000D75FB" w:rsidRPr="0057300D">
        <w:rPr>
          <w:rFonts w:cs="Arial"/>
          <w:b/>
          <w:sz w:val="24"/>
          <w:szCs w:val="24"/>
        </w:rPr>
        <w:t>Abfindungen, Schadenersatz und ähnliche Leistungen</w:t>
      </w:r>
    </w:p>
    <w:p w:rsidR="00052566" w:rsidRDefault="00052566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052566" w:rsidRDefault="000D75FB" w:rsidP="004F2749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lastRenderedPageBreak/>
        <w:t>Bezug von Abfindungen, Schadenersatz, ähnliche Leistungen?</w:t>
      </w:r>
    </w:p>
    <w:p w:rsidR="00052566" w:rsidRDefault="002D597B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682353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Ja </w:t>
      </w:r>
    </w:p>
    <w:p w:rsidR="00052566" w:rsidRDefault="002D597B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18251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7300D">
        <w:rPr>
          <w:rFonts w:cs="Arial"/>
          <w:sz w:val="20"/>
        </w:rPr>
        <w:t xml:space="preserve"> Nein, wenn nein </w:t>
      </w:r>
      <w:r w:rsidR="00052566">
        <w:rPr>
          <w:rFonts w:cs="Arial"/>
          <w:sz w:val="20"/>
        </w:rPr>
        <w:t xml:space="preserve">weiter bei Ziff. </w:t>
      </w:r>
      <w:r w:rsidR="008E6F7E">
        <w:rPr>
          <w:rFonts w:cs="Arial"/>
          <w:sz w:val="20"/>
        </w:rPr>
        <w:t>2</w:t>
      </w:r>
      <w:r w:rsidR="00052566">
        <w:rPr>
          <w:rFonts w:cs="Arial"/>
          <w:sz w:val="20"/>
        </w:rPr>
        <w:t>.6.</w:t>
      </w:r>
    </w:p>
    <w:p w:rsidR="00070A52" w:rsidRDefault="00070A52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08696C" w:rsidRDefault="000D75FB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Auszahlung:</w:t>
      </w:r>
      <w:r>
        <w:rPr>
          <w:rFonts w:cs="Arial"/>
          <w:sz w:val="20"/>
        </w:rPr>
        <w:tab/>
      </w:r>
      <w:r w:rsidR="0057300D">
        <w:rPr>
          <w:rFonts w:cs="Arial"/>
          <w:sz w:val="20"/>
        </w:rPr>
        <w:tab/>
      </w:r>
      <w:r>
        <w:rPr>
          <w:rFonts w:cs="Arial"/>
          <w:sz w:val="20"/>
        </w:rPr>
        <w:t>Fr. __________________</w:t>
      </w:r>
      <w:r w:rsidR="004F2749">
        <w:rPr>
          <w:rFonts w:cs="Arial"/>
          <w:sz w:val="20"/>
        </w:rPr>
        <w:t>_</w:t>
      </w:r>
    </w:p>
    <w:p w:rsidR="004F2749" w:rsidRDefault="004F2749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0D75FB" w:rsidRDefault="000D75FB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____________________</w:t>
      </w:r>
    </w:p>
    <w:p w:rsidR="004F2749" w:rsidRDefault="004F2749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0D75FB" w:rsidRDefault="000D75FB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Grund:</w:t>
      </w:r>
      <w:r>
        <w:rPr>
          <w:rFonts w:cs="Arial"/>
          <w:sz w:val="20"/>
        </w:rPr>
        <w:tab/>
        <w:t>________________________</w:t>
      </w:r>
    </w:p>
    <w:p w:rsidR="0057300D" w:rsidRDefault="0057300D" w:rsidP="0057300D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57300D" w:rsidRPr="00414D31" w:rsidRDefault="00555779" w:rsidP="00555779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E8318D" w:rsidRPr="0057300D" w:rsidRDefault="002D597B" w:rsidP="0057300D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2113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E4021" w:rsidRPr="00414D31">
        <w:rPr>
          <w:rFonts w:cs="Arial"/>
          <w:b/>
          <w:sz w:val="20"/>
          <w:szCs w:val="20"/>
        </w:rPr>
        <w:t xml:space="preserve"> </w:t>
      </w:r>
      <w:r w:rsidR="000D75FB">
        <w:rPr>
          <w:rFonts w:cs="Arial"/>
          <w:b/>
          <w:sz w:val="20"/>
          <w:szCs w:val="20"/>
        </w:rPr>
        <w:t xml:space="preserve">Verfügung der Versicherungsgesellschaft </w:t>
      </w:r>
    </w:p>
    <w:p w:rsidR="0082300C" w:rsidRDefault="0082300C" w:rsidP="0082300C">
      <w:pPr>
        <w:tabs>
          <w:tab w:val="left" w:pos="567"/>
        </w:tabs>
        <w:rPr>
          <w:rFonts w:cs="Arial"/>
          <w:b/>
          <w:sz w:val="20"/>
        </w:rPr>
      </w:pPr>
    </w:p>
    <w:p w:rsidR="00253553" w:rsidRDefault="00253553" w:rsidP="0082300C">
      <w:pPr>
        <w:tabs>
          <w:tab w:val="left" w:pos="567"/>
        </w:tabs>
        <w:rPr>
          <w:rFonts w:cs="Arial"/>
          <w:b/>
          <w:sz w:val="20"/>
        </w:rPr>
      </w:pPr>
    </w:p>
    <w:p w:rsidR="0082300C" w:rsidRPr="0057300D" w:rsidRDefault="00384D8F" w:rsidP="0082300C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="0082300C" w:rsidRPr="0057300D">
        <w:rPr>
          <w:rFonts w:cs="Arial"/>
          <w:b/>
          <w:sz w:val="24"/>
          <w:szCs w:val="24"/>
        </w:rPr>
        <w:t>.</w:t>
      </w:r>
      <w:r w:rsidR="004F2749" w:rsidRPr="0057300D">
        <w:rPr>
          <w:rFonts w:cs="Arial"/>
          <w:b/>
          <w:sz w:val="24"/>
          <w:szCs w:val="24"/>
        </w:rPr>
        <w:t>6</w:t>
      </w:r>
      <w:r w:rsidR="0082300C" w:rsidRPr="0057300D">
        <w:rPr>
          <w:rFonts w:cs="Arial"/>
          <w:b/>
          <w:sz w:val="24"/>
          <w:szCs w:val="24"/>
        </w:rPr>
        <w:t>.</w:t>
      </w:r>
      <w:r w:rsidR="0082300C" w:rsidRPr="0057300D">
        <w:rPr>
          <w:rFonts w:cs="Arial"/>
          <w:b/>
          <w:sz w:val="24"/>
          <w:szCs w:val="24"/>
        </w:rPr>
        <w:tab/>
        <w:t>Kapitalerträge</w:t>
      </w:r>
    </w:p>
    <w:p w:rsidR="0082300C" w:rsidRDefault="0082300C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82300C" w:rsidRDefault="00555779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Erhalten Sie </w:t>
      </w:r>
      <w:r w:rsidR="00430559">
        <w:rPr>
          <w:rFonts w:cs="Arial"/>
          <w:sz w:val="20"/>
        </w:rPr>
        <w:t xml:space="preserve">aus dem Vermögen Ihres Kindes </w:t>
      </w:r>
      <w:r w:rsidR="0082300C">
        <w:rPr>
          <w:rFonts w:cs="Arial"/>
          <w:sz w:val="20"/>
        </w:rPr>
        <w:t>Zinsen aus Bank-/Postkonten, Obligationen, Aktien, Darlehen etc.</w:t>
      </w:r>
      <w:r>
        <w:rPr>
          <w:rFonts w:cs="Arial"/>
          <w:sz w:val="20"/>
        </w:rPr>
        <w:t xml:space="preserve">, welche insgesamt den </w:t>
      </w:r>
      <w:r w:rsidR="001F3B6E">
        <w:rPr>
          <w:rFonts w:cs="Arial"/>
          <w:sz w:val="20"/>
        </w:rPr>
        <w:t>Betrag von Fr. 600.00 übersteigen</w:t>
      </w:r>
      <w:r>
        <w:rPr>
          <w:rFonts w:cs="Arial"/>
          <w:sz w:val="20"/>
        </w:rPr>
        <w:t xml:space="preserve">? </w:t>
      </w:r>
    </w:p>
    <w:p w:rsidR="00555779" w:rsidRDefault="002D597B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285999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2D597B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8544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nein weiter bei Ziff. </w:t>
      </w:r>
      <w:r w:rsidR="008E6F7E">
        <w:rPr>
          <w:rFonts w:cs="Arial"/>
          <w:sz w:val="20"/>
        </w:rPr>
        <w:t>2.7</w:t>
      </w:r>
      <w:r w:rsidR="00555779">
        <w:rPr>
          <w:rFonts w:cs="Arial"/>
          <w:sz w:val="20"/>
        </w:rPr>
        <w:t>.</w:t>
      </w:r>
    </w:p>
    <w:p w:rsidR="00D363CA" w:rsidRDefault="00D363CA" w:rsidP="00D363CA">
      <w:pPr>
        <w:rPr>
          <w:rFonts w:cs="Arial"/>
          <w:sz w:val="20"/>
        </w:rPr>
      </w:pPr>
    </w:p>
    <w:p w:rsidR="00555779" w:rsidRPr="00414D31" w:rsidRDefault="00555779" w:rsidP="00D363CA">
      <w:pPr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82300C" w:rsidRPr="0057300D" w:rsidRDefault="002D597B" w:rsidP="0057300D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55027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555779" w:rsidRPr="00414D31">
        <w:rPr>
          <w:rFonts w:cs="Arial"/>
          <w:b/>
          <w:sz w:val="20"/>
          <w:szCs w:val="20"/>
        </w:rPr>
        <w:tab/>
      </w:r>
      <w:r w:rsidR="009938B5" w:rsidRPr="00414D31">
        <w:rPr>
          <w:rFonts w:cs="Arial"/>
          <w:b/>
          <w:sz w:val="20"/>
          <w:szCs w:val="20"/>
        </w:rPr>
        <w:t xml:space="preserve">entsprechende Belege </w:t>
      </w:r>
      <w:r w:rsidR="00C77F5D" w:rsidRPr="00414D31">
        <w:rPr>
          <w:rFonts w:cs="Arial"/>
          <w:b/>
          <w:sz w:val="20"/>
          <w:szCs w:val="20"/>
        </w:rPr>
        <w:t xml:space="preserve">der Zinsen </w:t>
      </w:r>
      <w:r w:rsidR="009938B5" w:rsidRPr="00414D31">
        <w:rPr>
          <w:rFonts w:cs="Arial"/>
          <w:b/>
          <w:sz w:val="20"/>
          <w:szCs w:val="20"/>
        </w:rPr>
        <w:t>(z.B. Bankbelege) beilegen</w:t>
      </w:r>
    </w:p>
    <w:p w:rsidR="0082300C" w:rsidRDefault="0082300C" w:rsidP="0082300C">
      <w:pPr>
        <w:tabs>
          <w:tab w:val="left" w:pos="567"/>
        </w:tabs>
        <w:rPr>
          <w:rFonts w:cs="Arial"/>
          <w:b/>
          <w:sz w:val="20"/>
        </w:rPr>
      </w:pPr>
    </w:p>
    <w:p w:rsidR="00253553" w:rsidRDefault="00253553" w:rsidP="0082300C">
      <w:pPr>
        <w:tabs>
          <w:tab w:val="left" w:pos="567"/>
        </w:tabs>
        <w:rPr>
          <w:rFonts w:cs="Arial"/>
          <w:b/>
          <w:sz w:val="20"/>
        </w:rPr>
      </w:pPr>
    </w:p>
    <w:p w:rsidR="0082300C" w:rsidRPr="0057300D" w:rsidRDefault="00384D8F" w:rsidP="0082300C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="005024EC" w:rsidRPr="0057300D">
        <w:rPr>
          <w:rFonts w:cs="Arial"/>
          <w:b/>
          <w:sz w:val="24"/>
          <w:szCs w:val="24"/>
        </w:rPr>
        <w:t>.</w:t>
      </w:r>
      <w:r w:rsidR="004F2749" w:rsidRPr="0057300D">
        <w:rPr>
          <w:rFonts w:cs="Arial"/>
          <w:b/>
          <w:sz w:val="24"/>
          <w:szCs w:val="24"/>
        </w:rPr>
        <w:t>7</w:t>
      </w:r>
      <w:r w:rsidR="0082300C" w:rsidRPr="0057300D">
        <w:rPr>
          <w:rFonts w:cs="Arial"/>
          <w:b/>
          <w:sz w:val="24"/>
          <w:szCs w:val="24"/>
        </w:rPr>
        <w:t>.</w:t>
      </w:r>
      <w:r w:rsidR="0082300C" w:rsidRPr="0057300D">
        <w:rPr>
          <w:rFonts w:cs="Arial"/>
          <w:b/>
          <w:sz w:val="24"/>
          <w:szCs w:val="24"/>
        </w:rPr>
        <w:tab/>
      </w:r>
      <w:r w:rsidR="004F2749" w:rsidRPr="0057300D">
        <w:rPr>
          <w:rFonts w:cs="Arial"/>
          <w:b/>
          <w:sz w:val="24"/>
          <w:szCs w:val="24"/>
        </w:rPr>
        <w:t>S</w:t>
      </w:r>
      <w:r w:rsidR="009938B5" w:rsidRPr="0057300D">
        <w:rPr>
          <w:rFonts w:cs="Arial"/>
          <w:b/>
          <w:sz w:val="24"/>
          <w:szCs w:val="24"/>
        </w:rPr>
        <w:t>onstige Einkünfte</w:t>
      </w:r>
      <w:r w:rsidR="004F2749" w:rsidRPr="0057300D">
        <w:rPr>
          <w:rFonts w:cs="Arial"/>
          <w:b/>
          <w:sz w:val="24"/>
          <w:szCs w:val="24"/>
        </w:rPr>
        <w:t>/ freiwillige Leistungen Dritter</w:t>
      </w:r>
    </w:p>
    <w:p w:rsidR="0082300C" w:rsidRDefault="0082300C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82300C" w:rsidRDefault="000D75FB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4F2749">
        <w:rPr>
          <w:rFonts w:cs="Arial"/>
          <w:sz w:val="20"/>
        </w:rPr>
        <w:t>onstige Einkünfte und / oder freiwillige Leistungen Dritter</w:t>
      </w:r>
      <w:r w:rsidR="00430559">
        <w:rPr>
          <w:rFonts w:cs="Arial"/>
          <w:sz w:val="20"/>
        </w:rPr>
        <w:t xml:space="preserve"> für Ihr Kind</w:t>
      </w:r>
      <w:r w:rsidR="004F2749">
        <w:rPr>
          <w:rFonts w:cs="Arial"/>
          <w:sz w:val="20"/>
        </w:rPr>
        <w:t>?</w:t>
      </w:r>
    </w:p>
    <w:p w:rsidR="00555779" w:rsidRDefault="002D597B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20016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2D597B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07612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</w:t>
      </w:r>
      <w:r w:rsidR="0057300D">
        <w:rPr>
          <w:rFonts w:cs="Arial"/>
          <w:sz w:val="20"/>
        </w:rPr>
        <w:t xml:space="preserve">nein </w:t>
      </w:r>
      <w:r w:rsidR="00555779">
        <w:rPr>
          <w:rFonts w:cs="Arial"/>
          <w:sz w:val="20"/>
        </w:rPr>
        <w:t xml:space="preserve">weiter bei Ziff. </w:t>
      </w:r>
      <w:r w:rsidR="008E6F7E">
        <w:rPr>
          <w:rFonts w:cs="Arial"/>
          <w:sz w:val="20"/>
        </w:rPr>
        <w:t>3</w:t>
      </w:r>
      <w:r w:rsidR="008F2767">
        <w:rPr>
          <w:rFonts w:cs="Arial"/>
          <w:sz w:val="20"/>
        </w:rPr>
        <w:t>.</w:t>
      </w:r>
    </w:p>
    <w:p w:rsidR="004F2749" w:rsidRDefault="004F2749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4F2749" w:rsidRDefault="004F2749" w:rsidP="0057300D">
      <w:pPr>
        <w:tabs>
          <w:tab w:val="left" w:pos="567"/>
          <w:tab w:val="left" w:pos="2268"/>
          <w:tab w:val="left" w:pos="5670"/>
        </w:tabs>
        <w:spacing w:before="120"/>
        <w:rPr>
          <w:rFonts w:cs="Arial"/>
          <w:sz w:val="20"/>
        </w:rPr>
      </w:pPr>
      <w:r>
        <w:rPr>
          <w:rFonts w:cs="Arial"/>
          <w:sz w:val="20"/>
        </w:rPr>
        <w:t xml:space="preserve">Bezeichnung: ________________________  Wieviel pro Jahr: </w:t>
      </w:r>
      <w:r>
        <w:rPr>
          <w:rFonts w:cs="Arial"/>
          <w:sz w:val="20"/>
        </w:rPr>
        <w:tab/>
        <w:t>Fr. ___________________</w:t>
      </w:r>
    </w:p>
    <w:p w:rsidR="0057300D" w:rsidRDefault="0057300D" w:rsidP="0057300D">
      <w:pPr>
        <w:tabs>
          <w:tab w:val="left" w:pos="567"/>
          <w:tab w:val="left" w:pos="2268"/>
          <w:tab w:val="left" w:pos="5670"/>
        </w:tabs>
        <w:spacing w:before="120"/>
        <w:rPr>
          <w:rFonts w:cs="Arial"/>
          <w:sz w:val="20"/>
        </w:rPr>
      </w:pPr>
    </w:p>
    <w:p w:rsidR="004F2749" w:rsidRDefault="004F2749" w:rsidP="0057300D">
      <w:pPr>
        <w:tabs>
          <w:tab w:val="left" w:pos="567"/>
          <w:tab w:val="left" w:pos="2268"/>
          <w:tab w:val="left" w:pos="5670"/>
        </w:tabs>
        <w:spacing w:before="120"/>
        <w:rPr>
          <w:rFonts w:cs="Arial"/>
          <w:sz w:val="20"/>
        </w:rPr>
      </w:pPr>
      <w:r>
        <w:rPr>
          <w:rFonts w:cs="Arial"/>
          <w:sz w:val="20"/>
        </w:rPr>
        <w:t xml:space="preserve">Bezeichnung: ________________________  Wieviel pro Jahr: </w:t>
      </w:r>
      <w:r>
        <w:rPr>
          <w:rFonts w:cs="Arial"/>
          <w:sz w:val="20"/>
        </w:rPr>
        <w:tab/>
        <w:t>Fr. ___________________</w:t>
      </w:r>
    </w:p>
    <w:p w:rsidR="009938B5" w:rsidRDefault="009938B5" w:rsidP="009938B5">
      <w:pPr>
        <w:rPr>
          <w:rFonts w:cs="Arial"/>
          <w:sz w:val="20"/>
        </w:rPr>
      </w:pPr>
    </w:p>
    <w:p w:rsidR="00555779" w:rsidRPr="00555779" w:rsidRDefault="00555779" w:rsidP="009938B5">
      <w:pPr>
        <w:rPr>
          <w:rFonts w:cs="Arial"/>
          <w:b/>
          <w:sz w:val="20"/>
        </w:rPr>
      </w:pPr>
      <w:r w:rsidRPr="00555779">
        <w:rPr>
          <w:rFonts w:cs="Arial"/>
          <w:b/>
          <w:sz w:val="20"/>
        </w:rPr>
        <w:t xml:space="preserve">Beilagen: </w:t>
      </w:r>
    </w:p>
    <w:p w:rsidR="009938B5" w:rsidRPr="0057300D" w:rsidRDefault="002D597B" w:rsidP="0057300D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76404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55577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555779" w:rsidRPr="00555779">
        <w:rPr>
          <w:rFonts w:cs="Arial"/>
          <w:b/>
          <w:sz w:val="20"/>
        </w:rPr>
        <w:t xml:space="preserve"> </w:t>
      </w:r>
      <w:r w:rsidR="009938B5" w:rsidRPr="00555779">
        <w:rPr>
          <w:rFonts w:cs="Arial"/>
          <w:b/>
          <w:sz w:val="20"/>
        </w:rPr>
        <w:t>entsprechende Belege (z.B. Verträge, Quittungen, Bankbelege) beilegen</w:t>
      </w:r>
    </w:p>
    <w:p w:rsidR="009938B5" w:rsidRDefault="009938B5" w:rsidP="009938B5">
      <w:pPr>
        <w:tabs>
          <w:tab w:val="left" w:pos="567"/>
        </w:tabs>
        <w:rPr>
          <w:rFonts w:cs="Arial"/>
          <w:b/>
          <w:sz w:val="20"/>
        </w:rPr>
      </w:pPr>
    </w:p>
    <w:p w:rsidR="00E8318D" w:rsidRPr="00D363CA" w:rsidRDefault="00384D8F" w:rsidP="003B0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spacing w:before="36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3</w:t>
      </w:r>
      <w:r w:rsidR="00E8318D" w:rsidRPr="00D363CA">
        <w:rPr>
          <w:rFonts w:cs="Arial"/>
          <w:b/>
          <w:bCs/>
          <w:sz w:val="28"/>
          <w:szCs w:val="28"/>
        </w:rPr>
        <w:t xml:space="preserve">. </w:t>
      </w:r>
      <w:r w:rsidR="00E8318D">
        <w:rPr>
          <w:rFonts w:cs="Arial"/>
          <w:b/>
          <w:bCs/>
          <w:sz w:val="28"/>
          <w:szCs w:val="28"/>
        </w:rPr>
        <w:t>Vermögen</w:t>
      </w:r>
    </w:p>
    <w:p w:rsidR="0008696C" w:rsidRDefault="0008696C" w:rsidP="0008696C">
      <w:pPr>
        <w:tabs>
          <w:tab w:val="left" w:pos="567"/>
        </w:tabs>
        <w:rPr>
          <w:rFonts w:cs="Arial"/>
          <w:b/>
          <w:sz w:val="20"/>
        </w:rPr>
      </w:pPr>
    </w:p>
    <w:p w:rsidR="00555779" w:rsidRPr="00414D31" w:rsidRDefault="00FD6BB4" w:rsidP="001C0291">
      <w:pPr>
        <w:tabs>
          <w:tab w:val="left" w:pos="567"/>
          <w:tab w:val="left" w:pos="1260"/>
          <w:tab w:val="left" w:pos="3600"/>
          <w:tab w:val="left" w:pos="4140"/>
          <w:tab w:val="left" w:pos="468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Ist Kindsvermögen vorhanden? </w:t>
      </w:r>
    </w:p>
    <w:p w:rsidR="00555779" w:rsidRDefault="002D597B" w:rsidP="00555779">
      <w:pPr>
        <w:tabs>
          <w:tab w:val="left" w:pos="567"/>
          <w:tab w:val="left" w:pos="1620"/>
          <w:tab w:val="left" w:pos="2340"/>
          <w:tab w:val="left" w:pos="3960"/>
          <w:tab w:val="left" w:pos="4680"/>
          <w:tab w:val="left" w:pos="540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50849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</w:t>
      </w:r>
      <w:r w:rsidR="00555779">
        <w:rPr>
          <w:rFonts w:cs="Arial"/>
          <w:sz w:val="20"/>
        </w:rPr>
        <w:tab/>
      </w:r>
      <w:r w:rsidR="00555779">
        <w:rPr>
          <w:rFonts w:cs="Arial"/>
          <w:b/>
          <w:i/>
          <w:sz w:val="18"/>
          <w:szCs w:val="18"/>
        </w:rPr>
        <w:t xml:space="preserve">Sie sind verpflichtet, die Ziffern </w:t>
      </w:r>
      <w:r w:rsidR="008E6F7E">
        <w:rPr>
          <w:rFonts w:cs="Arial"/>
          <w:b/>
          <w:i/>
          <w:sz w:val="18"/>
          <w:szCs w:val="18"/>
        </w:rPr>
        <w:t>3</w:t>
      </w:r>
      <w:r w:rsidR="00555779">
        <w:rPr>
          <w:rFonts w:cs="Arial"/>
          <w:b/>
          <w:i/>
          <w:sz w:val="18"/>
          <w:szCs w:val="18"/>
        </w:rPr>
        <w:t>.1</w:t>
      </w:r>
      <w:r w:rsidR="00504235">
        <w:rPr>
          <w:rFonts w:cs="Arial"/>
          <w:b/>
          <w:i/>
          <w:sz w:val="18"/>
          <w:szCs w:val="18"/>
        </w:rPr>
        <w:t>.</w:t>
      </w:r>
      <w:r w:rsidR="00555779">
        <w:rPr>
          <w:rFonts w:cs="Arial"/>
          <w:b/>
          <w:i/>
          <w:sz w:val="18"/>
          <w:szCs w:val="18"/>
        </w:rPr>
        <w:t xml:space="preserve"> </w:t>
      </w:r>
      <w:r w:rsidR="00FD6BB4">
        <w:rPr>
          <w:rFonts w:cs="Arial"/>
          <w:b/>
          <w:i/>
          <w:sz w:val="18"/>
          <w:szCs w:val="18"/>
        </w:rPr>
        <w:t xml:space="preserve">und </w:t>
      </w:r>
      <w:r w:rsidR="008E6F7E">
        <w:rPr>
          <w:rFonts w:cs="Arial"/>
          <w:b/>
          <w:i/>
          <w:sz w:val="18"/>
          <w:szCs w:val="18"/>
        </w:rPr>
        <w:t>3</w:t>
      </w:r>
      <w:r w:rsidR="00FD6BB4">
        <w:rPr>
          <w:rFonts w:cs="Arial"/>
          <w:b/>
          <w:i/>
          <w:sz w:val="18"/>
          <w:szCs w:val="18"/>
        </w:rPr>
        <w:t>.2.</w:t>
      </w:r>
      <w:r w:rsidR="00555779">
        <w:rPr>
          <w:rFonts w:cs="Arial"/>
          <w:b/>
          <w:i/>
          <w:sz w:val="18"/>
          <w:szCs w:val="18"/>
        </w:rPr>
        <w:t xml:space="preserve"> wahrheitsgetreu auszufüllen.</w:t>
      </w:r>
    </w:p>
    <w:p w:rsidR="005024EC" w:rsidRDefault="002D597B" w:rsidP="0057300D">
      <w:pPr>
        <w:pBdr>
          <w:bottom w:val="single" w:sz="6" w:space="1" w:color="auto"/>
        </w:pBdr>
        <w:tabs>
          <w:tab w:val="left" w:pos="567"/>
          <w:tab w:val="left" w:pos="1620"/>
          <w:tab w:val="left" w:pos="2340"/>
          <w:tab w:val="left" w:pos="3960"/>
          <w:tab w:val="left" w:pos="4680"/>
          <w:tab w:val="left" w:pos="540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43528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</w:t>
      </w:r>
      <w:r w:rsidR="00D312E0">
        <w:rPr>
          <w:rFonts w:cs="Arial"/>
          <w:sz w:val="20"/>
        </w:rPr>
        <w:t xml:space="preserve">Nein, wenn nein bitte weiter bei Ziff. </w:t>
      </w:r>
      <w:r w:rsidR="008E6F7E">
        <w:rPr>
          <w:rFonts w:cs="Arial"/>
          <w:sz w:val="20"/>
        </w:rPr>
        <w:t>4</w:t>
      </w:r>
      <w:r w:rsidR="00504235">
        <w:rPr>
          <w:rFonts w:cs="Arial"/>
          <w:sz w:val="20"/>
        </w:rPr>
        <w:t>.</w:t>
      </w:r>
    </w:p>
    <w:p w:rsidR="0008696C" w:rsidRDefault="0008696C" w:rsidP="0057300D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934A3A" w:rsidRDefault="00934A3A" w:rsidP="00FA749D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b/>
          <w:sz w:val="20"/>
        </w:rPr>
      </w:pPr>
    </w:p>
    <w:p w:rsidR="00430559" w:rsidRDefault="00430559" w:rsidP="00FA749D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b/>
          <w:sz w:val="20"/>
        </w:rPr>
      </w:pPr>
    </w:p>
    <w:p w:rsidR="00FA749D" w:rsidRPr="00934A3A" w:rsidRDefault="00384D8F" w:rsidP="00FA749D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</w:t>
      </w:r>
      <w:r w:rsidR="001C0291" w:rsidRPr="00934A3A">
        <w:rPr>
          <w:rFonts w:cs="Arial"/>
          <w:b/>
          <w:sz w:val="24"/>
          <w:szCs w:val="24"/>
        </w:rPr>
        <w:t xml:space="preserve">.1. </w:t>
      </w:r>
      <w:r w:rsidR="00FA749D" w:rsidRPr="00934A3A">
        <w:rPr>
          <w:rFonts w:cs="Arial"/>
          <w:b/>
          <w:sz w:val="24"/>
          <w:szCs w:val="24"/>
        </w:rPr>
        <w:t>Bank-/Postkonten, Obligationen, Aktien, Darlehen etc.</w:t>
      </w:r>
    </w:p>
    <w:p w:rsidR="00FA749D" w:rsidRDefault="00FA749D" w:rsidP="00FA749D">
      <w:pPr>
        <w:rPr>
          <w:rFonts w:cs="Arial"/>
          <w:sz w:val="20"/>
        </w:rPr>
      </w:pPr>
    </w:p>
    <w:p w:rsidR="00C77F5D" w:rsidRPr="00FD6BB4" w:rsidRDefault="00C77F5D" w:rsidP="00FA749D">
      <w:pPr>
        <w:rPr>
          <w:rFonts w:cs="Arial"/>
          <w:b/>
          <w:sz w:val="20"/>
        </w:rPr>
      </w:pPr>
      <w:r w:rsidRPr="00FD6BB4">
        <w:rPr>
          <w:rFonts w:cs="Arial"/>
          <w:b/>
          <w:sz w:val="20"/>
        </w:rPr>
        <w:t>Beilagen:</w:t>
      </w:r>
    </w:p>
    <w:p w:rsidR="00FA749D" w:rsidRPr="00FD6BB4" w:rsidRDefault="002D597B" w:rsidP="00934A3A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69099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F6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FD6BB4">
        <w:rPr>
          <w:rFonts w:cs="Arial"/>
          <w:b/>
          <w:sz w:val="20"/>
        </w:rPr>
        <w:t xml:space="preserve"> </w:t>
      </w:r>
      <w:r w:rsidR="00FA749D" w:rsidRPr="00FD6BB4">
        <w:rPr>
          <w:rFonts w:cs="Arial"/>
          <w:b/>
          <w:sz w:val="20"/>
        </w:rPr>
        <w:t>entsprechende Belege</w:t>
      </w:r>
      <w:r w:rsidR="00934A3A">
        <w:rPr>
          <w:rFonts w:cs="Arial"/>
          <w:b/>
          <w:sz w:val="20"/>
        </w:rPr>
        <w:t xml:space="preserve"> sämtlicher Konti, Obligationen, Aktien, Darlehen</w:t>
      </w:r>
      <w:r w:rsidR="00FA749D" w:rsidRPr="00FD6BB4">
        <w:rPr>
          <w:rFonts w:cs="Arial"/>
          <w:b/>
          <w:sz w:val="20"/>
        </w:rPr>
        <w:t xml:space="preserve"> (z.B.</w:t>
      </w:r>
      <w:r w:rsidR="00934A3A">
        <w:rPr>
          <w:rFonts w:cs="Arial"/>
          <w:b/>
          <w:sz w:val="20"/>
        </w:rPr>
        <w:t xml:space="preserve"> aktuelle</w:t>
      </w:r>
      <w:r w:rsidR="00FA749D" w:rsidRPr="00FD6BB4">
        <w:rPr>
          <w:rFonts w:cs="Arial"/>
          <w:b/>
          <w:sz w:val="20"/>
        </w:rPr>
        <w:t xml:space="preserve"> </w:t>
      </w:r>
      <w:r w:rsidR="00FD6BB4">
        <w:rPr>
          <w:rFonts w:cs="Arial"/>
          <w:b/>
          <w:sz w:val="20"/>
        </w:rPr>
        <w:t>Kontobelege</w:t>
      </w:r>
      <w:r w:rsidR="00FA749D" w:rsidRPr="00FD6BB4">
        <w:rPr>
          <w:rFonts w:cs="Arial"/>
          <w:b/>
          <w:sz w:val="20"/>
        </w:rPr>
        <w:t xml:space="preserve">) </w:t>
      </w:r>
    </w:p>
    <w:p w:rsidR="00FA749D" w:rsidRDefault="00FA749D" w:rsidP="001C0291">
      <w:pPr>
        <w:tabs>
          <w:tab w:val="left" w:pos="567"/>
          <w:tab w:val="left" w:pos="4536"/>
          <w:tab w:val="left" w:pos="5103"/>
        </w:tabs>
        <w:ind w:left="567" w:hanging="567"/>
        <w:rPr>
          <w:rFonts w:cs="Arial"/>
          <w:sz w:val="20"/>
        </w:rPr>
      </w:pPr>
    </w:p>
    <w:p w:rsidR="0008696C" w:rsidRPr="00934A3A" w:rsidRDefault="00384D8F" w:rsidP="004E6C2B">
      <w:pPr>
        <w:tabs>
          <w:tab w:val="left" w:pos="567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</w:t>
      </w:r>
      <w:r w:rsidR="001C0291" w:rsidRPr="00934A3A">
        <w:rPr>
          <w:rFonts w:cs="Arial"/>
          <w:b/>
          <w:sz w:val="24"/>
          <w:szCs w:val="24"/>
        </w:rPr>
        <w:t>.</w:t>
      </w:r>
      <w:r w:rsidR="00FD6BB4" w:rsidRPr="00934A3A">
        <w:rPr>
          <w:rFonts w:cs="Arial"/>
          <w:b/>
          <w:sz w:val="24"/>
          <w:szCs w:val="24"/>
        </w:rPr>
        <w:t>2</w:t>
      </w:r>
      <w:r w:rsidR="00504235">
        <w:rPr>
          <w:rFonts w:cs="Arial"/>
          <w:b/>
          <w:sz w:val="24"/>
          <w:szCs w:val="24"/>
        </w:rPr>
        <w:t>.</w:t>
      </w:r>
      <w:r w:rsidR="001C0291" w:rsidRPr="00934A3A">
        <w:rPr>
          <w:rFonts w:cs="Arial"/>
          <w:b/>
          <w:sz w:val="24"/>
          <w:szCs w:val="24"/>
        </w:rPr>
        <w:t xml:space="preserve"> </w:t>
      </w:r>
      <w:r w:rsidR="0008696C" w:rsidRPr="00934A3A">
        <w:rPr>
          <w:rFonts w:cs="Arial"/>
          <w:b/>
          <w:sz w:val="24"/>
          <w:szCs w:val="24"/>
        </w:rPr>
        <w:t>Andere Vermögenswerte</w:t>
      </w:r>
      <w:r w:rsidR="00442806" w:rsidRPr="00934A3A">
        <w:rPr>
          <w:rFonts w:cs="Arial"/>
          <w:b/>
          <w:sz w:val="24"/>
          <w:szCs w:val="24"/>
        </w:rPr>
        <w:t xml:space="preserve">: </w:t>
      </w:r>
      <w:r w:rsidR="00FD6BB4" w:rsidRPr="00934A3A">
        <w:rPr>
          <w:rFonts w:cs="Arial"/>
          <w:b/>
          <w:sz w:val="24"/>
          <w:szCs w:val="24"/>
        </w:rPr>
        <w:t>(</w:t>
      </w:r>
      <w:r w:rsidR="00442806" w:rsidRPr="00934A3A">
        <w:rPr>
          <w:rFonts w:cs="Arial"/>
          <w:b/>
          <w:sz w:val="24"/>
          <w:szCs w:val="24"/>
        </w:rPr>
        <w:t xml:space="preserve">Wertgegenstände </w:t>
      </w:r>
      <w:r w:rsidR="00FD6BB4" w:rsidRPr="00934A3A">
        <w:rPr>
          <w:rFonts w:cs="Arial"/>
          <w:b/>
          <w:sz w:val="24"/>
          <w:szCs w:val="24"/>
        </w:rPr>
        <w:t>, Liegenschaften etc.)</w:t>
      </w:r>
      <w:r w:rsidR="00442806" w:rsidRPr="00934A3A">
        <w:rPr>
          <w:rFonts w:cs="Arial"/>
          <w:b/>
          <w:sz w:val="24"/>
          <w:szCs w:val="24"/>
        </w:rPr>
        <w:t xml:space="preserve"> </w:t>
      </w:r>
    </w:p>
    <w:p w:rsidR="004E6C2B" w:rsidRDefault="004E6C2B" w:rsidP="004E6C2B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</w:p>
    <w:tbl>
      <w:tblPr>
        <w:tblW w:w="90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51"/>
        <w:gridCol w:w="2520"/>
      </w:tblGrid>
      <w:tr w:rsidR="00FD6BB4" w:rsidRPr="001F0C38" w:rsidTr="001E554C">
        <w:tc>
          <w:tcPr>
            <w:tcW w:w="6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6BB4" w:rsidRPr="001F0C38" w:rsidRDefault="004005D3" w:rsidP="001F0C38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Art / </w:t>
            </w:r>
            <w:r w:rsidR="00FD6BB4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6BB4" w:rsidRPr="001F0C38" w:rsidRDefault="00FD6BB4" w:rsidP="001F0C38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Aktueller Wert:</w:t>
            </w:r>
          </w:p>
        </w:tc>
      </w:tr>
      <w:tr w:rsidR="00FD6BB4" w:rsidRPr="00806F2F" w:rsidTr="00665AAF"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18"/>
                <w:szCs w:val="18"/>
              </w:rPr>
            </w:pPr>
            <w:r w:rsidRPr="00806F2F">
              <w:rPr>
                <w:rFonts w:cs="Arial"/>
                <w:b/>
                <w:sz w:val="18"/>
                <w:szCs w:val="18"/>
              </w:rPr>
              <w:t>Fr.</w:t>
            </w:r>
          </w:p>
        </w:tc>
      </w:tr>
      <w:tr w:rsidR="00FD6BB4" w:rsidRPr="00806F2F" w:rsidTr="00D020BF"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18"/>
                <w:szCs w:val="18"/>
              </w:rPr>
            </w:pPr>
            <w:r w:rsidRPr="00806F2F">
              <w:rPr>
                <w:rFonts w:cs="Arial"/>
                <w:b/>
                <w:sz w:val="18"/>
                <w:szCs w:val="18"/>
              </w:rPr>
              <w:t>Fr.</w:t>
            </w:r>
          </w:p>
        </w:tc>
      </w:tr>
      <w:tr w:rsidR="001D4B1B" w:rsidRPr="00806F2F" w:rsidTr="00FD6BB4"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4B1B" w:rsidRPr="00806F2F" w:rsidRDefault="001D4B1B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4B1B" w:rsidRPr="00806F2F" w:rsidRDefault="008E6F7E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18"/>
                <w:szCs w:val="18"/>
              </w:rPr>
            </w:pPr>
            <w:r w:rsidRPr="00806F2F">
              <w:rPr>
                <w:rFonts w:cs="Arial"/>
                <w:b/>
                <w:sz w:val="18"/>
                <w:szCs w:val="18"/>
              </w:rPr>
              <w:t>Fr.</w:t>
            </w:r>
          </w:p>
        </w:tc>
      </w:tr>
      <w:tr w:rsidR="00FD6BB4" w:rsidRPr="00806F2F" w:rsidTr="00FD6BB4"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18"/>
                <w:szCs w:val="18"/>
              </w:rPr>
            </w:pPr>
            <w:r w:rsidRPr="00806F2F">
              <w:rPr>
                <w:rFonts w:cs="Arial"/>
                <w:b/>
                <w:sz w:val="18"/>
                <w:szCs w:val="18"/>
              </w:rPr>
              <w:t>Fr.</w:t>
            </w:r>
          </w:p>
        </w:tc>
      </w:tr>
      <w:tr w:rsidR="00FD6BB4" w:rsidRPr="00806F2F" w:rsidTr="00B56557"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6BB4" w:rsidRPr="00806F2F" w:rsidRDefault="00FD6BB4" w:rsidP="00934A3A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Fr. </w:t>
            </w:r>
          </w:p>
        </w:tc>
      </w:tr>
    </w:tbl>
    <w:p w:rsidR="004E6C2B" w:rsidRDefault="004E6C2B" w:rsidP="004E6C2B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C77F5D" w:rsidRPr="00FD6BB4" w:rsidRDefault="00C77F5D" w:rsidP="004E6C2B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r w:rsidRPr="00FD6BB4">
        <w:rPr>
          <w:rFonts w:cs="Arial"/>
          <w:b/>
          <w:sz w:val="20"/>
        </w:rPr>
        <w:t>Beilagen:</w:t>
      </w:r>
    </w:p>
    <w:p w:rsidR="009C244B" w:rsidRPr="00FD6BB4" w:rsidRDefault="002D597B" w:rsidP="00934A3A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191461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FD6BB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FD6BB4" w:rsidRPr="00FD6BB4">
        <w:rPr>
          <w:rFonts w:cs="Arial"/>
          <w:b/>
          <w:sz w:val="20"/>
        </w:rPr>
        <w:t xml:space="preserve"> entsprechende Belege der Vermögenswerte </w:t>
      </w:r>
    </w:p>
    <w:p w:rsidR="003326E3" w:rsidRDefault="003326E3" w:rsidP="009C244B">
      <w:pPr>
        <w:tabs>
          <w:tab w:val="left" w:pos="567"/>
        </w:tabs>
        <w:rPr>
          <w:rFonts w:cs="Arial"/>
          <w:b/>
          <w:sz w:val="20"/>
        </w:rPr>
      </w:pPr>
    </w:p>
    <w:p w:rsidR="0050680E" w:rsidRPr="00D363CA" w:rsidRDefault="00384D8F" w:rsidP="00332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spacing w:before="36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4</w:t>
      </w:r>
      <w:r w:rsidR="0050680E" w:rsidRPr="00D363CA">
        <w:rPr>
          <w:rFonts w:cs="Arial"/>
          <w:b/>
          <w:bCs/>
          <w:sz w:val="28"/>
          <w:szCs w:val="28"/>
        </w:rPr>
        <w:t xml:space="preserve">. </w:t>
      </w:r>
      <w:r w:rsidR="0050680E">
        <w:rPr>
          <w:rFonts w:cs="Arial"/>
          <w:b/>
          <w:bCs/>
          <w:sz w:val="28"/>
          <w:szCs w:val="28"/>
        </w:rPr>
        <w:t>Bedarf</w:t>
      </w:r>
    </w:p>
    <w:p w:rsidR="00F47B39" w:rsidRDefault="00F47B39" w:rsidP="00F47B39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BE3BF6" w:rsidRPr="00934A3A" w:rsidRDefault="00384D8F" w:rsidP="00BE3BF6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E3BF6" w:rsidRPr="00934A3A">
        <w:rPr>
          <w:b/>
          <w:sz w:val="24"/>
          <w:szCs w:val="24"/>
        </w:rPr>
        <w:t>.1</w:t>
      </w:r>
      <w:r w:rsidR="00504235">
        <w:rPr>
          <w:b/>
          <w:sz w:val="24"/>
          <w:szCs w:val="24"/>
        </w:rPr>
        <w:t>.</w:t>
      </w:r>
      <w:r w:rsidR="00BE3BF6" w:rsidRPr="00934A3A">
        <w:rPr>
          <w:b/>
          <w:sz w:val="24"/>
          <w:szCs w:val="24"/>
        </w:rPr>
        <w:tab/>
        <w:t>Krankenkasse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  <w:tab w:val="left" w:pos="7655"/>
        </w:tabs>
        <w:spacing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BE3BF6">
        <w:rPr>
          <w:rFonts w:cs="Arial"/>
          <w:b/>
          <w:sz w:val="20"/>
          <w:szCs w:val="20"/>
        </w:rPr>
        <w:t>Beilagen:</w:t>
      </w:r>
    </w:p>
    <w:p w:rsidR="00BE3BF6" w:rsidRPr="00BE3BF6" w:rsidRDefault="002D597B" w:rsidP="00BE3BF6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934892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F6" w:rsidRPr="00BE3BF6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BE3BF6" w:rsidRPr="00BE3BF6">
        <w:rPr>
          <w:rFonts w:cs="Arial"/>
          <w:b/>
          <w:sz w:val="20"/>
          <w:szCs w:val="20"/>
        </w:rPr>
        <w:tab/>
        <w:t>Krankenversicherungspolice</w:t>
      </w:r>
      <w:r w:rsidR="001D4B1B">
        <w:rPr>
          <w:rFonts w:cs="Arial"/>
          <w:b/>
          <w:sz w:val="20"/>
          <w:szCs w:val="20"/>
        </w:rPr>
        <w:t xml:space="preserve"> KVG und VVG (Grundversicherung und Zusatzversicherung) 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430559" w:rsidRDefault="00430559" w:rsidP="00BE3BF6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BE3BF6" w:rsidRPr="00934A3A" w:rsidRDefault="00384D8F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4</w:t>
      </w:r>
      <w:r w:rsidR="00BE3BF6" w:rsidRPr="00934A3A">
        <w:rPr>
          <w:rFonts w:cs="Arial"/>
          <w:b/>
          <w:bCs/>
          <w:sz w:val="24"/>
          <w:szCs w:val="24"/>
        </w:rPr>
        <w:t>.2</w:t>
      </w:r>
      <w:r w:rsidR="00504235">
        <w:rPr>
          <w:rFonts w:cs="Arial"/>
          <w:b/>
          <w:bCs/>
          <w:sz w:val="24"/>
          <w:szCs w:val="24"/>
        </w:rPr>
        <w:t>.</w:t>
      </w:r>
      <w:r w:rsidR="00BE3BF6" w:rsidRPr="00934A3A">
        <w:rPr>
          <w:rFonts w:cs="Arial"/>
          <w:b/>
          <w:bCs/>
          <w:sz w:val="24"/>
          <w:szCs w:val="24"/>
        </w:rPr>
        <w:tab/>
        <w:t xml:space="preserve">Fremdbetreuung des Kindes </w:t>
      </w: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a. Pflegefamilie</w:t>
      </w:r>
      <w:r w:rsidR="001D4B1B">
        <w:rPr>
          <w:rFonts w:cs="Arial"/>
          <w:b/>
          <w:bCs/>
          <w:sz w:val="20"/>
          <w:szCs w:val="20"/>
        </w:rPr>
        <w:t xml:space="preserve"> (auch familiäre Betreuung mit einem Pflegevertrag)</w:t>
      </w:r>
    </w:p>
    <w:p w:rsidR="00BE3BF6" w:rsidRPr="00BE3BF6" w:rsidRDefault="00B340CD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Hält sich Ihr Kind </w:t>
      </w:r>
      <w:r w:rsidR="00BE3BF6" w:rsidRPr="00BE3BF6">
        <w:rPr>
          <w:rFonts w:cs="Arial"/>
          <w:sz w:val="20"/>
          <w:szCs w:val="20"/>
        </w:rPr>
        <w:t xml:space="preserve">tagsüber oder während der Woche in einer </w:t>
      </w:r>
      <w:r w:rsidR="00BE3BF6" w:rsidRPr="00BE3BF6">
        <w:rPr>
          <w:rFonts w:cs="Arial"/>
          <w:b/>
          <w:bCs/>
          <w:sz w:val="20"/>
          <w:szCs w:val="20"/>
        </w:rPr>
        <w:t>Pflegefamilie</w:t>
      </w:r>
      <w:r w:rsidR="00BE3BF6" w:rsidRPr="00BE3BF6">
        <w:rPr>
          <w:rFonts w:cs="Arial"/>
          <w:sz w:val="20"/>
          <w:szCs w:val="20"/>
        </w:rPr>
        <w:t xml:space="preserve"> (aktuell oder geplant nach Ende des Mutterschaftsurlaubes)</w:t>
      </w:r>
      <w:r w:rsidR="00430559">
        <w:rPr>
          <w:rFonts w:cs="Arial"/>
          <w:sz w:val="20"/>
          <w:szCs w:val="20"/>
        </w:rPr>
        <w:t xml:space="preserve"> auf</w:t>
      </w:r>
      <w:r w:rsidR="00CB2A17">
        <w:rPr>
          <w:rFonts w:cs="Arial"/>
          <w:sz w:val="20"/>
          <w:szCs w:val="20"/>
        </w:rPr>
        <w:t>?</w:t>
      </w:r>
    </w:p>
    <w:p w:rsidR="00BE3BF6" w:rsidRPr="00BE3BF6" w:rsidRDefault="002D597B" w:rsidP="00430559">
      <w:pPr>
        <w:tabs>
          <w:tab w:val="left" w:pos="567"/>
          <w:tab w:val="left" w:pos="4536"/>
          <w:tab w:val="left" w:pos="5103"/>
          <w:tab w:val="left" w:pos="7655"/>
        </w:tabs>
        <w:spacing w:before="120"/>
        <w:contextualSpacing/>
        <w:rPr>
          <w:rFonts w:cs="Arial"/>
          <w:sz w:val="20"/>
          <w:szCs w:val="20"/>
          <w:u w:val="single"/>
        </w:rPr>
      </w:pPr>
      <w:sdt>
        <w:sdtPr>
          <w:rPr>
            <w:rFonts w:cs="Arial"/>
            <w:b/>
            <w:sz w:val="20"/>
            <w:szCs w:val="20"/>
          </w:rPr>
          <w:id w:val="-67494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F6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>
        <w:rPr>
          <w:rFonts w:cs="Arial"/>
          <w:sz w:val="20"/>
          <w:szCs w:val="20"/>
        </w:rPr>
        <w:t xml:space="preserve"> ja</w:t>
      </w:r>
    </w:p>
    <w:p w:rsidR="00BE3BF6" w:rsidRPr="00BE3BF6" w:rsidRDefault="002D597B" w:rsidP="00430559">
      <w:pPr>
        <w:tabs>
          <w:tab w:val="left" w:pos="567"/>
          <w:tab w:val="left" w:pos="4536"/>
          <w:tab w:val="left" w:pos="5103"/>
        </w:tabs>
        <w:spacing w:before="120" w:line="360" w:lineRule="auto"/>
        <w:contextualSpacing/>
        <w:rPr>
          <w:rFonts w:cs="Arial"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199937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F6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BE3BF6" w:rsidRPr="00BE3BF6">
        <w:rPr>
          <w:rFonts w:cs="Arial"/>
          <w:sz w:val="20"/>
          <w:szCs w:val="20"/>
        </w:rPr>
        <w:t xml:space="preserve"> nein</w:t>
      </w:r>
      <w:r w:rsidR="00BE3BF6">
        <w:rPr>
          <w:rFonts w:cs="Arial"/>
          <w:sz w:val="20"/>
          <w:szCs w:val="20"/>
        </w:rPr>
        <w:t xml:space="preserve">, wenn nein weiter zu Bst. </w:t>
      </w:r>
      <w:r w:rsidR="00292089">
        <w:rPr>
          <w:rFonts w:cs="Arial"/>
          <w:sz w:val="20"/>
          <w:szCs w:val="20"/>
        </w:rPr>
        <w:t>b.</w:t>
      </w:r>
    </w:p>
    <w:p w:rsidR="00B340CD" w:rsidRDefault="00BE3BF6" w:rsidP="00BE3BF6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Name und Adresse</w:t>
      </w:r>
      <w:r w:rsidR="00B340CD">
        <w:rPr>
          <w:rFonts w:cs="Arial"/>
          <w:sz w:val="20"/>
          <w:szCs w:val="20"/>
        </w:rPr>
        <w:t xml:space="preserve"> der Pflegefamilie</w:t>
      </w:r>
      <w:r w:rsidRPr="00BE3BF6">
        <w:rPr>
          <w:rFonts w:cs="Arial"/>
          <w:sz w:val="20"/>
          <w:szCs w:val="20"/>
        </w:rPr>
        <w:t xml:space="preserve">: </w:t>
      </w:r>
    </w:p>
    <w:p w:rsidR="00BE3BF6" w:rsidRPr="00430559" w:rsidRDefault="00BE3BF6" w:rsidP="00430559">
      <w:pPr>
        <w:tabs>
          <w:tab w:val="left" w:pos="567"/>
          <w:tab w:val="left" w:pos="4536"/>
          <w:tab w:val="left" w:pos="6663"/>
          <w:tab w:val="left" w:pos="7655"/>
        </w:tabs>
        <w:spacing w:before="240"/>
        <w:rPr>
          <w:rFonts w:cs="Arial"/>
          <w:sz w:val="20"/>
          <w:szCs w:val="20"/>
        </w:rPr>
      </w:pPr>
      <w:r w:rsidRPr="00430559">
        <w:rPr>
          <w:rFonts w:cs="Arial"/>
          <w:sz w:val="20"/>
          <w:szCs w:val="20"/>
          <w:u w:val="single"/>
        </w:rPr>
        <w:t>_____________________________________________________</w:t>
      </w:r>
      <w:r w:rsidR="00430559" w:rsidRPr="00430559">
        <w:rPr>
          <w:rFonts w:cs="Arial"/>
          <w:sz w:val="20"/>
          <w:szCs w:val="20"/>
          <w:u w:val="single"/>
        </w:rPr>
        <w:tab/>
      </w:r>
      <w:r w:rsidR="00430559" w:rsidRPr="00430559">
        <w:rPr>
          <w:rFonts w:cs="Arial"/>
          <w:sz w:val="20"/>
          <w:szCs w:val="20"/>
          <w:u w:val="single"/>
        </w:rPr>
        <w:tab/>
      </w:r>
      <w:r w:rsidR="00430559" w:rsidRPr="00430559">
        <w:rPr>
          <w:rFonts w:cs="Arial"/>
          <w:sz w:val="20"/>
          <w:szCs w:val="20"/>
        </w:rPr>
        <w:tab/>
      </w:r>
    </w:p>
    <w:p w:rsidR="00BE3BF6" w:rsidRPr="00BE3BF6" w:rsidRDefault="00BE3BF6" w:rsidP="00430559">
      <w:pPr>
        <w:tabs>
          <w:tab w:val="left" w:pos="567"/>
          <w:tab w:val="left" w:pos="4536"/>
          <w:tab w:val="left" w:pos="5103"/>
          <w:tab w:val="left" w:pos="7655"/>
        </w:tabs>
        <w:spacing w:before="240" w:line="360" w:lineRule="auto"/>
        <w:rPr>
          <w:rFonts w:cs="Arial"/>
          <w:sz w:val="20"/>
          <w:szCs w:val="20"/>
          <w:u w:val="single"/>
        </w:rPr>
      </w:pPr>
      <w:r w:rsidRPr="00BE3BF6">
        <w:rPr>
          <w:rFonts w:cs="Arial"/>
          <w:sz w:val="20"/>
          <w:szCs w:val="20"/>
        </w:rPr>
        <w:t>Kosten pro Tag: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934A3A">
      <w:pPr>
        <w:tabs>
          <w:tab w:val="left" w:pos="567"/>
          <w:tab w:val="left" w:pos="4536"/>
          <w:tab w:val="left" w:pos="5103"/>
          <w:tab w:val="left" w:pos="7655"/>
        </w:tabs>
        <w:spacing w:before="120" w:line="360" w:lineRule="auto"/>
        <w:rPr>
          <w:rFonts w:cs="Arial"/>
          <w:sz w:val="20"/>
          <w:szCs w:val="20"/>
          <w:u w:val="single"/>
        </w:rPr>
      </w:pPr>
      <w:r w:rsidRPr="00BE3BF6">
        <w:rPr>
          <w:rFonts w:cs="Arial"/>
          <w:sz w:val="20"/>
          <w:szCs w:val="20"/>
        </w:rPr>
        <w:t>Kosten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BE3BF6">
        <w:rPr>
          <w:rFonts w:cs="Arial"/>
          <w:b/>
          <w:sz w:val="20"/>
          <w:szCs w:val="20"/>
        </w:rPr>
        <w:t>Beilagen:</w:t>
      </w:r>
    </w:p>
    <w:p w:rsidR="00BE3BF6" w:rsidRPr="00BE3BF6" w:rsidRDefault="002D597B" w:rsidP="00430559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43086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F6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>
        <w:rPr>
          <w:rFonts w:cs="Arial"/>
          <w:b/>
          <w:sz w:val="20"/>
          <w:szCs w:val="20"/>
        </w:rPr>
        <w:t xml:space="preserve"> </w:t>
      </w:r>
      <w:r w:rsidR="00BE3BF6" w:rsidRPr="00BE3BF6">
        <w:rPr>
          <w:rFonts w:cs="Arial"/>
          <w:b/>
          <w:sz w:val="20"/>
          <w:szCs w:val="20"/>
        </w:rPr>
        <w:t xml:space="preserve">Pflegevertrag </w:t>
      </w: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BE3BF6" w:rsidRPr="00CB2A17" w:rsidRDefault="00CB2A17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b. Tageshort</w:t>
      </w:r>
      <w:r w:rsidR="001D4B1B">
        <w:rPr>
          <w:rFonts w:cs="Arial"/>
          <w:b/>
          <w:bCs/>
          <w:sz w:val="20"/>
          <w:szCs w:val="20"/>
        </w:rPr>
        <w:t xml:space="preserve"> / Kindertagesstätte (Kita) / Mittagstisch</w:t>
      </w:r>
    </w:p>
    <w:p w:rsidR="00BE3BF6" w:rsidRPr="001D4B1B" w:rsidRDefault="00430559" w:rsidP="00BE3BF6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Hält sich ihr Kind</w:t>
      </w:r>
      <w:r w:rsidR="00BE3BF6" w:rsidRPr="00BE3BF6">
        <w:rPr>
          <w:rFonts w:cs="Arial"/>
          <w:sz w:val="20"/>
          <w:szCs w:val="20"/>
        </w:rPr>
        <w:t xml:space="preserve"> tagsüber oder während der Woche in einem </w:t>
      </w:r>
      <w:r w:rsidR="00BE3BF6" w:rsidRPr="00BE3BF6">
        <w:rPr>
          <w:rFonts w:cs="Arial"/>
          <w:b/>
          <w:bCs/>
          <w:sz w:val="20"/>
          <w:szCs w:val="20"/>
        </w:rPr>
        <w:t>Tageshort</w:t>
      </w:r>
      <w:r w:rsidR="00BE3BF6" w:rsidRPr="00BE3BF6">
        <w:rPr>
          <w:rFonts w:cs="Arial"/>
          <w:sz w:val="20"/>
          <w:szCs w:val="20"/>
        </w:rPr>
        <w:t xml:space="preserve"> </w:t>
      </w:r>
      <w:r w:rsidR="001D4B1B">
        <w:rPr>
          <w:rFonts w:cs="Arial"/>
          <w:sz w:val="20"/>
          <w:szCs w:val="20"/>
        </w:rPr>
        <w:t xml:space="preserve">/ </w:t>
      </w:r>
      <w:r w:rsidR="001D4B1B">
        <w:rPr>
          <w:rFonts w:cs="Arial"/>
          <w:b/>
          <w:sz w:val="20"/>
          <w:szCs w:val="20"/>
        </w:rPr>
        <w:t xml:space="preserve">Kindertagesstätte </w:t>
      </w:r>
      <w:r w:rsidR="00BE3BF6" w:rsidRPr="00BE3BF6">
        <w:rPr>
          <w:rFonts w:cs="Arial"/>
          <w:sz w:val="20"/>
          <w:szCs w:val="20"/>
        </w:rPr>
        <w:t>(aktuell oder geplant nach Ende des Mutterschaftsurlaubes)</w:t>
      </w:r>
      <w:r>
        <w:rPr>
          <w:rFonts w:cs="Arial"/>
          <w:sz w:val="20"/>
          <w:szCs w:val="20"/>
        </w:rPr>
        <w:t xml:space="preserve"> auf</w:t>
      </w:r>
      <w:r w:rsidR="001D4B1B">
        <w:rPr>
          <w:rFonts w:cs="Arial"/>
          <w:sz w:val="20"/>
          <w:szCs w:val="20"/>
        </w:rPr>
        <w:t xml:space="preserve"> oder geht es regelmässig an einen </w:t>
      </w:r>
      <w:r w:rsidR="001D4B1B">
        <w:rPr>
          <w:rFonts w:cs="Arial"/>
          <w:b/>
          <w:sz w:val="20"/>
          <w:szCs w:val="20"/>
        </w:rPr>
        <w:t>Mittagstisch?</w:t>
      </w:r>
    </w:p>
    <w:p w:rsidR="00CB2A17" w:rsidRPr="00BE3BF6" w:rsidRDefault="002D597B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sz w:val="20"/>
          <w:szCs w:val="20"/>
          <w:u w:val="single"/>
        </w:rPr>
      </w:pPr>
      <w:sdt>
        <w:sdtPr>
          <w:rPr>
            <w:rFonts w:cs="Arial"/>
            <w:b/>
            <w:sz w:val="20"/>
            <w:szCs w:val="20"/>
          </w:rPr>
          <w:id w:val="5035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>
        <w:rPr>
          <w:rFonts w:cs="Arial"/>
          <w:sz w:val="20"/>
          <w:szCs w:val="20"/>
        </w:rPr>
        <w:t xml:space="preserve"> ja</w:t>
      </w:r>
    </w:p>
    <w:p w:rsidR="00CB2A17" w:rsidRPr="00BE3BF6" w:rsidRDefault="002D597B" w:rsidP="00CB2A17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87134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 w:rsidRPr="00BE3BF6">
        <w:rPr>
          <w:rFonts w:cs="Arial"/>
          <w:sz w:val="20"/>
          <w:szCs w:val="20"/>
        </w:rPr>
        <w:t xml:space="preserve"> nein</w:t>
      </w:r>
      <w:r w:rsidR="00CB2A17">
        <w:rPr>
          <w:rFonts w:cs="Arial"/>
          <w:sz w:val="20"/>
          <w:szCs w:val="20"/>
        </w:rPr>
        <w:t>, wenn nein weiter zu Bst. c:</w:t>
      </w:r>
    </w:p>
    <w:p w:rsidR="00430559" w:rsidRDefault="00BE3BF6" w:rsidP="00430559">
      <w:pPr>
        <w:tabs>
          <w:tab w:val="left" w:pos="567"/>
          <w:tab w:val="left" w:pos="4536"/>
          <w:tab w:val="left" w:pos="5103"/>
          <w:tab w:val="left" w:pos="7655"/>
        </w:tabs>
        <w:spacing w:before="120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lastRenderedPageBreak/>
        <w:t>Name und Adresse:</w:t>
      </w:r>
    </w:p>
    <w:p w:rsidR="00BE3BF6" w:rsidRPr="001D4B1B" w:rsidRDefault="00BE3BF6" w:rsidP="00430559">
      <w:pPr>
        <w:tabs>
          <w:tab w:val="left" w:pos="567"/>
          <w:tab w:val="left" w:pos="4536"/>
          <w:tab w:val="left" w:pos="5103"/>
          <w:tab w:val="left" w:pos="7655"/>
        </w:tabs>
        <w:spacing w:before="240"/>
        <w:rPr>
          <w:rFonts w:cs="Arial"/>
          <w:sz w:val="20"/>
          <w:szCs w:val="20"/>
          <w:u w:val="single"/>
        </w:rPr>
      </w:pPr>
      <w:r w:rsidRPr="001D4B1B">
        <w:rPr>
          <w:rFonts w:cs="Arial"/>
          <w:sz w:val="20"/>
          <w:szCs w:val="20"/>
          <w:u w:val="single"/>
        </w:rPr>
        <w:t>_______________________________________________________</w:t>
      </w:r>
      <w:r w:rsidR="00430559" w:rsidRPr="001D4B1B">
        <w:rPr>
          <w:rFonts w:cs="Arial"/>
          <w:sz w:val="20"/>
          <w:szCs w:val="20"/>
          <w:u w:val="single"/>
        </w:rPr>
        <w:tab/>
      </w:r>
    </w:p>
    <w:p w:rsidR="00BE3BF6" w:rsidRPr="00BE3BF6" w:rsidRDefault="00BE3BF6" w:rsidP="00430559">
      <w:pPr>
        <w:tabs>
          <w:tab w:val="left" w:pos="567"/>
          <w:tab w:val="left" w:pos="4536"/>
          <w:tab w:val="left" w:pos="5103"/>
          <w:tab w:val="left" w:pos="7655"/>
        </w:tabs>
        <w:spacing w:before="240" w:line="360" w:lineRule="auto"/>
        <w:rPr>
          <w:rFonts w:cs="Arial"/>
          <w:sz w:val="20"/>
          <w:szCs w:val="20"/>
          <w:u w:val="single"/>
        </w:rPr>
      </w:pPr>
      <w:r w:rsidRPr="00BE3BF6">
        <w:rPr>
          <w:rFonts w:cs="Arial"/>
          <w:sz w:val="20"/>
          <w:szCs w:val="20"/>
        </w:rPr>
        <w:t>Kosten pro Tag: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430559">
      <w:pPr>
        <w:tabs>
          <w:tab w:val="left" w:pos="567"/>
          <w:tab w:val="left" w:pos="4536"/>
          <w:tab w:val="left" w:pos="5103"/>
          <w:tab w:val="left" w:pos="7655"/>
        </w:tabs>
        <w:spacing w:before="240" w:line="360" w:lineRule="auto"/>
        <w:rPr>
          <w:rFonts w:cs="Arial"/>
          <w:sz w:val="20"/>
          <w:szCs w:val="20"/>
          <w:u w:val="single"/>
        </w:rPr>
      </w:pPr>
      <w:r w:rsidRPr="00BE3BF6">
        <w:rPr>
          <w:rFonts w:cs="Arial"/>
          <w:sz w:val="20"/>
          <w:szCs w:val="20"/>
        </w:rPr>
        <w:t>Kosten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CB2A17" w:rsidRDefault="00CB2A17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CB2A17" w:rsidRPr="00BE3BF6" w:rsidRDefault="00CB2A17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BE3BF6">
        <w:rPr>
          <w:rFonts w:cs="Arial"/>
          <w:b/>
          <w:sz w:val="20"/>
          <w:szCs w:val="20"/>
        </w:rPr>
        <w:t>Beilagen:</w:t>
      </w:r>
    </w:p>
    <w:p w:rsidR="00BE3BF6" w:rsidRPr="00CB2A17" w:rsidRDefault="002D597B" w:rsidP="00430559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285632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 w:rsidRPr="00CB2A17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CB2A17" w:rsidRPr="00CB2A17">
        <w:rPr>
          <w:rFonts w:cs="Arial"/>
          <w:b/>
          <w:sz w:val="20"/>
          <w:szCs w:val="20"/>
        </w:rPr>
        <w:t xml:space="preserve"> </w:t>
      </w:r>
      <w:r w:rsidR="00BE3BF6" w:rsidRPr="00CB2A17">
        <w:rPr>
          <w:rFonts w:cs="Arial"/>
          <w:b/>
          <w:sz w:val="20"/>
          <w:szCs w:val="20"/>
        </w:rPr>
        <w:t>entsprechende Belege (Vertrag mit Tageshort, Rechnungen)</w:t>
      </w: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CB2A17" w:rsidRPr="00CB2A17" w:rsidRDefault="00CB2A17" w:rsidP="00CB2A17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c. Heim </w:t>
      </w:r>
    </w:p>
    <w:p w:rsidR="00BE3BF6" w:rsidRPr="00BE3BF6" w:rsidRDefault="00430559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Hält sich Ihr Kind</w:t>
      </w:r>
      <w:r w:rsidR="00BE3BF6" w:rsidRPr="00BE3BF6">
        <w:rPr>
          <w:rFonts w:cs="Arial"/>
          <w:sz w:val="20"/>
          <w:szCs w:val="20"/>
        </w:rPr>
        <w:t xml:space="preserve"> tagsüber oder während der Woche in einem </w:t>
      </w:r>
      <w:r w:rsidR="00BE3BF6" w:rsidRPr="00BE3BF6">
        <w:rPr>
          <w:rFonts w:cs="Arial"/>
          <w:b/>
          <w:bCs/>
          <w:sz w:val="20"/>
          <w:szCs w:val="20"/>
        </w:rPr>
        <w:t>Heim</w:t>
      </w:r>
      <w:r w:rsidR="00BE3BF6" w:rsidRPr="00BE3BF6">
        <w:rPr>
          <w:rFonts w:cs="Arial"/>
          <w:sz w:val="20"/>
          <w:szCs w:val="20"/>
        </w:rPr>
        <w:t xml:space="preserve"> (aktuell oder geplant nach Ende des Mutterschaftsurlaubes)</w:t>
      </w:r>
      <w:r>
        <w:rPr>
          <w:rFonts w:cs="Arial"/>
          <w:sz w:val="20"/>
          <w:szCs w:val="20"/>
        </w:rPr>
        <w:t xml:space="preserve"> auf?</w:t>
      </w:r>
    </w:p>
    <w:p w:rsidR="00CB2A17" w:rsidRPr="00BE3BF6" w:rsidRDefault="002D597B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sz w:val="20"/>
          <w:szCs w:val="20"/>
          <w:u w:val="single"/>
        </w:rPr>
      </w:pPr>
      <w:sdt>
        <w:sdtPr>
          <w:rPr>
            <w:rFonts w:cs="Arial"/>
            <w:b/>
            <w:sz w:val="20"/>
            <w:szCs w:val="20"/>
          </w:rPr>
          <w:id w:val="19991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>
        <w:rPr>
          <w:rFonts w:cs="Arial"/>
          <w:sz w:val="20"/>
          <w:szCs w:val="20"/>
        </w:rPr>
        <w:t xml:space="preserve"> ja</w:t>
      </w:r>
    </w:p>
    <w:p w:rsidR="00CB2A17" w:rsidRPr="00BE3BF6" w:rsidRDefault="002D597B" w:rsidP="00CB2A17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20578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 w:rsidRPr="00BE3BF6">
        <w:rPr>
          <w:rFonts w:cs="Arial"/>
          <w:sz w:val="20"/>
          <w:szCs w:val="20"/>
        </w:rPr>
        <w:t xml:space="preserve"> nein</w:t>
      </w:r>
      <w:r w:rsidR="00CB2A17">
        <w:rPr>
          <w:rFonts w:cs="Arial"/>
          <w:sz w:val="20"/>
          <w:szCs w:val="20"/>
        </w:rPr>
        <w:t xml:space="preserve">, wenn nein weiter zu Ziffer </w:t>
      </w:r>
      <w:r w:rsidR="00832ED8">
        <w:rPr>
          <w:rFonts w:cs="Arial"/>
          <w:sz w:val="20"/>
          <w:szCs w:val="20"/>
        </w:rPr>
        <w:t>4</w:t>
      </w:r>
      <w:r w:rsidR="00CB2A17">
        <w:rPr>
          <w:rFonts w:cs="Arial"/>
          <w:sz w:val="20"/>
          <w:szCs w:val="20"/>
        </w:rPr>
        <w:t>.3.</w:t>
      </w:r>
    </w:p>
    <w:p w:rsidR="00430559" w:rsidRDefault="00BE3BF6" w:rsidP="00934A3A">
      <w:pPr>
        <w:tabs>
          <w:tab w:val="left" w:pos="567"/>
          <w:tab w:val="left" w:pos="4536"/>
          <w:tab w:val="left" w:pos="5103"/>
          <w:tab w:val="left" w:pos="7655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Name und Adresse:</w:t>
      </w:r>
    </w:p>
    <w:p w:rsidR="00BE3BF6" w:rsidRPr="00430559" w:rsidRDefault="00BE3BF6" w:rsidP="00934A3A">
      <w:pPr>
        <w:tabs>
          <w:tab w:val="left" w:pos="567"/>
          <w:tab w:val="left" w:pos="4536"/>
          <w:tab w:val="left" w:pos="5103"/>
          <w:tab w:val="left" w:pos="7655"/>
        </w:tabs>
        <w:spacing w:before="120" w:line="360" w:lineRule="auto"/>
        <w:rPr>
          <w:rFonts w:cs="Arial"/>
          <w:sz w:val="20"/>
          <w:szCs w:val="20"/>
          <w:u w:val="single"/>
        </w:rPr>
      </w:pPr>
      <w:r w:rsidRPr="00430559">
        <w:rPr>
          <w:rFonts w:cs="Arial"/>
          <w:sz w:val="20"/>
          <w:szCs w:val="20"/>
          <w:u w:val="single"/>
        </w:rPr>
        <w:t xml:space="preserve"> _______________________________________________________</w:t>
      </w:r>
      <w:r w:rsidR="00430559" w:rsidRPr="00430559">
        <w:rPr>
          <w:rFonts w:cs="Arial"/>
          <w:sz w:val="20"/>
          <w:szCs w:val="20"/>
          <w:u w:val="single"/>
        </w:rPr>
        <w:tab/>
      </w:r>
    </w:p>
    <w:p w:rsidR="00BE3BF6" w:rsidRPr="00BE3BF6" w:rsidRDefault="00BE3BF6" w:rsidP="00430559">
      <w:pPr>
        <w:tabs>
          <w:tab w:val="left" w:pos="567"/>
          <w:tab w:val="left" w:pos="4536"/>
          <w:tab w:val="left" w:pos="5103"/>
          <w:tab w:val="left" w:pos="7655"/>
        </w:tabs>
        <w:spacing w:before="240" w:line="360" w:lineRule="auto"/>
        <w:rPr>
          <w:rFonts w:cs="Arial"/>
          <w:sz w:val="20"/>
          <w:szCs w:val="20"/>
          <w:u w:val="single"/>
        </w:rPr>
      </w:pPr>
      <w:r w:rsidRPr="00BE3BF6">
        <w:rPr>
          <w:rFonts w:cs="Arial"/>
          <w:sz w:val="20"/>
          <w:szCs w:val="20"/>
        </w:rPr>
        <w:t>Kosten pro Tag: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Default="00BE3BF6" w:rsidP="00934A3A">
      <w:pPr>
        <w:tabs>
          <w:tab w:val="left" w:pos="567"/>
          <w:tab w:val="left" w:pos="4536"/>
          <w:tab w:val="left" w:pos="5103"/>
          <w:tab w:val="left" w:pos="7655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CB2A17" w:rsidRDefault="00CB2A17" w:rsidP="00BE3BF6">
      <w:pPr>
        <w:tabs>
          <w:tab w:val="left" w:pos="567"/>
          <w:tab w:val="left" w:pos="4536"/>
          <w:tab w:val="left" w:pos="5103"/>
          <w:tab w:val="left" w:pos="7655"/>
        </w:tabs>
        <w:spacing w:line="360" w:lineRule="auto"/>
        <w:rPr>
          <w:rFonts w:cs="Arial"/>
          <w:sz w:val="20"/>
          <w:szCs w:val="20"/>
        </w:rPr>
      </w:pPr>
    </w:p>
    <w:p w:rsidR="00430559" w:rsidRDefault="00CB2A17" w:rsidP="00BE3BF6">
      <w:pPr>
        <w:tabs>
          <w:tab w:val="left" w:pos="567"/>
          <w:tab w:val="left" w:pos="4536"/>
          <w:tab w:val="left" w:pos="5103"/>
          <w:tab w:val="left" w:pos="7655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Von wem werden die Kosten übernommen? </w:t>
      </w:r>
      <w:r w:rsidR="00430559">
        <w:rPr>
          <w:rFonts w:cs="Arial"/>
          <w:sz w:val="20"/>
          <w:szCs w:val="20"/>
        </w:rPr>
        <w:t>Name und Adresse</w:t>
      </w:r>
    </w:p>
    <w:p w:rsidR="00CB2A17" w:rsidRPr="00430559" w:rsidRDefault="00CB2A17" w:rsidP="00430559">
      <w:pPr>
        <w:tabs>
          <w:tab w:val="left" w:pos="567"/>
          <w:tab w:val="left" w:pos="4536"/>
          <w:tab w:val="left" w:pos="5103"/>
          <w:tab w:val="left" w:pos="7655"/>
        </w:tabs>
        <w:spacing w:before="240" w:line="360" w:lineRule="auto"/>
        <w:rPr>
          <w:rFonts w:cs="Arial"/>
          <w:sz w:val="20"/>
          <w:szCs w:val="20"/>
          <w:u w:val="single"/>
        </w:rPr>
      </w:pPr>
      <w:r w:rsidRPr="00430559">
        <w:rPr>
          <w:rFonts w:cs="Arial"/>
          <w:sz w:val="20"/>
          <w:szCs w:val="20"/>
          <w:u w:val="single"/>
        </w:rPr>
        <w:t>____________________________________</w:t>
      </w:r>
      <w:r w:rsidR="00430559" w:rsidRPr="00430559">
        <w:rPr>
          <w:rFonts w:cs="Arial"/>
          <w:sz w:val="20"/>
          <w:szCs w:val="20"/>
          <w:u w:val="single"/>
        </w:rPr>
        <w:tab/>
      </w:r>
      <w:r w:rsidR="00430559" w:rsidRPr="00430559">
        <w:rPr>
          <w:rFonts w:cs="Arial"/>
          <w:sz w:val="20"/>
          <w:szCs w:val="20"/>
          <w:u w:val="single"/>
        </w:rPr>
        <w:tab/>
      </w:r>
      <w:r w:rsidR="00430559" w:rsidRPr="00430559">
        <w:rPr>
          <w:rFonts w:cs="Arial"/>
          <w:sz w:val="20"/>
          <w:szCs w:val="20"/>
          <w:u w:val="single"/>
        </w:rPr>
        <w:tab/>
      </w:r>
    </w:p>
    <w:p w:rsidR="00430559" w:rsidRDefault="00430559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</w:rPr>
      </w:pPr>
    </w:p>
    <w:p w:rsidR="00CB2A17" w:rsidRPr="00CB2A17" w:rsidRDefault="00CB2A17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CB2A17">
        <w:rPr>
          <w:rFonts w:cs="Arial"/>
          <w:b/>
          <w:sz w:val="20"/>
          <w:szCs w:val="20"/>
        </w:rPr>
        <w:t>B</w:t>
      </w:r>
      <w:r w:rsidR="00430559">
        <w:rPr>
          <w:rFonts w:cs="Arial"/>
          <w:b/>
          <w:sz w:val="20"/>
          <w:szCs w:val="20"/>
        </w:rPr>
        <w:t>e</w:t>
      </w:r>
      <w:r w:rsidRPr="00CB2A17">
        <w:rPr>
          <w:rFonts w:cs="Arial"/>
          <w:b/>
          <w:sz w:val="20"/>
          <w:szCs w:val="20"/>
        </w:rPr>
        <w:t>ilagen:</w:t>
      </w:r>
    </w:p>
    <w:p w:rsidR="00BE3BF6" w:rsidRPr="00CB2A17" w:rsidRDefault="002D597B" w:rsidP="00CB2A17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45102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 w:rsidRPr="00CB2A17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CB2A17" w:rsidRPr="00CB2A17">
        <w:rPr>
          <w:rFonts w:cs="Arial"/>
          <w:b/>
          <w:sz w:val="20"/>
          <w:szCs w:val="20"/>
        </w:rPr>
        <w:t xml:space="preserve"> </w:t>
      </w:r>
      <w:r w:rsidR="00BE3BF6" w:rsidRPr="00CB2A17">
        <w:rPr>
          <w:rFonts w:cs="Arial"/>
          <w:b/>
          <w:sz w:val="20"/>
          <w:szCs w:val="20"/>
        </w:rPr>
        <w:t>entsprechende Belege (Vertrag mit Heim, Rechnungen)</w:t>
      </w:r>
    </w:p>
    <w:p w:rsidR="00CB2A17" w:rsidRDefault="00CB2A17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430559" w:rsidRPr="00BE3BF6" w:rsidRDefault="00430559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934A3A" w:rsidRDefault="00384D8F" w:rsidP="00BE3BF6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E3BF6" w:rsidRPr="00934A3A">
        <w:rPr>
          <w:b/>
          <w:sz w:val="24"/>
          <w:szCs w:val="24"/>
        </w:rPr>
        <w:t>.3</w:t>
      </w:r>
      <w:r w:rsidR="00504235">
        <w:rPr>
          <w:b/>
          <w:sz w:val="24"/>
          <w:szCs w:val="24"/>
        </w:rPr>
        <w:t>.</w:t>
      </w:r>
      <w:r w:rsidR="00BE3BF6" w:rsidRPr="00934A3A">
        <w:rPr>
          <w:b/>
          <w:sz w:val="24"/>
          <w:szCs w:val="24"/>
        </w:rPr>
        <w:tab/>
        <w:t>Mehrkosten aus schulischen Gründen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CB2A17" w:rsidRDefault="00CB2A17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Besuch einer speziellen Schule (Privatschule, Sonderschule, Kantonsschule, andere)?</w:t>
      </w:r>
    </w:p>
    <w:p w:rsidR="00CB2A17" w:rsidRPr="00BE3BF6" w:rsidRDefault="002D597B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sz w:val="20"/>
          <w:szCs w:val="20"/>
          <w:u w:val="single"/>
        </w:rPr>
      </w:pPr>
      <w:sdt>
        <w:sdtPr>
          <w:rPr>
            <w:rFonts w:cs="Arial"/>
            <w:b/>
            <w:sz w:val="20"/>
            <w:szCs w:val="20"/>
          </w:rPr>
          <w:id w:val="11958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>
        <w:rPr>
          <w:rFonts w:cs="Arial"/>
          <w:sz w:val="20"/>
          <w:szCs w:val="20"/>
        </w:rPr>
        <w:t xml:space="preserve"> ja</w:t>
      </w:r>
    </w:p>
    <w:p w:rsidR="00CB2A17" w:rsidRPr="00BE3BF6" w:rsidRDefault="002D597B" w:rsidP="00CB2A17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172686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CB2A17" w:rsidRPr="00BE3BF6">
        <w:rPr>
          <w:rFonts w:cs="Arial"/>
          <w:sz w:val="20"/>
          <w:szCs w:val="20"/>
        </w:rPr>
        <w:t xml:space="preserve"> nein</w:t>
      </w:r>
      <w:r w:rsidR="00CB2A17">
        <w:rPr>
          <w:rFonts w:cs="Arial"/>
          <w:sz w:val="20"/>
          <w:szCs w:val="20"/>
        </w:rPr>
        <w:t xml:space="preserve">, wenn nein weiter zu Ziffer </w:t>
      </w:r>
      <w:r w:rsidR="00B15B62">
        <w:rPr>
          <w:rFonts w:cs="Arial"/>
          <w:sz w:val="20"/>
          <w:szCs w:val="20"/>
        </w:rPr>
        <w:t>4.4</w:t>
      </w:r>
      <w:r w:rsidR="00CB2A17">
        <w:rPr>
          <w:rFonts w:cs="Arial"/>
          <w:sz w:val="20"/>
          <w:szCs w:val="20"/>
        </w:rPr>
        <w:t>.</w:t>
      </w:r>
    </w:p>
    <w:p w:rsidR="00CB2A17" w:rsidRDefault="00BE3BF6" w:rsidP="00934A3A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Name und Adresse der Schule:___________________________________________________</w:t>
      </w:r>
    </w:p>
    <w:p w:rsidR="00CB2A17" w:rsidRPr="00BE3BF6" w:rsidRDefault="00CB2A17" w:rsidP="00934A3A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Grund für Privatschule, Sonderschule: ____________________________________________</w:t>
      </w:r>
    </w:p>
    <w:p w:rsidR="00BE3BF6" w:rsidRPr="00BE3BF6" w:rsidRDefault="00BE3BF6" w:rsidP="00934A3A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Schulkosten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934A3A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Verkehrsauslagen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934A3A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Auswärtige Verpflegung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Pr="00BE3BF6" w:rsidRDefault="00BE3BF6" w:rsidP="00934A3A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Andere Kosten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CB2A17" w:rsidRDefault="00CB2A17" w:rsidP="00CB2A17">
      <w:pPr>
        <w:tabs>
          <w:tab w:val="left" w:pos="567"/>
          <w:tab w:val="left" w:pos="4536"/>
          <w:tab w:val="left" w:pos="5103"/>
          <w:tab w:val="left" w:pos="7655"/>
        </w:tabs>
        <w:spacing w:line="360" w:lineRule="auto"/>
        <w:rPr>
          <w:rFonts w:cs="Arial"/>
          <w:sz w:val="20"/>
          <w:szCs w:val="20"/>
        </w:rPr>
      </w:pPr>
    </w:p>
    <w:p w:rsidR="00CB2A17" w:rsidRPr="00BE3BF6" w:rsidRDefault="00CB2A17" w:rsidP="00CB2A17">
      <w:pPr>
        <w:tabs>
          <w:tab w:val="left" w:pos="567"/>
          <w:tab w:val="left" w:pos="4536"/>
          <w:tab w:val="left" w:pos="5103"/>
          <w:tab w:val="left" w:pos="7655"/>
        </w:tabs>
        <w:spacing w:line="360" w:lineRule="auto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Von wem werden die Kosten übernommen? ____________________________________</w:t>
      </w:r>
    </w:p>
    <w:p w:rsidR="00CB2A17" w:rsidRDefault="00CB2A17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CB2A17" w:rsidRPr="00CB2A17" w:rsidRDefault="00CB2A17" w:rsidP="00CB2A17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CB2A17">
        <w:rPr>
          <w:rFonts w:cs="Arial"/>
          <w:b/>
          <w:sz w:val="20"/>
          <w:szCs w:val="20"/>
        </w:rPr>
        <w:t>Beilagen:</w:t>
      </w:r>
    </w:p>
    <w:p w:rsidR="00CB2A17" w:rsidRPr="00CB2A17" w:rsidRDefault="002D597B" w:rsidP="00CB2A17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37352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17" w:rsidRPr="00CB2A17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CB2A17" w:rsidRPr="00CB2A17">
        <w:rPr>
          <w:rFonts w:cs="Arial"/>
          <w:b/>
          <w:sz w:val="20"/>
          <w:szCs w:val="20"/>
        </w:rPr>
        <w:t xml:space="preserve"> entsprechende Belege (z.B. Vertrag mit </w:t>
      </w:r>
      <w:r w:rsidR="00CB2A17">
        <w:rPr>
          <w:rFonts w:cs="Arial"/>
          <w:b/>
          <w:sz w:val="20"/>
          <w:szCs w:val="20"/>
        </w:rPr>
        <w:t>Schule</w:t>
      </w:r>
      <w:r w:rsidR="00CB2A17" w:rsidRPr="00CB2A17">
        <w:rPr>
          <w:rFonts w:cs="Arial"/>
          <w:b/>
          <w:sz w:val="20"/>
          <w:szCs w:val="20"/>
        </w:rPr>
        <w:t>, Rechnungen)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430559" w:rsidRPr="00BE3BF6" w:rsidRDefault="00430559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934A3A" w:rsidRDefault="00384D8F" w:rsidP="003D633A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E3BF6" w:rsidRPr="00934A3A">
        <w:rPr>
          <w:b/>
          <w:sz w:val="24"/>
          <w:szCs w:val="24"/>
        </w:rPr>
        <w:t>.4</w:t>
      </w:r>
      <w:r w:rsidR="00504235">
        <w:rPr>
          <w:b/>
          <w:sz w:val="24"/>
          <w:szCs w:val="24"/>
        </w:rPr>
        <w:t>.</w:t>
      </w:r>
      <w:r w:rsidR="00BE3BF6" w:rsidRPr="00934A3A">
        <w:rPr>
          <w:b/>
          <w:sz w:val="24"/>
          <w:szCs w:val="24"/>
        </w:rPr>
        <w:tab/>
        <w:t>Mehrkosten aus gesundheitlichen Gründen</w:t>
      </w:r>
      <w:r w:rsidR="003D633A" w:rsidRPr="00934A3A">
        <w:rPr>
          <w:b/>
          <w:sz w:val="24"/>
          <w:szCs w:val="24"/>
        </w:rPr>
        <w:t>, welche nicht von der Krankenkasse / Invalidenversicherung übernommen werden</w:t>
      </w:r>
    </w:p>
    <w:p w:rsidR="003D633A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3D633A" w:rsidRPr="00BE3BF6" w:rsidRDefault="002D597B" w:rsidP="003D633A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sz w:val="20"/>
          <w:szCs w:val="20"/>
          <w:u w:val="single"/>
        </w:rPr>
      </w:pPr>
      <w:sdt>
        <w:sdtPr>
          <w:rPr>
            <w:rFonts w:cs="Arial"/>
            <w:b/>
            <w:sz w:val="20"/>
            <w:szCs w:val="20"/>
          </w:rPr>
          <w:id w:val="65742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33A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3D633A">
        <w:rPr>
          <w:rFonts w:cs="Arial"/>
          <w:sz w:val="20"/>
          <w:szCs w:val="20"/>
        </w:rPr>
        <w:t xml:space="preserve"> ja</w:t>
      </w:r>
    </w:p>
    <w:p w:rsidR="003D633A" w:rsidRPr="00BE3BF6" w:rsidRDefault="002D597B" w:rsidP="003D633A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684894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33A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3D633A" w:rsidRPr="00BE3BF6">
        <w:rPr>
          <w:rFonts w:cs="Arial"/>
          <w:sz w:val="20"/>
          <w:szCs w:val="20"/>
        </w:rPr>
        <w:t xml:space="preserve"> nein</w:t>
      </w:r>
      <w:r w:rsidR="003D633A">
        <w:rPr>
          <w:rFonts w:cs="Arial"/>
          <w:sz w:val="20"/>
          <w:szCs w:val="20"/>
        </w:rPr>
        <w:t xml:space="preserve">, wenn nein weiter zu Ziffer </w:t>
      </w:r>
      <w:r w:rsidR="00832ED8">
        <w:rPr>
          <w:rFonts w:cs="Arial"/>
          <w:sz w:val="20"/>
          <w:szCs w:val="20"/>
        </w:rPr>
        <w:t>4</w:t>
      </w:r>
      <w:r w:rsidR="003D633A">
        <w:rPr>
          <w:rFonts w:cs="Arial"/>
          <w:sz w:val="20"/>
          <w:szCs w:val="20"/>
        </w:rPr>
        <w:t>.5.</w:t>
      </w: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Grund:_________________________________________________________</w:t>
      </w:r>
      <w:r w:rsidR="003D633A">
        <w:rPr>
          <w:rFonts w:cs="Arial"/>
          <w:sz w:val="20"/>
          <w:szCs w:val="20"/>
        </w:rPr>
        <w:t>______________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für</w:t>
      </w:r>
    </w:p>
    <w:p w:rsidR="003D633A" w:rsidRPr="00BE3BF6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__________________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für</w:t>
      </w:r>
    </w:p>
    <w:p w:rsidR="003D633A" w:rsidRPr="00BE3BF6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__________________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für</w:t>
      </w:r>
    </w:p>
    <w:p w:rsidR="003D633A" w:rsidRPr="00BE3BF6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__________________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3D633A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3D633A" w:rsidRPr="00CB2A17" w:rsidRDefault="003D633A" w:rsidP="003D633A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CB2A17">
        <w:rPr>
          <w:rFonts w:cs="Arial"/>
          <w:b/>
          <w:sz w:val="20"/>
          <w:szCs w:val="20"/>
        </w:rPr>
        <w:t>Beilagen:</w:t>
      </w:r>
    </w:p>
    <w:p w:rsidR="003D633A" w:rsidRPr="00CB2A17" w:rsidRDefault="002D597B" w:rsidP="003D633A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51314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33A" w:rsidRPr="00CB2A17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3D633A" w:rsidRPr="00CB2A17">
        <w:rPr>
          <w:rFonts w:cs="Arial"/>
          <w:b/>
          <w:sz w:val="20"/>
          <w:szCs w:val="20"/>
        </w:rPr>
        <w:t xml:space="preserve"> entsprechende Belege (</w:t>
      </w:r>
      <w:r w:rsidR="003D633A">
        <w:rPr>
          <w:rFonts w:cs="Arial"/>
          <w:b/>
          <w:sz w:val="20"/>
          <w:szCs w:val="20"/>
        </w:rPr>
        <w:t>Kostenablehnung der Krankenkasse, Versicherungen, Rechnungen etc.</w:t>
      </w:r>
      <w:r w:rsidR="003D633A" w:rsidRPr="00CB2A17">
        <w:rPr>
          <w:rFonts w:cs="Arial"/>
          <w:b/>
          <w:sz w:val="20"/>
          <w:szCs w:val="20"/>
        </w:rPr>
        <w:t>)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430559" w:rsidRPr="00BE3BF6" w:rsidRDefault="00430559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934A3A" w:rsidRDefault="00384D8F" w:rsidP="00BE3BF6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E3BF6" w:rsidRPr="00934A3A">
        <w:rPr>
          <w:b/>
          <w:sz w:val="24"/>
          <w:szCs w:val="24"/>
        </w:rPr>
        <w:t>.5</w:t>
      </w:r>
      <w:r w:rsidR="00504235">
        <w:rPr>
          <w:b/>
          <w:sz w:val="24"/>
          <w:szCs w:val="24"/>
        </w:rPr>
        <w:t>.</w:t>
      </w:r>
      <w:r w:rsidR="00BE3BF6" w:rsidRPr="00934A3A">
        <w:rPr>
          <w:b/>
          <w:sz w:val="24"/>
          <w:szCs w:val="24"/>
        </w:rPr>
        <w:tab/>
        <w:t>Mehrkosten aus anderen Gründen</w:t>
      </w:r>
    </w:p>
    <w:p w:rsidR="003D633A" w:rsidRPr="00BE3BF6" w:rsidRDefault="003D633A" w:rsidP="00BE3BF6">
      <w:pPr>
        <w:rPr>
          <w:b/>
          <w:sz w:val="20"/>
          <w:szCs w:val="20"/>
        </w:rPr>
      </w:pPr>
    </w:p>
    <w:p w:rsidR="003D633A" w:rsidRPr="00BE3BF6" w:rsidRDefault="002D597B" w:rsidP="003D633A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sz w:val="20"/>
          <w:szCs w:val="20"/>
          <w:u w:val="single"/>
        </w:rPr>
      </w:pPr>
      <w:sdt>
        <w:sdtPr>
          <w:rPr>
            <w:rFonts w:cs="Arial"/>
            <w:b/>
            <w:sz w:val="20"/>
            <w:szCs w:val="20"/>
          </w:rPr>
          <w:id w:val="-545525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33A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3D633A">
        <w:rPr>
          <w:rFonts w:cs="Arial"/>
          <w:sz w:val="20"/>
          <w:szCs w:val="20"/>
        </w:rPr>
        <w:t xml:space="preserve"> ja</w:t>
      </w:r>
    </w:p>
    <w:p w:rsidR="003D633A" w:rsidRPr="00BE3BF6" w:rsidRDefault="002D597B" w:rsidP="003D633A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144372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33A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3D633A" w:rsidRPr="00BE3BF6">
        <w:rPr>
          <w:rFonts w:cs="Arial"/>
          <w:sz w:val="20"/>
          <w:szCs w:val="20"/>
        </w:rPr>
        <w:t xml:space="preserve"> nein</w:t>
      </w:r>
    </w:p>
    <w:p w:rsidR="00430559" w:rsidRDefault="00430559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Grund:_________________________________________________________</w:t>
      </w:r>
      <w:r w:rsidR="003D633A">
        <w:rPr>
          <w:rFonts w:cs="Arial"/>
          <w:sz w:val="20"/>
          <w:szCs w:val="20"/>
        </w:rPr>
        <w:t>___________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für</w:t>
      </w:r>
    </w:p>
    <w:p w:rsidR="003D633A" w:rsidRPr="00BE3BF6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__________________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Default="00BE3BF6" w:rsidP="00430559">
      <w:pPr>
        <w:tabs>
          <w:tab w:val="left" w:pos="567"/>
          <w:tab w:val="left" w:pos="4536"/>
          <w:tab w:val="left" w:pos="5103"/>
        </w:tabs>
        <w:spacing w:before="60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für</w:t>
      </w:r>
    </w:p>
    <w:p w:rsidR="003D633A" w:rsidRPr="00BE3BF6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__________________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BE3BF6" w:rsidRDefault="00BE3BF6" w:rsidP="00430559">
      <w:pPr>
        <w:tabs>
          <w:tab w:val="left" w:pos="567"/>
          <w:tab w:val="left" w:pos="4536"/>
          <w:tab w:val="left" w:pos="5103"/>
        </w:tabs>
        <w:spacing w:before="60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Kosten für</w:t>
      </w:r>
    </w:p>
    <w:p w:rsidR="003D633A" w:rsidRPr="00BE3BF6" w:rsidRDefault="003D633A" w:rsidP="00BE3BF6">
      <w:pPr>
        <w:tabs>
          <w:tab w:val="left" w:pos="567"/>
          <w:tab w:val="left" w:pos="4536"/>
          <w:tab w:val="left" w:pos="5103"/>
        </w:tabs>
        <w:rPr>
          <w:rFonts w:cs="Arial"/>
          <w:sz w:val="20"/>
          <w:szCs w:val="20"/>
        </w:rPr>
      </w:pPr>
    </w:p>
    <w:p w:rsidR="00BE3BF6" w:rsidRP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  <w:r w:rsidRPr="00BE3BF6">
        <w:rPr>
          <w:rFonts w:cs="Arial"/>
          <w:sz w:val="20"/>
          <w:szCs w:val="20"/>
        </w:rPr>
        <w:t>__________________ pro Monat:</w:t>
      </w:r>
      <w:r w:rsidRPr="00BE3BF6">
        <w:rPr>
          <w:rFonts w:cs="Arial"/>
          <w:sz w:val="20"/>
          <w:szCs w:val="20"/>
        </w:rPr>
        <w:tab/>
        <w:t>Fr. _____________________</w:t>
      </w:r>
    </w:p>
    <w:p w:rsidR="00430559" w:rsidRDefault="00430559" w:rsidP="003D633A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</w:rPr>
      </w:pPr>
    </w:p>
    <w:p w:rsidR="003D633A" w:rsidRPr="00CB2A17" w:rsidRDefault="003D633A" w:rsidP="003D633A">
      <w:pPr>
        <w:tabs>
          <w:tab w:val="left" w:pos="567"/>
          <w:tab w:val="left" w:pos="4536"/>
          <w:tab w:val="left" w:pos="5103"/>
          <w:tab w:val="left" w:pos="7655"/>
        </w:tabs>
        <w:rPr>
          <w:rFonts w:cs="Arial"/>
          <w:b/>
          <w:sz w:val="20"/>
          <w:szCs w:val="20"/>
          <w:u w:val="single"/>
        </w:rPr>
      </w:pPr>
      <w:r w:rsidRPr="00CB2A17">
        <w:rPr>
          <w:rFonts w:cs="Arial"/>
          <w:b/>
          <w:sz w:val="20"/>
          <w:szCs w:val="20"/>
        </w:rPr>
        <w:t>Beilagen:</w:t>
      </w:r>
    </w:p>
    <w:p w:rsidR="003D633A" w:rsidRPr="00CB2A17" w:rsidRDefault="002D597B" w:rsidP="003D633A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609856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33A" w:rsidRPr="00CB2A17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3D633A" w:rsidRPr="00CB2A17">
        <w:rPr>
          <w:rFonts w:cs="Arial"/>
          <w:b/>
          <w:sz w:val="20"/>
          <w:szCs w:val="20"/>
        </w:rPr>
        <w:t xml:space="preserve"> entsprechende Belege (</w:t>
      </w:r>
      <w:r w:rsidR="003D633A">
        <w:rPr>
          <w:rFonts w:cs="Arial"/>
          <w:b/>
          <w:sz w:val="20"/>
          <w:szCs w:val="20"/>
        </w:rPr>
        <w:t>Rechnungen etc.</w:t>
      </w:r>
      <w:r w:rsidR="003D633A" w:rsidRPr="00CB2A17">
        <w:rPr>
          <w:rFonts w:cs="Arial"/>
          <w:b/>
          <w:sz w:val="20"/>
          <w:szCs w:val="20"/>
        </w:rPr>
        <w:t>)</w:t>
      </w:r>
    </w:p>
    <w:p w:rsidR="00BE3BF6" w:rsidRDefault="00BE3BF6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430559" w:rsidRDefault="00430559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430559" w:rsidRDefault="00430559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430559" w:rsidRDefault="00430559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430559" w:rsidRDefault="00430559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430559" w:rsidRPr="00BE3BF6" w:rsidRDefault="00430559" w:rsidP="00BE3BF6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08696C" w:rsidRPr="00BE3BF6" w:rsidRDefault="0008696C" w:rsidP="0008696C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BE3BF6">
        <w:rPr>
          <w:rFonts w:cs="Arial"/>
          <w:b/>
          <w:sz w:val="20"/>
          <w:szCs w:val="20"/>
        </w:rPr>
        <w:t>Die/Der Unterzeichnete bestätigt, alle oben gemachten Angaben wahrheitsgetreu und vollständig gemacht zu haben und die oben stehende Rechtsbelehrung zur Kenntnis genommen zu haben.</w:t>
      </w:r>
    </w:p>
    <w:p w:rsidR="0008696C" w:rsidRPr="00BE3BF6" w:rsidRDefault="0008696C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622DB3" w:rsidRPr="00BE3BF6" w:rsidRDefault="00622DB3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</w:rPr>
      </w:pPr>
    </w:p>
    <w:p w:rsidR="0008696C" w:rsidRPr="00BE3BF6" w:rsidRDefault="0008696C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szCs w:val="20"/>
          <w:u w:val="single"/>
        </w:rPr>
      </w:pPr>
      <w:r w:rsidRPr="00BE3BF6">
        <w:rPr>
          <w:rFonts w:cs="Arial"/>
          <w:sz w:val="20"/>
          <w:szCs w:val="20"/>
        </w:rPr>
        <w:t xml:space="preserve">Ort/Datum:  </w:t>
      </w:r>
      <w:r w:rsidRPr="00BE3BF6">
        <w:rPr>
          <w:rFonts w:cs="Arial"/>
          <w:sz w:val="20"/>
          <w:szCs w:val="20"/>
          <w:u w:val="single"/>
        </w:rPr>
        <w:t>____________________________</w:t>
      </w:r>
      <w:r w:rsidRPr="00BE3BF6">
        <w:rPr>
          <w:rFonts w:cs="Arial"/>
          <w:sz w:val="20"/>
          <w:szCs w:val="20"/>
        </w:rPr>
        <w:tab/>
        <w:t xml:space="preserve">Unterschrift:  </w:t>
      </w:r>
      <w:r w:rsidRPr="00BE3BF6">
        <w:rPr>
          <w:rFonts w:cs="Arial"/>
          <w:sz w:val="20"/>
          <w:szCs w:val="20"/>
          <w:u w:val="single"/>
        </w:rPr>
        <w:t xml:space="preserve">_________________________ </w:t>
      </w:r>
    </w:p>
    <w:p w:rsidR="00B90D47" w:rsidRPr="00BE3BF6" w:rsidRDefault="00B90D47">
      <w:pPr>
        <w:spacing w:after="200" w:line="276" w:lineRule="auto"/>
        <w:rPr>
          <w:rFonts w:cs="Arial"/>
          <w:b/>
          <w:sz w:val="20"/>
          <w:szCs w:val="20"/>
        </w:rPr>
      </w:pPr>
    </w:p>
    <w:sectPr w:rsidR="00B90D47" w:rsidRPr="00BE3BF6" w:rsidSect="00253553">
      <w:headerReference w:type="default" r:id="rId8"/>
      <w:footerReference w:type="default" r:id="rId9"/>
      <w:pgSz w:w="11906" w:h="16838" w:code="9"/>
      <w:pgMar w:top="567" w:right="991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97B" w:rsidRDefault="002D597B" w:rsidP="00452B90">
      <w:r>
        <w:separator/>
      </w:r>
    </w:p>
  </w:endnote>
  <w:endnote w:type="continuationSeparator" w:id="0">
    <w:p w:rsidR="002D597B" w:rsidRDefault="002D597B" w:rsidP="0045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ight">
    <w:altName w:val="Malgun Gothic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872433"/>
      <w:docPartObj>
        <w:docPartGallery w:val="Page Numbers (Bottom of Page)"/>
        <w:docPartUnique/>
      </w:docPartObj>
    </w:sdtPr>
    <w:sdtEndPr/>
    <w:sdtContent>
      <w:p w:rsidR="00452B90" w:rsidRDefault="00452B9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5EE" w:rsidRPr="007655EE">
          <w:rPr>
            <w:noProof/>
            <w:lang w:val="de-DE"/>
          </w:rPr>
          <w:t>5</w:t>
        </w:r>
        <w:r>
          <w:fldChar w:fldCharType="end"/>
        </w:r>
      </w:p>
    </w:sdtContent>
  </w:sdt>
  <w:p w:rsidR="00452B90" w:rsidRDefault="00452B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97B" w:rsidRDefault="002D597B" w:rsidP="00452B90">
      <w:r>
        <w:separator/>
      </w:r>
    </w:p>
  </w:footnote>
  <w:footnote w:type="continuationSeparator" w:id="0">
    <w:p w:rsidR="002D597B" w:rsidRDefault="002D597B" w:rsidP="0045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3576"/>
    </w:tblGrid>
    <w:tr w:rsidR="00253553" w:rsidTr="00A328F9">
      <w:tc>
        <w:tcPr>
          <w:tcW w:w="5778" w:type="dxa"/>
        </w:tcPr>
        <w:p w:rsidR="00253553" w:rsidRDefault="00253553" w:rsidP="00253553">
          <w:pPr>
            <w:pStyle w:val="Kopfzeile"/>
            <w:rPr>
              <w:sz w:val="16"/>
              <w:szCs w:val="16"/>
            </w:rPr>
          </w:pPr>
          <w:bookmarkStart w:id="4" w:name="_Hlk112327298"/>
          <w:r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72FDEACF" wp14:editId="1225EE87">
                <wp:simplePos x="0" y="0"/>
                <wp:positionH relativeFrom="page">
                  <wp:posOffset>-672465</wp:posOffset>
                </wp:positionH>
                <wp:positionV relativeFrom="page">
                  <wp:posOffset>-252730</wp:posOffset>
                </wp:positionV>
                <wp:extent cx="1986915" cy="694690"/>
                <wp:effectExtent l="0" t="0" r="0" b="0"/>
                <wp:wrapNone/>
                <wp:docPr id="2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19384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76" w:type="dxa"/>
        </w:tcPr>
        <w:p w:rsidR="00253553" w:rsidRDefault="00253553" w:rsidP="00253553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Direktion des Innern </w:t>
          </w:r>
        </w:p>
        <w:p w:rsidR="00253553" w:rsidRDefault="00253553" w:rsidP="00253553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  <w:r>
            <w:rPr>
              <w:sz w:val="16"/>
              <w:szCs w:val="16"/>
            </w:rPr>
            <w:t>Amt für Kindes- und Erwachsenenschutz</w:t>
          </w:r>
        </w:p>
        <w:p w:rsidR="00253553" w:rsidRDefault="00253553" w:rsidP="00253553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</w:p>
        <w:p w:rsidR="00253553" w:rsidRDefault="00253553" w:rsidP="00253553">
          <w:pPr>
            <w:pStyle w:val="Kopfzeile"/>
            <w:ind w:left="-104"/>
            <w:rPr>
              <w:sz w:val="16"/>
              <w:szCs w:val="16"/>
            </w:rPr>
          </w:pPr>
        </w:p>
      </w:tc>
    </w:tr>
    <w:bookmarkEnd w:id="4"/>
  </w:tbl>
  <w:p w:rsidR="00253553" w:rsidRPr="00253553" w:rsidRDefault="00253553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746A"/>
    <w:multiLevelType w:val="hybridMultilevel"/>
    <w:tmpl w:val="A1A02A62"/>
    <w:lvl w:ilvl="0" w:tplc="5D422C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2F2F"/>
    <w:multiLevelType w:val="singleLevel"/>
    <w:tmpl w:val="C2106CB2"/>
    <w:lvl w:ilvl="0">
      <w:start w:val="3"/>
      <w:numFmt w:val="bullet"/>
      <w:lvlText w:val=""/>
      <w:lvlJc w:val="left"/>
      <w:pPr>
        <w:tabs>
          <w:tab w:val="num" w:pos="570"/>
        </w:tabs>
        <w:ind w:left="570" w:hanging="570"/>
      </w:pPr>
      <w:rPr>
        <w:rFonts w:ascii="Wingdings" w:hAnsi="Wingdings" w:hint="default"/>
      </w:rPr>
    </w:lvl>
  </w:abstractNum>
  <w:abstractNum w:abstractNumId="2" w15:restartNumberingAfterBreak="0">
    <w:nsid w:val="2FDC3B8B"/>
    <w:multiLevelType w:val="multilevel"/>
    <w:tmpl w:val="11D475A4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371386"/>
    <w:multiLevelType w:val="multilevel"/>
    <w:tmpl w:val="46220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F26B36"/>
    <w:multiLevelType w:val="hybridMultilevel"/>
    <w:tmpl w:val="7160EFF6"/>
    <w:lvl w:ilvl="0" w:tplc="0807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6F793427"/>
    <w:multiLevelType w:val="multilevel"/>
    <w:tmpl w:val="D89EB41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6" w15:restartNumberingAfterBreak="0">
    <w:nsid w:val="704A13D7"/>
    <w:multiLevelType w:val="hybridMultilevel"/>
    <w:tmpl w:val="84762310"/>
    <w:lvl w:ilvl="0" w:tplc="6850664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880" w:hanging="360"/>
      </w:pPr>
    </w:lvl>
    <w:lvl w:ilvl="2" w:tplc="0807001B" w:tentative="1">
      <w:start w:val="1"/>
      <w:numFmt w:val="lowerRoman"/>
      <w:lvlText w:val="%3."/>
      <w:lvlJc w:val="right"/>
      <w:pPr>
        <w:ind w:left="3600" w:hanging="180"/>
      </w:pPr>
    </w:lvl>
    <w:lvl w:ilvl="3" w:tplc="0807000F" w:tentative="1">
      <w:start w:val="1"/>
      <w:numFmt w:val="decimal"/>
      <w:lvlText w:val="%4."/>
      <w:lvlJc w:val="left"/>
      <w:pPr>
        <w:ind w:left="4320" w:hanging="360"/>
      </w:pPr>
    </w:lvl>
    <w:lvl w:ilvl="4" w:tplc="08070019" w:tentative="1">
      <w:start w:val="1"/>
      <w:numFmt w:val="lowerLetter"/>
      <w:lvlText w:val="%5."/>
      <w:lvlJc w:val="left"/>
      <w:pPr>
        <w:ind w:left="5040" w:hanging="360"/>
      </w:pPr>
    </w:lvl>
    <w:lvl w:ilvl="5" w:tplc="0807001B" w:tentative="1">
      <w:start w:val="1"/>
      <w:numFmt w:val="lowerRoman"/>
      <w:lvlText w:val="%6."/>
      <w:lvlJc w:val="right"/>
      <w:pPr>
        <w:ind w:left="5760" w:hanging="180"/>
      </w:pPr>
    </w:lvl>
    <w:lvl w:ilvl="6" w:tplc="0807000F" w:tentative="1">
      <w:start w:val="1"/>
      <w:numFmt w:val="decimal"/>
      <w:lvlText w:val="%7."/>
      <w:lvlJc w:val="left"/>
      <w:pPr>
        <w:ind w:left="6480" w:hanging="360"/>
      </w:pPr>
    </w:lvl>
    <w:lvl w:ilvl="7" w:tplc="08070019" w:tentative="1">
      <w:start w:val="1"/>
      <w:numFmt w:val="lowerLetter"/>
      <w:lvlText w:val="%8."/>
      <w:lvlJc w:val="left"/>
      <w:pPr>
        <w:ind w:left="7200" w:hanging="360"/>
      </w:pPr>
    </w:lvl>
    <w:lvl w:ilvl="8" w:tplc="08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4E66A4D"/>
    <w:multiLevelType w:val="hybridMultilevel"/>
    <w:tmpl w:val="B4C687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A15D9"/>
    <w:multiLevelType w:val="multilevel"/>
    <w:tmpl w:val="C778C1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F8"/>
    <w:rsid w:val="000264D0"/>
    <w:rsid w:val="00030336"/>
    <w:rsid w:val="00036AD2"/>
    <w:rsid w:val="0004323C"/>
    <w:rsid w:val="00045E2A"/>
    <w:rsid w:val="000479A3"/>
    <w:rsid w:val="00052566"/>
    <w:rsid w:val="00070A52"/>
    <w:rsid w:val="00071280"/>
    <w:rsid w:val="0008696C"/>
    <w:rsid w:val="000952A6"/>
    <w:rsid w:val="000C0A54"/>
    <w:rsid w:val="000D410D"/>
    <w:rsid w:val="000D75FB"/>
    <w:rsid w:val="000E70D4"/>
    <w:rsid w:val="00101A9B"/>
    <w:rsid w:val="001437AD"/>
    <w:rsid w:val="00147181"/>
    <w:rsid w:val="00150482"/>
    <w:rsid w:val="00153ECE"/>
    <w:rsid w:val="001914CE"/>
    <w:rsid w:val="001A2C82"/>
    <w:rsid w:val="001B216A"/>
    <w:rsid w:val="001C0291"/>
    <w:rsid w:val="001D2027"/>
    <w:rsid w:val="001D4B1B"/>
    <w:rsid w:val="001F0C38"/>
    <w:rsid w:val="001F3B6E"/>
    <w:rsid w:val="00213AF1"/>
    <w:rsid w:val="002412C3"/>
    <w:rsid w:val="00253553"/>
    <w:rsid w:val="00284A78"/>
    <w:rsid w:val="0028527D"/>
    <w:rsid w:val="00292089"/>
    <w:rsid w:val="00295BC7"/>
    <w:rsid w:val="002A2F6A"/>
    <w:rsid w:val="002C3614"/>
    <w:rsid w:val="002C4864"/>
    <w:rsid w:val="002D597B"/>
    <w:rsid w:val="00304D9C"/>
    <w:rsid w:val="003055A1"/>
    <w:rsid w:val="00313922"/>
    <w:rsid w:val="003326E3"/>
    <w:rsid w:val="0036199C"/>
    <w:rsid w:val="00364DBC"/>
    <w:rsid w:val="00384D8F"/>
    <w:rsid w:val="003B08E6"/>
    <w:rsid w:val="003C7445"/>
    <w:rsid w:val="003C79DD"/>
    <w:rsid w:val="003D2D08"/>
    <w:rsid w:val="003D4BF9"/>
    <w:rsid w:val="003D633A"/>
    <w:rsid w:val="003E14CE"/>
    <w:rsid w:val="003F25C0"/>
    <w:rsid w:val="004005D3"/>
    <w:rsid w:val="00414D31"/>
    <w:rsid w:val="00415658"/>
    <w:rsid w:val="00420AA8"/>
    <w:rsid w:val="00427EE7"/>
    <w:rsid w:val="00430559"/>
    <w:rsid w:val="0043180D"/>
    <w:rsid w:val="00433B57"/>
    <w:rsid w:val="00437746"/>
    <w:rsid w:val="00442806"/>
    <w:rsid w:val="00452B90"/>
    <w:rsid w:val="00453AEA"/>
    <w:rsid w:val="004545B6"/>
    <w:rsid w:val="0045630C"/>
    <w:rsid w:val="0047651A"/>
    <w:rsid w:val="004A752D"/>
    <w:rsid w:val="004B088B"/>
    <w:rsid w:val="004E6C2B"/>
    <w:rsid w:val="004F2749"/>
    <w:rsid w:val="004F652E"/>
    <w:rsid w:val="005023A7"/>
    <w:rsid w:val="005024EC"/>
    <w:rsid w:val="00504235"/>
    <w:rsid w:val="0050680E"/>
    <w:rsid w:val="0050780B"/>
    <w:rsid w:val="00520280"/>
    <w:rsid w:val="00555779"/>
    <w:rsid w:val="00562FB5"/>
    <w:rsid w:val="0057300D"/>
    <w:rsid w:val="00587F89"/>
    <w:rsid w:val="005A337D"/>
    <w:rsid w:val="005E0378"/>
    <w:rsid w:val="005E0A66"/>
    <w:rsid w:val="005E66FC"/>
    <w:rsid w:val="005F59EB"/>
    <w:rsid w:val="006036F8"/>
    <w:rsid w:val="00611233"/>
    <w:rsid w:val="00622DB3"/>
    <w:rsid w:val="0063367B"/>
    <w:rsid w:val="00637159"/>
    <w:rsid w:val="006A5AC7"/>
    <w:rsid w:val="006D07FD"/>
    <w:rsid w:val="006D38A7"/>
    <w:rsid w:val="006F716F"/>
    <w:rsid w:val="007339B2"/>
    <w:rsid w:val="007655EE"/>
    <w:rsid w:val="007A4F3A"/>
    <w:rsid w:val="007C5CC5"/>
    <w:rsid w:val="007D7EFC"/>
    <w:rsid w:val="007E114B"/>
    <w:rsid w:val="007E1BB8"/>
    <w:rsid w:val="007E687B"/>
    <w:rsid w:val="008023FC"/>
    <w:rsid w:val="0081646E"/>
    <w:rsid w:val="00816913"/>
    <w:rsid w:val="0082300C"/>
    <w:rsid w:val="00827F66"/>
    <w:rsid w:val="00832ED8"/>
    <w:rsid w:val="00857B41"/>
    <w:rsid w:val="00873C62"/>
    <w:rsid w:val="008913D2"/>
    <w:rsid w:val="008B783E"/>
    <w:rsid w:val="008C0F12"/>
    <w:rsid w:val="008D7487"/>
    <w:rsid w:val="008D7B11"/>
    <w:rsid w:val="008E6F7E"/>
    <w:rsid w:val="008F239C"/>
    <w:rsid w:val="008F2767"/>
    <w:rsid w:val="00934A3A"/>
    <w:rsid w:val="00941AE8"/>
    <w:rsid w:val="009512AD"/>
    <w:rsid w:val="009603A0"/>
    <w:rsid w:val="009609D9"/>
    <w:rsid w:val="00962441"/>
    <w:rsid w:val="00992A6F"/>
    <w:rsid w:val="009938B5"/>
    <w:rsid w:val="009A2D75"/>
    <w:rsid w:val="009A429D"/>
    <w:rsid w:val="009C0A7C"/>
    <w:rsid w:val="009C244B"/>
    <w:rsid w:val="009C2C70"/>
    <w:rsid w:val="009D41BC"/>
    <w:rsid w:val="009E4021"/>
    <w:rsid w:val="009E643D"/>
    <w:rsid w:val="009F544A"/>
    <w:rsid w:val="00A05886"/>
    <w:rsid w:val="00A6081C"/>
    <w:rsid w:val="00A610D4"/>
    <w:rsid w:val="00A761B4"/>
    <w:rsid w:val="00A8595E"/>
    <w:rsid w:val="00A92CC0"/>
    <w:rsid w:val="00A967EC"/>
    <w:rsid w:val="00AA777C"/>
    <w:rsid w:val="00AC5B73"/>
    <w:rsid w:val="00AD013D"/>
    <w:rsid w:val="00AD29BB"/>
    <w:rsid w:val="00B03FCC"/>
    <w:rsid w:val="00B07803"/>
    <w:rsid w:val="00B15B62"/>
    <w:rsid w:val="00B21968"/>
    <w:rsid w:val="00B340CD"/>
    <w:rsid w:val="00B57871"/>
    <w:rsid w:val="00B6143B"/>
    <w:rsid w:val="00B63DE2"/>
    <w:rsid w:val="00B67E78"/>
    <w:rsid w:val="00B90D47"/>
    <w:rsid w:val="00B97A2E"/>
    <w:rsid w:val="00BB3D08"/>
    <w:rsid w:val="00BC0599"/>
    <w:rsid w:val="00BC2EB6"/>
    <w:rsid w:val="00BC7EE1"/>
    <w:rsid w:val="00BD4B0B"/>
    <w:rsid w:val="00BD5DC0"/>
    <w:rsid w:val="00BE1D51"/>
    <w:rsid w:val="00BE3BF6"/>
    <w:rsid w:val="00C02CBB"/>
    <w:rsid w:val="00C067A5"/>
    <w:rsid w:val="00C343EA"/>
    <w:rsid w:val="00C5076F"/>
    <w:rsid w:val="00C57890"/>
    <w:rsid w:val="00C72C07"/>
    <w:rsid w:val="00C77F5D"/>
    <w:rsid w:val="00CB0797"/>
    <w:rsid w:val="00CB2A17"/>
    <w:rsid w:val="00CC2E22"/>
    <w:rsid w:val="00D312E0"/>
    <w:rsid w:val="00D363CA"/>
    <w:rsid w:val="00D364E8"/>
    <w:rsid w:val="00D40F99"/>
    <w:rsid w:val="00D54D76"/>
    <w:rsid w:val="00D7359F"/>
    <w:rsid w:val="00D910FE"/>
    <w:rsid w:val="00D93428"/>
    <w:rsid w:val="00DA5EC8"/>
    <w:rsid w:val="00DA604A"/>
    <w:rsid w:val="00DB2D80"/>
    <w:rsid w:val="00DB5A43"/>
    <w:rsid w:val="00DD56C0"/>
    <w:rsid w:val="00DF2CA9"/>
    <w:rsid w:val="00E001C1"/>
    <w:rsid w:val="00E55ABE"/>
    <w:rsid w:val="00E75981"/>
    <w:rsid w:val="00E807DD"/>
    <w:rsid w:val="00E8318D"/>
    <w:rsid w:val="00EC1597"/>
    <w:rsid w:val="00EF3259"/>
    <w:rsid w:val="00EF58C1"/>
    <w:rsid w:val="00F121C5"/>
    <w:rsid w:val="00F153C0"/>
    <w:rsid w:val="00F23C8E"/>
    <w:rsid w:val="00F44A44"/>
    <w:rsid w:val="00F4663F"/>
    <w:rsid w:val="00F47B39"/>
    <w:rsid w:val="00F56CE1"/>
    <w:rsid w:val="00F719BB"/>
    <w:rsid w:val="00F818A3"/>
    <w:rsid w:val="00F967EC"/>
    <w:rsid w:val="00FA55F4"/>
    <w:rsid w:val="00FA749D"/>
    <w:rsid w:val="00FB75BC"/>
    <w:rsid w:val="00FC1031"/>
    <w:rsid w:val="00FD6BB4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7906CE-B2CB-4C45-8B17-970DFD0C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7B41"/>
    <w:pPr>
      <w:spacing w:after="0" w:line="240" w:lineRule="auto"/>
    </w:pPr>
    <w:rPr>
      <w:rFonts w:ascii="TradeGothic" w:hAnsi="TradeGothic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37A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37A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37AD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37A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37AD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37AD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37AD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37AD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37AD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1437AD"/>
    <w:pPr>
      <w:spacing w:after="0" w:line="240" w:lineRule="auto"/>
    </w:pPr>
    <w:rPr>
      <w:rFonts w:ascii="TradeGothic" w:hAnsi="TradeGoth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37AD"/>
    <w:rPr>
      <w:rFonts w:ascii="TradeGothic" w:eastAsiaTheme="majorEastAsia" w:hAnsi="TradeGothic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37AD"/>
    <w:rPr>
      <w:rFonts w:ascii="TradeGothic" w:eastAsiaTheme="majorEastAsia" w:hAnsi="TradeGothic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437AD"/>
    <w:rPr>
      <w:rFonts w:ascii="TradeGothic" w:eastAsiaTheme="majorEastAsia" w:hAnsi="TradeGothic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37AD"/>
    <w:rPr>
      <w:rFonts w:ascii="TradeGothic" w:eastAsiaTheme="majorEastAsia" w:hAnsi="TradeGothic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437AD"/>
    <w:rPr>
      <w:rFonts w:ascii="TradeGothic" w:eastAsiaTheme="majorEastAsia" w:hAnsi="TradeGothic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437AD"/>
    <w:rPr>
      <w:rFonts w:ascii="TradeGothic" w:eastAsiaTheme="majorEastAsia" w:hAnsi="TradeGothic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437AD"/>
    <w:rPr>
      <w:rFonts w:ascii="TradeGothic" w:eastAsiaTheme="majorEastAsia" w:hAnsi="TradeGothic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437AD"/>
    <w:rPr>
      <w:rFonts w:ascii="TradeGothic" w:eastAsiaTheme="majorEastAsia" w:hAnsi="TradeGothic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437AD"/>
    <w:rPr>
      <w:rFonts w:ascii="TradeGothic" w:eastAsiaTheme="majorEastAsia" w:hAnsi="TradeGothic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1437A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437AD"/>
    <w:rPr>
      <w:rFonts w:ascii="TradeGothic" w:eastAsiaTheme="majorEastAsia" w:hAnsi="TradeGothic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37A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37AD"/>
    <w:rPr>
      <w:rFonts w:ascii="TradeGothic" w:eastAsiaTheme="majorEastAsia" w:hAnsi="TradeGothic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437AD"/>
    <w:rPr>
      <w:rFonts w:ascii="TradeGothic" w:hAnsi="TradeGothic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1437AD"/>
    <w:rPr>
      <w:rFonts w:ascii="TradeGothic" w:hAnsi="TradeGothic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1437AD"/>
    <w:rPr>
      <w:rFonts w:ascii="TradeGothic" w:hAnsi="TradeGothic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04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643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84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A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A78"/>
    <w:rPr>
      <w:rFonts w:ascii="Tahoma" w:hAnsi="Tahoma" w:cs="Tahoma"/>
      <w:sz w:val="16"/>
      <w:szCs w:val="16"/>
    </w:rPr>
  </w:style>
  <w:style w:type="paragraph" w:customStyle="1" w:styleId="LSI">
    <w:name w:val="LSI"/>
    <w:basedOn w:val="Standard"/>
    <w:semiHidden/>
    <w:rsid w:val="00EF58C1"/>
    <w:pPr>
      <w:spacing w:line="270" w:lineRule="atLeast"/>
    </w:pPr>
    <w:rPr>
      <w:rFonts w:ascii="TradeGothic Light" w:eastAsia="Times New Roman" w:hAnsi="TradeGothic Light" w:cs="Times New Roman"/>
      <w:b/>
      <w:spacing w:val="-3"/>
    </w:rPr>
  </w:style>
  <w:style w:type="paragraph" w:styleId="Textkrper">
    <w:name w:val="Body Text"/>
    <w:basedOn w:val="Standard"/>
    <w:link w:val="TextkrperZchn"/>
    <w:rsid w:val="00EF58C1"/>
    <w:pPr>
      <w:tabs>
        <w:tab w:val="left" w:pos="2268"/>
        <w:tab w:val="left" w:pos="5103"/>
      </w:tabs>
      <w:jc w:val="both"/>
    </w:pPr>
    <w:rPr>
      <w:rFonts w:ascii="Times New Roman" w:eastAsia="Times New Roman" w:hAnsi="Times New Roman" w:cs="Times New Roman"/>
      <w:szCs w:val="20"/>
      <w:lang w:val="de-DE" w:eastAsia="de-CH"/>
    </w:rPr>
  </w:style>
  <w:style w:type="character" w:customStyle="1" w:styleId="TextkrperZchn">
    <w:name w:val="Textkörper Zchn"/>
    <w:basedOn w:val="Absatz-Standardschriftart"/>
    <w:link w:val="Textkrper"/>
    <w:rsid w:val="00EF58C1"/>
    <w:rPr>
      <w:rFonts w:ascii="Times New Roman" w:eastAsia="Times New Roman" w:hAnsi="Times New Roman" w:cs="Times New Roman"/>
      <w:szCs w:val="20"/>
      <w:lang w:val="de-DE" w:eastAsia="de-CH"/>
    </w:rPr>
  </w:style>
  <w:style w:type="character" w:styleId="Fett">
    <w:name w:val="Strong"/>
    <w:qFormat/>
    <w:rsid w:val="00427EE7"/>
    <w:rPr>
      <w:b/>
      <w:bCs/>
    </w:rPr>
  </w:style>
  <w:style w:type="paragraph" w:customStyle="1" w:styleId="Fliesstext">
    <w:name w:val="Fliesstext"/>
    <w:basedOn w:val="Standard"/>
    <w:locked/>
    <w:rsid w:val="00427EE7"/>
    <w:pPr>
      <w:spacing w:before="50" w:after="50"/>
      <w:ind w:left="369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locked/>
    <w:rsid w:val="00427E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InProgopen">
    <w:name w:val="InProg_open"/>
    <w:basedOn w:val="Standard"/>
    <w:link w:val="InProgopenZchn"/>
    <w:qFormat/>
    <w:rsid w:val="00427EE7"/>
    <w:rPr>
      <w:rFonts w:eastAsia="Times New Roman" w:cs="Arial"/>
      <w:lang w:val="de-DE" w:eastAsia="de-DE"/>
    </w:rPr>
  </w:style>
  <w:style w:type="character" w:customStyle="1" w:styleId="InProgopenZchn">
    <w:name w:val="InProg_open Zchn"/>
    <w:basedOn w:val="Absatz-Standardschriftart"/>
    <w:link w:val="InProgopen"/>
    <w:rsid w:val="00427EE7"/>
    <w:rPr>
      <w:rFonts w:ascii="TradeGothic" w:eastAsia="Times New Roman" w:hAnsi="TradeGothic" w:cs="Arial"/>
      <w:lang w:val="de-DE"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8696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8696C"/>
    <w:rPr>
      <w:rFonts w:ascii="TradeGothic" w:hAnsi="TradeGothic"/>
      <w:sz w:val="16"/>
      <w:szCs w:val="16"/>
    </w:rPr>
  </w:style>
  <w:style w:type="paragraph" w:styleId="Kopfzeile">
    <w:name w:val="header"/>
    <w:basedOn w:val="Standard"/>
    <w:link w:val="KopfzeileZchn"/>
    <w:rsid w:val="0008696C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08696C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52B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2B90"/>
    <w:rPr>
      <w:rFonts w:ascii="TradeGothic" w:hAnsi="Trade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ES\KLIB\Vorlagen%20Allg\KESA%20Abkl%20UH%20Erhebungsbogen%20Mutter%20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45636-43B9-4F1A-82AF-19C3BB01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KESA Abkl UH Erhebungsbogen Mutter neu.dotx</Template>
  <TotalTime>0</TotalTime>
  <Pages>7</Pages>
  <Words>1076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Häfliger</dc:creator>
  <cp:lastModifiedBy>Filip Kostic</cp:lastModifiedBy>
  <cp:revision>2</cp:revision>
  <cp:lastPrinted>2016-12-09T15:17:00Z</cp:lastPrinted>
  <dcterms:created xsi:type="dcterms:W3CDTF">2023-05-09T07:36:00Z</dcterms:created>
  <dcterms:modified xsi:type="dcterms:W3CDTF">2023-05-09T07:36:00Z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BENUTZER_RESERVE1">
    <vt:lpwstr>BENUTZER_RESERVE1</vt:lpwstr>
  </property>
  <property fmtid="{D5CDD505-2E9C-101B-9397-08002B2CF9AE}" pid="3" name="KLIB_BENUTZER_TITEL">
    <vt:lpwstr>BENUTZER_TITEL</vt:lpwstr>
  </property>
  <property fmtid="{D5CDD505-2E9C-101B-9397-08002B2CF9AE}" pid="4" name="KLIB_BENUTZER_ABTEILUNG">
    <vt:lpwstr>BENUTZER_ABTEILUNG</vt:lpwstr>
  </property>
  <property fmtid="{D5CDD505-2E9C-101B-9397-08002B2CF9AE}" pid="5" name="KLIB_BENUTZER_RESERVE2">
    <vt:lpwstr>BENUTZER_RESERVE2</vt:lpwstr>
  </property>
  <property fmtid="{D5CDD505-2E9C-101B-9397-08002B2CF9AE}" pid="6" name="KLIB_BENUTZER_ADRESSE">
    <vt:lpwstr>BENUTZER_ADRESSE</vt:lpwstr>
  </property>
  <property fmtid="{D5CDD505-2E9C-101B-9397-08002B2CF9AE}" pid="7" name="KLIB_BENUTZER_PLZ">
    <vt:lpwstr>BENUTZER_PLZ</vt:lpwstr>
  </property>
  <property fmtid="{D5CDD505-2E9C-101B-9397-08002B2CF9AE}" pid="8" name="KLIB_BENUTZER_ORT">
    <vt:lpwstr>BENUTZER_ORT</vt:lpwstr>
  </property>
  <property fmtid="{D5CDD505-2E9C-101B-9397-08002B2CF9AE}" pid="9" name="KLIB_BENUTZER_TELEFON2">
    <vt:lpwstr>BENUTZER_TELEFON2</vt:lpwstr>
  </property>
  <property fmtid="{D5CDD505-2E9C-101B-9397-08002B2CF9AE}" pid="10" name="KLIB_BENUTZER_FAX">
    <vt:lpwstr>BENUTZER_FAX</vt:lpwstr>
  </property>
  <property fmtid="{D5CDD505-2E9C-101B-9397-08002B2CF9AE}" pid="11" name="KLIB_KL3">
    <vt:lpwstr>KL3</vt:lpwstr>
  </property>
  <property fmtid="{D5CDD505-2E9C-101B-9397-08002B2CF9AE}" pid="12" name="KLIB_KL5">
    <vt:lpwstr>KL5</vt:lpwstr>
  </property>
  <property fmtid="{D5CDD505-2E9C-101B-9397-08002B2CF9AE}" pid="13" name="KLIB_KL4">
    <vt:lpwstr>KL4</vt:lpwstr>
  </property>
  <property fmtid="{D5CDD505-2E9C-101B-9397-08002B2CF9AE}" pid="14" name="KLIB_KL8">
    <vt:lpwstr>KL8</vt:lpwstr>
  </property>
  <property fmtid="{D5CDD505-2E9C-101B-9397-08002B2CF9AE}" pid="15" name="KLIB_KL9">
    <vt:lpwstr>KL9</vt:lpwstr>
  </property>
  <property fmtid="{D5CDD505-2E9C-101B-9397-08002B2CF9AE}" pid="16" name="KLIB_KL10">
    <vt:lpwstr>KL10</vt:lpwstr>
  </property>
  <property fmtid="{D5CDD505-2E9C-101B-9397-08002B2CF9AE}" pid="17" name="KLIB_BENUTZER_EMAIL">
    <vt:lpwstr>BENUTZER_EMAIL</vt:lpwstr>
  </property>
  <property fmtid="{D5CDD505-2E9C-101B-9397-08002B2CF9AE}" pid="18" name="KLIB_BENUTZER_TELEFON1">
    <vt:lpwstr>BENUTZER_TELEFON1</vt:lpwstr>
  </property>
  <property fmtid="{D5CDD505-2E9C-101B-9397-08002B2CF9AE}" pid="19" name="KLIB_KL1">
    <vt:lpwstr>KL1</vt:lpwstr>
  </property>
  <property fmtid="{D5CDD505-2E9C-101B-9397-08002B2CF9AE}" pid="20" name="KLIB_BENUTZER_VORNAME">
    <vt:lpwstr>BENUTZER_VORNAME</vt:lpwstr>
  </property>
  <property fmtid="{D5CDD505-2E9C-101B-9397-08002B2CF9AE}" pid="21" name="KLIB_BENUTZER_NAME">
    <vt:lpwstr>BENUTZER_NAME</vt:lpwstr>
  </property>
  <property fmtid="{D5CDD505-2E9C-101B-9397-08002B2CF9AE}" pid="22" name="KLIB_BENUTER_NACHNAME">
    <vt:lpwstr>BENUTER_NACHNAME</vt:lpwstr>
  </property>
  <property fmtid="{D5CDD505-2E9C-101B-9397-08002B2CF9AE}" pid="23" name="KLIB_BENUTZER_NACHNAME">
    <vt:lpwstr>BENUTZER_NACHNAME</vt:lpwstr>
  </property>
  <property fmtid="{D5CDD505-2E9C-101B-9397-08002B2CF9AE}" pid="24" name="KLIB_ADRESSEKLIENT">
    <vt:lpwstr>ADRESSEKLIENT</vt:lpwstr>
  </property>
  <property fmtid="{D5CDD505-2E9C-101B-9397-08002B2CF9AE}" pid="25" name="KLIB_ADRESSEKLIENTA#">
    <vt:lpwstr/>
  </property>
  <property fmtid="{D5CDD505-2E9C-101B-9397-08002B2CF9AE}" pid="26" name="KLIB_ADRESSEKLIENTB#">
    <vt:lpwstr/>
  </property>
  <property fmtid="{D5CDD505-2E9C-101B-9397-08002B2CF9AE}" pid="27" name="KLIB_ADRESSEKLIENTC#">
    <vt:lpwstr/>
  </property>
  <property fmtid="{D5CDD505-2E9C-101B-9397-08002B2CF9AE}" pid="28" name="KLIB_ADRESSEKLIENTD#">
    <vt:lpwstr/>
  </property>
  <property fmtid="{D5CDD505-2E9C-101B-9397-08002B2CF9AE}" pid="29" name="KLIB_ADRESSEKLIENTE#">
    <vt:lpwstr/>
  </property>
  <property fmtid="{D5CDD505-2E9C-101B-9397-08002B2CF9AE}" pid="30" name="KLIB_ADRESSEKLIENTF#">
    <vt:lpwstr/>
  </property>
  <property fmtid="{D5CDD505-2E9C-101B-9397-08002B2CF9AE}" pid="31" name="KLIB_BENUTZER_RESERVE2A#">
    <vt:lpwstr/>
  </property>
  <property fmtid="{D5CDD505-2E9C-101B-9397-08002B2CF9AE}" pid="32" name="KLIB_BENUTZER_RESERVE2B#">
    <vt:lpwstr/>
  </property>
  <property fmtid="{D5CDD505-2E9C-101B-9397-08002B2CF9AE}" pid="33" name="KLIB_BENUTZER_RESERVE2C#">
    <vt:lpwstr/>
  </property>
  <property fmtid="{D5CDD505-2E9C-101B-9397-08002B2CF9AE}" pid="34" name="KLIB_BENUTZER_RESERVE2D#">
    <vt:lpwstr/>
  </property>
  <property fmtid="{D5CDD505-2E9C-101B-9397-08002B2CF9AE}" pid="35" name="KLIB_BENUTZER_RESERVE2E#">
    <vt:lpwstr/>
  </property>
  <property fmtid="{D5CDD505-2E9C-101B-9397-08002B2CF9AE}" pid="36" name="KLIB_BENUTZER_RESERVE2F#">
    <vt:lpwstr/>
  </property>
  <property fmtid="{D5CDD505-2E9C-101B-9397-08002B2CF9AE}" pid="37" name="KLIB_BENUTZER_ADRESSEA#">
    <vt:lpwstr/>
  </property>
  <property fmtid="{D5CDD505-2E9C-101B-9397-08002B2CF9AE}" pid="38" name="KLIB_BENUTZER_ADRESSEB#">
    <vt:lpwstr/>
  </property>
  <property fmtid="{D5CDD505-2E9C-101B-9397-08002B2CF9AE}" pid="39" name="KLIB_BENUTZER_ADRESSEC#">
    <vt:lpwstr/>
  </property>
  <property fmtid="{D5CDD505-2E9C-101B-9397-08002B2CF9AE}" pid="40" name="KLIB_BENUTZER_ADRESSED#">
    <vt:lpwstr/>
  </property>
  <property fmtid="{D5CDD505-2E9C-101B-9397-08002B2CF9AE}" pid="41" name="KLIB_BENUTZER_ADRESSEE#">
    <vt:lpwstr/>
  </property>
  <property fmtid="{D5CDD505-2E9C-101B-9397-08002B2CF9AE}" pid="42" name="KLIB_BENUTZER_ADRESSEF#">
    <vt:lpwstr/>
  </property>
  <property fmtid="{D5CDD505-2E9C-101B-9397-08002B2CF9AE}" pid="43" name="KLIB_ADRESSEDRITTE">
    <vt:lpwstr>ADRESSEDRITTE</vt:lpwstr>
  </property>
  <property fmtid="{D5CDD505-2E9C-101B-9397-08002B2CF9AE}" pid="44" name="KLIB_ADRESSEDRITTEA#">
    <vt:lpwstr/>
  </property>
  <property fmtid="{D5CDD505-2E9C-101B-9397-08002B2CF9AE}" pid="45" name="KLIB_ADRESSEDRITTEB#">
    <vt:lpwstr/>
  </property>
  <property fmtid="{D5CDD505-2E9C-101B-9397-08002B2CF9AE}" pid="46" name="KLIB_ADRESSEDRITTEC#">
    <vt:lpwstr/>
  </property>
  <property fmtid="{D5CDD505-2E9C-101B-9397-08002B2CF9AE}" pid="47" name="KLIB_ADRESSEDRITTED#">
    <vt:lpwstr/>
  </property>
  <property fmtid="{D5CDD505-2E9C-101B-9397-08002B2CF9AE}" pid="48" name="KLIB_ADRESSEDRITTEE#">
    <vt:lpwstr/>
  </property>
  <property fmtid="{D5CDD505-2E9C-101B-9397-08002B2CF9AE}" pid="49" name="KLIB_ADRESSEDRITTEF#">
    <vt:lpwstr/>
  </property>
  <property fmtid="{D5CDD505-2E9C-101B-9397-08002B2CF9AE}" pid="50" name="KLIB_ADRANREDE">
    <vt:lpwstr>ADRANREDE</vt:lpwstr>
  </property>
  <property fmtid="{D5CDD505-2E9C-101B-9397-08002B2CF9AE}" pid="51" name="KLIB_ADRBRIEFANREDE">
    <vt:lpwstr>ADRBRIEFANREDE</vt:lpwstr>
  </property>
  <property fmtid="{D5CDD505-2E9C-101B-9397-08002B2CF9AE}" pid="52" name="KLIB_KL22">
    <vt:lpwstr>KL22</vt:lpwstr>
  </property>
  <property fmtid="{D5CDD505-2E9C-101B-9397-08002B2CF9AE}" pid="53" name="KLIB_ADRNAME">
    <vt:lpwstr>ADRNAME</vt:lpwstr>
  </property>
  <property fmtid="{D5CDD505-2E9C-101B-9397-08002B2CF9AE}" pid="54" name="KLIB_KL24">
    <vt:lpwstr>KL24</vt:lpwstr>
  </property>
  <property fmtid="{D5CDD505-2E9C-101B-9397-08002B2CF9AE}" pid="55" name="KLIB_KL6">
    <vt:lpwstr>KL6</vt:lpwstr>
  </property>
  <property fmtid="{D5CDD505-2E9C-101B-9397-08002B2CF9AE}" pid="56" name="KLIB_BENUTZER_RESERVE3">
    <vt:lpwstr>BENUTZER_RESERVE3</vt:lpwstr>
  </property>
  <property fmtid="{D5CDD505-2E9C-101B-9397-08002B2CF9AE}" pid="57" name="KLIB_MUTTER_ANG_ADR_STRASSE_1">
    <vt:lpwstr>MUTTER_ANG_ADR_STRASSE_1</vt:lpwstr>
  </property>
  <property fmtid="{D5CDD505-2E9C-101B-9397-08002B2CF9AE}" pid="58" name="KLIB_MUTTER_ANG_ADR_PLZ_1">
    <vt:lpwstr>MUTTER_ANG_ADR_PLZ_1</vt:lpwstr>
  </property>
  <property fmtid="{D5CDD505-2E9C-101B-9397-08002B2CF9AE}" pid="59" name="KLIB_MUTTER_ANG_ADR_ORT_1">
    <vt:lpwstr>MUTTER_ANG_ADR_ORT_1</vt:lpwstr>
  </property>
  <property fmtid="{D5CDD505-2E9C-101B-9397-08002B2CF9AE}" pid="60" name="KLIB_VATER_ANG_ADR_STRASSE_1">
    <vt:lpwstr>VATER_ANG_ADR_STRASSE_1</vt:lpwstr>
  </property>
  <property fmtid="{D5CDD505-2E9C-101B-9397-08002B2CF9AE}" pid="61" name="KLIB_VATER_ANG_ADR_PLZ_1">
    <vt:lpwstr>VATER_ANG_ADR_PLZ_1</vt:lpwstr>
  </property>
  <property fmtid="{D5CDD505-2E9C-101B-9397-08002B2CF9AE}" pid="62" name="KLIB_VATER_ANG_ADR_ORT_1">
    <vt:lpwstr>VATER_ANG_ADR_ORT_1</vt:lpwstr>
  </property>
  <property fmtid="{D5CDD505-2E9C-101B-9397-08002B2CF9AE}" pid="63" name="KLIB_MUTTER_ANG_ADR_ANREDE_1">
    <vt:lpwstr>MUTTER_ANG_ADR_ANREDE_1</vt:lpwstr>
  </property>
  <property fmtid="{D5CDD505-2E9C-101B-9397-08002B2CF9AE}" pid="64" name="KLIB_MUTTER_ANG_ADR_NAME_1">
    <vt:lpwstr>MUTTER_ANG_ADR_NAME_1</vt:lpwstr>
  </property>
  <property fmtid="{D5CDD505-2E9C-101B-9397-08002B2CF9AE}" pid="65" name="KLIB_VATER_ANG_ADR_ANREDE_1">
    <vt:lpwstr>VATER_ANG_ADR_ANREDE_1</vt:lpwstr>
  </property>
  <property fmtid="{D5CDD505-2E9C-101B-9397-08002B2CF9AE}" pid="66" name="KLIB_VATER_ANG_ADR_NAME_1">
    <vt:lpwstr>VATER_ANG_ADR_NAME_1</vt:lpwstr>
  </property>
  <property fmtid="{D5CDD505-2E9C-101B-9397-08002B2CF9AE}" pid="67" name="KLIB_MUTTER_ANG_ADR_NAME">
    <vt:lpwstr>MUTTER_ANG_ADR_NAME</vt:lpwstr>
  </property>
  <property fmtid="{D5CDD505-2E9C-101B-9397-08002B2CF9AE}" pid="68" name="KLIB_MUTTER_ANG_ADR_VORNAME">
    <vt:lpwstr>MUTTER_ANG_ADR_VORNAME</vt:lpwstr>
  </property>
  <property fmtid="{D5CDD505-2E9C-101B-9397-08002B2CF9AE}" pid="69" name="KLIB_MUTTER_ANG_ADR_STRASSE">
    <vt:lpwstr>MUTTER_ANG_ADR_STRASSE</vt:lpwstr>
  </property>
  <property fmtid="{D5CDD505-2E9C-101B-9397-08002B2CF9AE}" pid="70" name="KLIB_MUTTER_ANG_NAME_1">
    <vt:lpwstr>MUTTER_ANG_NAME_1</vt:lpwstr>
  </property>
  <property fmtid="{D5CDD505-2E9C-101B-9397-08002B2CF9AE}" pid="71" name="KLIB_MUTTER_ANG_VORNAME_1">
    <vt:lpwstr>MUTTER_ANG_VORNAME_1</vt:lpwstr>
  </property>
  <property fmtid="{D5CDD505-2E9C-101B-9397-08002B2CF9AE}" pid="72" name="KLIB_MUTTER_ANG_STRASSE_1">
    <vt:lpwstr>MUTTER_ANG_STRASSE_1</vt:lpwstr>
  </property>
  <property fmtid="{D5CDD505-2E9C-101B-9397-08002B2CF9AE}" pid="73" name="KLIB_MUTTER_ANG_PLZ_1">
    <vt:lpwstr>MUTTER_ANG_PLZ_1</vt:lpwstr>
  </property>
  <property fmtid="{D5CDD505-2E9C-101B-9397-08002B2CF9AE}" pid="74" name="KLIB_MUTTER_ANG_ORT_1">
    <vt:lpwstr>MUTTER_ANG_ORT_1</vt:lpwstr>
  </property>
  <property fmtid="{D5CDD505-2E9C-101B-9397-08002B2CF9AE}" pid="75" name="KLIB_VATER_ANG_NAME_1">
    <vt:lpwstr>VATER_ANG_NAME_1</vt:lpwstr>
  </property>
  <property fmtid="{D5CDD505-2E9C-101B-9397-08002B2CF9AE}" pid="76" name="KLIB_VATER_ANG_VORNAME_1">
    <vt:lpwstr>VATER_ANG_VORNAME_1</vt:lpwstr>
  </property>
  <property fmtid="{D5CDD505-2E9C-101B-9397-08002B2CF9AE}" pid="77" name="KLIB_VATER_ANG_STRASSDE_1">
    <vt:lpwstr>VATER_ANG_STRASSDE_1</vt:lpwstr>
  </property>
  <property fmtid="{D5CDD505-2E9C-101B-9397-08002B2CF9AE}" pid="78" name="KLIB_VATER_ANG_PLZ_1">
    <vt:lpwstr>VATER_ANG_PLZ_1</vt:lpwstr>
  </property>
  <property fmtid="{D5CDD505-2E9C-101B-9397-08002B2CF9AE}" pid="79" name="KLIB_VATER_ANG_STRASSE_1">
    <vt:lpwstr>VATER_ANG_STRASSE_1</vt:lpwstr>
  </property>
  <property fmtid="{D5CDD505-2E9C-101B-9397-08002B2CF9AE}" pid="80" name="KLIB_VATER_ANG_ORT_1">
    <vt:lpwstr>VATER_ANG_ORT_1</vt:lpwstr>
  </property>
  <property fmtid="{D5CDD505-2E9C-101B-9397-08002B2CF9AE}" pid="81" name="KLIB_VATER_ANG_ADR_VORNAME_1">
    <vt:lpwstr>VATER_ANG_ADR_VORNAME_1</vt:lpwstr>
  </property>
  <property fmtid="{D5CDD505-2E9C-101B-9397-08002B2CF9AE}" pid="82" name="KLIB_MUTTER_ANG_ADR_VORNAME_1">
    <vt:lpwstr>MUTTER_ANG_ADR_VORNAME_1</vt:lpwstr>
  </property>
  <property fmtid="{D5CDD505-2E9C-101B-9397-08002B2CF9AE}" pid="83" name="KLIB_KL38">
    <vt:lpwstr>KL38</vt:lpwstr>
  </property>
  <property fmtid="{D5CDD505-2E9C-101B-9397-08002B2CF9AE}" pid="84" name="KLIB_KL27">
    <vt:lpwstr>KL27</vt:lpwstr>
  </property>
</Properties>
</file>