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A22243" w14:textId="65070827" w:rsidR="002F31CA" w:rsidRDefault="008C4FF4" w:rsidP="002F31CA">
      <w:pPr>
        <w:rPr>
          <w:rFonts w:cs="Arial"/>
          <w:b/>
        </w:rPr>
      </w:pPr>
      <w:bookmarkStart w:id="0" w:name="_GoBack"/>
      <w:bookmarkEnd w:id="0"/>
      <w:r>
        <w:rPr>
          <w:rFonts w:eastAsiaTheme="majorEastAsia" w:cs="Arial"/>
          <w:b/>
          <w:kern w:val="28"/>
        </w:rPr>
        <w:t xml:space="preserve">Kanton Zug: </w:t>
      </w:r>
      <w:r w:rsidR="00CE0594" w:rsidRPr="009B1F1E">
        <w:rPr>
          <w:rFonts w:eastAsiaTheme="majorEastAsia" w:cs="Arial"/>
          <w:b/>
          <w:kern w:val="28"/>
        </w:rPr>
        <w:t xml:space="preserve">Checkliste </w:t>
      </w:r>
      <w:r w:rsidR="00BD2F7D">
        <w:rPr>
          <w:rFonts w:eastAsiaTheme="majorEastAsia" w:cs="Arial"/>
          <w:b/>
          <w:kern w:val="28"/>
        </w:rPr>
        <w:t xml:space="preserve">für die </w:t>
      </w:r>
      <w:r w:rsidR="004C2E8D" w:rsidRPr="009B1F1E">
        <w:rPr>
          <w:rFonts w:eastAsiaTheme="majorEastAsia" w:cs="Arial"/>
          <w:b/>
          <w:kern w:val="28"/>
        </w:rPr>
        <w:t xml:space="preserve">Prüfung </w:t>
      </w:r>
      <w:r w:rsidR="00BD2F7D">
        <w:rPr>
          <w:rFonts w:eastAsiaTheme="majorEastAsia" w:cs="Arial"/>
          <w:b/>
          <w:kern w:val="28"/>
        </w:rPr>
        <w:t xml:space="preserve">der </w:t>
      </w:r>
      <w:r w:rsidR="001137B7" w:rsidRPr="009B1F1E">
        <w:rPr>
          <w:rFonts w:eastAsiaTheme="majorEastAsia" w:cs="Arial"/>
          <w:b/>
          <w:kern w:val="28"/>
        </w:rPr>
        <w:t xml:space="preserve">Jahresrechnung </w:t>
      </w:r>
      <w:r w:rsidR="002F31CA" w:rsidRPr="002F31CA">
        <w:rPr>
          <w:rFonts w:cs="Arial"/>
        </w:rPr>
        <w:t>(Stand: 2</w:t>
      </w:r>
      <w:r w:rsidR="008E306E">
        <w:rPr>
          <w:rFonts w:cs="Arial"/>
        </w:rPr>
        <w:t>2</w:t>
      </w:r>
      <w:r w:rsidR="002F31CA" w:rsidRPr="002F31CA">
        <w:rPr>
          <w:rFonts w:cs="Arial"/>
        </w:rPr>
        <w:t>.</w:t>
      </w:r>
      <w:r w:rsidR="00461675">
        <w:rPr>
          <w:rFonts w:cs="Arial"/>
        </w:rPr>
        <w:t>11.</w:t>
      </w:r>
      <w:r w:rsidR="002F31CA" w:rsidRPr="002F31CA">
        <w:rPr>
          <w:rFonts w:cs="Arial"/>
        </w:rPr>
        <w:t>2019)</w:t>
      </w:r>
    </w:p>
    <w:p w14:paraId="3511B595" w14:textId="77777777" w:rsidR="00805234" w:rsidRDefault="00805234" w:rsidP="00805234">
      <w:pPr>
        <w:spacing w:after="120" w:line="240" w:lineRule="auto"/>
        <w:rPr>
          <w:rFonts w:eastAsiaTheme="majorEastAsia" w:cs="Arial"/>
          <w:b/>
          <w:kern w:val="28"/>
        </w:rPr>
      </w:pPr>
      <w:r w:rsidRPr="006C4EFE">
        <w:rPr>
          <w:rFonts w:eastAsiaTheme="majorEastAsia" w:cs="Arial"/>
          <w:b/>
          <w:kern w:val="28"/>
          <w:highlight w:val="yellow"/>
        </w:rPr>
        <w:t>Arbeitshilfe für die gemeindlichen Rechnungsprüfungskommissionen</w:t>
      </w:r>
    </w:p>
    <w:p w14:paraId="4D41DD0A" w14:textId="6DE27F78" w:rsidR="00C66458" w:rsidRDefault="00DB7E5D" w:rsidP="00DC6593">
      <w:pPr>
        <w:spacing w:after="0" w:line="240" w:lineRule="auto"/>
        <w:contextualSpacing/>
        <w:rPr>
          <w:rFonts w:eastAsiaTheme="majorEastAsia" w:cs="Arial"/>
          <w:kern w:val="28"/>
          <w:sz w:val="20"/>
          <w:szCs w:val="20"/>
        </w:rPr>
      </w:pPr>
      <w:r>
        <w:rPr>
          <w:rFonts w:eastAsiaTheme="majorEastAsia" w:cs="Arial"/>
          <w:kern w:val="28"/>
          <w:sz w:val="20"/>
          <w:szCs w:val="20"/>
        </w:rPr>
        <w:t>ge</w:t>
      </w:r>
      <w:r w:rsidR="00516C20">
        <w:rPr>
          <w:rFonts w:eastAsiaTheme="majorEastAsia" w:cs="Arial"/>
          <w:kern w:val="28"/>
          <w:sz w:val="20"/>
          <w:szCs w:val="20"/>
        </w:rPr>
        <w:t xml:space="preserve">stützt auf die </w:t>
      </w:r>
      <w:r w:rsidR="00A60958" w:rsidRPr="00C66458">
        <w:rPr>
          <w:rFonts w:eastAsiaTheme="majorEastAsia" w:cs="Arial"/>
          <w:kern w:val="28"/>
          <w:sz w:val="20"/>
          <w:szCs w:val="20"/>
        </w:rPr>
        <w:t xml:space="preserve">Vorlage </w:t>
      </w:r>
      <w:r w:rsidR="00C66458">
        <w:rPr>
          <w:rFonts w:eastAsiaTheme="majorEastAsia" w:cs="Arial"/>
          <w:kern w:val="28"/>
          <w:sz w:val="20"/>
          <w:szCs w:val="20"/>
        </w:rPr>
        <w:t xml:space="preserve">vom August 2018 </w:t>
      </w:r>
      <w:r w:rsidR="00A60958" w:rsidRPr="00C66458">
        <w:rPr>
          <w:rFonts w:eastAsiaTheme="majorEastAsia" w:cs="Arial"/>
          <w:kern w:val="28"/>
          <w:sz w:val="20"/>
          <w:szCs w:val="20"/>
        </w:rPr>
        <w:t>des Kantons Luzern</w:t>
      </w:r>
    </w:p>
    <w:p w14:paraId="01B28A68" w14:textId="3D31F52E" w:rsidR="004C2E8D" w:rsidRPr="00C66458" w:rsidRDefault="00502E0E" w:rsidP="00DC6593">
      <w:pPr>
        <w:spacing w:after="0" w:line="240" w:lineRule="auto"/>
        <w:contextualSpacing/>
        <w:rPr>
          <w:rFonts w:eastAsiaTheme="majorEastAsia" w:cs="Arial"/>
          <w:kern w:val="28"/>
          <w:sz w:val="20"/>
          <w:szCs w:val="20"/>
        </w:rPr>
      </w:pPr>
      <w:hyperlink r:id="rId9" w:history="1">
        <w:r w:rsidR="00C66458" w:rsidRPr="00C66458">
          <w:rPr>
            <w:rStyle w:val="Hyperlink"/>
            <w:rFonts w:eastAsiaTheme="majorEastAsia" w:cs="Arial"/>
            <w:kern w:val="28"/>
            <w:sz w:val="20"/>
            <w:szCs w:val="20"/>
          </w:rPr>
          <w:t>https://www.lu.ch/verwaltung/FD/Finanzaufsicht_Gemeinden/Handbuch_Finanzhaushalt/downloads</w:t>
        </w:r>
      </w:hyperlink>
    </w:p>
    <w:p w14:paraId="31890CAB" w14:textId="77777777" w:rsidR="00C66458" w:rsidRDefault="00C66458" w:rsidP="00DC6593">
      <w:pPr>
        <w:spacing w:after="0" w:line="240" w:lineRule="auto"/>
        <w:contextualSpacing/>
        <w:rPr>
          <w:rFonts w:eastAsiaTheme="majorEastAsia" w:cs="Arial"/>
          <w:kern w:val="28"/>
        </w:rPr>
      </w:pPr>
    </w:p>
    <w:p w14:paraId="19A3871F" w14:textId="2965CD50" w:rsidR="00B55B03" w:rsidRPr="009B1F1E" w:rsidRDefault="00BD2F7D" w:rsidP="00DC6593">
      <w:pPr>
        <w:rPr>
          <w:rFonts w:cs="Arial"/>
          <w:b/>
        </w:rPr>
      </w:pPr>
      <w:r>
        <w:rPr>
          <w:rFonts w:cs="Arial"/>
          <w:b/>
        </w:rPr>
        <w:t>Inhaltsverzeichnis</w:t>
      </w:r>
      <w:r w:rsidR="00DD1B9E">
        <w:rPr>
          <w:rFonts w:cs="Arial"/>
          <w:b/>
        </w:rPr>
        <w:tab/>
      </w:r>
      <w:r w:rsidR="00DD1B9E">
        <w:rPr>
          <w:rFonts w:cs="Arial"/>
          <w:b/>
        </w:rPr>
        <w:tab/>
      </w:r>
      <w:r w:rsidR="00DD1B9E">
        <w:rPr>
          <w:rFonts w:cs="Arial"/>
          <w:b/>
        </w:rPr>
        <w:tab/>
      </w:r>
      <w:r w:rsidR="00DD1B9E">
        <w:rPr>
          <w:rFonts w:cs="Arial"/>
          <w:b/>
        </w:rPr>
        <w:tab/>
      </w:r>
      <w:r w:rsidR="00DD1B9E">
        <w:rPr>
          <w:rFonts w:cs="Arial"/>
          <w:b/>
        </w:rPr>
        <w:tab/>
      </w:r>
      <w:r w:rsidR="00DD1B9E">
        <w:rPr>
          <w:rFonts w:cs="Arial"/>
          <w:b/>
        </w:rPr>
        <w:tab/>
      </w:r>
      <w:r w:rsidR="00DD1B9E">
        <w:rPr>
          <w:rFonts w:cs="Arial"/>
          <w:b/>
        </w:rPr>
        <w:tab/>
      </w:r>
      <w:r w:rsidR="00DD1B9E">
        <w:rPr>
          <w:rFonts w:cs="Arial"/>
          <w:b/>
        </w:rPr>
        <w:tab/>
      </w:r>
      <w:r w:rsidR="00DD1B9E">
        <w:rPr>
          <w:rFonts w:cs="Arial"/>
          <w:b/>
        </w:rPr>
        <w:tab/>
      </w:r>
      <w:r w:rsidR="00DD1B9E">
        <w:rPr>
          <w:rFonts w:cs="Arial"/>
          <w:b/>
        </w:rPr>
        <w:tab/>
      </w:r>
      <w:r w:rsidR="00DD1B9E">
        <w:rPr>
          <w:rFonts w:cs="Arial"/>
          <w:b/>
        </w:rPr>
        <w:tab/>
        <w:t>Seite</w:t>
      </w:r>
    </w:p>
    <w:p w14:paraId="57F475AB" w14:textId="77777777" w:rsidR="004443C3" w:rsidRDefault="00EE20E7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r w:rsidRPr="009B1F1E">
        <w:rPr>
          <w:rFonts w:cs="Arial"/>
          <w:b/>
        </w:rPr>
        <w:fldChar w:fldCharType="begin"/>
      </w:r>
      <w:r w:rsidRPr="009B1F1E">
        <w:rPr>
          <w:rFonts w:cs="Arial"/>
          <w:b/>
        </w:rPr>
        <w:instrText xml:space="preserve"> TOC \o "1-1" \h \z \u </w:instrText>
      </w:r>
      <w:r w:rsidRPr="009B1F1E">
        <w:rPr>
          <w:rFonts w:cs="Arial"/>
          <w:b/>
        </w:rPr>
        <w:fldChar w:fldCharType="separate"/>
      </w:r>
      <w:hyperlink w:anchor="_Toc25147151" w:history="1">
        <w:r w:rsidR="004443C3" w:rsidRPr="007927A1">
          <w:rPr>
            <w:rStyle w:val="Hyperlink"/>
            <w:noProof/>
          </w:rPr>
          <w:t>1.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Prüfungsvorbereitung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_Toc25147151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2</w:t>
        </w:r>
        <w:r w:rsidR="004443C3">
          <w:rPr>
            <w:noProof/>
            <w:webHidden/>
          </w:rPr>
          <w:fldChar w:fldCharType="end"/>
        </w:r>
      </w:hyperlink>
    </w:p>
    <w:p w14:paraId="5852F843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52" w:history="1">
        <w:r w:rsidR="004443C3" w:rsidRPr="007927A1">
          <w:rPr>
            <w:rStyle w:val="Hyperlink"/>
            <w:noProof/>
          </w:rPr>
          <w:t>2.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Allgemeine Prüfungsfragen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_Toc25147152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5</w:t>
        </w:r>
        <w:r w:rsidR="004443C3">
          <w:rPr>
            <w:noProof/>
            <w:webHidden/>
          </w:rPr>
          <w:fldChar w:fldCharType="end"/>
        </w:r>
      </w:hyperlink>
    </w:p>
    <w:p w14:paraId="020B05B3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53" w:history="1">
        <w:r w:rsidR="004443C3" w:rsidRPr="007927A1">
          <w:rPr>
            <w:rStyle w:val="Hyperlink"/>
            <w:noProof/>
          </w:rPr>
          <w:t>3.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Flüssige Mittel und kurzfristige Geldanlagen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_Toc25147153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10</w:t>
        </w:r>
        <w:r w:rsidR="004443C3">
          <w:rPr>
            <w:noProof/>
            <w:webHidden/>
          </w:rPr>
          <w:fldChar w:fldCharType="end"/>
        </w:r>
      </w:hyperlink>
    </w:p>
    <w:p w14:paraId="7BE651F4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54" w:history="1">
        <w:r w:rsidR="004443C3" w:rsidRPr="007927A1">
          <w:rPr>
            <w:rStyle w:val="Hyperlink"/>
            <w:noProof/>
          </w:rPr>
          <w:t>4.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Forderungen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_Toc25147154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13</w:t>
        </w:r>
        <w:r w:rsidR="004443C3">
          <w:rPr>
            <w:noProof/>
            <w:webHidden/>
          </w:rPr>
          <w:fldChar w:fldCharType="end"/>
        </w:r>
      </w:hyperlink>
    </w:p>
    <w:p w14:paraId="4DE30B1B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55" w:history="1">
        <w:r w:rsidR="004443C3" w:rsidRPr="007927A1">
          <w:rPr>
            <w:rStyle w:val="Hyperlink"/>
            <w:noProof/>
          </w:rPr>
          <w:t>5.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Kurzfristige Finanzanlagen (Finanzvermögen)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_Toc25147155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17</w:t>
        </w:r>
        <w:r w:rsidR="004443C3">
          <w:rPr>
            <w:noProof/>
            <w:webHidden/>
          </w:rPr>
          <w:fldChar w:fldCharType="end"/>
        </w:r>
      </w:hyperlink>
    </w:p>
    <w:p w14:paraId="1A2DF92E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56" w:history="1">
        <w:r w:rsidR="004443C3" w:rsidRPr="007927A1">
          <w:rPr>
            <w:rStyle w:val="Hyperlink"/>
            <w:noProof/>
          </w:rPr>
          <w:t>6.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Aktive Rechnungsabgrenzungen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_Toc25147156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19</w:t>
        </w:r>
        <w:r w:rsidR="004443C3">
          <w:rPr>
            <w:noProof/>
            <w:webHidden/>
          </w:rPr>
          <w:fldChar w:fldCharType="end"/>
        </w:r>
      </w:hyperlink>
    </w:p>
    <w:p w14:paraId="70BD228A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57" w:history="1">
        <w:r w:rsidR="004443C3" w:rsidRPr="007927A1">
          <w:rPr>
            <w:rStyle w:val="Hyperlink"/>
            <w:noProof/>
          </w:rPr>
          <w:t>7.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Vorräte und angefangene Arbeiten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_Toc25147157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21</w:t>
        </w:r>
        <w:r w:rsidR="004443C3">
          <w:rPr>
            <w:noProof/>
            <w:webHidden/>
          </w:rPr>
          <w:fldChar w:fldCharType="end"/>
        </w:r>
      </w:hyperlink>
    </w:p>
    <w:p w14:paraId="22E2F741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58" w:history="1">
        <w:r w:rsidR="004443C3" w:rsidRPr="007927A1">
          <w:rPr>
            <w:rStyle w:val="Hyperlink"/>
            <w:noProof/>
          </w:rPr>
          <w:t>8.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Finanzanlagen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_Toc25147158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23</w:t>
        </w:r>
        <w:r w:rsidR="004443C3">
          <w:rPr>
            <w:noProof/>
            <w:webHidden/>
          </w:rPr>
          <w:fldChar w:fldCharType="end"/>
        </w:r>
      </w:hyperlink>
    </w:p>
    <w:p w14:paraId="78343A79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59" w:history="1">
        <w:r w:rsidR="004443C3" w:rsidRPr="007927A1">
          <w:rPr>
            <w:rStyle w:val="Hyperlink"/>
            <w:noProof/>
          </w:rPr>
          <w:t>9.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Sachanlagen Finanzvermögen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_Toc25147159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26</w:t>
        </w:r>
        <w:r w:rsidR="004443C3">
          <w:rPr>
            <w:noProof/>
            <w:webHidden/>
          </w:rPr>
          <w:fldChar w:fldCharType="end"/>
        </w:r>
      </w:hyperlink>
    </w:p>
    <w:p w14:paraId="06B42733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60" w:history="1">
        <w:r w:rsidR="004443C3" w:rsidRPr="007927A1">
          <w:rPr>
            <w:rStyle w:val="Hyperlink"/>
            <w:noProof/>
          </w:rPr>
          <w:t>10.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Sachanlagen Verwaltungsvermögen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_Toc25147160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29</w:t>
        </w:r>
        <w:r w:rsidR="004443C3">
          <w:rPr>
            <w:noProof/>
            <w:webHidden/>
          </w:rPr>
          <w:fldChar w:fldCharType="end"/>
        </w:r>
      </w:hyperlink>
    </w:p>
    <w:p w14:paraId="485090F1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61" w:history="1">
        <w:r w:rsidR="004443C3" w:rsidRPr="007927A1">
          <w:rPr>
            <w:rStyle w:val="Hyperlink"/>
            <w:noProof/>
          </w:rPr>
          <w:t>11.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Immaterielle Anlagen Verwaltungsvermögen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_Toc25147161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32</w:t>
        </w:r>
        <w:r w:rsidR="004443C3">
          <w:rPr>
            <w:noProof/>
            <w:webHidden/>
          </w:rPr>
          <w:fldChar w:fldCharType="end"/>
        </w:r>
      </w:hyperlink>
    </w:p>
    <w:p w14:paraId="55D536FB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62" w:history="1">
        <w:r w:rsidR="004443C3" w:rsidRPr="007927A1">
          <w:rPr>
            <w:rStyle w:val="Hyperlink"/>
            <w:noProof/>
          </w:rPr>
          <w:t>12.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Darlehen Verwaltungsvermögen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_Toc25147162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35</w:t>
        </w:r>
        <w:r w:rsidR="004443C3">
          <w:rPr>
            <w:noProof/>
            <w:webHidden/>
          </w:rPr>
          <w:fldChar w:fldCharType="end"/>
        </w:r>
      </w:hyperlink>
    </w:p>
    <w:p w14:paraId="6FAB1552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63" w:history="1">
        <w:r w:rsidR="004443C3" w:rsidRPr="007927A1">
          <w:rPr>
            <w:rStyle w:val="Hyperlink"/>
            <w:noProof/>
          </w:rPr>
          <w:t>13.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Beteiligungen Verwaltungsvermögen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_Toc25147163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37</w:t>
        </w:r>
        <w:r w:rsidR="004443C3">
          <w:rPr>
            <w:noProof/>
            <w:webHidden/>
          </w:rPr>
          <w:fldChar w:fldCharType="end"/>
        </w:r>
      </w:hyperlink>
    </w:p>
    <w:p w14:paraId="115DD856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64" w:history="1">
        <w:r w:rsidR="004443C3" w:rsidRPr="007927A1">
          <w:rPr>
            <w:rStyle w:val="Hyperlink"/>
            <w:noProof/>
          </w:rPr>
          <w:t>14.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Investitionsbeiträge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_Toc25147164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39</w:t>
        </w:r>
        <w:r w:rsidR="004443C3">
          <w:rPr>
            <w:noProof/>
            <w:webHidden/>
          </w:rPr>
          <w:fldChar w:fldCharType="end"/>
        </w:r>
      </w:hyperlink>
    </w:p>
    <w:p w14:paraId="58412425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65" w:history="1">
        <w:r w:rsidR="004443C3" w:rsidRPr="007927A1">
          <w:rPr>
            <w:rStyle w:val="Hyperlink"/>
            <w:noProof/>
          </w:rPr>
          <w:t>15.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Laufende Verbindlichkeiten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_Toc25147165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41</w:t>
        </w:r>
        <w:r w:rsidR="004443C3">
          <w:rPr>
            <w:noProof/>
            <w:webHidden/>
          </w:rPr>
          <w:fldChar w:fldCharType="end"/>
        </w:r>
      </w:hyperlink>
    </w:p>
    <w:p w14:paraId="56149587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66" w:history="1">
        <w:r w:rsidR="004443C3" w:rsidRPr="007927A1">
          <w:rPr>
            <w:rStyle w:val="Hyperlink"/>
            <w:noProof/>
          </w:rPr>
          <w:t>16.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Kurzfristige Finanzverbindlichkeiten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_Toc25147166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43</w:t>
        </w:r>
        <w:r w:rsidR="004443C3">
          <w:rPr>
            <w:noProof/>
            <w:webHidden/>
          </w:rPr>
          <w:fldChar w:fldCharType="end"/>
        </w:r>
      </w:hyperlink>
    </w:p>
    <w:p w14:paraId="6EB94012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67" w:history="1">
        <w:r w:rsidR="004443C3" w:rsidRPr="007927A1">
          <w:rPr>
            <w:rStyle w:val="Hyperlink"/>
            <w:noProof/>
          </w:rPr>
          <w:t>17.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Passive Rechnungsabgrenzungen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_Toc25147167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45</w:t>
        </w:r>
        <w:r w:rsidR="004443C3">
          <w:rPr>
            <w:noProof/>
            <w:webHidden/>
          </w:rPr>
          <w:fldChar w:fldCharType="end"/>
        </w:r>
      </w:hyperlink>
    </w:p>
    <w:p w14:paraId="53DBDF2F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68" w:history="1">
        <w:r w:rsidR="004443C3" w:rsidRPr="007927A1">
          <w:rPr>
            <w:rStyle w:val="Hyperlink"/>
            <w:noProof/>
          </w:rPr>
          <w:t>18.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Kurzfristige Rückstellungen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_Toc25147168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47</w:t>
        </w:r>
        <w:r w:rsidR="004443C3">
          <w:rPr>
            <w:noProof/>
            <w:webHidden/>
          </w:rPr>
          <w:fldChar w:fldCharType="end"/>
        </w:r>
      </w:hyperlink>
    </w:p>
    <w:p w14:paraId="350DF673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69" w:history="1">
        <w:r w:rsidR="004443C3" w:rsidRPr="007927A1">
          <w:rPr>
            <w:rStyle w:val="Hyperlink"/>
            <w:noProof/>
          </w:rPr>
          <w:t>19.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Langfristige Finanzverbindlichkeiten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_Toc25147169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49</w:t>
        </w:r>
        <w:r w:rsidR="004443C3">
          <w:rPr>
            <w:noProof/>
            <w:webHidden/>
          </w:rPr>
          <w:fldChar w:fldCharType="end"/>
        </w:r>
      </w:hyperlink>
    </w:p>
    <w:p w14:paraId="73B47496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70" w:history="1">
        <w:r w:rsidR="004443C3" w:rsidRPr="007927A1">
          <w:rPr>
            <w:rStyle w:val="Hyperlink"/>
            <w:noProof/>
          </w:rPr>
          <w:t>20.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Langfristige Rückstellungen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_Toc25147170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51</w:t>
        </w:r>
        <w:r w:rsidR="004443C3">
          <w:rPr>
            <w:noProof/>
            <w:webHidden/>
          </w:rPr>
          <w:fldChar w:fldCharType="end"/>
        </w:r>
      </w:hyperlink>
    </w:p>
    <w:p w14:paraId="6CE9A463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71" w:history="1">
        <w:r w:rsidR="004443C3" w:rsidRPr="007927A1">
          <w:rPr>
            <w:rStyle w:val="Hyperlink"/>
            <w:noProof/>
          </w:rPr>
          <w:t>21.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Verbindlichkeiten gegenüber Spezialfinanzierungen und Fonds im Fremdkapital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_Toc25147171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53</w:t>
        </w:r>
        <w:r w:rsidR="004443C3">
          <w:rPr>
            <w:noProof/>
            <w:webHidden/>
          </w:rPr>
          <w:fldChar w:fldCharType="end"/>
        </w:r>
      </w:hyperlink>
    </w:p>
    <w:p w14:paraId="5A545A95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72" w:history="1">
        <w:r w:rsidR="004443C3" w:rsidRPr="007927A1">
          <w:rPr>
            <w:rStyle w:val="Hyperlink"/>
            <w:noProof/>
          </w:rPr>
          <w:t>22.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Spezialfinanzierungen im Eigenkapital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_Toc25147172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55</w:t>
        </w:r>
        <w:r w:rsidR="004443C3">
          <w:rPr>
            <w:noProof/>
            <w:webHidden/>
          </w:rPr>
          <w:fldChar w:fldCharType="end"/>
        </w:r>
      </w:hyperlink>
    </w:p>
    <w:p w14:paraId="7123E044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73" w:history="1">
        <w:r w:rsidR="004443C3" w:rsidRPr="007927A1">
          <w:rPr>
            <w:rStyle w:val="Hyperlink"/>
            <w:noProof/>
          </w:rPr>
          <w:t>23.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Fonds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_Toc25147173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58</w:t>
        </w:r>
        <w:r w:rsidR="004443C3">
          <w:rPr>
            <w:noProof/>
            <w:webHidden/>
          </w:rPr>
          <w:fldChar w:fldCharType="end"/>
        </w:r>
      </w:hyperlink>
    </w:p>
    <w:p w14:paraId="085F7E41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74" w:history="1">
        <w:r w:rsidR="004443C3" w:rsidRPr="007927A1">
          <w:rPr>
            <w:rStyle w:val="Hyperlink"/>
            <w:noProof/>
          </w:rPr>
          <w:t>24.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Eigenkapital (ohne Spezialfinanzierungen)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_Toc25147174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60</w:t>
        </w:r>
        <w:r w:rsidR="004443C3">
          <w:rPr>
            <w:noProof/>
            <w:webHidden/>
          </w:rPr>
          <w:fldChar w:fldCharType="end"/>
        </w:r>
      </w:hyperlink>
    </w:p>
    <w:p w14:paraId="527B2628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75" w:history="1">
        <w:r w:rsidR="004443C3" w:rsidRPr="007927A1">
          <w:rPr>
            <w:rStyle w:val="Hyperlink"/>
            <w:noProof/>
          </w:rPr>
          <w:t>25.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Erfolgsrechnung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_Toc25147175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62</w:t>
        </w:r>
        <w:r w:rsidR="004443C3">
          <w:rPr>
            <w:noProof/>
            <w:webHidden/>
          </w:rPr>
          <w:fldChar w:fldCharType="end"/>
        </w:r>
      </w:hyperlink>
    </w:p>
    <w:p w14:paraId="59739C41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76" w:history="1">
        <w:r w:rsidR="004443C3" w:rsidRPr="007927A1">
          <w:rPr>
            <w:rStyle w:val="Hyperlink"/>
            <w:noProof/>
          </w:rPr>
          <w:t>26.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Investitionsrechnung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_Toc25147176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67</w:t>
        </w:r>
        <w:r w:rsidR="004443C3">
          <w:rPr>
            <w:noProof/>
            <w:webHidden/>
          </w:rPr>
          <w:fldChar w:fldCharType="end"/>
        </w:r>
      </w:hyperlink>
    </w:p>
    <w:p w14:paraId="433E4DA5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77" w:history="1">
        <w:r w:rsidR="004443C3" w:rsidRPr="007927A1">
          <w:rPr>
            <w:rStyle w:val="Hyperlink"/>
            <w:noProof/>
          </w:rPr>
          <w:t>27.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Geldflussrechnung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_Toc25147177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70</w:t>
        </w:r>
        <w:r w:rsidR="004443C3">
          <w:rPr>
            <w:noProof/>
            <w:webHidden/>
          </w:rPr>
          <w:fldChar w:fldCharType="end"/>
        </w:r>
      </w:hyperlink>
    </w:p>
    <w:p w14:paraId="48357939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78" w:history="1">
        <w:r w:rsidR="004443C3" w:rsidRPr="007927A1">
          <w:rPr>
            <w:rStyle w:val="Hyperlink"/>
            <w:noProof/>
          </w:rPr>
          <w:t>28.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Anhang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_Toc25147178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72</w:t>
        </w:r>
        <w:r w:rsidR="004443C3">
          <w:rPr>
            <w:noProof/>
            <w:webHidden/>
          </w:rPr>
          <w:fldChar w:fldCharType="end"/>
        </w:r>
      </w:hyperlink>
    </w:p>
    <w:p w14:paraId="46786815" w14:textId="77777777" w:rsidR="004443C3" w:rsidRDefault="00502E0E">
      <w:pPr>
        <w:pStyle w:val="Verzeichnis1"/>
        <w:rPr>
          <w:rFonts w:asciiTheme="minorHAnsi" w:eastAsiaTheme="minorEastAsia" w:hAnsiTheme="minorHAnsi"/>
          <w:noProof/>
          <w:lang w:eastAsia="de-CH"/>
        </w:rPr>
      </w:pPr>
      <w:hyperlink w:anchor="_Toc25147179" w:history="1">
        <w:r w:rsidR="004443C3" w:rsidRPr="007927A1">
          <w:rPr>
            <w:rStyle w:val="Hyperlink"/>
            <w:noProof/>
          </w:rPr>
          <w:t>29.</w:t>
        </w:r>
        <w:r w:rsidR="004443C3">
          <w:rPr>
            <w:rFonts w:asciiTheme="minorHAnsi" w:eastAsiaTheme="minorEastAsia" w:hAnsiTheme="minorHAnsi"/>
            <w:noProof/>
            <w:lang w:eastAsia="de-CH"/>
          </w:rPr>
          <w:tab/>
        </w:r>
        <w:r w:rsidR="004443C3" w:rsidRPr="007927A1">
          <w:rPr>
            <w:rStyle w:val="Hyperlink"/>
            <w:noProof/>
          </w:rPr>
          <w:t>Prüfungsbeendigung, Berichterstattung</w:t>
        </w:r>
        <w:r w:rsidR="004443C3">
          <w:rPr>
            <w:noProof/>
            <w:webHidden/>
          </w:rPr>
          <w:tab/>
        </w:r>
        <w:r w:rsidR="004443C3">
          <w:rPr>
            <w:noProof/>
            <w:webHidden/>
          </w:rPr>
          <w:fldChar w:fldCharType="begin"/>
        </w:r>
        <w:r w:rsidR="004443C3">
          <w:rPr>
            <w:noProof/>
            <w:webHidden/>
          </w:rPr>
          <w:instrText xml:space="preserve"> PAGEREF _Toc25147179 \h </w:instrText>
        </w:r>
        <w:r w:rsidR="004443C3">
          <w:rPr>
            <w:noProof/>
            <w:webHidden/>
          </w:rPr>
        </w:r>
        <w:r w:rsidR="004443C3">
          <w:rPr>
            <w:noProof/>
            <w:webHidden/>
          </w:rPr>
          <w:fldChar w:fldCharType="separate"/>
        </w:r>
        <w:r w:rsidR="000F0618">
          <w:rPr>
            <w:noProof/>
            <w:webHidden/>
          </w:rPr>
          <w:t>74</w:t>
        </w:r>
        <w:r w:rsidR="004443C3">
          <w:rPr>
            <w:noProof/>
            <w:webHidden/>
          </w:rPr>
          <w:fldChar w:fldCharType="end"/>
        </w:r>
      </w:hyperlink>
    </w:p>
    <w:p w14:paraId="09E0442B" w14:textId="614BD0E4" w:rsidR="00851BDC" w:rsidRPr="009B1F1E" w:rsidRDefault="00EE20E7" w:rsidP="00A32547">
      <w:pPr>
        <w:tabs>
          <w:tab w:val="left" w:pos="0"/>
        </w:tabs>
        <w:rPr>
          <w:rFonts w:cs="Arial"/>
        </w:rPr>
      </w:pPr>
      <w:r w:rsidRPr="009B1F1E">
        <w:rPr>
          <w:rFonts w:cs="Arial"/>
          <w:b/>
        </w:rPr>
        <w:fldChar w:fldCharType="end"/>
      </w:r>
      <w:r w:rsidR="00851BDC" w:rsidRPr="009B1F1E">
        <w:rPr>
          <w:rFonts w:cs="Arial"/>
        </w:rPr>
        <w:br w:type="page"/>
      </w:r>
    </w:p>
    <w:p w14:paraId="581162A6" w14:textId="5A392754" w:rsidR="00235028" w:rsidRPr="00BD2F7D" w:rsidRDefault="00D6708C" w:rsidP="00BD2F7D">
      <w:pPr>
        <w:pStyle w:val="berschrift1"/>
        <w:rPr>
          <w:rFonts w:ascii="Arial" w:hAnsi="Arial"/>
          <w:szCs w:val="22"/>
        </w:rPr>
      </w:pPr>
      <w:bookmarkStart w:id="1" w:name="_Toc25147151"/>
      <w:bookmarkStart w:id="2" w:name="_Ref448399695"/>
      <w:bookmarkStart w:id="3" w:name="_Ref448401125"/>
      <w:r w:rsidRPr="009B1F1E">
        <w:rPr>
          <w:rFonts w:ascii="Arial" w:hAnsi="Arial"/>
          <w:szCs w:val="22"/>
        </w:rPr>
        <w:lastRenderedPageBreak/>
        <w:t>Prüfungsvorbereitung</w:t>
      </w:r>
      <w:bookmarkEnd w:id="1"/>
    </w:p>
    <w:tbl>
      <w:tblPr>
        <w:tblW w:w="10448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0"/>
        <w:gridCol w:w="9658"/>
      </w:tblGrid>
      <w:tr w:rsidR="00411AF5" w:rsidRPr="009B1F1E" w14:paraId="2CC445B3" w14:textId="77777777" w:rsidTr="00E44CC8">
        <w:trPr>
          <w:cantSplit/>
        </w:trPr>
        <w:tc>
          <w:tcPr>
            <w:tcW w:w="104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E026408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  <w:tr w:rsidR="00D6708C" w:rsidRPr="009B1F1E" w14:paraId="2C683E22" w14:textId="77777777" w:rsidTr="00D6708C">
        <w:trPr>
          <w:cantSplit/>
          <w:trHeight w:val="556"/>
        </w:trPr>
        <w:tc>
          <w:tcPr>
            <w:tcW w:w="790" w:type="dxa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00B29FC0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658" w:type="dxa"/>
            <w:tcBorders>
              <w:top w:val="single" w:sz="4" w:space="0" w:color="auto"/>
            </w:tcBorders>
          </w:tcPr>
          <w:p w14:paraId="083EDE47" w14:textId="77777777" w:rsidR="00B925AB" w:rsidRDefault="00D6708C" w:rsidP="00BD2F7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Es sind alle nötigen Unterlagen </w:t>
            </w:r>
            <w:r w:rsidR="00BD2F7D">
              <w:rPr>
                <w:rFonts w:eastAsia="Times New Roman" w:cs="Arial"/>
                <w:lang w:eastAsia="de-CH"/>
              </w:rPr>
              <w:t xml:space="preserve">und </w:t>
            </w:r>
            <w:r w:rsidRPr="009B1F1E">
              <w:rPr>
                <w:rFonts w:eastAsia="Times New Roman" w:cs="Arial"/>
                <w:lang w:eastAsia="de-CH"/>
              </w:rPr>
              <w:t>Informationen für die Prüfung vorhanden.</w:t>
            </w:r>
          </w:p>
          <w:p w14:paraId="611B8DD0" w14:textId="4F3EBCCD" w:rsidR="00B925AB" w:rsidRDefault="00D6708C" w:rsidP="00B925A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Die Termine für die Prüfungsdurchführung sind fixiert. </w:t>
            </w:r>
          </w:p>
          <w:p w14:paraId="5FA7334F" w14:textId="791C56E6" w:rsidR="00D6708C" w:rsidRPr="009B1F1E" w:rsidRDefault="00B925AB" w:rsidP="00B925A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D</w:t>
            </w:r>
            <w:r w:rsidR="00D6708C" w:rsidRPr="009B1F1E">
              <w:rPr>
                <w:rFonts w:eastAsia="Times New Roman" w:cs="Arial"/>
                <w:lang w:eastAsia="de-CH"/>
              </w:rPr>
              <w:t>ie Prüfungsplanung inkl. Risikobeurteilung ist erstellt.</w:t>
            </w:r>
          </w:p>
        </w:tc>
      </w:tr>
      <w:tr w:rsidR="00411AF5" w:rsidRPr="009B1F1E" w14:paraId="308B3CD1" w14:textId="77777777" w:rsidTr="00E44CC8">
        <w:trPr>
          <w:cantSplit/>
        </w:trPr>
        <w:tc>
          <w:tcPr>
            <w:tcW w:w="104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6247AE4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  <w:tr w:rsidR="00D6708C" w:rsidRPr="009B1F1E" w14:paraId="080DDDB8" w14:textId="77777777" w:rsidTr="00D6708C">
        <w:trPr>
          <w:cantSplit/>
          <w:trHeight w:val="556"/>
        </w:trPr>
        <w:tc>
          <w:tcPr>
            <w:tcW w:w="790" w:type="dxa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68A8FC68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658" w:type="dxa"/>
            <w:tcBorders>
              <w:top w:val="single" w:sz="4" w:space="0" w:color="auto"/>
            </w:tcBorders>
          </w:tcPr>
          <w:p w14:paraId="35E823DC" w14:textId="36E52C8C" w:rsidR="00D6708C" w:rsidRDefault="00D6708C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375" w:hanging="375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Dauerakten</w:t>
            </w:r>
          </w:p>
          <w:p w14:paraId="67E2EA9B" w14:textId="7F8155F9" w:rsidR="001B2559" w:rsidRPr="009B1F1E" w:rsidRDefault="001B2559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375" w:hanging="375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Mehrjahresprüfplan</w:t>
            </w:r>
          </w:p>
          <w:p w14:paraId="25B46EFD" w14:textId="39D8D6EF" w:rsidR="00D6708C" w:rsidRPr="009B1F1E" w:rsidRDefault="001B2559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375" w:hanging="375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Risikobeurteilung</w:t>
            </w:r>
          </w:p>
          <w:p w14:paraId="16129F01" w14:textId="0196D7A7" w:rsidR="00D6708C" w:rsidRPr="009B1F1E" w:rsidRDefault="00CD1A07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375" w:hanging="375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«</w:t>
            </w:r>
            <w:r w:rsidR="00D6708C" w:rsidRPr="009B1F1E">
              <w:rPr>
                <w:rFonts w:eastAsia="Times New Roman" w:cs="Arial"/>
                <w:lang w:eastAsia="de-CH"/>
              </w:rPr>
              <w:t>Merkpunkte für die nächste Prüfung</w:t>
            </w:r>
            <w:r>
              <w:rPr>
                <w:rFonts w:eastAsia="Times New Roman" w:cs="Arial"/>
                <w:lang w:eastAsia="de-CH"/>
              </w:rPr>
              <w:t>»</w:t>
            </w:r>
            <w:r w:rsidR="00D6708C" w:rsidRPr="009B1F1E">
              <w:rPr>
                <w:rFonts w:eastAsia="Times New Roman" w:cs="Arial"/>
                <w:lang w:eastAsia="de-CH"/>
              </w:rPr>
              <w:t xml:space="preserve"> des Vorjahres</w:t>
            </w:r>
          </w:p>
          <w:p w14:paraId="636A9A97" w14:textId="77777777" w:rsidR="00D6708C" w:rsidRPr="009B1F1E" w:rsidRDefault="00D6708C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375" w:hanging="375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Interner Bericht des Vorjahres</w:t>
            </w:r>
          </w:p>
          <w:p w14:paraId="0BB979A9" w14:textId="77777777" w:rsidR="00D6708C" w:rsidRPr="009B1F1E" w:rsidRDefault="00D6708C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375" w:hanging="375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Rechtliche Grundlagen</w:t>
            </w:r>
            <w:r w:rsidR="00870DE7" w:rsidRPr="009B1F1E">
              <w:rPr>
                <w:rFonts w:eastAsia="Times New Roman" w:cs="Arial"/>
                <w:lang w:eastAsia="de-CH"/>
              </w:rPr>
              <w:t xml:space="preserve"> </w:t>
            </w:r>
          </w:p>
          <w:p w14:paraId="657D03F6" w14:textId="5447A1F1" w:rsidR="00D6708C" w:rsidRPr="009B1F1E" w:rsidRDefault="00CD1A07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375" w:hanging="375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«Feststellungen und Hinweise» der F</w:t>
            </w:r>
            <w:r w:rsidR="00D84749" w:rsidRPr="009B1F1E">
              <w:rPr>
                <w:rFonts w:eastAsia="Times New Roman" w:cs="Arial"/>
                <w:lang w:eastAsia="de-CH"/>
              </w:rPr>
              <w:t>inanz</w:t>
            </w:r>
            <w:r>
              <w:rPr>
                <w:rFonts w:eastAsia="Times New Roman" w:cs="Arial"/>
                <w:lang w:eastAsia="de-CH"/>
              </w:rPr>
              <w:t>direktion des Vorjahres</w:t>
            </w:r>
          </w:p>
        </w:tc>
      </w:tr>
    </w:tbl>
    <w:p w14:paraId="16FF9E28" w14:textId="77777777" w:rsidR="00D6708C" w:rsidRPr="009B1F1E" w:rsidRDefault="00D6708C" w:rsidP="00D6708C">
      <w:pPr>
        <w:spacing w:before="120" w:after="120" w:line="240" w:lineRule="auto"/>
        <w:ind w:left="2552" w:hanging="2268"/>
        <w:rPr>
          <w:rFonts w:cs="Arial"/>
        </w:rPr>
      </w:pPr>
    </w:p>
    <w:tbl>
      <w:tblPr>
        <w:tblW w:w="10590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"/>
        <w:gridCol w:w="789"/>
        <w:gridCol w:w="142"/>
        <w:gridCol w:w="2051"/>
        <w:gridCol w:w="142"/>
        <w:gridCol w:w="1134"/>
        <w:gridCol w:w="142"/>
        <w:gridCol w:w="2835"/>
        <w:gridCol w:w="705"/>
        <w:gridCol w:w="142"/>
        <w:gridCol w:w="429"/>
        <w:gridCol w:w="563"/>
        <w:gridCol w:w="142"/>
        <w:gridCol w:w="1197"/>
        <w:gridCol w:w="16"/>
        <w:gridCol w:w="142"/>
      </w:tblGrid>
      <w:tr w:rsidR="00D6708C" w:rsidRPr="009B1F1E" w14:paraId="10079B79" w14:textId="77777777" w:rsidTr="006152D6">
        <w:trPr>
          <w:gridBefore w:val="1"/>
          <w:gridAfter w:val="1"/>
          <w:wBefore w:w="19" w:type="dxa"/>
          <w:wAfter w:w="142" w:type="dxa"/>
          <w:cantSplit/>
          <w:tblHeader/>
        </w:trPr>
        <w:tc>
          <w:tcPr>
            <w:tcW w:w="42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676334DA" w14:textId="77777777" w:rsidR="00D6708C" w:rsidRPr="009B1F1E" w:rsidRDefault="00BA2290" w:rsidP="00575B04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</w:t>
            </w:r>
            <w:r w:rsidR="00D6708C" w:rsidRPr="009B1F1E">
              <w:rPr>
                <w:rFonts w:eastAsia="Times New Roman" w:cs="Arial"/>
                <w:b/>
                <w:lang w:eastAsia="de-CH"/>
              </w:rPr>
              <w:t>rüfungshandlungen</w:t>
            </w:r>
          </w:p>
        </w:tc>
        <w:tc>
          <w:tcPr>
            <w:tcW w:w="36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63EF849B" w14:textId="77777777" w:rsidR="00D6708C" w:rsidRPr="009B1F1E" w:rsidRDefault="00D6708C" w:rsidP="00575B04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6BF2059" w14:textId="77777777" w:rsidR="00D6708C" w:rsidRPr="009B1F1E" w:rsidRDefault="00D6708C" w:rsidP="00575B04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</w:t>
            </w:r>
            <w:r w:rsidRPr="009B1F1E">
              <w:rPr>
                <w:rFonts w:eastAsia="Times New Roman" w:cs="Arial"/>
                <w:b/>
                <w:lang w:eastAsia="de-CH"/>
              </w:rPr>
              <w:t>i</w:t>
            </w:r>
            <w:r w:rsidRPr="009B1F1E">
              <w:rPr>
                <w:rFonts w:eastAsia="Times New Roman" w:cs="Arial"/>
                <w:b/>
                <w:lang w:eastAsia="de-CH"/>
              </w:rPr>
              <w:t>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D48E1B5" w14:textId="77777777" w:rsidR="00D6708C" w:rsidRPr="009B1F1E" w:rsidRDefault="00D6708C" w:rsidP="00575B04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D6708C" w:rsidRPr="009B1F1E" w14:paraId="2259232B" w14:textId="77777777" w:rsidTr="006152D6">
        <w:trPr>
          <w:gridAfter w:val="2"/>
          <w:wAfter w:w="158" w:type="dxa"/>
          <w:cantSplit/>
          <w:tblHeader/>
        </w:trPr>
        <w:tc>
          <w:tcPr>
            <w:tcW w:w="808" w:type="dxa"/>
            <w:gridSpan w:val="2"/>
            <w:shd w:val="clear" w:color="auto" w:fill="auto"/>
          </w:tcPr>
          <w:p w14:paraId="0EE425B6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624" w:type="dxa"/>
            <w:gridSpan w:val="12"/>
            <w:shd w:val="clear" w:color="auto" w:fill="auto"/>
          </w:tcPr>
          <w:p w14:paraId="618765CC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314D0398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1042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0A6FD37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Prüfungshandlungen</w:t>
            </w:r>
          </w:p>
        </w:tc>
      </w:tr>
      <w:tr w:rsidR="00D6708C" w:rsidRPr="009B1F1E" w14:paraId="1907B3DC" w14:textId="77777777" w:rsidTr="006152D6">
        <w:trPr>
          <w:gridBefore w:val="1"/>
          <w:wBefore w:w="19" w:type="dxa"/>
          <w:cantSplit/>
          <w:trHeight w:val="1325"/>
        </w:trPr>
        <w:tc>
          <w:tcPr>
            <w:tcW w:w="931" w:type="dxa"/>
            <w:gridSpan w:val="2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728FA52C" w14:textId="77777777" w:rsidR="00D6708C" w:rsidRPr="009B1F1E" w:rsidRDefault="00D6708C" w:rsidP="00B94800">
            <w:pPr>
              <w:pStyle w:val="berschrift3"/>
            </w:pPr>
          </w:p>
        </w:tc>
        <w:tc>
          <w:tcPr>
            <w:tcW w:w="3469" w:type="dxa"/>
            <w:gridSpan w:val="4"/>
          </w:tcPr>
          <w:p w14:paraId="0BC089B7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Sind alle Unterlagen / Informati</w:t>
            </w:r>
            <w:r w:rsidRPr="009B1F1E">
              <w:rPr>
                <w:rFonts w:cs="Arial"/>
              </w:rPr>
              <w:t>o</w:t>
            </w:r>
            <w:r w:rsidRPr="009B1F1E">
              <w:rPr>
                <w:rFonts w:cs="Arial"/>
              </w:rPr>
              <w:t>nen für die Prüfung vorhanden und aktualisiert (Protokolle, rech</w:t>
            </w:r>
            <w:r w:rsidRPr="009B1F1E">
              <w:rPr>
                <w:rFonts w:cs="Arial"/>
              </w:rPr>
              <w:t>t</w:t>
            </w:r>
            <w:r w:rsidRPr="009B1F1E">
              <w:rPr>
                <w:rFonts w:cs="Arial"/>
              </w:rPr>
              <w:t>liche Grundlagen, Prüfungschec</w:t>
            </w:r>
            <w:r w:rsidRPr="009B1F1E">
              <w:rPr>
                <w:rFonts w:cs="Arial"/>
              </w:rPr>
              <w:t>k</w:t>
            </w:r>
            <w:r w:rsidRPr="009B1F1E">
              <w:rPr>
                <w:rFonts w:cs="Arial"/>
              </w:rPr>
              <w:t>listen und Hilfsmittel</w:t>
            </w:r>
            <w:r w:rsidR="00722356" w:rsidRPr="009B1F1E">
              <w:rPr>
                <w:rFonts w:cs="Arial"/>
              </w:rPr>
              <w:t>,</w:t>
            </w:r>
            <w:r w:rsidRPr="009B1F1E">
              <w:rPr>
                <w:rFonts w:cs="Arial"/>
              </w:rPr>
              <w:t xml:space="preserve"> </w:t>
            </w:r>
            <w:r w:rsidR="00424B3B" w:rsidRPr="009B1F1E">
              <w:rPr>
                <w:rFonts w:cs="Arial"/>
              </w:rPr>
              <w:t>usw.</w:t>
            </w:r>
            <w:r w:rsidRPr="009B1F1E">
              <w:rPr>
                <w:rFonts w:cs="Arial"/>
              </w:rPr>
              <w:t>)?</w:t>
            </w:r>
          </w:p>
        </w:tc>
        <w:tc>
          <w:tcPr>
            <w:tcW w:w="3682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44CC8" w:rsidRPr="009B1F1E" w14:paraId="040B588B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46FE75A" w14:textId="77777777" w:rsidR="00E44CC8" w:rsidRPr="009B1F1E" w:rsidRDefault="00E44CC8" w:rsidP="00E44CC8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2506EE3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91985309"/>
            <w:placeholder>
              <w:docPart w:val="170789972D8F4EFA9EC578E87D6E0AD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  <w:tcBorders>
                  <w:top w:val="single" w:sz="4" w:space="0" w:color="auto"/>
                </w:tcBorders>
              </w:tcPr>
              <w:p w14:paraId="22BAE29E" w14:textId="3FD5EC5F" w:rsidR="00D6708C" w:rsidRPr="009B1F1E" w:rsidRDefault="008C4FF4" w:rsidP="00D6708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5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3BFDD53C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76948D4E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3EA27DB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6708C" w:rsidRPr="009B1F1E" w14:paraId="2A08F499" w14:textId="77777777" w:rsidTr="006152D6">
        <w:trPr>
          <w:gridBefore w:val="1"/>
          <w:wBefore w:w="19" w:type="dxa"/>
          <w:cantSplit/>
          <w:trHeight w:val="397"/>
        </w:trPr>
        <w:tc>
          <w:tcPr>
            <w:tcW w:w="931" w:type="dxa"/>
            <w:gridSpan w:val="2"/>
            <w:tcBorders>
              <w:left w:val="single" w:sz="18" w:space="0" w:color="auto"/>
            </w:tcBorders>
            <w:shd w:val="clear" w:color="00FF00" w:fill="auto"/>
          </w:tcPr>
          <w:p w14:paraId="578BB458" w14:textId="77777777" w:rsidR="00D6708C" w:rsidRPr="009B1F1E" w:rsidRDefault="00D6708C" w:rsidP="00B94800">
            <w:pPr>
              <w:pStyle w:val="berschrift3"/>
              <w:rPr>
                <w:lang w:eastAsia="de-CH"/>
              </w:rPr>
            </w:pPr>
          </w:p>
        </w:tc>
        <w:tc>
          <w:tcPr>
            <w:tcW w:w="3469" w:type="dxa"/>
            <w:gridSpan w:val="4"/>
          </w:tcPr>
          <w:p w14:paraId="2592815E" w14:textId="77777777" w:rsidR="00D6708C" w:rsidRPr="009B1F1E" w:rsidRDefault="00D6708C" w:rsidP="00B9480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Wurde die detaillierte Prüfung</w:t>
            </w:r>
            <w:r w:rsidRPr="009B1F1E">
              <w:rPr>
                <w:rFonts w:cs="Arial"/>
              </w:rPr>
              <w:t>s</w:t>
            </w:r>
            <w:r w:rsidRPr="009B1F1E">
              <w:rPr>
                <w:rFonts w:cs="Arial"/>
              </w:rPr>
              <w:t>planung aufgrund der Risikobeur</w:t>
            </w:r>
            <w:r w:rsidRPr="009B1F1E">
              <w:rPr>
                <w:rFonts w:cs="Arial"/>
              </w:rPr>
              <w:softHyphen/>
              <w:t>teilung und des Mehrjahrespr</w:t>
            </w:r>
            <w:r w:rsidRPr="009B1F1E">
              <w:rPr>
                <w:rFonts w:cs="Arial"/>
              </w:rPr>
              <w:t>ü</w:t>
            </w:r>
            <w:r w:rsidRPr="009B1F1E">
              <w:rPr>
                <w:rFonts w:cs="Arial"/>
              </w:rPr>
              <w:t>fungs</w:t>
            </w:r>
            <w:r w:rsidR="00B94800" w:rsidRPr="009B1F1E">
              <w:rPr>
                <w:rFonts w:cs="Arial"/>
              </w:rPr>
              <w:t>plans erstellt respektive a</w:t>
            </w:r>
            <w:r w:rsidR="00B94800" w:rsidRPr="009B1F1E">
              <w:rPr>
                <w:rFonts w:cs="Arial"/>
              </w:rPr>
              <w:t>k</w:t>
            </w:r>
            <w:r w:rsidR="00B94800" w:rsidRPr="009B1F1E">
              <w:rPr>
                <w:rFonts w:cs="Arial"/>
              </w:rPr>
              <w:t>tualisiert?</w:t>
            </w:r>
          </w:p>
        </w:tc>
        <w:tc>
          <w:tcPr>
            <w:tcW w:w="3682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44CC8" w:rsidRPr="009B1F1E" w14:paraId="57198CDD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0079AE1F" w14:textId="77777777" w:rsidR="00E44CC8" w:rsidRPr="009B1F1E" w:rsidRDefault="00E44CC8" w:rsidP="00E44CC8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A3DDD92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035851370"/>
            <w:placeholder>
              <w:docPart w:val="1431976DA4E64D38B5DF82846645C91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0269DC78" w14:textId="77777777" w:rsidR="00D6708C" w:rsidRPr="009B1F1E" w:rsidRDefault="00D6708C" w:rsidP="00D6708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5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3520230C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323BA470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CED6358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6708C" w:rsidRPr="009B1F1E" w14:paraId="67CA73CC" w14:textId="77777777" w:rsidTr="006152D6">
        <w:trPr>
          <w:gridBefore w:val="1"/>
          <w:wBefore w:w="19" w:type="dxa"/>
          <w:cantSplit/>
          <w:trHeight w:val="397"/>
        </w:trPr>
        <w:tc>
          <w:tcPr>
            <w:tcW w:w="931" w:type="dxa"/>
            <w:gridSpan w:val="2"/>
            <w:tcBorders>
              <w:left w:val="single" w:sz="18" w:space="0" w:color="auto"/>
            </w:tcBorders>
            <w:shd w:val="clear" w:color="00FF00" w:fill="auto"/>
          </w:tcPr>
          <w:p w14:paraId="349C4BF4" w14:textId="77777777" w:rsidR="00D6708C" w:rsidRPr="009B1F1E" w:rsidRDefault="00D6708C" w:rsidP="00B94800">
            <w:pPr>
              <w:pStyle w:val="berschrift3"/>
              <w:rPr>
                <w:lang w:eastAsia="de-CH"/>
              </w:rPr>
            </w:pPr>
          </w:p>
        </w:tc>
        <w:tc>
          <w:tcPr>
            <w:tcW w:w="3469" w:type="dxa"/>
            <w:gridSpan w:val="4"/>
          </w:tcPr>
          <w:p w14:paraId="6B1A9639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Verfügt die Gemeinde über eine detaillierte Planung (Termine, Verantwortung</w:t>
            </w:r>
            <w:r w:rsidR="00722356" w:rsidRPr="009B1F1E">
              <w:rPr>
                <w:rFonts w:cs="Arial"/>
              </w:rPr>
              <w:t>,</w:t>
            </w:r>
            <w:r w:rsidRPr="009B1F1E">
              <w:rPr>
                <w:rFonts w:cs="Arial"/>
              </w:rPr>
              <w:t xml:space="preserve"> </w:t>
            </w:r>
            <w:r w:rsidR="00424B3B" w:rsidRPr="009B1F1E">
              <w:rPr>
                <w:rFonts w:cs="Arial"/>
              </w:rPr>
              <w:t>usw.</w:t>
            </w:r>
            <w:r w:rsidRPr="009B1F1E">
              <w:rPr>
                <w:rFonts w:cs="Arial"/>
              </w:rPr>
              <w:t>) betreffend die Erstellung der Jahresrec</w:t>
            </w:r>
            <w:r w:rsidRPr="009B1F1E">
              <w:rPr>
                <w:rFonts w:cs="Arial"/>
              </w:rPr>
              <w:t>h</w:t>
            </w:r>
            <w:r w:rsidRPr="009B1F1E">
              <w:rPr>
                <w:rFonts w:cs="Arial"/>
              </w:rPr>
              <w:t>nung?</w:t>
            </w:r>
          </w:p>
        </w:tc>
        <w:tc>
          <w:tcPr>
            <w:tcW w:w="3682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44CC8" w:rsidRPr="009B1F1E" w14:paraId="41F81F9F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601E697" w14:textId="77777777" w:rsidR="00E44CC8" w:rsidRPr="009B1F1E" w:rsidRDefault="00E44CC8" w:rsidP="00E44CC8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6E1FED6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52090171"/>
            <w:placeholder>
              <w:docPart w:val="4817D7007C7746BD80A1E296C81B53D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06FA3D0D" w14:textId="77777777" w:rsidR="00D6708C" w:rsidRPr="009B1F1E" w:rsidRDefault="00D6708C" w:rsidP="00D6708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5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5620C522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4904BF03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2378A89" w14:textId="77777777" w:rsidR="00D6708C" w:rsidRPr="009B1F1E" w:rsidRDefault="00D6708C" w:rsidP="00D6708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305AC76E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10429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CC944A1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Termine</w:t>
            </w:r>
          </w:p>
        </w:tc>
      </w:tr>
      <w:tr w:rsidR="005D03BD" w:rsidRPr="009B1F1E" w14:paraId="75140454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931" w:type="dxa"/>
            <w:gridSpan w:val="2"/>
            <w:tcBorders>
              <w:top w:val="single" w:sz="6" w:space="0" w:color="auto"/>
              <w:left w:val="single" w:sz="18" w:space="0" w:color="auto"/>
              <w:bottom w:val="single" w:sz="4" w:space="0" w:color="auto"/>
            </w:tcBorders>
            <w:shd w:val="clear" w:color="auto" w:fill="FFFFFF" w:themeFill="background1"/>
          </w:tcPr>
          <w:p w14:paraId="37C71EDE" w14:textId="77777777" w:rsidR="005D03BD" w:rsidRPr="009B1F1E" w:rsidRDefault="005D03BD" w:rsidP="005D3484">
            <w:pPr>
              <w:pStyle w:val="berschrift3"/>
              <w:keepNext/>
              <w:rPr>
                <w:lang w:eastAsia="de-CH"/>
              </w:rPr>
            </w:pPr>
          </w:p>
        </w:tc>
        <w:tc>
          <w:tcPr>
            <w:tcW w:w="2193" w:type="dxa"/>
            <w:gridSpan w:val="2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6CF80862" w14:textId="77777777" w:rsidR="005D03BD" w:rsidRPr="009B1F1E" w:rsidRDefault="005D03BD" w:rsidP="005D3484">
            <w:pPr>
              <w:keepNext/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 Jahre</w:t>
            </w:r>
            <w:r w:rsidRPr="009B1F1E">
              <w:rPr>
                <w:rFonts w:eastAsia="Times New Roman" w:cs="Arial"/>
                <w:b/>
                <w:lang w:eastAsia="de-CH"/>
              </w:rPr>
              <w:t>s</w:t>
            </w:r>
            <w:r w:rsidRPr="009B1F1E">
              <w:rPr>
                <w:rFonts w:eastAsia="Times New Roman" w:cs="Arial"/>
                <w:b/>
                <w:lang w:eastAsia="de-CH"/>
              </w:rPr>
              <w:t>rechnung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02667A5C" w14:textId="77777777" w:rsidR="005D03BD" w:rsidRPr="009B1F1E" w:rsidRDefault="005D03BD" w:rsidP="005D3484">
            <w:pPr>
              <w:keepNext/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Datum</w:t>
            </w:r>
          </w:p>
        </w:tc>
        <w:tc>
          <w:tcPr>
            <w:tcW w:w="6029" w:type="dxa"/>
            <w:gridSpan w:val="8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3070DE7C" w14:textId="77777777" w:rsidR="005D03BD" w:rsidRPr="009B1F1E" w:rsidRDefault="005D03BD" w:rsidP="005D3484">
            <w:pPr>
              <w:keepNext/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Teilnehmende / Verweis auf Protokoll / Bemerkungen</w:t>
            </w:r>
          </w:p>
        </w:tc>
      </w:tr>
      <w:tr w:rsidR="00801F8F" w:rsidRPr="009B1F1E" w14:paraId="5BAAF2DF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1BF6EDB9" w14:textId="77777777" w:rsidR="00801F8F" w:rsidRPr="009B1F1E" w:rsidRDefault="00801F8F" w:rsidP="005D348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Vorbesprechung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A9890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61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BBBA9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01F8F" w:rsidRPr="009B1F1E" w14:paraId="4A121BFF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483442DB" w14:textId="77777777" w:rsidR="00801F8F" w:rsidRPr="009B1F1E" w:rsidRDefault="00801F8F" w:rsidP="005D348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Prüfungsdurchführung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5B057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61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AB8D8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01F8F" w:rsidRPr="009B1F1E" w14:paraId="0106A5C3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33C8E433" w14:textId="77777777" w:rsidR="00801F8F" w:rsidRPr="009B1F1E" w:rsidRDefault="00801F8F" w:rsidP="005D348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lastRenderedPageBreak/>
              <w:t>Schlussbesprechung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734D8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61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324C7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D03BD" w:rsidRPr="009B1F1E" w14:paraId="36D70176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931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FFFFFF" w:themeFill="background1"/>
          </w:tcPr>
          <w:p w14:paraId="7711D78B" w14:textId="77777777" w:rsidR="005D03BD" w:rsidRPr="009B1F1E" w:rsidRDefault="005D03BD" w:rsidP="005D3484">
            <w:pPr>
              <w:pStyle w:val="berschrift3"/>
              <w:keepNext/>
              <w:rPr>
                <w:lang w:eastAsia="de-CH"/>
              </w:rPr>
            </w:pPr>
          </w:p>
        </w:tc>
        <w:tc>
          <w:tcPr>
            <w:tcW w:w="2193" w:type="dxa"/>
            <w:gridSpan w:val="2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0286E810" w14:textId="29ECF4EE" w:rsidR="005D03BD" w:rsidRPr="009B1F1E" w:rsidRDefault="005D03BD" w:rsidP="005D3484">
            <w:pPr>
              <w:keepNext/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 xml:space="preserve">Evtl. weitere </w:t>
            </w:r>
            <w:r w:rsidR="008D3645">
              <w:rPr>
                <w:rFonts w:eastAsia="Times New Roman" w:cs="Arial"/>
                <w:b/>
                <w:lang w:eastAsia="de-CH"/>
              </w:rPr>
              <w:br/>
            </w:r>
            <w:r w:rsidRPr="009B1F1E">
              <w:rPr>
                <w:rFonts w:eastAsia="Times New Roman" w:cs="Arial"/>
                <w:b/>
                <w:lang w:eastAsia="de-CH"/>
              </w:rPr>
              <w:t>Prüfungen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0C815082" w14:textId="77777777" w:rsidR="005D03BD" w:rsidRPr="009B1F1E" w:rsidRDefault="005D03BD" w:rsidP="005D3484">
            <w:pPr>
              <w:keepNext/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Datum</w:t>
            </w:r>
          </w:p>
        </w:tc>
        <w:tc>
          <w:tcPr>
            <w:tcW w:w="6029" w:type="dxa"/>
            <w:gridSpan w:val="8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 w:themeFill="background1"/>
          </w:tcPr>
          <w:p w14:paraId="57FA4286" w14:textId="77777777" w:rsidR="005D03BD" w:rsidRPr="009B1F1E" w:rsidRDefault="005D03BD" w:rsidP="005D3484">
            <w:pPr>
              <w:keepNext/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Teilnehmende / Verweis auf Protokoll / Bemerkungen</w:t>
            </w:r>
          </w:p>
        </w:tc>
      </w:tr>
      <w:tr w:rsidR="00801F8F" w:rsidRPr="009B1F1E" w14:paraId="75A2D2E6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715FE0E8" w14:textId="77777777" w:rsidR="00801F8F" w:rsidRPr="009B1F1E" w:rsidRDefault="00801F8F" w:rsidP="005D348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Vorbesprechung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42AB5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61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71024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01F8F" w:rsidRPr="009B1F1E" w14:paraId="062816E5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0281A6A3" w14:textId="77777777" w:rsidR="00801F8F" w:rsidRPr="009B1F1E" w:rsidRDefault="00801F8F" w:rsidP="005D348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Prüfungsdurchführung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27E6D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61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8F2D2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01F8F" w:rsidRPr="009B1F1E" w14:paraId="25BC8E40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14:paraId="4B02EFEF" w14:textId="77777777" w:rsidR="00801F8F" w:rsidRPr="009B1F1E" w:rsidRDefault="00801F8F" w:rsidP="005D348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Schlussbesprechung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B8C20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61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B7B79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152D6" w:rsidRPr="005767AA" w14:paraId="003D2C11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789" w:type="dxa"/>
            <w:tcBorders>
              <w:top w:val="single" w:sz="2" w:space="0" w:color="auto"/>
              <w:left w:val="single" w:sz="6" w:space="0" w:color="auto"/>
              <w:bottom w:val="single" w:sz="6" w:space="0" w:color="auto"/>
            </w:tcBorders>
            <w:shd w:val="clear" w:color="auto" w:fill="BFBFBF" w:themeFill="background1" w:themeFillShade="BF"/>
          </w:tcPr>
          <w:p w14:paraId="6EA10F4B" w14:textId="77777777" w:rsidR="006152D6" w:rsidRPr="005767AA" w:rsidRDefault="006152D6" w:rsidP="006152D6">
            <w:pPr>
              <w:pStyle w:val="berschrift2"/>
              <w:keepNext w:val="0"/>
              <w:rPr>
                <w:rFonts w:ascii="Arial" w:hAnsi="Arial"/>
                <w:szCs w:val="22"/>
              </w:rPr>
            </w:pPr>
          </w:p>
        </w:tc>
        <w:tc>
          <w:tcPr>
            <w:tcW w:w="9640" w:type="dxa"/>
            <w:gridSpan w:val="13"/>
            <w:tcBorders>
              <w:top w:val="single" w:sz="2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33D4A7FC" w14:textId="2425B2EC" w:rsidR="006152D6" w:rsidRPr="005767AA" w:rsidRDefault="006152D6" w:rsidP="006152D6">
            <w:pPr>
              <w:keepNext/>
              <w:keepLines/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5767AA">
              <w:rPr>
                <w:rFonts w:eastAsia="Times New Roman" w:cs="Arial"/>
                <w:b/>
                <w:lang w:eastAsia="de-CH"/>
              </w:rPr>
              <w:t>Feststellungen / Kommentar</w:t>
            </w:r>
          </w:p>
        </w:tc>
      </w:tr>
      <w:tr w:rsidR="006152D6" w:rsidRPr="005767AA" w14:paraId="39062236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789" w:type="dxa"/>
            <w:tcBorders>
              <w:left w:val="single" w:sz="18" w:space="0" w:color="auto"/>
            </w:tcBorders>
          </w:tcPr>
          <w:p w14:paraId="45D04086" w14:textId="77777777" w:rsidR="006152D6" w:rsidRPr="005767AA" w:rsidRDefault="006152D6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640" w:type="dxa"/>
            <w:gridSpan w:val="13"/>
          </w:tcPr>
          <w:p w14:paraId="61481EEF" w14:textId="77777777" w:rsidR="006152D6" w:rsidRPr="005767AA" w:rsidRDefault="006152D6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  <w:p w14:paraId="26D79F47" w14:textId="77777777" w:rsidR="006152D6" w:rsidRPr="005767AA" w:rsidRDefault="006152D6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0C77AAB5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10429" w:type="dxa"/>
            <w:gridSpan w:val="1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4DA9F70E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Zeiterfassung</w:t>
            </w:r>
          </w:p>
        </w:tc>
      </w:tr>
      <w:tr w:rsidR="00801F8F" w:rsidRPr="009B1F1E" w14:paraId="1E4B8928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C9454" w14:textId="6BA537FA" w:rsidR="00801F8F" w:rsidRPr="009B1F1E" w:rsidRDefault="006152D6" w:rsidP="00C62A6E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>
              <w:rPr>
                <w:rFonts w:eastAsia="Times New Roman" w:cs="Arial"/>
                <w:b/>
                <w:lang w:eastAsia="de-CH"/>
              </w:rPr>
              <w:t>Vorname und Name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34BA8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Visum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FDC5C" w14:textId="77777777" w:rsidR="008D3645" w:rsidRPr="009B1F1E" w:rsidRDefault="008D3645" w:rsidP="008D364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Zeiterfassung</w:t>
            </w:r>
            <w:r w:rsidRPr="009B1F1E">
              <w:rPr>
                <w:rFonts w:eastAsia="Times New Roman" w:cs="Arial"/>
                <w:lang w:eastAsia="de-CH"/>
              </w:rPr>
              <w:t xml:space="preserve"> </w:t>
            </w:r>
          </w:p>
          <w:p w14:paraId="441F7B52" w14:textId="4AD5B639" w:rsidR="00801F8F" w:rsidRPr="009B1F1E" w:rsidRDefault="008D3645" w:rsidP="008D3645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Effektive Daten / Stunden</w:t>
            </w:r>
          </w:p>
        </w:tc>
        <w:tc>
          <w:tcPr>
            <w:tcW w:w="3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84DC0" w14:textId="03BC8BD7" w:rsidR="00801F8F" w:rsidRPr="009B1F1E" w:rsidRDefault="008D3645" w:rsidP="005D03BD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</w:tr>
      <w:tr w:rsidR="00801F8F" w:rsidRPr="009B1F1E" w14:paraId="38C505D0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9852B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6A0F4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9A4C8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3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3551C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01F8F" w:rsidRPr="009B1F1E" w14:paraId="6ACA9955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CD31A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B84C8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1BBB4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3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ADA6F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01F8F" w:rsidRPr="009B1F1E" w14:paraId="6CABCBC9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936E1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B503F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F25A21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3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86446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01F8F" w:rsidRPr="009B1F1E" w14:paraId="3F40C4ED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5CFB0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D5B8A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DBDB5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3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3BD45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01F8F" w:rsidRPr="009B1F1E" w14:paraId="6042E2FB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29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F8F2A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41AA5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F045C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3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6FDCA" w14:textId="77777777" w:rsidR="00801F8F" w:rsidRPr="009B1F1E" w:rsidRDefault="00801F8F" w:rsidP="005D03B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97DC5" w:rsidRPr="009B1F1E" w14:paraId="0B8C729F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10429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18A84C86" w14:textId="77777777" w:rsidR="00697DC5" w:rsidRPr="009B1F1E" w:rsidRDefault="00697DC5" w:rsidP="00A6042C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697DC5" w:rsidRPr="009B1F1E" w14:paraId="27AAE784" w14:textId="77777777" w:rsidTr="006152D6">
        <w:trPr>
          <w:gridBefore w:val="1"/>
          <w:wBefore w:w="19" w:type="dxa"/>
          <w:cantSplit/>
        </w:trPr>
        <w:tc>
          <w:tcPr>
            <w:tcW w:w="931" w:type="dxa"/>
            <w:gridSpan w:val="2"/>
            <w:tcBorders>
              <w:left w:val="single" w:sz="18" w:space="0" w:color="auto"/>
            </w:tcBorders>
          </w:tcPr>
          <w:p w14:paraId="2615EB3F" w14:textId="77777777" w:rsidR="00697DC5" w:rsidRPr="009B1F1E" w:rsidRDefault="00697DC5" w:rsidP="00A6042C">
            <w:pPr>
              <w:pStyle w:val="berschrift3"/>
              <w:rPr>
                <w:lang w:eastAsia="de-CH"/>
              </w:rPr>
            </w:pPr>
          </w:p>
        </w:tc>
        <w:tc>
          <w:tcPr>
            <w:tcW w:w="9640" w:type="dxa"/>
            <w:gridSpan w:val="13"/>
          </w:tcPr>
          <w:p w14:paraId="6671B81D" w14:textId="77777777" w:rsidR="00697DC5" w:rsidRDefault="001203C7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Abschliessende Beurteilung:</w:t>
            </w:r>
          </w:p>
          <w:p w14:paraId="31EE8D2E" w14:textId="2F72E96D" w:rsidR="001203C7" w:rsidRPr="009B1F1E" w:rsidRDefault="001203C7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97DC5" w:rsidRPr="009B1F1E" w14:paraId="2DCE804E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931" w:type="dxa"/>
            <w:gridSpan w:val="2"/>
            <w:tcBorders>
              <w:left w:val="single" w:sz="18" w:space="0" w:color="auto"/>
            </w:tcBorders>
          </w:tcPr>
          <w:p w14:paraId="62808992" w14:textId="77777777" w:rsidR="00697DC5" w:rsidRPr="009B1F1E" w:rsidRDefault="00697DC5" w:rsidP="00A6042C">
            <w:pPr>
              <w:pStyle w:val="berschrift3"/>
              <w:rPr>
                <w:lang w:eastAsia="de-CH"/>
              </w:rPr>
            </w:pPr>
          </w:p>
        </w:tc>
        <w:tc>
          <w:tcPr>
            <w:tcW w:w="3469" w:type="dxa"/>
            <w:gridSpan w:val="4"/>
          </w:tcPr>
          <w:p w14:paraId="5DBA4913" w14:textId="77777777" w:rsidR="00697DC5" w:rsidRDefault="00697DC5" w:rsidP="001203C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 w:rsidR="001203C7"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 w:rsidR="001203C7">
              <w:rPr>
                <w:rFonts w:eastAsia="Times New Roman" w:cs="Arial"/>
                <w:lang w:eastAsia="de-CH"/>
              </w:rPr>
              <w:t>:</w:t>
            </w:r>
          </w:p>
          <w:p w14:paraId="782A7EFA" w14:textId="2CC35C57" w:rsidR="001203C7" w:rsidRPr="009B1F1E" w:rsidRDefault="001203C7" w:rsidP="001203C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11" w:type="dxa"/>
            <w:gridSpan w:val="4"/>
          </w:tcPr>
          <w:p w14:paraId="11562DF7" w14:textId="77777777" w:rsidR="00697DC5" w:rsidRPr="009B1F1E" w:rsidRDefault="00697DC5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32662078"/>
            <w:placeholder>
              <w:docPart w:val="D159D6C998604FD7A755DC6A1CFE9330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18" w:type="dxa"/>
                <w:gridSpan w:val="4"/>
              </w:tcPr>
              <w:p w14:paraId="322E1AFF" w14:textId="77777777" w:rsidR="00697DC5" w:rsidRPr="009B1F1E" w:rsidRDefault="00697DC5" w:rsidP="00A6042C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697DC5" w:rsidRPr="009B1F1E" w14:paraId="5421E1F2" w14:textId="77777777" w:rsidTr="006152D6">
        <w:trPr>
          <w:gridBefore w:val="1"/>
          <w:gridAfter w:val="1"/>
          <w:wBefore w:w="19" w:type="dxa"/>
          <w:wAfter w:w="142" w:type="dxa"/>
          <w:cantSplit/>
        </w:trPr>
        <w:tc>
          <w:tcPr>
            <w:tcW w:w="931" w:type="dxa"/>
            <w:gridSpan w:val="2"/>
            <w:tcBorders>
              <w:left w:val="single" w:sz="18" w:space="0" w:color="auto"/>
            </w:tcBorders>
          </w:tcPr>
          <w:p w14:paraId="58738499" w14:textId="77777777" w:rsidR="00697DC5" w:rsidRPr="009B1F1E" w:rsidRDefault="00697DC5" w:rsidP="00B531CC">
            <w:pPr>
              <w:pStyle w:val="berschrift3"/>
              <w:rPr>
                <w:lang w:eastAsia="de-CH"/>
              </w:rPr>
            </w:pPr>
          </w:p>
        </w:tc>
        <w:tc>
          <w:tcPr>
            <w:tcW w:w="3469" w:type="dxa"/>
            <w:gridSpan w:val="4"/>
          </w:tcPr>
          <w:p w14:paraId="5E2A2ADC" w14:textId="77777777" w:rsidR="00697DC5" w:rsidRDefault="00697DC5" w:rsidP="00A6042C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 w:rsidR="001203C7">
              <w:rPr>
                <w:rFonts w:cs="Arial"/>
              </w:rPr>
              <w:t xml:space="preserve">: </w:t>
            </w:r>
          </w:p>
          <w:p w14:paraId="62B2D20C" w14:textId="77777777" w:rsidR="001203C7" w:rsidRPr="009B1F1E" w:rsidRDefault="001203C7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11" w:type="dxa"/>
            <w:gridSpan w:val="4"/>
          </w:tcPr>
          <w:p w14:paraId="013108DB" w14:textId="77777777" w:rsidR="00697DC5" w:rsidRPr="009B1F1E" w:rsidRDefault="00697DC5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978253690"/>
            <w:placeholder>
              <w:docPart w:val="9D40BD99E5AD41BE871CCAFB8458205B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18" w:type="dxa"/>
                <w:gridSpan w:val="4"/>
              </w:tcPr>
              <w:p w14:paraId="512D5BA6" w14:textId="77777777" w:rsidR="00697DC5" w:rsidRPr="009B1F1E" w:rsidRDefault="00697DC5" w:rsidP="00A6042C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</w:tbl>
    <w:p w14:paraId="4A05506F" w14:textId="77777777" w:rsidR="00CD0FF3" w:rsidRPr="009B1F1E" w:rsidRDefault="00CD0FF3" w:rsidP="00851BDC">
      <w:pPr>
        <w:pStyle w:val="berschrift1"/>
        <w:numPr>
          <w:ilvl w:val="0"/>
          <w:numId w:val="0"/>
        </w:numPr>
        <w:rPr>
          <w:rFonts w:ascii="Arial" w:hAnsi="Arial"/>
          <w:szCs w:val="22"/>
        </w:rPr>
      </w:pPr>
    </w:p>
    <w:p w14:paraId="08C6C2E7" w14:textId="33C91049" w:rsidR="00851BDC" w:rsidRDefault="00851BDC" w:rsidP="00851BDC">
      <w:pPr>
        <w:tabs>
          <w:tab w:val="left" w:pos="5103"/>
        </w:tabs>
        <w:ind w:left="284"/>
        <w:rPr>
          <w:rFonts w:cs="Arial"/>
          <w:b/>
        </w:rPr>
      </w:pPr>
      <w:r w:rsidRPr="009B1F1E">
        <w:rPr>
          <w:rFonts w:cs="Arial"/>
          <w:b/>
        </w:rPr>
        <w:t>Prüfdatum</w:t>
      </w:r>
      <w:r w:rsidR="001203C7">
        <w:rPr>
          <w:rFonts w:cs="Arial"/>
          <w:b/>
        </w:rPr>
        <w:t xml:space="preserve">: </w:t>
      </w:r>
      <w:r w:rsidR="001203C7">
        <w:rPr>
          <w:rFonts w:cs="Arial"/>
          <w:b/>
        </w:rPr>
        <w:tab/>
        <w:t>V</w:t>
      </w:r>
      <w:r w:rsidRPr="009B1F1E">
        <w:rPr>
          <w:rFonts w:cs="Arial"/>
          <w:b/>
        </w:rPr>
        <w:t xml:space="preserve">isum </w:t>
      </w:r>
      <w:r w:rsidR="00102551">
        <w:rPr>
          <w:rFonts w:cs="Arial"/>
          <w:b/>
        </w:rPr>
        <w:t>Prüfer/in</w:t>
      </w:r>
      <w:r w:rsidR="001203C7">
        <w:rPr>
          <w:rFonts w:cs="Arial"/>
          <w:b/>
        </w:rPr>
        <w:t xml:space="preserve">: </w:t>
      </w:r>
    </w:p>
    <w:p w14:paraId="091655A7" w14:textId="40CE0ACC" w:rsidR="00B925AB" w:rsidRDefault="00B925AB">
      <w:pPr>
        <w:spacing w:line="259" w:lineRule="auto"/>
        <w:rPr>
          <w:rFonts w:cs="Arial"/>
          <w:b/>
        </w:rPr>
      </w:pPr>
      <w:r>
        <w:rPr>
          <w:rFonts w:cs="Arial"/>
          <w:b/>
        </w:rPr>
        <w:lastRenderedPageBreak/>
        <w:br w:type="page"/>
      </w:r>
    </w:p>
    <w:p w14:paraId="3B811BE3" w14:textId="77777777" w:rsidR="00B925AB" w:rsidRPr="009B1F1E" w:rsidRDefault="00B925AB" w:rsidP="00851BDC">
      <w:pPr>
        <w:tabs>
          <w:tab w:val="left" w:pos="5103"/>
        </w:tabs>
        <w:ind w:left="284"/>
        <w:rPr>
          <w:rFonts w:cs="Arial"/>
          <w:b/>
        </w:rPr>
      </w:pPr>
    </w:p>
    <w:p w14:paraId="6235C0DE" w14:textId="3FCE1C0A" w:rsidR="00CB6704" w:rsidRPr="00691EB0" w:rsidRDefault="001039D2" w:rsidP="002E50F0">
      <w:pPr>
        <w:pStyle w:val="berschrift1"/>
        <w:rPr>
          <w:rFonts w:ascii="Arial" w:hAnsi="Arial"/>
          <w:szCs w:val="22"/>
        </w:rPr>
      </w:pPr>
      <w:bookmarkStart w:id="4" w:name="_Toc25147152"/>
      <w:r w:rsidRPr="009B1F1E">
        <w:rPr>
          <w:rFonts w:ascii="Arial" w:hAnsi="Arial"/>
          <w:szCs w:val="22"/>
        </w:rPr>
        <w:t>Allgemeine Prüfungsfragen</w:t>
      </w:r>
      <w:bookmarkEnd w:id="2"/>
      <w:bookmarkEnd w:id="3"/>
      <w:bookmarkEnd w:id="4"/>
    </w:p>
    <w:tbl>
      <w:tblPr>
        <w:tblW w:w="10448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0"/>
        <w:gridCol w:w="9658"/>
      </w:tblGrid>
      <w:tr w:rsidR="00411AF5" w:rsidRPr="009B1F1E" w14:paraId="61E2E991" w14:textId="77777777" w:rsidTr="00E56EDB">
        <w:trPr>
          <w:cantSplit/>
        </w:trPr>
        <w:tc>
          <w:tcPr>
            <w:tcW w:w="104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334F68A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  <w:tr w:rsidR="00BE14B5" w:rsidRPr="009B1F1E" w14:paraId="59D04B32" w14:textId="77777777" w:rsidTr="00987944">
        <w:trPr>
          <w:cantSplit/>
          <w:trHeight w:val="556"/>
        </w:trPr>
        <w:tc>
          <w:tcPr>
            <w:tcW w:w="790" w:type="dxa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59274CEC" w14:textId="77777777" w:rsidR="00BE14B5" w:rsidRPr="009B1F1E" w:rsidRDefault="00BE14B5" w:rsidP="0098794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658" w:type="dxa"/>
            <w:tcBorders>
              <w:top w:val="single" w:sz="4" w:space="0" w:color="auto"/>
            </w:tcBorders>
          </w:tcPr>
          <w:p w14:paraId="429C60ED" w14:textId="77777777" w:rsidR="00B925AB" w:rsidRDefault="00BE14B5" w:rsidP="00C62A6E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 xml:space="preserve">Die Rechnungslegungsvorschriften sind eingehalten. </w:t>
            </w:r>
          </w:p>
          <w:p w14:paraId="06919062" w14:textId="77777777" w:rsidR="00B925AB" w:rsidRDefault="00BE14B5" w:rsidP="00C62A6E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 xml:space="preserve">Die Rechnung stimmt mit der Buchhaltung überein. </w:t>
            </w:r>
          </w:p>
          <w:p w14:paraId="16430170" w14:textId="77777777" w:rsidR="00B925AB" w:rsidRDefault="00BE14B5" w:rsidP="00C62A6E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 xml:space="preserve">Die Jahresrechnung enthält alle gesetzlichen Elemente. </w:t>
            </w:r>
          </w:p>
          <w:p w14:paraId="53BECD21" w14:textId="239AE48E" w:rsidR="00BE14B5" w:rsidRPr="009B1F1E" w:rsidRDefault="00BE14B5" w:rsidP="00C62A6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 xml:space="preserve">Die </w:t>
            </w:r>
            <w:r w:rsidR="00173BB5" w:rsidRPr="009B1F1E">
              <w:rPr>
                <w:rFonts w:cs="Arial"/>
              </w:rPr>
              <w:t>Ausgabek</w:t>
            </w:r>
            <w:r w:rsidRPr="009B1F1E">
              <w:rPr>
                <w:rFonts w:cs="Arial"/>
              </w:rPr>
              <w:t>ompetenzen wurden eingehalten.</w:t>
            </w:r>
          </w:p>
        </w:tc>
      </w:tr>
      <w:tr w:rsidR="00411AF5" w:rsidRPr="009B1F1E" w14:paraId="38B84409" w14:textId="77777777" w:rsidTr="00E56EDB">
        <w:trPr>
          <w:cantSplit/>
        </w:trPr>
        <w:tc>
          <w:tcPr>
            <w:tcW w:w="104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6E19FB2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  <w:tr w:rsidR="00BE14B5" w:rsidRPr="009B1F1E" w14:paraId="13F78FC8" w14:textId="77777777" w:rsidTr="00987944">
        <w:trPr>
          <w:cantSplit/>
          <w:trHeight w:val="556"/>
        </w:trPr>
        <w:tc>
          <w:tcPr>
            <w:tcW w:w="790" w:type="dxa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1016D4FB" w14:textId="77777777" w:rsidR="00BE14B5" w:rsidRPr="009B1F1E" w:rsidRDefault="00BE14B5" w:rsidP="0098794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658" w:type="dxa"/>
            <w:tcBorders>
              <w:top w:val="single" w:sz="4" w:space="0" w:color="auto"/>
            </w:tcBorders>
          </w:tcPr>
          <w:p w14:paraId="56F54E24" w14:textId="4BF7A53E" w:rsidR="00BE14B5" w:rsidRDefault="00BE14B5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Handbuch </w:t>
            </w:r>
            <w:r w:rsidR="00691EB0">
              <w:rPr>
                <w:rFonts w:eastAsia="Times New Roman" w:cs="Arial"/>
                <w:lang w:eastAsia="de-CH"/>
              </w:rPr>
              <w:t xml:space="preserve">Hamonisiertes Rechnungsmodell für die Kantone und Gemeinden (HRM2); </w:t>
            </w:r>
            <w:r w:rsidR="00691EB0">
              <w:rPr>
                <w:rFonts w:eastAsia="Times New Roman" w:cs="Arial"/>
                <w:lang w:eastAsia="de-CH"/>
              </w:rPr>
              <w:br/>
              <w:t xml:space="preserve">siehe </w:t>
            </w:r>
            <w:hyperlink r:id="rId10" w:history="1">
              <w:r w:rsidR="00691EB0" w:rsidRPr="00DB3684">
                <w:rPr>
                  <w:rStyle w:val="Hyperlink"/>
                  <w:rFonts w:eastAsia="Times New Roman" w:cs="Arial"/>
                  <w:lang w:eastAsia="de-CH"/>
                </w:rPr>
                <w:t>http://www.srs-cspcp.ch/de</w:t>
              </w:r>
            </w:hyperlink>
            <w:r w:rsidR="00691EB0">
              <w:rPr>
                <w:rFonts w:eastAsia="Times New Roman" w:cs="Arial"/>
                <w:lang w:eastAsia="de-CH"/>
              </w:rPr>
              <w:t xml:space="preserve"> </w:t>
            </w:r>
          </w:p>
          <w:p w14:paraId="1BC39452" w14:textId="3CC06033" w:rsidR="00BE14B5" w:rsidRPr="009B1F1E" w:rsidRDefault="00BE14B5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Gesetz über den Finanzhaushalt de</w:t>
            </w:r>
            <w:r w:rsidR="00691EB0">
              <w:rPr>
                <w:rFonts w:eastAsia="Times New Roman" w:cs="Arial"/>
                <w:lang w:eastAsia="de-CH"/>
              </w:rPr>
              <w:t xml:space="preserve">s Kantons und der Gemeinden (Finanzhaushaltgesetz, FHG) vom 31. August 2006 </w:t>
            </w:r>
            <w:r w:rsidRPr="009B1F1E">
              <w:rPr>
                <w:rFonts w:eastAsia="Times New Roman" w:cs="Arial"/>
                <w:lang w:eastAsia="de-CH"/>
              </w:rPr>
              <w:t>(</w:t>
            </w:r>
            <w:r w:rsidR="00691EB0">
              <w:rPr>
                <w:rFonts w:eastAsia="Times New Roman" w:cs="Arial"/>
                <w:lang w:eastAsia="de-CH"/>
              </w:rPr>
              <w:t>BGS 611.1)</w:t>
            </w:r>
          </w:p>
          <w:p w14:paraId="391DCE14" w14:textId="52AD0602" w:rsidR="00BE14B5" w:rsidRPr="009B1F1E" w:rsidRDefault="00BE14B5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Finanzhaushalt</w:t>
            </w:r>
            <w:r w:rsidR="00691EB0">
              <w:rPr>
                <w:rFonts w:eastAsia="Times New Roman" w:cs="Arial"/>
                <w:lang w:eastAsia="de-CH"/>
              </w:rPr>
              <w:t>verordnung (FHV) vom 21. November 2017 (BGS 611.11)</w:t>
            </w:r>
          </w:p>
          <w:p w14:paraId="4777A943" w14:textId="740EFD98" w:rsidR="00BE14B5" w:rsidRPr="009B1F1E" w:rsidRDefault="00691EB0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Gesetz über die Organisation und die Verwaltung der Gemeinden (</w:t>
            </w:r>
            <w:r w:rsidR="00BE14B5" w:rsidRPr="009B1F1E">
              <w:rPr>
                <w:rFonts w:eastAsia="Times New Roman" w:cs="Arial"/>
                <w:lang w:eastAsia="de-CH"/>
              </w:rPr>
              <w:t>Gemeindegesetz</w:t>
            </w:r>
            <w:r>
              <w:rPr>
                <w:rFonts w:eastAsia="Times New Roman" w:cs="Arial"/>
                <w:lang w:eastAsia="de-CH"/>
              </w:rPr>
              <w:t>, GG) vom 4. September 1980 (BGS 171.1)</w:t>
            </w:r>
          </w:p>
          <w:p w14:paraId="54A53A91" w14:textId="77777777" w:rsidR="00BE14B5" w:rsidRPr="009B1F1E" w:rsidRDefault="00BE14B5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Gemeindeordnung</w:t>
            </w:r>
          </w:p>
          <w:p w14:paraId="52514F50" w14:textId="77777777" w:rsidR="00BE14B5" w:rsidRPr="009B1F1E" w:rsidRDefault="00BE14B5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Saldolisten (Bilanz, Erfolgsrechnung, Investitionsrechnung)</w:t>
            </w:r>
          </w:p>
          <w:p w14:paraId="145C81F6" w14:textId="77777777" w:rsidR="00BE14B5" w:rsidRPr="009B1F1E" w:rsidRDefault="00BE14B5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Nachweise zu wesentlichen Positionen der Jahresrechnung (Abschlussordner)</w:t>
            </w:r>
          </w:p>
          <w:p w14:paraId="3BF2824D" w14:textId="77777777" w:rsidR="00BE14B5" w:rsidRPr="009B1F1E" w:rsidRDefault="00BE14B5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Hauptbuch</w:t>
            </w:r>
          </w:p>
          <w:p w14:paraId="617D85D5" w14:textId="77777777" w:rsidR="00BE14B5" w:rsidRPr="009B1F1E" w:rsidRDefault="00BE14B5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Journale</w:t>
            </w:r>
          </w:p>
          <w:p w14:paraId="27842F9F" w14:textId="77777777" w:rsidR="00BE14B5" w:rsidRPr="009B1F1E" w:rsidRDefault="00BE14B5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Protokolle</w:t>
            </w:r>
          </w:p>
          <w:p w14:paraId="1FC35923" w14:textId="77777777" w:rsidR="00BE14B5" w:rsidRDefault="00BE14B5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Berichte von </w:t>
            </w:r>
            <w:r w:rsidR="00354F1C">
              <w:rPr>
                <w:rFonts w:eastAsia="Times New Roman" w:cs="Arial"/>
                <w:lang w:eastAsia="de-CH"/>
              </w:rPr>
              <w:t xml:space="preserve">externen </w:t>
            </w:r>
            <w:r w:rsidRPr="009B1F1E">
              <w:rPr>
                <w:rFonts w:eastAsia="Times New Roman" w:cs="Arial"/>
                <w:lang w:eastAsia="de-CH"/>
              </w:rPr>
              <w:t>Prüfgesellschaften</w:t>
            </w:r>
          </w:p>
          <w:p w14:paraId="1523A82D" w14:textId="7B3D7925" w:rsidR="00354F1C" w:rsidRPr="009B1F1E" w:rsidRDefault="00354F1C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 xml:space="preserve">Feststellungen und Hinweise der Finanzdirektion </w:t>
            </w:r>
            <w:r w:rsidR="00765D20">
              <w:rPr>
                <w:rFonts w:eastAsia="Times New Roman" w:cs="Arial"/>
                <w:lang w:eastAsia="de-CH"/>
              </w:rPr>
              <w:t>des Vorjahres</w:t>
            </w:r>
          </w:p>
        </w:tc>
      </w:tr>
    </w:tbl>
    <w:p w14:paraId="1B539F6F" w14:textId="77777777" w:rsidR="00BE14B5" w:rsidRPr="009B1F1E" w:rsidRDefault="00BE14B5" w:rsidP="00BE14B5">
      <w:pPr>
        <w:rPr>
          <w:rFonts w:cs="Arial"/>
        </w:rPr>
      </w:pPr>
    </w:p>
    <w:tbl>
      <w:tblPr>
        <w:tblW w:w="10603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"/>
        <w:gridCol w:w="931"/>
        <w:gridCol w:w="3468"/>
        <w:gridCol w:w="3681"/>
        <w:gridCol w:w="429"/>
        <w:gridCol w:w="705"/>
        <w:gridCol w:w="1181"/>
        <w:gridCol w:w="32"/>
        <w:gridCol w:w="141"/>
        <w:gridCol w:w="15"/>
      </w:tblGrid>
      <w:tr w:rsidR="001039D2" w:rsidRPr="009B1F1E" w14:paraId="6D9EB4FF" w14:textId="77777777" w:rsidTr="00277909">
        <w:trPr>
          <w:gridBefore w:val="1"/>
          <w:gridAfter w:val="1"/>
          <w:wBefore w:w="20" w:type="dxa"/>
          <w:wAfter w:w="15" w:type="dxa"/>
          <w:cantSplit/>
          <w:trHeight w:val="708"/>
          <w:tblHeader/>
        </w:trPr>
        <w:tc>
          <w:tcPr>
            <w:tcW w:w="43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2182C81" w14:textId="77777777" w:rsidR="001039D2" w:rsidRPr="009B1F1E" w:rsidRDefault="001039D2" w:rsidP="007B44A5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4704022" w14:textId="77777777" w:rsidR="001039D2" w:rsidRPr="009B1F1E" w:rsidRDefault="001039D2" w:rsidP="007B44A5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1592828" w14:textId="77777777" w:rsidR="001039D2" w:rsidRPr="009B1F1E" w:rsidRDefault="008D4FE7" w:rsidP="007B44A5">
            <w:pPr>
              <w:spacing w:after="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</w:t>
            </w:r>
            <w:r w:rsidR="001039D2" w:rsidRPr="009B1F1E">
              <w:rPr>
                <w:rFonts w:eastAsia="Times New Roman" w:cs="Arial"/>
                <w:b/>
                <w:lang w:eastAsia="de-CH"/>
              </w:rPr>
              <w:t>te</w:t>
            </w:r>
            <w:r w:rsidR="001039D2" w:rsidRPr="009B1F1E">
              <w:rPr>
                <w:rFonts w:eastAsia="Times New Roman" w:cs="Arial"/>
                <w:b/>
                <w:lang w:eastAsia="de-CH"/>
              </w:rPr>
              <w:t>i</w:t>
            </w:r>
            <w:r w:rsidR="001039D2" w:rsidRPr="009B1F1E">
              <w:rPr>
                <w:rFonts w:eastAsia="Times New Roman" w:cs="Arial"/>
                <w:b/>
                <w:lang w:eastAsia="de-CH"/>
              </w:rPr>
              <w:t>lung</w:t>
            </w:r>
            <w:r w:rsidR="009C70D2"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46624CD" w14:textId="77777777" w:rsidR="001039D2" w:rsidRPr="009B1F1E" w:rsidRDefault="001039D2" w:rsidP="007B44A5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2EAA8C20" w14:textId="77777777" w:rsidTr="00277909">
        <w:trPr>
          <w:cantSplit/>
          <w:tblHeader/>
        </w:trPr>
        <w:tc>
          <w:tcPr>
            <w:tcW w:w="951" w:type="dxa"/>
            <w:gridSpan w:val="2"/>
            <w:shd w:val="clear" w:color="auto" w:fill="auto"/>
          </w:tcPr>
          <w:p w14:paraId="7C928ED9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652" w:type="dxa"/>
            <w:gridSpan w:val="8"/>
            <w:shd w:val="clear" w:color="auto" w:fill="auto"/>
          </w:tcPr>
          <w:p w14:paraId="1D7F108C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79F08896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1056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BBD5848" w14:textId="28D3EEC9" w:rsidR="00411AF5" w:rsidRPr="00354F1C" w:rsidRDefault="00411AF5" w:rsidP="001039D2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Vorjahresrechnung / Vorjahresrevision / Kontrollbericht</w:t>
            </w:r>
          </w:p>
        </w:tc>
      </w:tr>
      <w:tr w:rsidR="001039D2" w:rsidRPr="009B1F1E" w14:paraId="1F847CD7" w14:textId="77777777" w:rsidTr="00277909">
        <w:trPr>
          <w:gridBefore w:val="1"/>
          <w:gridAfter w:val="1"/>
          <w:wBefore w:w="20" w:type="dxa"/>
          <w:wAfter w:w="15" w:type="dxa"/>
          <w:cantSplit/>
          <w:trHeight w:val="397"/>
        </w:trPr>
        <w:tc>
          <w:tcPr>
            <w:tcW w:w="931" w:type="dxa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1BB4D8CE" w14:textId="77777777" w:rsidR="001039D2" w:rsidRPr="009B1F1E" w:rsidRDefault="001039D2" w:rsidP="008D4FE7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03EE297C" w14:textId="158EEA7A" w:rsidR="001039D2" w:rsidRPr="009B1F1E" w:rsidRDefault="00987944" w:rsidP="00C173E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Ist</w:t>
            </w:r>
            <w:r w:rsidR="001039D2" w:rsidRPr="009B1F1E">
              <w:rPr>
                <w:rFonts w:eastAsia="Times New Roman" w:cs="Arial"/>
                <w:lang w:eastAsia="de-CH"/>
              </w:rPr>
              <w:t xml:space="preserve"> die Vorjahresrechnung durch das zuständige Organ gemäss Antrag genehmigt worden?</w:t>
            </w:r>
            <w:r w:rsidRPr="009B1F1E">
              <w:rPr>
                <w:rFonts w:eastAsia="Times New Roman" w:cs="Arial"/>
                <w:lang w:eastAsia="de-CH"/>
              </w:rPr>
              <w:t xml:space="preserve"> </w:t>
            </w:r>
          </w:p>
        </w:tc>
        <w:tc>
          <w:tcPr>
            <w:tcW w:w="3681" w:type="dxa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1D73C834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2BA3AEF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DD44383" w14:textId="77777777" w:rsidR="001039D2" w:rsidRPr="009B1F1E" w:rsidRDefault="001039D2" w:rsidP="00C6588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440682951"/>
            <w:placeholder>
              <w:docPart w:val="6AF1ECC59B274BEDAF555E5FCB8CFA3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  <w:tcBorders>
                  <w:top w:val="single" w:sz="4" w:space="0" w:color="auto"/>
                </w:tcBorders>
              </w:tcPr>
              <w:p w14:paraId="532EE383" w14:textId="77777777" w:rsidR="001039D2" w:rsidRPr="009B1F1E" w:rsidRDefault="00E3197C" w:rsidP="001039D2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13BE2A30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48DAFA39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1651FE0" w14:textId="77777777" w:rsidR="001039D2" w:rsidRPr="009B1F1E" w:rsidRDefault="001039D2" w:rsidP="001039D2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355B4" w:rsidRPr="009B1F1E" w14:paraId="4D5F190E" w14:textId="77777777" w:rsidTr="00277909">
        <w:trPr>
          <w:gridBefore w:val="1"/>
          <w:gridAfter w:val="1"/>
          <w:wBefore w:w="20" w:type="dxa"/>
          <w:wAfter w:w="15" w:type="dxa"/>
          <w:cantSplit/>
          <w:trHeight w:val="397"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38B5FAE1" w14:textId="77777777" w:rsidR="00F355B4" w:rsidRPr="009B1F1E" w:rsidRDefault="00F355B4" w:rsidP="00F355B4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3866669D" w14:textId="3BB38786" w:rsidR="00F355B4" w:rsidRPr="009B1F1E" w:rsidRDefault="00F355B4" w:rsidP="00354F1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 xml:space="preserve">Wurde der Aufwand- bzw. der Ertragsüberschuss des Vorjahres gemäss </w:t>
            </w:r>
            <w:r w:rsidR="00354F1C">
              <w:rPr>
                <w:rFonts w:cs="Arial"/>
              </w:rPr>
              <w:t xml:space="preserve">Beschluss der Legislative </w:t>
            </w:r>
            <w:r w:rsidRPr="009B1F1E">
              <w:rPr>
                <w:rFonts w:cs="Arial"/>
              </w:rPr>
              <w:t xml:space="preserve"> korrekt verbucht?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574B50B6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B7B6129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F6448C1" w14:textId="77777777" w:rsidR="00F355B4" w:rsidRPr="009B1F1E" w:rsidRDefault="00F355B4" w:rsidP="00F355B4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899273183"/>
            <w:placeholder>
              <w:docPart w:val="B64642D63EC342F8AAAB2A01E1C95FB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454810DE" w14:textId="77777777" w:rsidR="00F355B4" w:rsidRPr="009B1F1E" w:rsidRDefault="00F355B4" w:rsidP="00F355B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5F37265F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78BBFF1E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1C7E9BE" w14:textId="77777777" w:rsidR="00F355B4" w:rsidRPr="009B1F1E" w:rsidRDefault="00F355B4" w:rsidP="00F355B4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F355B4" w:rsidRPr="009B1F1E" w14:paraId="39F0C134" w14:textId="77777777" w:rsidTr="00277909">
        <w:trPr>
          <w:gridBefore w:val="1"/>
          <w:gridAfter w:val="1"/>
          <w:wBefore w:w="20" w:type="dxa"/>
          <w:wAfter w:w="15" w:type="dxa"/>
          <w:cantSplit/>
          <w:trHeight w:val="397"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545111AA" w14:textId="77777777" w:rsidR="00F355B4" w:rsidRPr="009B1F1E" w:rsidRDefault="00F355B4" w:rsidP="00F355B4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451F8FF5" w14:textId="7162F5C5" w:rsidR="00F355B4" w:rsidRPr="009B1F1E" w:rsidRDefault="00F355B4" w:rsidP="00354F1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die anlässlich der letzten Rechnungsprüfung durch das Rechnungsprüfungsorgan festg</w:t>
            </w:r>
            <w:r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 xml:space="preserve">stellten Mängel und Pendenzen in der Zwischenzeit behoben bzw. erledigt? 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1B0B4597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6E284BD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A798028" w14:textId="77777777" w:rsidR="00F355B4" w:rsidRPr="009B1F1E" w:rsidRDefault="00F355B4" w:rsidP="00F355B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434043684"/>
            <w:placeholder>
              <w:docPart w:val="2F09F3C739BA4830B7EC69C10CC1355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42365141" w14:textId="77777777" w:rsidR="00F355B4" w:rsidRPr="009B1F1E" w:rsidRDefault="00F355B4" w:rsidP="00F355B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4F7DC6DA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38D7F278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7426A32" w14:textId="77777777" w:rsidR="00F355B4" w:rsidRPr="009B1F1E" w:rsidRDefault="00F355B4" w:rsidP="00F355B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355B4" w:rsidRPr="009B1F1E" w14:paraId="67346041" w14:textId="77777777" w:rsidTr="00277909">
        <w:trPr>
          <w:gridBefore w:val="1"/>
          <w:gridAfter w:val="1"/>
          <w:wBefore w:w="20" w:type="dxa"/>
          <w:wAfter w:w="15" w:type="dxa"/>
          <w:cantSplit/>
          <w:trHeight w:val="397"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1D5BC4AF" w14:textId="77777777" w:rsidR="00F355B4" w:rsidRPr="009B1F1E" w:rsidRDefault="00F355B4" w:rsidP="00F355B4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069649E1" w14:textId="237246AA" w:rsidR="00F355B4" w:rsidRPr="009B1F1E" w:rsidRDefault="00C173E6" w:rsidP="00C173E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Wurden die letzjährigen Festste</w:t>
            </w:r>
            <w:r>
              <w:rPr>
                <w:rFonts w:eastAsia="Times New Roman" w:cs="Arial"/>
                <w:lang w:eastAsia="de-CH"/>
              </w:rPr>
              <w:t>l</w:t>
            </w:r>
            <w:r>
              <w:rPr>
                <w:rFonts w:eastAsia="Times New Roman" w:cs="Arial"/>
                <w:lang w:eastAsia="de-CH"/>
              </w:rPr>
              <w:t>lungen und Hinweise der Finan</w:t>
            </w:r>
            <w:r>
              <w:rPr>
                <w:rFonts w:eastAsia="Times New Roman" w:cs="Arial"/>
                <w:lang w:eastAsia="de-CH"/>
              </w:rPr>
              <w:t>z</w:t>
            </w:r>
            <w:r>
              <w:rPr>
                <w:rFonts w:eastAsia="Times New Roman" w:cs="Arial"/>
                <w:lang w:eastAsia="de-CH"/>
              </w:rPr>
              <w:t>direktion berücksichtigt?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74CF6A20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E9CEA25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42741EA" w14:textId="77777777" w:rsidR="00F355B4" w:rsidRPr="009B1F1E" w:rsidRDefault="00F355B4" w:rsidP="00F355B4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322199054"/>
            <w:placeholder>
              <w:docPart w:val="37293035E7A94FF39E49510F248E89E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01188441" w14:textId="77777777" w:rsidR="00F355B4" w:rsidRPr="009B1F1E" w:rsidRDefault="00F355B4" w:rsidP="00F355B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39159081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249667B7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B556C9C" w14:textId="77777777" w:rsidR="00F355B4" w:rsidRPr="009B1F1E" w:rsidRDefault="00F355B4" w:rsidP="00F355B4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2335898B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1056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637BE60E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Jahresrechnung</w:t>
            </w:r>
          </w:p>
        </w:tc>
      </w:tr>
      <w:tr w:rsidR="001C74DD" w:rsidRPr="009B1F1E" w14:paraId="2ABF1EC0" w14:textId="77777777" w:rsidTr="00277909">
        <w:trPr>
          <w:gridBefore w:val="1"/>
          <w:gridAfter w:val="1"/>
          <w:wBefore w:w="20" w:type="dxa"/>
          <w:wAfter w:w="15" w:type="dxa"/>
          <w:cantSplit/>
          <w:trHeight w:val="397"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57EA66E5" w14:textId="77777777" w:rsidR="001C74DD" w:rsidRPr="009B1F1E" w:rsidRDefault="001C74DD" w:rsidP="005807EF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567A5162" w14:textId="720DA0DA" w:rsidR="001C74DD" w:rsidRPr="009B1F1E" w:rsidRDefault="001C74DD" w:rsidP="00C173E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Haben sich bei der Erstellung der Jahresrechnung spezielle respe</w:t>
            </w:r>
            <w:r w:rsidRPr="009B1F1E">
              <w:rPr>
                <w:rFonts w:eastAsia="Times New Roman" w:cs="Arial"/>
                <w:lang w:eastAsia="de-CH"/>
              </w:rPr>
              <w:t>k</w:t>
            </w:r>
            <w:r w:rsidRPr="009B1F1E">
              <w:rPr>
                <w:rFonts w:eastAsia="Times New Roman" w:cs="Arial"/>
                <w:lang w:eastAsia="de-CH"/>
              </w:rPr>
              <w:t>tive komplexe Sachverhalte erg</w:t>
            </w:r>
            <w:r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>ben?</w:t>
            </w:r>
            <w:r w:rsidR="00D75B97" w:rsidRPr="009B1F1E">
              <w:rPr>
                <w:rFonts w:eastAsia="Times New Roman" w:cs="Arial"/>
                <w:lang w:eastAsia="de-CH"/>
              </w:rPr>
              <w:t xml:space="preserve"> 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2C42AA9F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D90EF8C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4986AA9" w14:textId="77777777" w:rsidR="001C74DD" w:rsidRPr="009B1F1E" w:rsidRDefault="001C74DD" w:rsidP="005807E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37904578"/>
            <w:placeholder>
              <w:docPart w:val="5E452BEAA61B4E399AE4A254F6DE470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36408127" w14:textId="77777777" w:rsidR="001C74DD" w:rsidRPr="009B1F1E" w:rsidRDefault="001C74DD" w:rsidP="005807E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2E990C3A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63A79201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076DB12" w14:textId="77777777" w:rsidR="001C74DD" w:rsidRPr="009B1F1E" w:rsidRDefault="001C74DD" w:rsidP="005807E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F081B" w:rsidRPr="009B1F1E" w14:paraId="18E8A109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010B8418" w14:textId="77777777" w:rsidR="004F081B" w:rsidRPr="009B1F1E" w:rsidRDefault="004F081B" w:rsidP="005807EF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31D7461D" w14:textId="69FEA5CF" w:rsidR="004F081B" w:rsidRPr="009B1F1E" w:rsidRDefault="004F081B" w:rsidP="00C173E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Umfasst die Jahresrechnung alle nach </w:t>
            </w:r>
            <w:r w:rsidR="00E51EBC" w:rsidRPr="009B1F1E">
              <w:rPr>
                <w:rFonts w:eastAsia="Times New Roman" w:cs="Arial"/>
                <w:lang w:eastAsia="de-CH"/>
              </w:rPr>
              <w:t xml:space="preserve">§ </w:t>
            </w:r>
            <w:r w:rsidR="00C173E6">
              <w:rPr>
                <w:rFonts w:eastAsia="Times New Roman" w:cs="Arial"/>
                <w:lang w:eastAsia="de-CH"/>
              </w:rPr>
              <w:t>23</w:t>
            </w:r>
            <w:r w:rsidR="00E51EBC" w:rsidRPr="009B1F1E">
              <w:rPr>
                <w:rFonts w:eastAsia="Times New Roman" w:cs="Arial"/>
                <w:lang w:eastAsia="de-CH"/>
              </w:rPr>
              <w:t xml:space="preserve"> </w:t>
            </w:r>
            <w:r w:rsidRPr="009B1F1E">
              <w:rPr>
                <w:rFonts w:eastAsia="Times New Roman" w:cs="Arial"/>
                <w:lang w:eastAsia="de-CH"/>
              </w:rPr>
              <w:t xml:space="preserve">FHG vorgegebenen Inhalte? 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494396FF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AA9A59F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10488BE" w14:textId="77777777" w:rsidR="004F081B" w:rsidRPr="009B1F1E" w:rsidRDefault="004F081B" w:rsidP="005807E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110844127"/>
            <w:placeholder>
              <w:docPart w:val="8A3A03E79E064B268EFBD2181F98BF2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65FEC9EC" w14:textId="77777777" w:rsidR="004F081B" w:rsidRPr="009B1F1E" w:rsidRDefault="004F081B" w:rsidP="005807E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4BF6916B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7A9547F6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D3582D2" w14:textId="77777777" w:rsidR="004F081B" w:rsidRPr="009B1F1E" w:rsidRDefault="004F081B" w:rsidP="005807EF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E51EBC" w:rsidRPr="009B1F1E" w14:paraId="376C5C9A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2F769B94" w14:textId="77777777" w:rsidR="00E51EBC" w:rsidRPr="009B1F1E" w:rsidRDefault="00E51EBC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743B5747" w14:textId="6845FD6C" w:rsidR="00E51EBC" w:rsidRPr="009B1F1E" w:rsidRDefault="00E51EBC" w:rsidP="00A3254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alle Rechnungen von unselbständigen öffentlich-rechtlichen Anstalten und Betri</w:t>
            </w:r>
            <w:r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>ben ohne eigene Rechtspersö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 xml:space="preserve">lichkeit </w:t>
            </w:r>
            <w:r w:rsidR="00A32547">
              <w:rPr>
                <w:rFonts w:eastAsia="Times New Roman" w:cs="Arial"/>
                <w:lang w:eastAsia="de-CH"/>
              </w:rPr>
              <w:t>in der Gemeinderechnung geführt?</w:t>
            </w:r>
          </w:p>
        </w:tc>
        <w:tc>
          <w:tcPr>
            <w:tcW w:w="3681" w:type="dxa"/>
          </w:tcPr>
          <w:p w14:paraId="239028D2" w14:textId="77777777" w:rsidR="00E51EBC" w:rsidRPr="009B1F1E" w:rsidRDefault="00E51EBC" w:rsidP="00E56ED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76420894"/>
            <w:placeholder>
              <w:docPart w:val="1D1EE56FD4CC4A429835060E287ECC9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6C7AB4A9" w14:textId="77777777" w:rsidR="00E51EBC" w:rsidRPr="009B1F1E" w:rsidRDefault="00E51EBC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p w14:paraId="3A71B653" w14:textId="77777777" w:rsidR="00E51EBC" w:rsidRPr="009B1F1E" w:rsidRDefault="00E51EBC" w:rsidP="00801F8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6B7926" w:rsidRPr="009B1F1E" w14:paraId="0C6F834A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5329609A" w14:textId="77777777" w:rsidR="006B7926" w:rsidRPr="009B1F1E" w:rsidRDefault="006B7926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756BD9EB" w14:textId="4FFE9F29" w:rsidR="006B7926" w:rsidRPr="009B1F1E" w:rsidRDefault="006B7926" w:rsidP="00A3254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Ist d</w:t>
            </w:r>
            <w:r w:rsidR="006447E8" w:rsidRPr="009B1F1E">
              <w:rPr>
                <w:rFonts w:eastAsia="Times New Roman" w:cs="Arial"/>
                <w:lang w:eastAsia="de-CH"/>
              </w:rPr>
              <w:t>ie Jahresrechnung abg</w:t>
            </w:r>
            <w:r w:rsidR="006447E8" w:rsidRPr="009B1F1E">
              <w:rPr>
                <w:rFonts w:eastAsia="Times New Roman" w:cs="Arial"/>
                <w:lang w:eastAsia="de-CH"/>
              </w:rPr>
              <w:t>e</w:t>
            </w:r>
            <w:r w:rsidR="00083A97">
              <w:rPr>
                <w:rFonts w:eastAsia="Times New Roman" w:cs="Arial"/>
                <w:lang w:eastAsia="de-CH"/>
              </w:rPr>
              <w:t>schlossen und</w:t>
            </w:r>
            <w:r w:rsidR="006447E8" w:rsidRPr="009B1F1E">
              <w:rPr>
                <w:rFonts w:eastAsia="Times New Roman" w:cs="Arial"/>
                <w:lang w:eastAsia="de-CH"/>
              </w:rPr>
              <w:t xml:space="preserve"> </w:t>
            </w:r>
            <w:r w:rsidRPr="009B1F1E">
              <w:rPr>
                <w:rFonts w:eastAsia="Times New Roman" w:cs="Arial"/>
                <w:lang w:eastAsia="de-CH"/>
              </w:rPr>
              <w:t xml:space="preserve">vom </w:t>
            </w:r>
            <w:r w:rsidR="006447E8" w:rsidRPr="009B1F1E">
              <w:rPr>
                <w:rFonts w:eastAsia="Times New Roman" w:cs="Arial"/>
                <w:lang w:eastAsia="de-CH"/>
              </w:rPr>
              <w:t>Gemeinderat</w:t>
            </w:r>
            <w:r w:rsidRPr="009B1F1E">
              <w:rPr>
                <w:rFonts w:eastAsia="Times New Roman" w:cs="Arial"/>
                <w:lang w:eastAsia="de-CH"/>
              </w:rPr>
              <w:t xml:space="preserve"> </w:t>
            </w:r>
            <w:r w:rsidR="00083A97">
              <w:rPr>
                <w:rFonts w:eastAsia="Times New Roman" w:cs="Arial"/>
                <w:lang w:eastAsia="de-CH"/>
              </w:rPr>
              <w:t>v</w:t>
            </w:r>
            <w:r w:rsidR="00362059">
              <w:rPr>
                <w:rFonts w:eastAsia="Times New Roman" w:cs="Arial"/>
                <w:lang w:eastAsia="de-CH"/>
              </w:rPr>
              <w:t>erabschiedet worden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5CEC86FA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59414BE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903095F" w14:textId="77777777" w:rsidR="006B7926" w:rsidRPr="009B1F1E" w:rsidRDefault="006B792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245483669"/>
            <w:placeholder>
              <w:docPart w:val="616332330A5C4402A723EF3908EB1E3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048B7894" w14:textId="77777777" w:rsidR="006B7926" w:rsidRPr="009B1F1E" w:rsidRDefault="006B7926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331EE9C5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759D6B01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3FAED54" w14:textId="77777777" w:rsidR="006B7926" w:rsidRPr="009B1F1E" w:rsidRDefault="006B7926" w:rsidP="00931DD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0B3AC8" w:rsidRPr="009B1F1E" w14:paraId="102DB009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</w:tcPr>
          <w:p w14:paraId="2D0C6435" w14:textId="77777777" w:rsidR="000B3AC8" w:rsidRPr="009B1F1E" w:rsidRDefault="000B3AC8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4F6D132E" w14:textId="762CBF1C" w:rsidR="000B3AC8" w:rsidRPr="009B1F1E" w:rsidRDefault="000B3AC8" w:rsidP="0036205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alle bis zum Prüfung</w:t>
            </w:r>
            <w:r w:rsidRPr="009B1F1E">
              <w:rPr>
                <w:rFonts w:eastAsia="Times New Roman" w:cs="Arial"/>
                <w:lang w:eastAsia="de-CH"/>
              </w:rPr>
              <w:t>s</w:t>
            </w:r>
            <w:r w:rsidRPr="009B1F1E">
              <w:rPr>
                <w:rFonts w:eastAsia="Times New Roman" w:cs="Arial"/>
                <w:lang w:eastAsia="de-CH"/>
              </w:rPr>
              <w:t>zeitpunkt bekannt gewordenen und bilanzierungspflichtigen E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>eignisse angemessen berücksic</w:t>
            </w:r>
            <w:r w:rsidRPr="009B1F1E">
              <w:rPr>
                <w:rFonts w:eastAsia="Times New Roman" w:cs="Arial"/>
                <w:lang w:eastAsia="de-CH"/>
              </w:rPr>
              <w:t>h</w:t>
            </w:r>
            <w:r w:rsidRPr="009B1F1E">
              <w:rPr>
                <w:rFonts w:eastAsia="Times New Roman" w:cs="Arial"/>
                <w:lang w:eastAsia="de-CH"/>
              </w:rPr>
              <w:t>tigt?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6FA2EA19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685A1F5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7FBC6D4" w14:textId="77777777" w:rsidR="000B3AC8" w:rsidRPr="009B1F1E" w:rsidRDefault="000B3AC8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527316286"/>
            <w:placeholder>
              <w:docPart w:val="0502CBA2D4E04EA18A7C5580B6236F0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710795B2" w14:textId="77777777" w:rsidR="000B3AC8" w:rsidRPr="009B1F1E" w:rsidRDefault="000B3AC8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5A99A2EC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4B06AFF8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30C0BCE" w14:textId="77777777" w:rsidR="000B3AC8" w:rsidRPr="009B1F1E" w:rsidRDefault="000B3AC8" w:rsidP="00931DD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B7926" w:rsidRPr="009B1F1E" w14:paraId="0002410B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</w:tcPr>
          <w:p w14:paraId="43C706B6" w14:textId="77777777" w:rsidR="006B7926" w:rsidRPr="009B1F1E" w:rsidRDefault="006B7926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45594BDC" w14:textId="77777777" w:rsidR="006B7926" w:rsidRPr="009B1F1E" w:rsidRDefault="006B792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Liegt eine vom Gemeinderat und der für die Finanzen verantwortl</w:t>
            </w:r>
            <w:r w:rsidRPr="009B1F1E">
              <w:rPr>
                <w:rFonts w:eastAsia="Times New Roman" w:cs="Arial"/>
                <w:lang w:eastAsia="de-CH"/>
              </w:rPr>
              <w:t>i</w:t>
            </w:r>
            <w:r w:rsidRPr="009B1F1E">
              <w:rPr>
                <w:rFonts w:eastAsia="Times New Roman" w:cs="Arial"/>
                <w:lang w:eastAsia="de-CH"/>
              </w:rPr>
              <w:t>chen Person unterzeichnete Ja</w:t>
            </w:r>
            <w:r w:rsidRPr="009B1F1E">
              <w:rPr>
                <w:rFonts w:eastAsia="Times New Roman" w:cs="Arial"/>
                <w:lang w:eastAsia="de-CH"/>
              </w:rPr>
              <w:t>h</w:t>
            </w:r>
            <w:r w:rsidRPr="009B1F1E">
              <w:rPr>
                <w:rFonts w:eastAsia="Times New Roman" w:cs="Arial"/>
                <w:lang w:eastAsia="de-CH"/>
              </w:rPr>
              <w:t>resrechnung vor?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1A980E4D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0DC0054D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66963B5" w14:textId="77777777" w:rsidR="006B7926" w:rsidRPr="009B1F1E" w:rsidRDefault="006B792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590235348"/>
            <w:placeholder>
              <w:docPart w:val="547B0B4B6A164D54BABC7C659599AA2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2422F863" w14:textId="77777777" w:rsidR="006B7926" w:rsidRPr="009B1F1E" w:rsidRDefault="006B7926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46E6B0D9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6C9FBB70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B1B43BC" w14:textId="77777777" w:rsidR="006B7926" w:rsidRPr="009B1F1E" w:rsidRDefault="006B7926" w:rsidP="00931DD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B7926" w:rsidRPr="009B1F1E" w14:paraId="793E63A0" w14:textId="77777777" w:rsidTr="00277909">
        <w:trPr>
          <w:gridBefore w:val="1"/>
          <w:gridAfter w:val="1"/>
          <w:wBefore w:w="20" w:type="dxa"/>
          <w:wAfter w:w="15" w:type="dxa"/>
          <w:cantSplit/>
          <w:trHeight w:val="688"/>
        </w:trPr>
        <w:tc>
          <w:tcPr>
            <w:tcW w:w="931" w:type="dxa"/>
            <w:tcBorders>
              <w:left w:val="single" w:sz="18" w:space="0" w:color="auto"/>
            </w:tcBorders>
          </w:tcPr>
          <w:p w14:paraId="7185E9E2" w14:textId="77777777" w:rsidR="006B7926" w:rsidRPr="009B1F1E" w:rsidRDefault="006B7926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396A675C" w14:textId="77777777" w:rsidR="006B7926" w:rsidRPr="009B1F1E" w:rsidRDefault="006B792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Liegt eine unterzeichnete Vol</w:t>
            </w:r>
            <w:r w:rsidRPr="009B1F1E">
              <w:rPr>
                <w:rFonts w:eastAsia="Times New Roman" w:cs="Arial"/>
                <w:lang w:eastAsia="de-CH"/>
              </w:rPr>
              <w:t>l</w:t>
            </w:r>
            <w:r w:rsidRPr="009B1F1E">
              <w:rPr>
                <w:rFonts w:eastAsia="Times New Roman" w:cs="Arial"/>
                <w:lang w:eastAsia="de-CH"/>
              </w:rPr>
              <w:t>ständigkeitserklärung vor?</w:t>
            </w:r>
          </w:p>
        </w:tc>
        <w:tc>
          <w:tcPr>
            <w:tcW w:w="3681" w:type="dxa"/>
          </w:tcPr>
          <w:tbl>
            <w:tblPr>
              <w:tblStyle w:val="Tabellenraster"/>
              <w:tblW w:w="361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18"/>
            </w:tblGrid>
            <w:tr w:rsidR="00E56EDB" w:rsidRPr="009B1F1E" w14:paraId="601699D8" w14:textId="77777777" w:rsidTr="00073399">
              <w:trPr>
                <w:trHeight w:val="596"/>
              </w:trPr>
              <w:tc>
                <w:tcPr>
                  <w:tcW w:w="3618" w:type="dxa"/>
                </w:tcPr>
                <w:p w14:paraId="420BF72F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E18D027" w14:textId="77777777" w:rsidR="006B7926" w:rsidRPr="009B1F1E" w:rsidRDefault="006B792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968705750"/>
            <w:placeholder>
              <w:docPart w:val="48099F2E38B6414E845AF7AC73C0479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78F65C74" w14:textId="77777777" w:rsidR="006B7926" w:rsidRPr="009B1F1E" w:rsidRDefault="006B7926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21"/>
            </w:tblGrid>
            <w:tr w:rsidR="00801F8F" w:rsidRPr="009B1F1E" w14:paraId="767FDDEC" w14:textId="77777777" w:rsidTr="00073399">
              <w:trPr>
                <w:trHeight w:val="520"/>
              </w:trPr>
              <w:tc>
                <w:tcPr>
                  <w:tcW w:w="1121" w:type="dxa"/>
                </w:tcPr>
                <w:p w14:paraId="1E45CAC0" w14:textId="44DD48BB" w:rsidR="008433E0" w:rsidRPr="009B1F1E" w:rsidRDefault="008433E0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  <w:p w14:paraId="783BFE1B" w14:textId="77777777" w:rsidR="00801F8F" w:rsidRPr="009B1F1E" w:rsidRDefault="00801F8F" w:rsidP="008433E0">
                  <w:pPr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2718D17" w14:textId="77777777" w:rsidR="006B7926" w:rsidRPr="009B1F1E" w:rsidRDefault="006B7926" w:rsidP="00931DD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447E8" w:rsidRPr="009B1F1E" w14:paraId="5DB6E37C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6980DAC6" w14:textId="77777777" w:rsidR="006447E8" w:rsidRPr="009B1F1E" w:rsidRDefault="006447E8" w:rsidP="006447E8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0F55BC45" w14:textId="77777777" w:rsidR="006447E8" w:rsidRPr="009B1F1E" w:rsidRDefault="006447E8" w:rsidP="006447E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Stimmen die Saldi gemäss F</w:t>
            </w:r>
            <w:r w:rsidRPr="009B1F1E">
              <w:rPr>
                <w:rFonts w:eastAsia="Times New Roman" w:cs="Arial"/>
                <w:lang w:eastAsia="de-CH"/>
              </w:rPr>
              <w:t>i</w:t>
            </w:r>
            <w:r w:rsidRPr="009B1F1E">
              <w:rPr>
                <w:rFonts w:eastAsia="Times New Roman" w:cs="Arial"/>
                <w:lang w:eastAsia="de-CH"/>
              </w:rPr>
              <w:t>nanzbuchhaltung mit der zu verö</w:t>
            </w:r>
            <w:r w:rsidRPr="009B1F1E">
              <w:rPr>
                <w:rFonts w:eastAsia="Times New Roman" w:cs="Arial"/>
                <w:lang w:eastAsia="de-CH"/>
              </w:rPr>
              <w:t>f</w:t>
            </w:r>
            <w:r w:rsidRPr="009B1F1E">
              <w:rPr>
                <w:rFonts w:eastAsia="Times New Roman" w:cs="Arial"/>
                <w:lang w:eastAsia="de-CH"/>
              </w:rPr>
              <w:t>fentlichen Jahresrechnung übe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>ein?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764A18FD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7244A7A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3AD869E" w14:textId="77777777" w:rsidR="006447E8" w:rsidRPr="009B1F1E" w:rsidRDefault="006447E8" w:rsidP="006447E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82922383"/>
            <w:placeholder>
              <w:docPart w:val="976478DDD2A24E878F83D658A3E85D9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031213AC" w14:textId="77777777" w:rsidR="006447E8" w:rsidRPr="009B1F1E" w:rsidRDefault="006447E8" w:rsidP="006447E8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1EB813C2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678970C5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6DAA9F5" w14:textId="77777777" w:rsidR="006447E8" w:rsidRPr="009B1F1E" w:rsidRDefault="006447E8" w:rsidP="006447E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447E8" w:rsidRPr="009B1F1E" w14:paraId="5425F9ED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4C41F0D3" w14:textId="77777777" w:rsidR="006447E8" w:rsidRPr="009B1F1E" w:rsidRDefault="006447E8" w:rsidP="006447E8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18C0B442" w14:textId="2DAC7F7F" w:rsidR="006447E8" w:rsidRPr="009B1F1E" w:rsidRDefault="006447E8" w:rsidP="0036205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Ist sichergestellt, dass die unte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>zeichnete und revidierte Jahre</w:t>
            </w:r>
            <w:r w:rsidRPr="009B1F1E">
              <w:rPr>
                <w:rFonts w:eastAsia="Times New Roman" w:cs="Arial"/>
                <w:lang w:eastAsia="de-CH"/>
              </w:rPr>
              <w:t>s</w:t>
            </w:r>
            <w:r w:rsidRPr="009B1F1E">
              <w:rPr>
                <w:rFonts w:eastAsia="Times New Roman" w:cs="Arial"/>
                <w:lang w:eastAsia="de-CH"/>
              </w:rPr>
              <w:t>rechnung mit der publizierten Ja</w:t>
            </w:r>
            <w:r w:rsidRPr="009B1F1E">
              <w:rPr>
                <w:rFonts w:eastAsia="Times New Roman" w:cs="Arial"/>
                <w:lang w:eastAsia="de-CH"/>
              </w:rPr>
              <w:t>h</w:t>
            </w:r>
            <w:r w:rsidRPr="009B1F1E">
              <w:rPr>
                <w:rFonts w:eastAsia="Times New Roman" w:cs="Arial"/>
                <w:lang w:eastAsia="de-CH"/>
              </w:rPr>
              <w:t xml:space="preserve">resrechnung übereinstimmt? 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4EAECEA3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3D00724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33A25E6" w14:textId="77777777" w:rsidR="006447E8" w:rsidRPr="009B1F1E" w:rsidRDefault="006447E8" w:rsidP="006447E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89442855"/>
            <w:placeholder>
              <w:docPart w:val="BFBD4264652C466E8689A2598691832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08CCA480" w14:textId="77777777" w:rsidR="006447E8" w:rsidRPr="009B1F1E" w:rsidRDefault="006447E8" w:rsidP="006447E8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0CB9B4CE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2DCF81F7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B59EEAB" w14:textId="77777777" w:rsidR="006447E8" w:rsidRPr="009B1F1E" w:rsidRDefault="006447E8" w:rsidP="006447E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0AE5967C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1056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4FF1D0D7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Bilanz</w:t>
            </w:r>
          </w:p>
        </w:tc>
      </w:tr>
      <w:tr w:rsidR="004F081B" w:rsidRPr="009B1F1E" w14:paraId="25F60B92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24CAC660" w14:textId="77777777" w:rsidR="004F081B" w:rsidRPr="009B1F1E" w:rsidRDefault="004F081B" w:rsidP="005807EF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4D08864E" w14:textId="4749D0DF" w:rsidR="00D84749" w:rsidRPr="009B1F1E" w:rsidRDefault="004F081B" w:rsidP="00D8474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Enthält die Bilanz </w:t>
            </w:r>
            <w:r w:rsidR="001C74DD" w:rsidRPr="009B1F1E">
              <w:rPr>
                <w:rFonts w:eastAsia="Times New Roman" w:cs="Arial"/>
                <w:lang w:eastAsia="de-CH"/>
              </w:rPr>
              <w:t>die Mindes</w:t>
            </w:r>
            <w:r w:rsidR="001C74DD" w:rsidRPr="009B1F1E">
              <w:rPr>
                <w:rFonts w:eastAsia="Times New Roman" w:cs="Arial"/>
                <w:lang w:eastAsia="de-CH"/>
              </w:rPr>
              <w:t>t</w:t>
            </w:r>
            <w:r w:rsidR="001C74DD" w:rsidRPr="009B1F1E">
              <w:rPr>
                <w:rFonts w:eastAsia="Times New Roman" w:cs="Arial"/>
                <w:lang w:eastAsia="de-CH"/>
              </w:rPr>
              <w:t xml:space="preserve">gliederung gemäss § </w:t>
            </w:r>
            <w:r w:rsidR="00362059">
              <w:rPr>
                <w:rFonts w:eastAsia="Times New Roman" w:cs="Arial"/>
                <w:lang w:eastAsia="de-CH"/>
              </w:rPr>
              <w:t>7 FHG?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563E9D5B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B152BCF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B27A13F" w14:textId="77777777" w:rsidR="004F081B" w:rsidRPr="009B1F1E" w:rsidRDefault="004F081B" w:rsidP="005807E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696375888"/>
            <w:placeholder>
              <w:docPart w:val="F20BCF9FDCD34CC59DA2640C921B919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7A61CB05" w14:textId="77777777" w:rsidR="004F081B" w:rsidRPr="009B1F1E" w:rsidRDefault="004F081B" w:rsidP="005807E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36EEE341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14B6768E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590FAE6" w14:textId="77777777" w:rsidR="004F081B" w:rsidRPr="009B1F1E" w:rsidRDefault="004F081B" w:rsidP="005807E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931DDD" w:rsidRPr="009B1F1E" w14:paraId="5A4049AF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6B26947D" w14:textId="77777777" w:rsidR="00931DDD" w:rsidRPr="009B1F1E" w:rsidRDefault="00931DDD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421B5EF2" w14:textId="344FF0C2" w:rsidR="00931DDD" w:rsidRPr="009B1F1E" w:rsidRDefault="00931DDD" w:rsidP="0084723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Wird der Kontenplan gemäss H</w:t>
            </w:r>
            <w:r w:rsidR="00847230">
              <w:rPr>
                <w:rFonts w:eastAsia="Times New Roman" w:cs="Arial"/>
                <w:lang w:eastAsia="de-CH"/>
              </w:rPr>
              <w:t>RM2</w:t>
            </w:r>
            <w:r w:rsidR="00E51EBC" w:rsidRPr="009B1F1E">
              <w:rPr>
                <w:rFonts w:eastAsia="Times New Roman" w:cs="Arial"/>
                <w:lang w:eastAsia="de-CH"/>
              </w:rPr>
              <w:t xml:space="preserve"> </w:t>
            </w:r>
            <w:r w:rsidRPr="009B1F1E">
              <w:rPr>
                <w:rFonts w:eastAsia="Times New Roman" w:cs="Arial"/>
                <w:lang w:eastAsia="de-CH"/>
              </w:rPr>
              <w:t>eingehalten?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01DC2FB0" w14:textId="77777777" w:rsidTr="00073399">
              <w:trPr>
                <w:trHeight w:val="596"/>
              </w:trPr>
              <w:tc>
                <w:tcPr>
                  <w:tcW w:w="3532" w:type="dxa"/>
                </w:tcPr>
                <w:p w14:paraId="2F16342B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71E3326" w14:textId="77777777" w:rsidR="00931DDD" w:rsidRPr="009B1F1E" w:rsidRDefault="00931DDD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558675640"/>
            <w:placeholder>
              <w:docPart w:val="6BFBE2E2993144B48EE49E991110D91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5C9D2C32" w14:textId="77777777" w:rsidR="00931DDD" w:rsidRPr="009B1F1E" w:rsidRDefault="00931DDD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68"/>
            </w:tblGrid>
            <w:tr w:rsidR="00801F8F" w:rsidRPr="009B1F1E" w14:paraId="0D476650" w14:textId="77777777" w:rsidTr="00073399">
              <w:trPr>
                <w:trHeight w:val="412"/>
              </w:trPr>
              <w:tc>
                <w:tcPr>
                  <w:tcW w:w="968" w:type="dxa"/>
                </w:tcPr>
                <w:p w14:paraId="14B56098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72CBC4B" w14:textId="77777777" w:rsidR="00931DDD" w:rsidRPr="009B1F1E" w:rsidRDefault="00931DDD" w:rsidP="00931DD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F081B" w:rsidRPr="009B1F1E" w14:paraId="41EB24FE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6F57A081" w14:textId="77777777" w:rsidR="004F081B" w:rsidRPr="009B1F1E" w:rsidRDefault="004F081B" w:rsidP="005807EF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0FB55E37" w14:textId="79D40336" w:rsidR="004F081B" w:rsidRPr="009B1F1E" w:rsidRDefault="00D75B97" w:rsidP="0084723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die Saldi der Bilanzkont</w:t>
            </w:r>
            <w:r w:rsidR="00A04823" w:rsidRPr="009B1F1E">
              <w:rPr>
                <w:rFonts w:eastAsia="Times New Roman" w:cs="Arial"/>
                <w:lang w:eastAsia="de-CH"/>
              </w:rPr>
              <w:t>en</w:t>
            </w:r>
            <w:r w:rsidRPr="009B1F1E">
              <w:rPr>
                <w:rFonts w:eastAsia="Times New Roman" w:cs="Arial"/>
                <w:lang w:eastAsia="de-CH"/>
              </w:rPr>
              <w:t xml:space="preserve"> mittels geeigneten Unterlagen nachgewiesen</w:t>
            </w:r>
            <w:r w:rsidR="00722356" w:rsidRPr="009B1F1E">
              <w:rPr>
                <w:rFonts w:eastAsia="Times New Roman" w:cs="Arial"/>
                <w:lang w:eastAsia="de-CH"/>
              </w:rPr>
              <w:t xml:space="preserve">? </w:t>
            </w:r>
          </w:p>
        </w:tc>
        <w:tc>
          <w:tcPr>
            <w:tcW w:w="3681" w:type="dxa"/>
          </w:tcPr>
          <w:tbl>
            <w:tblPr>
              <w:tblStyle w:val="Tabellenraster"/>
              <w:tblW w:w="357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75"/>
            </w:tblGrid>
            <w:tr w:rsidR="00E56EDB" w:rsidRPr="009B1F1E" w14:paraId="6D8B9B4F" w14:textId="77777777" w:rsidTr="00073399">
              <w:trPr>
                <w:trHeight w:val="736"/>
              </w:trPr>
              <w:tc>
                <w:tcPr>
                  <w:tcW w:w="3575" w:type="dxa"/>
                </w:tcPr>
                <w:p w14:paraId="3BEC2671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FD212DF" w14:textId="77777777" w:rsidR="004F081B" w:rsidRPr="009B1F1E" w:rsidRDefault="004F081B" w:rsidP="005807E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843077552"/>
            <w:placeholder>
              <w:docPart w:val="51E1D90356174B93B76CC8C40ABCE60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592AC183" w14:textId="77777777" w:rsidR="004F081B" w:rsidRPr="009B1F1E" w:rsidRDefault="004F081B" w:rsidP="005807E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55"/>
            </w:tblGrid>
            <w:tr w:rsidR="00801F8F" w:rsidRPr="009B1F1E" w14:paraId="5CD84780" w14:textId="77777777" w:rsidTr="00073399">
              <w:trPr>
                <w:trHeight w:val="845"/>
              </w:trPr>
              <w:tc>
                <w:tcPr>
                  <w:tcW w:w="1055" w:type="dxa"/>
                </w:tcPr>
                <w:p w14:paraId="584EA9E3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03BD1C3" w14:textId="77777777" w:rsidR="004F081B" w:rsidRPr="009B1F1E" w:rsidRDefault="004F081B" w:rsidP="005807E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340EF6" w:rsidRPr="009B1F1E" w14:paraId="1317F8CE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74F7078D" w14:textId="77777777" w:rsidR="00340EF6" w:rsidRPr="009B1F1E" w:rsidRDefault="00340EF6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43E99FE9" w14:textId="77777777" w:rsidR="00340EF6" w:rsidRPr="009B1F1E" w:rsidRDefault="00340EF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Stimmen die Zahlen der Bilanz per 1. Januar mit denjenigen der revidierten Bilanz des Vorjahres überein? 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02FD53B8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4A898DD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B817004" w14:textId="77777777" w:rsidR="00340EF6" w:rsidRPr="009B1F1E" w:rsidRDefault="00340EF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855577010"/>
            <w:placeholder>
              <w:docPart w:val="1A08997E27A54F6A8C145CECC876FBB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3FB32FCF" w14:textId="77777777" w:rsidR="00340EF6" w:rsidRPr="009B1F1E" w:rsidRDefault="00340EF6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59E02DCC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583DE753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849D25D" w14:textId="77777777" w:rsidR="00340EF6" w:rsidRPr="009B1F1E" w:rsidRDefault="00340EF6" w:rsidP="00931DD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F081B" w:rsidRPr="009B1F1E" w14:paraId="44A20F77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19B0A119" w14:textId="77777777" w:rsidR="004F081B" w:rsidRPr="009B1F1E" w:rsidRDefault="004F081B" w:rsidP="005807EF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282100A5" w14:textId="77777777" w:rsidR="004F081B" w:rsidRPr="009B1F1E" w:rsidRDefault="005807EF" w:rsidP="005807E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die in der Bilanz ausgewi</w:t>
            </w:r>
            <w:r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>senen Aktiven und Passiven gleich hoch?</w:t>
            </w:r>
          </w:p>
        </w:tc>
        <w:tc>
          <w:tcPr>
            <w:tcW w:w="3681" w:type="dxa"/>
          </w:tcPr>
          <w:tbl>
            <w:tblPr>
              <w:tblStyle w:val="Tabellenraster"/>
              <w:tblW w:w="357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75"/>
            </w:tblGrid>
            <w:tr w:rsidR="00E56EDB" w:rsidRPr="009B1F1E" w14:paraId="65F48638" w14:textId="77777777" w:rsidTr="00073399">
              <w:trPr>
                <w:trHeight w:val="682"/>
              </w:trPr>
              <w:tc>
                <w:tcPr>
                  <w:tcW w:w="3575" w:type="dxa"/>
                </w:tcPr>
                <w:p w14:paraId="15227523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0CE0F9F" w14:textId="77777777" w:rsidR="004F081B" w:rsidRPr="009B1F1E" w:rsidRDefault="004F081B" w:rsidP="005807E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953674785"/>
            <w:placeholder>
              <w:docPart w:val="31B253ED348D449B80C3B24F866CB55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2C3A3B94" w14:textId="77777777" w:rsidR="004F081B" w:rsidRPr="009B1F1E" w:rsidRDefault="004F081B" w:rsidP="005807E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97"/>
            </w:tblGrid>
            <w:tr w:rsidR="00801F8F" w:rsidRPr="009B1F1E" w14:paraId="6177A04C" w14:textId="77777777" w:rsidTr="00073399">
              <w:trPr>
                <w:trHeight w:val="477"/>
              </w:trPr>
              <w:tc>
                <w:tcPr>
                  <w:tcW w:w="1197" w:type="dxa"/>
                </w:tcPr>
                <w:p w14:paraId="510C5722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54D617F" w14:textId="77777777" w:rsidR="004F081B" w:rsidRPr="009B1F1E" w:rsidRDefault="004F081B" w:rsidP="005807E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E51EBC" w:rsidRPr="009B1F1E" w14:paraId="62EDCEAF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18382944" w14:textId="77777777" w:rsidR="00E51EBC" w:rsidRPr="009B1F1E" w:rsidRDefault="00E51EBC" w:rsidP="005807EF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3D93D1CC" w14:textId="23C8D421" w:rsidR="00E51EBC" w:rsidRPr="009B1F1E" w:rsidRDefault="00E51EBC" w:rsidP="0084723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Werden die Bilanzierungs- und Bewertungsgrundsätze gemäss §</w:t>
            </w:r>
            <w:r w:rsidR="00847230">
              <w:rPr>
                <w:rFonts w:eastAsia="Times New Roman" w:cs="Arial"/>
                <w:lang w:eastAsia="de-CH"/>
              </w:rPr>
              <w:t xml:space="preserve"> 13 FHG </w:t>
            </w:r>
            <w:r w:rsidRPr="009B1F1E">
              <w:rPr>
                <w:rFonts w:eastAsia="Times New Roman" w:cs="Arial"/>
                <w:lang w:eastAsia="de-CH"/>
              </w:rPr>
              <w:t>eingehalten?</w:t>
            </w:r>
          </w:p>
        </w:tc>
        <w:tc>
          <w:tcPr>
            <w:tcW w:w="3681" w:type="dxa"/>
          </w:tcPr>
          <w:p w14:paraId="6AE44C82" w14:textId="77777777" w:rsidR="00E51EBC" w:rsidRPr="009B1F1E" w:rsidRDefault="00E51EBC" w:rsidP="00E56ED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684353642"/>
            <w:placeholder>
              <w:docPart w:val="DD48AE53DDA1452BB2041F8C8D064BA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5358096B" w14:textId="77777777" w:rsidR="00E51EBC" w:rsidRPr="009B1F1E" w:rsidRDefault="00E51EBC" w:rsidP="005807E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p w14:paraId="736E20D0" w14:textId="77777777" w:rsidR="00E51EBC" w:rsidRPr="009B1F1E" w:rsidRDefault="00E51EBC" w:rsidP="00801F8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9D33D0" w:rsidRPr="009B1F1E" w14:paraId="6864FA39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581F0AFB" w14:textId="77777777" w:rsidR="009D33D0" w:rsidRPr="009B1F1E" w:rsidRDefault="009D33D0" w:rsidP="005807EF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39F51F3E" w14:textId="73366698" w:rsidR="009D33D0" w:rsidRPr="009B1F1E" w:rsidRDefault="009D33D0" w:rsidP="00E7295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die Vorschriften gemäss §</w:t>
            </w:r>
            <w:r w:rsidR="00E72951">
              <w:rPr>
                <w:rFonts w:eastAsia="Times New Roman" w:cs="Arial"/>
                <w:lang w:eastAsia="de-CH"/>
              </w:rPr>
              <w:t xml:space="preserve"> 13 Abs. 3 und 5 </w:t>
            </w:r>
            <w:r w:rsidRPr="009B1F1E">
              <w:rPr>
                <w:rFonts w:eastAsia="Times New Roman" w:cs="Arial"/>
                <w:lang w:eastAsia="de-CH"/>
              </w:rPr>
              <w:t>FHG zu Übe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 xml:space="preserve">tragungen von Anlagen </w:t>
            </w:r>
            <w:r w:rsidR="00E72951">
              <w:rPr>
                <w:rFonts w:eastAsia="Times New Roman" w:cs="Arial"/>
                <w:lang w:eastAsia="de-CH"/>
              </w:rPr>
              <w:t xml:space="preserve">vom </w:t>
            </w:r>
            <w:r w:rsidR="000E3D54">
              <w:rPr>
                <w:rFonts w:eastAsia="Times New Roman" w:cs="Arial"/>
                <w:lang w:eastAsia="de-CH"/>
              </w:rPr>
              <w:br/>
            </w:r>
            <w:r w:rsidR="00E72951">
              <w:rPr>
                <w:rFonts w:eastAsia="Times New Roman" w:cs="Arial"/>
                <w:lang w:eastAsia="de-CH"/>
              </w:rPr>
              <w:t xml:space="preserve">Finanz- in das </w:t>
            </w:r>
            <w:r w:rsidRPr="009B1F1E">
              <w:rPr>
                <w:rFonts w:eastAsia="Times New Roman" w:cs="Arial"/>
                <w:lang w:eastAsia="de-CH"/>
              </w:rPr>
              <w:t>Verwaltungs</w:t>
            </w:r>
            <w:r w:rsidR="000E3D54">
              <w:rPr>
                <w:rFonts w:eastAsia="Times New Roman" w:cs="Arial"/>
                <w:lang w:eastAsia="de-CH"/>
              </w:rPr>
              <w:softHyphen/>
            </w:r>
            <w:r w:rsidRPr="009B1F1E">
              <w:rPr>
                <w:rFonts w:eastAsia="Times New Roman" w:cs="Arial"/>
                <w:lang w:eastAsia="de-CH"/>
              </w:rPr>
              <w:t xml:space="preserve">vermögen </w:t>
            </w:r>
            <w:r w:rsidR="00E72951">
              <w:rPr>
                <w:rFonts w:eastAsia="Times New Roman" w:cs="Arial"/>
                <w:lang w:eastAsia="de-CH"/>
              </w:rPr>
              <w:t>(und umgekehrt)</w:t>
            </w:r>
            <w:r w:rsidRPr="009B1F1E">
              <w:rPr>
                <w:rFonts w:eastAsia="Times New Roman" w:cs="Arial"/>
                <w:lang w:eastAsia="de-CH"/>
              </w:rPr>
              <w:t xml:space="preserve"> ei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>gehalten?</w:t>
            </w:r>
          </w:p>
        </w:tc>
        <w:tc>
          <w:tcPr>
            <w:tcW w:w="3681" w:type="dxa"/>
          </w:tcPr>
          <w:p w14:paraId="0BBC621F" w14:textId="77777777" w:rsidR="009D33D0" w:rsidRPr="009B1F1E" w:rsidRDefault="009D33D0" w:rsidP="00E56ED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375847264"/>
            <w:placeholder>
              <w:docPart w:val="DA3DFDE2B6F74966A1C63E6F5C75B18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550CF582" w14:textId="77777777" w:rsidR="009D33D0" w:rsidRPr="009B1F1E" w:rsidRDefault="009D33D0" w:rsidP="005807E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p w14:paraId="6D33698B" w14:textId="77777777" w:rsidR="009D33D0" w:rsidRPr="009B1F1E" w:rsidRDefault="009D33D0" w:rsidP="00801F8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F081B" w:rsidRPr="009B1F1E" w14:paraId="1879A640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04E038F3" w14:textId="77777777" w:rsidR="004F081B" w:rsidRPr="009B1F1E" w:rsidRDefault="004F081B" w:rsidP="005807EF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28F56665" w14:textId="7D189850" w:rsidR="004F081B" w:rsidRPr="009B1F1E" w:rsidRDefault="00D939F0" w:rsidP="00F83FA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Sind die </w:t>
            </w:r>
            <w:r w:rsidR="000F1E52" w:rsidRPr="009B1F1E">
              <w:rPr>
                <w:rFonts w:eastAsia="Times New Roman" w:cs="Arial"/>
                <w:lang w:eastAsia="de-CH"/>
              </w:rPr>
              <w:t xml:space="preserve">internen Kontokorrente </w:t>
            </w:r>
            <w:r w:rsidRPr="009B1F1E">
              <w:rPr>
                <w:rFonts w:eastAsia="Times New Roman" w:cs="Arial"/>
                <w:lang w:eastAsia="de-CH"/>
              </w:rPr>
              <w:t>in der Bilanz</w:t>
            </w:r>
            <w:r w:rsidR="00E72951">
              <w:rPr>
                <w:rFonts w:eastAsia="Times New Roman" w:cs="Arial"/>
                <w:lang w:eastAsia="de-CH"/>
              </w:rPr>
              <w:t xml:space="preserve"> saldiert?</w:t>
            </w:r>
            <w:r w:rsidR="00E72951">
              <w:rPr>
                <w:rFonts w:eastAsia="Times New Roman" w:cs="Arial"/>
                <w:lang w:eastAsia="de-CH"/>
              </w:rPr>
              <w:br/>
              <w:t>(</w:t>
            </w:r>
            <w:r w:rsidRPr="009B1F1E">
              <w:rPr>
                <w:rFonts w:eastAsia="Times New Roman" w:cs="Arial"/>
                <w:lang w:eastAsia="de-CH"/>
              </w:rPr>
              <w:t>1015 Aktiv</w:t>
            </w:r>
            <w:r w:rsidR="00E72951">
              <w:rPr>
                <w:rFonts w:eastAsia="Times New Roman" w:cs="Arial"/>
                <w:lang w:eastAsia="de-CH"/>
              </w:rPr>
              <w:t xml:space="preserve">en und </w:t>
            </w:r>
            <w:r w:rsidRPr="009B1F1E">
              <w:rPr>
                <w:rFonts w:eastAsia="Times New Roman" w:cs="Arial"/>
                <w:lang w:eastAsia="de-CH"/>
              </w:rPr>
              <w:t>2005 Pass</w:t>
            </w:r>
            <w:r w:rsidRPr="009B1F1E">
              <w:rPr>
                <w:rFonts w:eastAsia="Times New Roman" w:cs="Arial"/>
                <w:lang w:eastAsia="de-CH"/>
              </w:rPr>
              <w:t>i</w:t>
            </w:r>
            <w:r w:rsidRPr="009B1F1E">
              <w:rPr>
                <w:rFonts w:eastAsia="Times New Roman" w:cs="Arial"/>
                <w:lang w:eastAsia="de-CH"/>
              </w:rPr>
              <w:t>v</w:t>
            </w:r>
            <w:r w:rsidR="00E72951">
              <w:rPr>
                <w:rFonts w:eastAsia="Times New Roman" w:cs="Arial"/>
                <w:lang w:eastAsia="de-CH"/>
              </w:rPr>
              <w:t xml:space="preserve">en) 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0819B2D4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965F94B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CEE16CD" w14:textId="77777777" w:rsidR="004F081B" w:rsidRPr="009B1F1E" w:rsidRDefault="004F081B" w:rsidP="005807E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301965606"/>
            <w:placeholder>
              <w:docPart w:val="F6B02D239087489495343A0E25EEF15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34EDA19F" w14:textId="77777777" w:rsidR="004F081B" w:rsidRPr="009B1F1E" w:rsidRDefault="004F081B" w:rsidP="005807E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051F786F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1B5E20DD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35BEC01" w14:textId="77777777" w:rsidR="004F081B" w:rsidRPr="009B1F1E" w:rsidRDefault="004F081B" w:rsidP="005807E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259083BD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1056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0DEBAE75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lastRenderedPageBreak/>
              <w:t>Erfolgsrechnung</w:t>
            </w:r>
          </w:p>
        </w:tc>
      </w:tr>
      <w:tr w:rsidR="006B7926" w:rsidRPr="009B1F1E" w14:paraId="0210864D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341ABD35" w14:textId="77777777" w:rsidR="006B7926" w:rsidRPr="009B1F1E" w:rsidRDefault="006B7926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00D9620A" w14:textId="56597D1F" w:rsidR="006B7926" w:rsidRPr="009B1F1E" w:rsidRDefault="00E72951" w:rsidP="006B792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Gibt es einen gestuften Erfolgs</w:t>
            </w:r>
            <w:r w:rsidR="00F83FA9">
              <w:rPr>
                <w:rFonts w:eastAsia="Times New Roman" w:cs="Arial"/>
                <w:lang w:eastAsia="de-CH"/>
              </w:rPr>
              <w:softHyphen/>
            </w:r>
            <w:r>
              <w:rPr>
                <w:rFonts w:eastAsia="Times New Roman" w:cs="Arial"/>
                <w:lang w:eastAsia="de-CH"/>
              </w:rPr>
              <w:t xml:space="preserve">ausweis </w:t>
            </w:r>
            <w:r w:rsidR="00F83FA9">
              <w:rPr>
                <w:rFonts w:eastAsia="Times New Roman" w:cs="Arial"/>
                <w:lang w:eastAsia="de-CH"/>
              </w:rPr>
              <w:t xml:space="preserve">gemäss </w:t>
            </w:r>
            <w:r w:rsidR="006B7926" w:rsidRPr="009B1F1E">
              <w:rPr>
                <w:rFonts w:eastAsia="Times New Roman" w:cs="Arial"/>
                <w:lang w:eastAsia="de-CH"/>
              </w:rPr>
              <w:t>§</w:t>
            </w:r>
            <w:r w:rsidR="00F83FA9">
              <w:rPr>
                <w:rFonts w:eastAsia="Times New Roman" w:cs="Arial"/>
                <w:lang w:eastAsia="de-CH"/>
              </w:rPr>
              <w:t> </w:t>
            </w:r>
            <w:r>
              <w:rPr>
                <w:rFonts w:eastAsia="Times New Roman" w:cs="Arial"/>
                <w:lang w:eastAsia="de-CH"/>
              </w:rPr>
              <w:t>23 Abs.</w:t>
            </w:r>
            <w:r w:rsidR="00F83FA9">
              <w:rPr>
                <w:rFonts w:eastAsia="Times New Roman" w:cs="Arial"/>
                <w:lang w:eastAsia="de-CH"/>
              </w:rPr>
              <w:t> </w:t>
            </w:r>
            <w:r>
              <w:rPr>
                <w:rFonts w:eastAsia="Times New Roman" w:cs="Arial"/>
                <w:lang w:eastAsia="de-CH"/>
              </w:rPr>
              <w:t>1 Bst.</w:t>
            </w:r>
            <w:r w:rsidR="00F83FA9">
              <w:rPr>
                <w:rFonts w:eastAsia="Times New Roman" w:cs="Arial"/>
                <w:lang w:eastAsia="de-CH"/>
              </w:rPr>
              <w:t> </w:t>
            </w:r>
            <w:r>
              <w:rPr>
                <w:rFonts w:eastAsia="Times New Roman" w:cs="Arial"/>
                <w:lang w:eastAsia="de-CH"/>
              </w:rPr>
              <w:t xml:space="preserve">b </w:t>
            </w:r>
            <w:r w:rsidR="006B7926" w:rsidRPr="009B1F1E">
              <w:rPr>
                <w:rFonts w:eastAsia="Times New Roman" w:cs="Arial"/>
                <w:lang w:eastAsia="de-CH"/>
              </w:rPr>
              <w:t>FHG</w:t>
            </w:r>
            <w:r>
              <w:rPr>
                <w:rFonts w:eastAsia="Times New Roman" w:cs="Arial"/>
                <w:lang w:eastAsia="de-CH"/>
              </w:rPr>
              <w:t>?</w:t>
            </w:r>
          </w:p>
          <w:p w14:paraId="2E92CD8F" w14:textId="77777777" w:rsidR="006B7926" w:rsidRPr="009B1F1E" w:rsidRDefault="006B7926" w:rsidP="00750D36">
            <w:pPr>
              <w:pStyle w:val="Listenabsatz"/>
              <w:numPr>
                <w:ilvl w:val="0"/>
                <w:numId w:val="5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Ergebnis aus betrieblicher Tätigkeit</w:t>
            </w:r>
          </w:p>
          <w:p w14:paraId="50E4BC11" w14:textId="6E0B6E0B" w:rsidR="006B7926" w:rsidRPr="009B1F1E" w:rsidRDefault="00E72951" w:rsidP="00750D36">
            <w:pPr>
              <w:pStyle w:val="Listenabsatz"/>
              <w:numPr>
                <w:ilvl w:val="0"/>
                <w:numId w:val="5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 xml:space="preserve">Ergebnis aus </w:t>
            </w:r>
            <w:r w:rsidR="006B7926" w:rsidRPr="009B1F1E">
              <w:rPr>
                <w:rFonts w:eastAsia="Times New Roman" w:cs="Arial"/>
                <w:lang w:eastAsia="de-CH"/>
              </w:rPr>
              <w:t>Finanz</w:t>
            </w:r>
            <w:r>
              <w:rPr>
                <w:rFonts w:eastAsia="Times New Roman" w:cs="Arial"/>
                <w:lang w:eastAsia="de-CH"/>
              </w:rPr>
              <w:t>ierung</w:t>
            </w:r>
          </w:p>
          <w:p w14:paraId="720FCAB3" w14:textId="77777777" w:rsidR="006B7926" w:rsidRPr="009B1F1E" w:rsidRDefault="006B7926" w:rsidP="00750D36">
            <w:pPr>
              <w:pStyle w:val="Listenabsatz"/>
              <w:numPr>
                <w:ilvl w:val="0"/>
                <w:numId w:val="5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Ausserordentliches Ergebnis 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4F330113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2E03A8C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2BD052C" w14:textId="77777777" w:rsidR="006B7926" w:rsidRPr="009B1F1E" w:rsidRDefault="006B792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543956580"/>
            <w:placeholder>
              <w:docPart w:val="3CAAA79A5C2D4C4BB36AC68CBA9C9B7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587C6FEE" w14:textId="77777777" w:rsidR="006B7926" w:rsidRPr="009B1F1E" w:rsidRDefault="006B7926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58BFAD97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38DEDC8C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C7365AD" w14:textId="77777777" w:rsidR="006B7926" w:rsidRPr="009B1F1E" w:rsidRDefault="006B7926" w:rsidP="00931DD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447E8" w:rsidRPr="009B1F1E" w14:paraId="17699D9E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4EFCF364" w14:textId="77777777" w:rsidR="006447E8" w:rsidRPr="009B1F1E" w:rsidRDefault="006447E8" w:rsidP="00D32FCF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59121EBE" w14:textId="00EA53F0" w:rsidR="006447E8" w:rsidRPr="009B1F1E" w:rsidRDefault="006447E8" w:rsidP="00E7295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Wird der Kontenplan gemäss H</w:t>
            </w:r>
            <w:r w:rsidR="00E72951">
              <w:rPr>
                <w:rFonts w:eastAsia="Times New Roman" w:cs="Arial"/>
                <w:lang w:eastAsia="de-CH"/>
              </w:rPr>
              <w:t>RM2</w:t>
            </w:r>
            <w:r w:rsidR="00E51EBC" w:rsidRPr="009B1F1E">
              <w:rPr>
                <w:rFonts w:eastAsia="Times New Roman" w:cs="Arial"/>
                <w:lang w:eastAsia="de-CH"/>
              </w:rPr>
              <w:t xml:space="preserve"> </w:t>
            </w:r>
            <w:r w:rsidRPr="009B1F1E">
              <w:rPr>
                <w:rFonts w:eastAsia="Times New Roman" w:cs="Arial"/>
                <w:lang w:eastAsia="de-CH"/>
              </w:rPr>
              <w:t>eingehalten?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4DE45AA3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7324095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C75F622" w14:textId="77777777" w:rsidR="006447E8" w:rsidRPr="009B1F1E" w:rsidRDefault="006447E8" w:rsidP="00D32FC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88005514"/>
            <w:placeholder>
              <w:docPart w:val="7903609359E9499C9F8DCE0A8534CC3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647044CD" w14:textId="77777777" w:rsidR="006447E8" w:rsidRPr="009B1F1E" w:rsidRDefault="006447E8" w:rsidP="00D32FC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6CF7D0F7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420C4D21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A1875BC" w14:textId="77777777" w:rsidR="006447E8" w:rsidRPr="009B1F1E" w:rsidRDefault="006447E8" w:rsidP="00D32FCF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B7926" w:rsidRPr="009B1F1E" w14:paraId="78020B82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49D074AA" w14:textId="77777777" w:rsidR="006B7926" w:rsidRPr="009B1F1E" w:rsidRDefault="006B7926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5D18756C" w14:textId="3F61D1C7" w:rsidR="006B7926" w:rsidRPr="009B1F1E" w:rsidRDefault="00C254A5" w:rsidP="00F83FA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Stimmt das Total der Aufwendu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>gen und Erträge nach Sach</w:t>
            </w:r>
            <w:r w:rsidR="00F83FA9">
              <w:rPr>
                <w:rFonts w:eastAsia="Times New Roman" w:cs="Arial"/>
                <w:lang w:eastAsia="de-CH"/>
              </w:rPr>
              <w:t>arte</w:t>
            </w:r>
            <w:r w:rsidR="00F83FA9">
              <w:rPr>
                <w:rFonts w:eastAsia="Times New Roman" w:cs="Arial"/>
                <w:lang w:eastAsia="de-CH"/>
              </w:rPr>
              <w:t>n</w:t>
            </w:r>
            <w:r w:rsidR="00F83FA9">
              <w:rPr>
                <w:rFonts w:eastAsia="Times New Roman" w:cs="Arial"/>
                <w:lang w:eastAsia="de-CH"/>
              </w:rPr>
              <w:t xml:space="preserve">gliederung im </w:t>
            </w:r>
            <w:r w:rsidRPr="009B1F1E">
              <w:rPr>
                <w:rFonts w:eastAsia="Times New Roman" w:cs="Arial"/>
                <w:lang w:eastAsia="de-CH"/>
              </w:rPr>
              <w:t>gestufte</w:t>
            </w:r>
            <w:r w:rsidR="00F83FA9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 xml:space="preserve"> Erfol</w:t>
            </w:r>
            <w:r w:rsidRPr="009B1F1E">
              <w:rPr>
                <w:rFonts w:eastAsia="Times New Roman" w:cs="Arial"/>
                <w:lang w:eastAsia="de-CH"/>
              </w:rPr>
              <w:t>g</w:t>
            </w:r>
            <w:r w:rsidRPr="009B1F1E">
              <w:rPr>
                <w:rFonts w:eastAsia="Times New Roman" w:cs="Arial"/>
                <w:lang w:eastAsia="de-CH"/>
              </w:rPr>
              <w:t>sausweis mit dem Total aller Au</w:t>
            </w:r>
            <w:r w:rsidRPr="009B1F1E">
              <w:rPr>
                <w:rFonts w:eastAsia="Times New Roman" w:cs="Arial"/>
                <w:lang w:eastAsia="de-CH"/>
              </w:rPr>
              <w:t>f</w:t>
            </w:r>
            <w:r w:rsidRPr="009B1F1E">
              <w:rPr>
                <w:rFonts w:eastAsia="Times New Roman" w:cs="Arial"/>
                <w:lang w:eastAsia="de-CH"/>
              </w:rPr>
              <w:t xml:space="preserve">gabenbereiche überein? 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38836A2D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0E5D9E02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48D03B6" w14:textId="77777777" w:rsidR="006B7926" w:rsidRPr="009B1F1E" w:rsidRDefault="006B792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019202064"/>
            <w:placeholder>
              <w:docPart w:val="43E717BC2A584525ABAD10F6D3CA4B8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50D41BE8" w14:textId="77777777" w:rsidR="006B7926" w:rsidRPr="009B1F1E" w:rsidRDefault="006B7926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01F8F" w:rsidRPr="009B1F1E" w14:paraId="418641B5" w14:textId="77777777" w:rsidTr="00801F8F">
              <w:trPr>
                <w:trHeight w:val="1181"/>
              </w:trPr>
              <w:tc>
                <w:tcPr>
                  <w:tcW w:w="1154" w:type="dxa"/>
                </w:tcPr>
                <w:p w14:paraId="743F755C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6939D30" w14:textId="77777777" w:rsidR="006B7926" w:rsidRPr="009B1F1E" w:rsidRDefault="006B7926" w:rsidP="00931DD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B7926" w:rsidRPr="009B1F1E" w14:paraId="173110AC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0180689A" w14:textId="77777777" w:rsidR="006B7926" w:rsidRPr="009B1F1E" w:rsidRDefault="006B7926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36397E7D" w14:textId="79FF349C" w:rsidR="006B7926" w:rsidRPr="009B1F1E" w:rsidRDefault="001D7B06" w:rsidP="00F83FA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Ist der Saldo der </w:t>
            </w:r>
            <w:r w:rsidR="00F83FA9">
              <w:rPr>
                <w:rFonts w:eastAsia="Times New Roman" w:cs="Arial"/>
                <w:lang w:eastAsia="de-CH"/>
              </w:rPr>
              <w:t>Durchlaufenden Beträge gleich hoch?</w:t>
            </w:r>
            <w:r w:rsidR="00F83FA9">
              <w:rPr>
                <w:rFonts w:eastAsia="Times New Roman" w:cs="Arial"/>
                <w:lang w:eastAsia="de-CH"/>
              </w:rPr>
              <w:br/>
              <w:t>(</w:t>
            </w:r>
            <w:r w:rsidRPr="009B1F1E">
              <w:rPr>
                <w:rFonts w:eastAsia="Times New Roman" w:cs="Arial"/>
                <w:lang w:eastAsia="de-CH"/>
              </w:rPr>
              <w:t xml:space="preserve">37 </w:t>
            </w:r>
            <w:r w:rsidR="00D84749" w:rsidRPr="009B1F1E">
              <w:rPr>
                <w:rFonts w:eastAsia="Times New Roman" w:cs="Arial"/>
                <w:lang w:eastAsia="de-CH"/>
              </w:rPr>
              <w:t>Aufwand</w:t>
            </w:r>
            <w:r w:rsidR="00F83FA9">
              <w:rPr>
                <w:rFonts w:eastAsia="Times New Roman" w:cs="Arial"/>
                <w:lang w:eastAsia="de-CH"/>
              </w:rPr>
              <w:t xml:space="preserve"> </w:t>
            </w:r>
            <w:r w:rsidRPr="009B1F1E">
              <w:rPr>
                <w:rFonts w:eastAsia="Times New Roman" w:cs="Arial"/>
                <w:lang w:eastAsia="de-CH"/>
              </w:rPr>
              <w:t xml:space="preserve">und 47 </w:t>
            </w:r>
            <w:r w:rsidR="00D84749" w:rsidRPr="009B1F1E">
              <w:rPr>
                <w:rFonts w:eastAsia="Times New Roman" w:cs="Arial"/>
                <w:lang w:eastAsia="de-CH"/>
              </w:rPr>
              <w:t>Ertrag</w:t>
            </w:r>
            <w:r w:rsidR="00F83FA9">
              <w:rPr>
                <w:rFonts w:eastAsia="Times New Roman" w:cs="Arial"/>
                <w:lang w:eastAsia="de-CH"/>
              </w:rPr>
              <w:t>)</w:t>
            </w:r>
          </w:p>
        </w:tc>
        <w:tc>
          <w:tcPr>
            <w:tcW w:w="3681" w:type="dxa"/>
          </w:tcPr>
          <w:tbl>
            <w:tblPr>
              <w:tblStyle w:val="Tabellenraster"/>
              <w:tblW w:w="358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86"/>
            </w:tblGrid>
            <w:tr w:rsidR="00E56EDB" w:rsidRPr="009B1F1E" w14:paraId="2B5374D9" w14:textId="77777777" w:rsidTr="00073399">
              <w:trPr>
                <w:trHeight w:val="491"/>
              </w:trPr>
              <w:tc>
                <w:tcPr>
                  <w:tcW w:w="3586" w:type="dxa"/>
                </w:tcPr>
                <w:p w14:paraId="56B65122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BB66719" w14:textId="77777777" w:rsidR="006B7926" w:rsidRPr="009B1F1E" w:rsidRDefault="006B792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654732342"/>
            <w:placeholder>
              <w:docPart w:val="E473287C85424B3E999DA51CD685A6E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5F9E01BF" w14:textId="77777777" w:rsidR="006B7926" w:rsidRPr="009B1F1E" w:rsidRDefault="006B7926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76"/>
            </w:tblGrid>
            <w:tr w:rsidR="00801F8F" w:rsidRPr="009B1F1E" w14:paraId="1CE4DE58" w14:textId="77777777" w:rsidTr="00073399">
              <w:trPr>
                <w:trHeight w:val="477"/>
              </w:trPr>
              <w:tc>
                <w:tcPr>
                  <w:tcW w:w="1176" w:type="dxa"/>
                </w:tcPr>
                <w:p w14:paraId="4BB5EA28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3329955" w14:textId="77777777" w:rsidR="006B7926" w:rsidRPr="009B1F1E" w:rsidRDefault="006B7926" w:rsidP="00931DD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1D7B06" w:rsidRPr="009B1F1E" w14:paraId="42255E17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50595234" w14:textId="77777777" w:rsidR="001D7B06" w:rsidRPr="009B1F1E" w:rsidRDefault="001D7B06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0DB365D1" w14:textId="6731BBBB" w:rsidR="001D7B06" w:rsidRPr="009B1F1E" w:rsidRDefault="001D7B06" w:rsidP="007221E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Ist der Saldo der </w:t>
            </w:r>
            <w:r w:rsidR="007221E1">
              <w:rPr>
                <w:rFonts w:eastAsia="Times New Roman" w:cs="Arial"/>
                <w:lang w:eastAsia="de-CH"/>
              </w:rPr>
              <w:t>Internen Ve</w:t>
            </w:r>
            <w:r w:rsidR="007221E1">
              <w:rPr>
                <w:rFonts w:eastAsia="Times New Roman" w:cs="Arial"/>
                <w:lang w:eastAsia="de-CH"/>
              </w:rPr>
              <w:t>r</w:t>
            </w:r>
            <w:r w:rsidR="007221E1">
              <w:rPr>
                <w:rFonts w:eastAsia="Times New Roman" w:cs="Arial"/>
                <w:lang w:eastAsia="de-CH"/>
              </w:rPr>
              <w:t>rechnungen gleich hoch?</w:t>
            </w:r>
            <w:r w:rsidR="007221E1">
              <w:rPr>
                <w:rFonts w:eastAsia="Times New Roman" w:cs="Arial"/>
                <w:lang w:eastAsia="de-CH"/>
              </w:rPr>
              <w:br/>
              <w:t>(</w:t>
            </w:r>
            <w:r w:rsidRPr="009B1F1E">
              <w:rPr>
                <w:rFonts w:eastAsia="Times New Roman" w:cs="Arial"/>
                <w:lang w:eastAsia="de-CH"/>
              </w:rPr>
              <w:t xml:space="preserve">39 </w:t>
            </w:r>
            <w:r w:rsidR="00D84749" w:rsidRPr="009B1F1E">
              <w:rPr>
                <w:rFonts w:eastAsia="Times New Roman" w:cs="Arial"/>
                <w:lang w:eastAsia="de-CH"/>
              </w:rPr>
              <w:t>Aufwand</w:t>
            </w:r>
            <w:r w:rsidRPr="009B1F1E">
              <w:rPr>
                <w:rFonts w:eastAsia="Times New Roman" w:cs="Arial"/>
                <w:lang w:eastAsia="de-CH"/>
              </w:rPr>
              <w:t xml:space="preserve"> und 49 </w:t>
            </w:r>
            <w:r w:rsidR="00D84749" w:rsidRPr="009B1F1E">
              <w:rPr>
                <w:rFonts w:eastAsia="Times New Roman" w:cs="Arial"/>
                <w:lang w:eastAsia="de-CH"/>
              </w:rPr>
              <w:t>Ertrag</w:t>
            </w:r>
            <w:r w:rsidR="007221E1">
              <w:rPr>
                <w:rFonts w:eastAsia="Times New Roman" w:cs="Arial"/>
                <w:lang w:eastAsia="de-CH"/>
              </w:rPr>
              <w:t>)</w:t>
            </w:r>
          </w:p>
        </w:tc>
        <w:tc>
          <w:tcPr>
            <w:tcW w:w="3681" w:type="dxa"/>
          </w:tcPr>
          <w:tbl>
            <w:tblPr>
              <w:tblStyle w:val="Tabellenraster"/>
              <w:tblW w:w="364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40"/>
            </w:tblGrid>
            <w:tr w:rsidR="00E56EDB" w:rsidRPr="009B1F1E" w14:paraId="124053B6" w14:textId="77777777" w:rsidTr="00073399">
              <w:trPr>
                <w:trHeight w:val="661"/>
              </w:trPr>
              <w:tc>
                <w:tcPr>
                  <w:tcW w:w="3640" w:type="dxa"/>
                </w:tcPr>
                <w:p w14:paraId="3655BCFF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8D83520" w14:textId="77777777" w:rsidR="001D7B06" w:rsidRPr="009B1F1E" w:rsidRDefault="001D7B0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581578027"/>
            <w:placeholder>
              <w:docPart w:val="7D1E3612D9CF4B7B828F59D58613A8A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297AD575" w14:textId="77777777" w:rsidR="001D7B06" w:rsidRPr="009B1F1E" w:rsidRDefault="001D7B06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34"/>
            </w:tblGrid>
            <w:tr w:rsidR="00801F8F" w:rsidRPr="009B1F1E" w14:paraId="20D27621" w14:textId="77777777" w:rsidTr="00073399">
              <w:trPr>
                <w:trHeight w:val="607"/>
              </w:trPr>
              <w:tc>
                <w:tcPr>
                  <w:tcW w:w="1034" w:type="dxa"/>
                </w:tcPr>
                <w:p w14:paraId="685BB242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50A95E5" w14:textId="77777777" w:rsidR="001D7B06" w:rsidRPr="009B1F1E" w:rsidRDefault="001D7B06" w:rsidP="00931DD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1D7B06" w:rsidRPr="009B1F1E" w14:paraId="6E4FD948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2E976169" w14:textId="77777777" w:rsidR="001D7B06" w:rsidRPr="009B1F1E" w:rsidRDefault="001D7B06" w:rsidP="00931DDD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0080D6CF" w14:textId="44A4C582" w:rsidR="001D7B06" w:rsidRPr="009B1F1E" w:rsidRDefault="00340EF6" w:rsidP="007221E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 der Aufwand- bzw. E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>tragsüberschuss korrekt verbucht</w:t>
            </w:r>
            <w:r w:rsidR="007221E1">
              <w:rPr>
                <w:rFonts w:eastAsia="Times New Roman" w:cs="Arial"/>
                <w:lang w:eastAsia="de-CH"/>
              </w:rPr>
              <w:t xml:space="preserve"> gemäss § 18 FHG?</w:t>
            </w:r>
          </w:p>
        </w:tc>
        <w:tc>
          <w:tcPr>
            <w:tcW w:w="3681" w:type="dxa"/>
          </w:tcPr>
          <w:tbl>
            <w:tblPr>
              <w:tblStyle w:val="Tabellenraster"/>
              <w:tblW w:w="357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75"/>
            </w:tblGrid>
            <w:tr w:rsidR="00E56EDB" w:rsidRPr="009B1F1E" w14:paraId="24C95929" w14:textId="77777777" w:rsidTr="00073399">
              <w:trPr>
                <w:trHeight w:val="683"/>
              </w:trPr>
              <w:tc>
                <w:tcPr>
                  <w:tcW w:w="3575" w:type="dxa"/>
                </w:tcPr>
                <w:p w14:paraId="69BD789F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B6E4053" w14:textId="77777777" w:rsidR="001D7B06" w:rsidRPr="009B1F1E" w:rsidRDefault="001D7B06" w:rsidP="00931DD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628826471"/>
            <w:placeholder>
              <w:docPart w:val="7888B7C487C64AE88E745F10D199DFA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2FA6A677" w14:textId="77777777" w:rsidR="001D7B06" w:rsidRPr="009B1F1E" w:rsidRDefault="001D7B06" w:rsidP="00931DD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32"/>
            </w:tblGrid>
            <w:tr w:rsidR="00801F8F" w:rsidRPr="009B1F1E" w14:paraId="4E7E99C1" w14:textId="77777777" w:rsidTr="00073399">
              <w:trPr>
                <w:trHeight w:val="531"/>
              </w:trPr>
              <w:tc>
                <w:tcPr>
                  <w:tcW w:w="1132" w:type="dxa"/>
                </w:tcPr>
                <w:p w14:paraId="274CF5CE" w14:textId="77777777" w:rsidR="00801F8F" w:rsidRPr="009B1F1E" w:rsidRDefault="00801F8F" w:rsidP="00801F8F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9DD6A9C" w14:textId="77777777" w:rsidR="001D7B06" w:rsidRPr="009B1F1E" w:rsidRDefault="001D7B06" w:rsidP="00931DD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2125F502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1056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DC3F1F4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Finanzkennzahlen</w:t>
            </w:r>
          </w:p>
        </w:tc>
      </w:tr>
      <w:tr w:rsidR="00F355B4" w:rsidRPr="009B1F1E" w14:paraId="4E9C03C9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48351F9F" w14:textId="77777777" w:rsidR="00F355B4" w:rsidRPr="009B1F1E" w:rsidRDefault="00F355B4" w:rsidP="00102143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tcBorders>
              <w:top w:val="single" w:sz="4" w:space="0" w:color="auto"/>
            </w:tcBorders>
          </w:tcPr>
          <w:p w14:paraId="390B050F" w14:textId="05F8847E" w:rsidR="00F355B4" w:rsidRPr="009B1F1E" w:rsidRDefault="005274BB" w:rsidP="001B262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Sind die Finanzkennzahlen </w:t>
            </w:r>
            <w:r w:rsidR="001B262D">
              <w:rPr>
                <w:rFonts w:eastAsia="Times New Roman" w:cs="Arial"/>
                <w:lang w:eastAsia="de-CH"/>
              </w:rPr>
              <w:t>g</w:t>
            </w:r>
            <w:r w:rsidR="001B262D">
              <w:rPr>
                <w:rFonts w:eastAsia="Times New Roman" w:cs="Arial"/>
                <w:lang w:eastAsia="de-CH"/>
              </w:rPr>
              <w:t>e</w:t>
            </w:r>
            <w:r w:rsidR="001B262D">
              <w:rPr>
                <w:rFonts w:eastAsia="Times New Roman" w:cs="Arial"/>
                <w:lang w:eastAsia="de-CH"/>
              </w:rPr>
              <w:t xml:space="preserve">mäss § 9 FHV </w:t>
            </w:r>
            <w:r w:rsidRPr="009B1F1E">
              <w:rPr>
                <w:rFonts w:eastAsia="Times New Roman" w:cs="Arial"/>
                <w:lang w:eastAsia="de-CH"/>
              </w:rPr>
              <w:t>vollständig ausg</w:t>
            </w:r>
            <w:r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>wiesen?</w:t>
            </w:r>
          </w:p>
        </w:tc>
        <w:tc>
          <w:tcPr>
            <w:tcW w:w="3681" w:type="dxa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21"/>
            </w:tblGrid>
            <w:tr w:rsidR="00E56EDB" w:rsidRPr="009B1F1E" w14:paraId="510A13F0" w14:textId="77777777" w:rsidTr="00073399">
              <w:trPr>
                <w:trHeight w:val="707"/>
              </w:trPr>
              <w:tc>
                <w:tcPr>
                  <w:tcW w:w="3521" w:type="dxa"/>
                </w:tcPr>
                <w:p w14:paraId="76CDD24F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AABC61E" w14:textId="77777777" w:rsidR="00F355B4" w:rsidRPr="009B1F1E" w:rsidRDefault="00F355B4" w:rsidP="00F355B4">
            <w:pPr>
              <w:spacing w:after="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426779605"/>
            <w:placeholder>
              <w:docPart w:val="0A2E896B5CF94674922E13078A97FCA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  <w:tcBorders>
                  <w:top w:val="single" w:sz="4" w:space="0" w:color="auto"/>
                </w:tcBorders>
              </w:tcPr>
              <w:p w14:paraId="7ADC1DE6" w14:textId="77777777" w:rsidR="00F355B4" w:rsidRPr="009B1F1E" w:rsidRDefault="00F355B4" w:rsidP="00F355B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76"/>
            </w:tblGrid>
            <w:tr w:rsidR="00712969" w:rsidRPr="009B1F1E" w14:paraId="211D31EF" w14:textId="77777777" w:rsidTr="00073399">
              <w:trPr>
                <w:trHeight w:val="747"/>
              </w:trPr>
              <w:tc>
                <w:tcPr>
                  <w:tcW w:w="1176" w:type="dxa"/>
                </w:tcPr>
                <w:p w14:paraId="6973F8D0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81166A7" w14:textId="77777777" w:rsidR="00F355B4" w:rsidRPr="009B1F1E" w:rsidRDefault="00F355B4" w:rsidP="00F355B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355B4" w:rsidRPr="009B1F1E" w14:paraId="57844DF8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  <w:shd w:val="clear" w:color="00FF00" w:fill="auto"/>
          </w:tcPr>
          <w:p w14:paraId="524A1E3E" w14:textId="77777777" w:rsidR="00F355B4" w:rsidRPr="009B1F1E" w:rsidRDefault="00F355B4" w:rsidP="00102143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007723C4" w14:textId="2785C11F" w:rsidR="00F355B4" w:rsidRPr="009B1F1E" w:rsidRDefault="005274BB" w:rsidP="00561E6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Stimmt die Berechnung der F</w:t>
            </w:r>
            <w:r w:rsidRPr="009B1F1E">
              <w:rPr>
                <w:rFonts w:eastAsia="Times New Roman" w:cs="Arial"/>
                <w:lang w:eastAsia="de-CH"/>
              </w:rPr>
              <w:t>i</w:t>
            </w:r>
            <w:r w:rsidRPr="009B1F1E">
              <w:rPr>
                <w:rFonts w:eastAsia="Times New Roman" w:cs="Arial"/>
                <w:lang w:eastAsia="de-CH"/>
              </w:rPr>
              <w:t>nanzkennzahlen</w:t>
            </w:r>
            <w:r w:rsidR="00561E6A">
              <w:rPr>
                <w:rFonts w:eastAsia="Times New Roman" w:cs="Arial"/>
                <w:lang w:eastAsia="de-CH"/>
              </w:rPr>
              <w:t xml:space="preserve"> gemäss HRM2?</w:t>
            </w:r>
          </w:p>
        </w:tc>
        <w:tc>
          <w:tcPr>
            <w:tcW w:w="3681" w:type="dxa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56EDB" w:rsidRPr="009B1F1E" w14:paraId="299391D5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5A3D79D" w14:textId="77777777" w:rsidR="00E56EDB" w:rsidRPr="009B1F1E" w:rsidRDefault="00E56EDB" w:rsidP="00E56ED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D4E57B2" w14:textId="77777777" w:rsidR="00F355B4" w:rsidRPr="009B1F1E" w:rsidRDefault="00F355B4" w:rsidP="00F355B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9490877"/>
            <w:placeholder>
              <w:docPart w:val="261AD01BE0164C41A90D18AB273D1D1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2"/>
              </w:tcPr>
              <w:p w14:paraId="61870DCC" w14:textId="77777777" w:rsidR="00F355B4" w:rsidRPr="009B1F1E" w:rsidRDefault="00F355B4" w:rsidP="00F355B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66924EEA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529258D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5EA45CC" w14:textId="77777777" w:rsidR="00F355B4" w:rsidRPr="009B1F1E" w:rsidRDefault="00F355B4" w:rsidP="00F355B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745D33A0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10568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482CA906" w14:textId="77777777" w:rsidR="00A6042C" w:rsidRPr="009B1F1E" w:rsidRDefault="00A6042C" w:rsidP="00A6042C">
            <w:pPr>
              <w:pStyle w:val="berschrift2"/>
              <w:rPr>
                <w:rFonts w:ascii="Arial" w:hAnsi="Arial"/>
                <w:szCs w:val="22"/>
              </w:rPr>
            </w:pPr>
            <w:bookmarkStart w:id="5" w:name="_Ref448408441"/>
            <w:bookmarkStart w:id="6" w:name="_Ref452642287"/>
            <w:bookmarkStart w:id="7" w:name="_Ref462397342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A6042C" w:rsidRPr="009B1F1E" w14:paraId="232DD41C" w14:textId="77777777" w:rsidTr="00277909">
        <w:trPr>
          <w:gridBefore w:val="1"/>
          <w:gridAfter w:val="1"/>
          <w:wBefore w:w="20" w:type="dxa"/>
          <w:wAfter w:w="15" w:type="dxa"/>
          <w:cantSplit/>
        </w:trPr>
        <w:tc>
          <w:tcPr>
            <w:tcW w:w="931" w:type="dxa"/>
            <w:tcBorders>
              <w:left w:val="single" w:sz="18" w:space="0" w:color="auto"/>
            </w:tcBorders>
          </w:tcPr>
          <w:p w14:paraId="36928945" w14:textId="77777777" w:rsidR="00A6042C" w:rsidRPr="009B1F1E" w:rsidRDefault="00A6042C" w:rsidP="00A6042C">
            <w:pPr>
              <w:pStyle w:val="berschrift3"/>
              <w:rPr>
                <w:lang w:eastAsia="de-CH"/>
              </w:rPr>
            </w:pPr>
          </w:p>
        </w:tc>
        <w:tc>
          <w:tcPr>
            <w:tcW w:w="9637" w:type="dxa"/>
            <w:gridSpan w:val="7"/>
          </w:tcPr>
          <w:p w14:paraId="444A74A7" w14:textId="77777777" w:rsidR="00A6042C" w:rsidRDefault="00A6042C" w:rsidP="0007339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</w:p>
          <w:p w14:paraId="2EA8F78E" w14:textId="2724A7EA" w:rsidR="003D152C" w:rsidRPr="009B1F1E" w:rsidRDefault="003D152C" w:rsidP="0007339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37700F4D" w14:textId="77777777" w:rsidTr="00277909">
        <w:trPr>
          <w:gridBefore w:val="1"/>
          <w:gridAfter w:val="2"/>
          <w:wBefore w:w="20" w:type="dxa"/>
          <w:wAfter w:w="156" w:type="dxa"/>
          <w:cantSplit/>
        </w:trPr>
        <w:tc>
          <w:tcPr>
            <w:tcW w:w="931" w:type="dxa"/>
            <w:tcBorders>
              <w:left w:val="single" w:sz="18" w:space="0" w:color="auto"/>
            </w:tcBorders>
          </w:tcPr>
          <w:p w14:paraId="302F01A0" w14:textId="77777777" w:rsidR="00A6042C" w:rsidRPr="009B1F1E" w:rsidRDefault="00A6042C" w:rsidP="00A6042C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3F239764" w14:textId="77777777" w:rsidR="00A6042C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Feststellungen für die interne B</w:t>
            </w:r>
            <w:r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>richterstattung</w:t>
            </w:r>
            <w:r w:rsidR="00561E6A">
              <w:rPr>
                <w:rFonts w:eastAsia="Times New Roman" w:cs="Arial"/>
                <w:lang w:eastAsia="de-CH"/>
              </w:rPr>
              <w:t>:</w:t>
            </w:r>
          </w:p>
          <w:p w14:paraId="165E2D98" w14:textId="069FE512" w:rsidR="00561E6A" w:rsidRPr="009B1F1E" w:rsidRDefault="00561E6A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10" w:type="dxa"/>
            <w:gridSpan w:val="2"/>
          </w:tcPr>
          <w:p w14:paraId="3607EB39" w14:textId="77777777" w:rsidR="00A6042C" w:rsidRPr="009B1F1E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91738368"/>
            <w:placeholder>
              <w:docPart w:val="271848DC82B24078AD2DDC328A7D5AE8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18" w:type="dxa"/>
                <w:gridSpan w:val="3"/>
              </w:tcPr>
              <w:p w14:paraId="68D7BCBA" w14:textId="77777777" w:rsidR="00A6042C" w:rsidRPr="009B1F1E" w:rsidRDefault="00A6042C" w:rsidP="00A6042C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A6042C" w:rsidRPr="009B1F1E" w14:paraId="787640C5" w14:textId="77777777" w:rsidTr="00277909">
        <w:trPr>
          <w:gridBefore w:val="1"/>
          <w:gridAfter w:val="2"/>
          <w:wBefore w:w="20" w:type="dxa"/>
          <w:wAfter w:w="156" w:type="dxa"/>
          <w:cantSplit/>
        </w:trPr>
        <w:tc>
          <w:tcPr>
            <w:tcW w:w="931" w:type="dxa"/>
            <w:tcBorders>
              <w:left w:val="single" w:sz="18" w:space="0" w:color="auto"/>
            </w:tcBorders>
          </w:tcPr>
          <w:p w14:paraId="19850521" w14:textId="77777777" w:rsidR="00A6042C" w:rsidRPr="009B1F1E" w:rsidRDefault="00A6042C" w:rsidP="00561E6A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</w:tcPr>
          <w:p w14:paraId="54F5C482" w14:textId="77777777" w:rsidR="00073399" w:rsidRDefault="00A6042C" w:rsidP="00A6042C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</w:t>
            </w:r>
            <w:r w:rsidR="00561E6A">
              <w:rPr>
                <w:rFonts w:cs="Arial"/>
              </w:rPr>
              <w:t>r die externe Berichterstattung</w:t>
            </w:r>
          </w:p>
          <w:p w14:paraId="1F2292DD" w14:textId="7BA07001" w:rsidR="00561E6A" w:rsidRPr="00561E6A" w:rsidRDefault="00561E6A" w:rsidP="00A6042C">
            <w:pPr>
              <w:spacing w:before="120" w:after="120" w:line="240" w:lineRule="auto"/>
              <w:rPr>
                <w:rFonts w:cs="Arial"/>
              </w:rPr>
            </w:pPr>
          </w:p>
        </w:tc>
        <w:tc>
          <w:tcPr>
            <w:tcW w:w="4110" w:type="dxa"/>
            <w:gridSpan w:val="2"/>
          </w:tcPr>
          <w:p w14:paraId="0C68F3E4" w14:textId="77777777" w:rsidR="00A6042C" w:rsidRPr="009B1F1E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19503059"/>
            <w:placeholder>
              <w:docPart w:val="0C96C0F433394D4D97FE03AC560AD9D2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18" w:type="dxa"/>
                <w:gridSpan w:val="3"/>
              </w:tcPr>
              <w:p w14:paraId="31612FDF" w14:textId="77777777" w:rsidR="00A6042C" w:rsidRPr="009B1F1E" w:rsidRDefault="00A6042C" w:rsidP="00A6042C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277909" w:rsidRPr="009B1F1E" w14:paraId="44400D28" w14:textId="77777777" w:rsidTr="00277909">
        <w:trPr>
          <w:gridBefore w:val="1"/>
          <w:gridAfter w:val="3"/>
          <w:wBefore w:w="20" w:type="dxa"/>
          <w:wAfter w:w="188" w:type="dxa"/>
          <w:cantSplit/>
          <w:trHeight w:val="1133"/>
        </w:trPr>
        <w:tc>
          <w:tcPr>
            <w:tcW w:w="10395" w:type="dxa"/>
            <w:gridSpan w:val="6"/>
            <w:tcBorders>
              <w:left w:val="single" w:sz="18" w:space="0" w:color="auto"/>
            </w:tcBorders>
          </w:tcPr>
          <w:p w14:paraId="10EF37E5" w14:textId="32AAB7B2" w:rsidR="00277909" w:rsidRPr="00277909" w:rsidRDefault="00277909" w:rsidP="00277909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</w:tc>
      </w:tr>
    </w:tbl>
    <w:p w14:paraId="60C7F304" w14:textId="77777777" w:rsidR="00A21E2A" w:rsidRDefault="00A21E2A">
      <w:pPr>
        <w:spacing w:line="259" w:lineRule="auto"/>
        <w:rPr>
          <w:rFonts w:cs="Arial"/>
          <w:b/>
        </w:rPr>
      </w:pPr>
      <w:r>
        <w:rPr>
          <w:rFonts w:cs="Arial"/>
          <w:b/>
        </w:rPr>
        <w:br w:type="page"/>
      </w:r>
    </w:p>
    <w:p w14:paraId="71682C8B" w14:textId="77777777" w:rsidR="00DD2442" w:rsidRPr="009B1F1E" w:rsidRDefault="00C6758A" w:rsidP="007B44A5">
      <w:pPr>
        <w:pStyle w:val="berschrift1"/>
        <w:rPr>
          <w:rFonts w:ascii="Arial" w:hAnsi="Arial"/>
          <w:szCs w:val="22"/>
        </w:rPr>
      </w:pPr>
      <w:bookmarkStart w:id="8" w:name="_Toc25147153"/>
      <w:r w:rsidRPr="009B1F1E">
        <w:rPr>
          <w:rFonts w:ascii="Arial" w:hAnsi="Arial"/>
          <w:szCs w:val="22"/>
        </w:rPr>
        <w:lastRenderedPageBreak/>
        <w:t>Flüssige Mittel und kurzfristige Geldanlagen</w:t>
      </w:r>
      <w:bookmarkEnd w:id="8"/>
    </w:p>
    <w:p w14:paraId="4481D019" w14:textId="77777777" w:rsidR="00C6758A" w:rsidRPr="009B1F1E" w:rsidRDefault="009E0EAF" w:rsidP="009A7890">
      <w:pPr>
        <w:ind w:left="284"/>
        <w:rPr>
          <w:rFonts w:cs="Arial"/>
        </w:rPr>
      </w:pPr>
      <w:r w:rsidRPr="009B1F1E">
        <w:rPr>
          <w:rFonts w:cs="Arial"/>
        </w:rPr>
        <w:t xml:space="preserve">Sachgruppe </w:t>
      </w:r>
      <w:r w:rsidR="00C6758A" w:rsidRPr="009B1F1E">
        <w:rPr>
          <w:rFonts w:cs="Arial"/>
        </w:rPr>
        <w:t>100</w:t>
      </w:r>
      <w:bookmarkEnd w:id="5"/>
      <w:bookmarkEnd w:id="6"/>
      <w:bookmarkEnd w:id="7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C6758A" w:rsidRPr="009B1F1E" w14:paraId="3932212A" w14:textId="77777777" w:rsidTr="009A7890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431935CF" w14:textId="77777777" w:rsidR="00C6758A" w:rsidRPr="009B1F1E" w:rsidRDefault="00C6758A" w:rsidP="00411AF5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26650B" w:rsidRPr="009B1F1E" w14:paraId="2EE65ED7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532F0F5D" w14:textId="77777777" w:rsidR="0026650B" w:rsidRPr="009B1F1E" w:rsidRDefault="0026650B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4F6D4B16" w14:textId="776A10CB" w:rsidR="0026650B" w:rsidRPr="009B1F1E" w:rsidRDefault="0026650B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Prüfung des physischen Vorhandenseins und </w:t>
            </w:r>
            <w:r w:rsidR="003D152C">
              <w:rPr>
                <w:rFonts w:eastAsia="Times New Roman" w:cs="Arial"/>
                <w:lang w:eastAsia="de-CH"/>
              </w:rPr>
              <w:t xml:space="preserve">der </w:t>
            </w:r>
            <w:r w:rsidRPr="009B1F1E">
              <w:rPr>
                <w:rFonts w:eastAsia="Times New Roman" w:cs="Arial"/>
                <w:lang w:eastAsia="de-CH"/>
              </w:rPr>
              <w:t>Vollständigkeit der in der Bilanz ausgewies</w:t>
            </w:r>
            <w:r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>nen und zur Verfügung stehenden Gelder, welche sofort als Zahlungsmittel eingesetzt werden können.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C6758A" w:rsidRPr="009B1F1E" w14:paraId="2F14E1DC" w14:textId="77777777" w:rsidTr="0026650B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56D11B65" w14:textId="77777777" w:rsidR="00C6758A" w:rsidRPr="009B1F1E" w:rsidRDefault="00C6758A" w:rsidP="00411AF5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26650B" w:rsidRPr="009B1F1E" w14:paraId="7884D1AD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4F298B8A" w14:textId="77777777" w:rsidR="0026650B" w:rsidRPr="009B1F1E" w:rsidRDefault="0026650B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697FE703" w14:textId="77777777" w:rsidR="003D152C" w:rsidRDefault="0026650B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Kassenbuch</w:t>
            </w:r>
          </w:p>
          <w:p w14:paraId="23FAC2A9" w14:textId="77777777" w:rsidR="00E06744" w:rsidRDefault="0026650B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Post- und Bankauszüge</w:t>
            </w:r>
          </w:p>
          <w:p w14:paraId="64EA0284" w14:textId="77777777" w:rsidR="00E06744" w:rsidRDefault="0026650B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Kassenprotokoll</w:t>
            </w:r>
          </w:p>
          <w:p w14:paraId="06171918" w14:textId="77777777" w:rsidR="00E06744" w:rsidRDefault="0026650B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Saldomeldungen von Post und Banken per Abschlussstichtag,</w:t>
            </w:r>
          </w:p>
          <w:p w14:paraId="24904E22" w14:textId="77777777" w:rsidR="00E06744" w:rsidRDefault="0026650B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Vergütungsaufträge</w:t>
            </w:r>
          </w:p>
          <w:p w14:paraId="57B91C3E" w14:textId="77777777" w:rsidR="00E06744" w:rsidRDefault="0026650B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Kreditorenlisten</w:t>
            </w:r>
          </w:p>
          <w:p w14:paraId="26243DD3" w14:textId="77777777" w:rsidR="00E06744" w:rsidRDefault="0026650B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Buchungsjournale</w:t>
            </w:r>
          </w:p>
          <w:p w14:paraId="1FC803A9" w14:textId="77777777" w:rsidR="00E06744" w:rsidRDefault="0026650B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Kompetenz- und Visumsregelung</w:t>
            </w:r>
          </w:p>
          <w:p w14:paraId="676AE719" w14:textId="77777777" w:rsidR="00E06744" w:rsidRDefault="0026650B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Unterschriftenregelungen</w:t>
            </w:r>
          </w:p>
          <w:p w14:paraId="07DB0614" w14:textId="26F1E57F" w:rsidR="0026650B" w:rsidRPr="009B1F1E" w:rsidRDefault="0026650B" w:rsidP="00750D36">
            <w:pPr>
              <w:pStyle w:val="Listenabsatz"/>
              <w:numPr>
                <w:ilvl w:val="0"/>
                <w:numId w:val="2"/>
              </w:numPr>
              <w:spacing w:before="120" w:after="120" w:line="240" w:lineRule="auto"/>
              <w:ind w:left="444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Verträge elektronischer Zahlungsverkehr</w:t>
            </w:r>
          </w:p>
        </w:tc>
      </w:tr>
    </w:tbl>
    <w:p w14:paraId="1A6CE4B1" w14:textId="77777777" w:rsidR="0026650B" w:rsidRPr="009B1F1E" w:rsidRDefault="0026650B" w:rsidP="0026650B">
      <w:pPr>
        <w:spacing w:before="120" w:after="120" w:line="240" w:lineRule="auto"/>
        <w:ind w:left="2552" w:hanging="2268"/>
        <w:rPr>
          <w:rFonts w:cs="Arial"/>
        </w:rPr>
      </w:pPr>
    </w:p>
    <w:tbl>
      <w:tblPr>
        <w:tblW w:w="10552" w:type="dxa"/>
        <w:tblInd w:w="-5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"/>
        <w:gridCol w:w="787"/>
        <w:gridCol w:w="146"/>
        <w:gridCol w:w="3308"/>
        <w:gridCol w:w="107"/>
        <w:gridCol w:w="9"/>
        <w:gridCol w:w="19"/>
        <w:gridCol w:w="11"/>
        <w:gridCol w:w="3520"/>
        <w:gridCol w:w="71"/>
        <w:gridCol w:w="14"/>
        <w:gridCol w:w="45"/>
        <w:gridCol w:w="444"/>
        <w:gridCol w:w="556"/>
        <w:gridCol w:w="65"/>
        <w:gridCol w:w="15"/>
        <w:gridCol w:w="54"/>
        <w:gridCol w:w="1059"/>
        <w:gridCol w:w="146"/>
        <w:gridCol w:w="15"/>
        <w:gridCol w:w="6"/>
        <w:gridCol w:w="140"/>
      </w:tblGrid>
      <w:tr w:rsidR="008D04BC" w:rsidRPr="009B1F1E" w14:paraId="75735345" w14:textId="77777777" w:rsidTr="00277909">
        <w:trPr>
          <w:gridBefore w:val="1"/>
          <w:gridAfter w:val="2"/>
          <w:wBefore w:w="15" w:type="dxa"/>
          <w:wAfter w:w="146" w:type="dxa"/>
          <w:cantSplit/>
          <w:trHeight w:val="711"/>
          <w:tblHeader/>
        </w:trPr>
        <w:tc>
          <w:tcPr>
            <w:tcW w:w="42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E8E241B" w14:textId="77777777" w:rsidR="008D04BC" w:rsidRPr="009B1F1E" w:rsidRDefault="008D04BC" w:rsidP="00126357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E0BF66E" w14:textId="77777777" w:rsidR="008D04BC" w:rsidRPr="009B1F1E" w:rsidRDefault="008D04BC" w:rsidP="00126357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BF98C89" w14:textId="77777777" w:rsidR="008D04BC" w:rsidRPr="009B1F1E" w:rsidRDefault="008D04BC" w:rsidP="00126357">
            <w:pPr>
              <w:spacing w:after="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</w:t>
            </w:r>
            <w:r w:rsidRPr="009B1F1E">
              <w:rPr>
                <w:rFonts w:eastAsia="Times New Roman" w:cs="Arial"/>
                <w:b/>
                <w:lang w:eastAsia="de-CH"/>
              </w:rPr>
              <w:t>i</w:t>
            </w:r>
            <w:r w:rsidRPr="009B1F1E">
              <w:rPr>
                <w:rFonts w:eastAsia="Times New Roman" w:cs="Arial"/>
                <w:b/>
                <w:lang w:eastAsia="de-CH"/>
              </w:rPr>
              <w:t>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F9154EA" w14:textId="77777777" w:rsidR="008D04BC" w:rsidRPr="009B1F1E" w:rsidRDefault="008D04BC" w:rsidP="00126357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1B3562F7" w14:textId="77777777" w:rsidTr="00277909">
        <w:trPr>
          <w:gridAfter w:val="4"/>
          <w:wAfter w:w="307" w:type="dxa"/>
          <w:cantSplit/>
          <w:trHeight w:val="145"/>
          <w:tblHeader/>
        </w:trPr>
        <w:tc>
          <w:tcPr>
            <w:tcW w:w="802" w:type="dxa"/>
            <w:gridSpan w:val="2"/>
            <w:shd w:val="clear" w:color="auto" w:fill="auto"/>
          </w:tcPr>
          <w:p w14:paraId="644E7C18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443" w:type="dxa"/>
            <w:gridSpan w:val="16"/>
            <w:shd w:val="clear" w:color="auto" w:fill="auto"/>
          </w:tcPr>
          <w:p w14:paraId="31FB92A4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42B762BC" w14:textId="77777777" w:rsidTr="00277909">
        <w:trPr>
          <w:gridAfter w:val="4"/>
          <w:wAfter w:w="307" w:type="dxa"/>
          <w:trHeight w:val="145"/>
        </w:trPr>
        <w:tc>
          <w:tcPr>
            <w:tcW w:w="10245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A2258D9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6F76E1" w:rsidRPr="009B1F1E" w14:paraId="1606D82D" w14:textId="77777777" w:rsidTr="00277909">
        <w:trPr>
          <w:gridAfter w:val="1"/>
          <w:wAfter w:w="140" w:type="dxa"/>
          <w:cantSplit/>
          <w:trHeight w:val="145"/>
        </w:trPr>
        <w:tc>
          <w:tcPr>
            <w:tcW w:w="948" w:type="dxa"/>
            <w:gridSpan w:val="3"/>
            <w:tcBorders>
              <w:left w:val="single" w:sz="18" w:space="0" w:color="auto"/>
            </w:tcBorders>
          </w:tcPr>
          <w:p w14:paraId="1053A157" w14:textId="77777777" w:rsidR="006F76E1" w:rsidRPr="009B1F1E" w:rsidRDefault="006F76E1" w:rsidP="006F76E1">
            <w:pPr>
              <w:pStyle w:val="berschrift3"/>
              <w:rPr>
                <w:lang w:eastAsia="de-CH"/>
              </w:rPr>
            </w:pPr>
          </w:p>
        </w:tc>
        <w:tc>
          <w:tcPr>
            <w:tcW w:w="3415" w:type="dxa"/>
            <w:gridSpan w:val="2"/>
          </w:tcPr>
          <w:p w14:paraId="73612E51" w14:textId="2FDEEF15" w:rsidR="006F76E1" w:rsidRPr="009B1F1E" w:rsidRDefault="006F76E1" w:rsidP="00E06744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Entsprechen die Saldi der Flü</w:t>
            </w:r>
            <w:r w:rsidRPr="009B1F1E">
              <w:rPr>
                <w:rFonts w:eastAsia="Times New Roman" w:cs="Arial"/>
                <w:lang w:eastAsia="de-CH"/>
              </w:rPr>
              <w:t>s</w:t>
            </w:r>
            <w:r w:rsidRPr="009B1F1E">
              <w:rPr>
                <w:rFonts w:eastAsia="Times New Roman" w:cs="Arial"/>
                <w:lang w:eastAsia="de-CH"/>
              </w:rPr>
              <w:t>sigen Mittel in der Bilanz den tatsächlichen Beständen per 31.</w:t>
            </w:r>
            <w:r w:rsidR="00E06744">
              <w:rPr>
                <w:rFonts w:eastAsia="Times New Roman" w:cs="Arial"/>
                <w:lang w:eastAsia="de-CH"/>
              </w:rPr>
              <w:t> </w:t>
            </w:r>
            <w:r w:rsidRPr="009B1F1E">
              <w:rPr>
                <w:rFonts w:eastAsia="Times New Roman" w:cs="Arial"/>
                <w:lang w:eastAsia="de-CH"/>
              </w:rPr>
              <w:t xml:space="preserve"> Dezember des Rechnung</w:t>
            </w:r>
            <w:r w:rsidRPr="009B1F1E">
              <w:rPr>
                <w:rFonts w:eastAsia="Times New Roman" w:cs="Arial"/>
                <w:lang w:eastAsia="de-CH"/>
              </w:rPr>
              <w:t>s</w:t>
            </w:r>
            <w:r w:rsidRPr="009B1F1E">
              <w:rPr>
                <w:rFonts w:eastAsia="Times New Roman" w:cs="Arial"/>
                <w:lang w:eastAsia="de-CH"/>
              </w:rPr>
              <w:t>jahres?</w:t>
            </w:r>
          </w:p>
        </w:tc>
        <w:tc>
          <w:tcPr>
            <w:tcW w:w="3630" w:type="dxa"/>
            <w:gridSpan w:val="5"/>
          </w:tcPr>
          <w:tbl>
            <w:tblPr>
              <w:tblStyle w:val="Tabellenraster"/>
              <w:tblW w:w="351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19"/>
            </w:tblGrid>
            <w:tr w:rsidR="008D04BC" w:rsidRPr="009B1F1E" w14:paraId="5288B79A" w14:textId="77777777" w:rsidTr="0000134D">
              <w:trPr>
                <w:trHeight w:val="1185"/>
              </w:trPr>
              <w:tc>
                <w:tcPr>
                  <w:tcW w:w="3519" w:type="dxa"/>
                </w:tcPr>
                <w:p w14:paraId="723ABD9A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1F8761F" w14:textId="77777777" w:rsidR="006F76E1" w:rsidRPr="009B1F1E" w:rsidRDefault="006F76E1" w:rsidP="006F76E1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646239944"/>
            <w:placeholder>
              <w:docPart w:val="3897F923D243419CA85B20D7824BCEF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5"/>
              </w:tcPr>
              <w:p w14:paraId="13D861AD" w14:textId="77777777" w:rsidR="006F76E1" w:rsidRPr="009B1F1E" w:rsidRDefault="006F76E1" w:rsidP="006F76E1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0"/>
            </w:tblGrid>
            <w:tr w:rsidR="00712969" w:rsidRPr="009B1F1E" w14:paraId="669F139E" w14:textId="77777777" w:rsidTr="0000134D">
              <w:trPr>
                <w:trHeight w:val="1185"/>
              </w:trPr>
              <w:tc>
                <w:tcPr>
                  <w:tcW w:w="1150" w:type="dxa"/>
                </w:tcPr>
                <w:p w14:paraId="6F27D83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FC0799F" w14:textId="77777777" w:rsidR="006F76E1" w:rsidRPr="009B1F1E" w:rsidRDefault="006F76E1" w:rsidP="006F76E1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7B2F3A" w:rsidRPr="009B1F1E" w14:paraId="56B154E9" w14:textId="77777777" w:rsidTr="00277909">
        <w:trPr>
          <w:gridAfter w:val="1"/>
          <w:wAfter w:w="140" w:type="dxa"/>
          <w:cantSplit/>
          <w:trHeight w:val="145"/>
        </w:trPr>
        <w:tc>
          <w:tcPr>
            <w:tcW w:w="948" w:type="dxa"/>
            <w:gridSpan w:val="3"/>
            <w:tcBorders>
              <w:left w:val="single" w:sz="18" w:space="0" w:color="auto"/>
            </w:tcBorders>
          </w:tcPr>
          <w:p w14:paraId="4F2BDFCB" w14:textId="77777777" w:rsidR="007B2F3A" w:rsidRPr="009B1F1E" w:rsidRDefault="007B2F3A" w:rsidP="006F76E1">
            <w:pPr>
              <w:pStyle w:val="berschrift3"/>
              <w:rPr>
                <w:lang w:eastAsia="de-CH"/>
              </w:rPr>
            </w:pPr>
          </w:p>
        </w:tc>
        <w:tc>
          <w:tcPr>
            <w:tcW w:w="3443" w:type="dxa"/>
            <w:gridSpan w:val="4"/>
          </w:tcPr>
          <w:p w14:paraId="61353DDE" w14:textId="0593F892" w:rsidR="007B2F3A" w:rsidRPr="009B1F1E" w:rsidRDefault="007B2F3A" w:rsidP="0045399E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allfällige Valutaabgrenzu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 xml:space="preserve">gen (z.B. Kreditorenzahlungen per 31.12., welche erst am </w:t>
            </w:r>
            <w:r w:rsidR="001F3B56" w:rsidRPr="009B1F1E">
              <w:rPr>
                <w:rFonts w:eastAsia="Times New Roman" w:cs="Arial"/>
                <w:lang w:eastAsia="de-CH"/>
              </w:rPr>
              <w:t>0</w:t>
            </w:r>
            <w:r w:rsidRPr="009B1F1E">
              <w:rPr>
                <w:rFonts w:eastAsia="Times New Roman" w:cs="Arial"/>
                <w:lang w:eastAsia="de-CH"/>
              </w:rPr>
              <w:t>3.</w:t>
            </w:r>
            <w:r w:rsidR="001F3B56" w:rsidRPr="009B1F1E">
              <w:rPr>
                <w:rFonts w:eastAsia="Times New Roman" w:cs="Arial"/>
                <w:lang w:eastAsia="de-CH"/>
              </w:rPr>
              <w:t>0</w:t>
            </w:r>
            <w:r w:rsidRPr="009B1F1E">
              <w:rPr>
                <w:rFonts w:eastAsia="Times New Roman" w:cs="Arial"/>
                <w:lang w:eastAsia="de-CH"/>
              </w:rPr>
              <w:t>1. den Geldkonten belastet sind) per Jahresende im Detail nachwei</w:t>
            </w:r>
            <w:r w:rsidRPr="009B1F1E">
              <w:rPr>
                <w:rFonts w:eastAsia="Times New Roman" w:cs="Arial"/>
                <w:lang w:eastAsia="de-CH"/>
              </w:rPr>
              <w:t>s</w:t>
            </w:r>
            <w:r w:rsidRPr="009B1F1E">
              <w:rPr>
                <w:rFonts w:eastAsia="Times New Roman" w:cs="Arial"/>
                <w:lang w:eastAsia="de-CH"/>
              </w:rPr>
              <w:t xml:space="preserve">bar und plausibel? </w:t>
            </w:r>
            <w:r w:rsidR="0045399E"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(10</w:t>
            </w:r>
            <w:r w:rsidR="00F326BF" w:rsidRPr="009B1F1E">
              <w:rPr>
                <w:rFonts w:eastAsia="Times New Roman" w:cs="Arial"/>
                <w:lang w:eastAsia="de-CH"/>
              </w:rPr>
              <w:t>4</w:t>
            </w:r>
            <w:r w:rsidRPr="009B1F1E">
              <w:rPr>
                <w:rFonts w:eastAsia="Times New Roman" w:cs="Arial"/>
                <w:lang w:eastAsia="de-CH"/>
              </w:rPr>
              <w:t xml:space="preserve"> </w:t>
            </w:r>
            <w:r w:rsidR="00F326BF" w:rsidRPr="009B1F1E">
              <w:rPr>
                <w:rFonts w:eastAsia="Times New Roman" w:cs="Arial"/>
                <w:lang w:eastAsia="de-CH"/>
              </w:rPr>
              <w:t xml:space="preserve">Aktive </w:t>
            </w:r>
            <w:r w:rsidR="0045399E">
              <w:rPr>
                <w:rFonts w:eastAsia="Times New Roman" w:cs="Arial"/>
                <w:lang w:eastAsia="de-CH"/>
              </w:rPr>
              <w:t xml:space="preserve">und </w:t>
            </w:r>
            <w:r w:rsidRPr="009B1F1E">
              <w:rPr>
                <w:rFonts w:eastAsia="Times New Roman" w:cs="Arial"/>
                <w:lang w:eastAsia="de-CH"/>
              </w:rPr>
              <w:t>20</w:t>
            </w:r>
            <w:r w:rsidR="00F326BF" w:rsidRPr="009B1F1E">
              <w:rPr>
                <w:rFonts w:eastAsia="Times New Roman" w:cs="Arial"/>
                <w:lang w:eastAsia="de-CH"/>
              </w:rPr>
              <w:t>4</w:t>
            </w:r>
            <w:r w:rsidRPr="009B1F1E">
              <w:rPr>
                <w:rFonts w:eastAsia="Times New Roman" w:cs="Arial"/>
                <w:lang w:eastAsia="de-CH"/>
              </w:rPr>
              <w:t xml:space="preserve"> </w:t>
            </w:r>
            <w:r w:rsidR="00F326BF" w:rsidRPr="009B1F1E">
              <w:rPr>
                <w:rFonts w:eastAsia="Times New Roman" w:cs="Arial"/>
                <w:lang w:eastAsia="de-CH"/>
              </w:rPr>
              <w:t>Passive Rechnungsabgrenzung</w:t>
            </w:r>
            <w:r w:rsidR="001F3B56" w:rsidRPr="009B1F1E">
              <w:rPr>
                <w:rFonts w:eastAsia="Times New Roman" w:cs="Arial"/>
                <w:lang w:eastAsia="de-CH"/>
              </w:rPr>
              <w:t>)</w:t>
            </w:r>
          </w:p>
        </w:tc>
        <w:tc>
          <w:tcPr>
            <w:tcW w:w="3661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19"/>
            </w:tblGrid>
            <w:tr w:rsidR="008D04BC" w:rsidRPr="009B1F1E" w14:paraId="7BD62247" w14:textId="77777777" w:rsidTr="0000134D">
              <w:trPr>
                <w:trHeight w:val="1185"/>
              </w:trPr>
              <w:tc>
                <w:tcPr>
                  <w:tcW w:w="3519" w:type="dxa"/>
                </w:tcPr>
                <w:p w14:paraId="529366A8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0EE0988" w14:textId="77777777" w:rsidR="007B2F3A" w:rsidRPr="009B1F1E" w:rsidRDefault="007B2F3A" w:rsidP="006F76E1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484819796"/>
            <w:placeholder>
              <w:docPart w:val="D34B4556F5AA4AC69A46D20504594ED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5"/>
              </w:tcPr>
              <w:p w14:paraId="26F09D78" w14:textId="77777777" w:rsidR="007B2F3A" w:rsidRPr="009B1F1E" w:rsidRDefault="007B2F3A" w:rsidP="006F76E1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26" w:type="dxa"/>
            <w:gridSpan w:val="4"/>
          </w:tcPr>
          <w:tbl>
            <w:tblPr>
              <w:tblStyle w:val="Tabellenraster"/>
              <w:tblW w:w="115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0"/>
            </w:tblGrid>
            <w:tr w:rsidR="00712969" w:rsidRPr="009B1F1E" w14:paraId="609E12B2" w14:textId="77777777" w:rsidTr="0000134D">
              <w:trPr>
                <w:trHeight w:val="1185"/>
              </w:trPr>
              <w:tc>
                <w:tcPr>
                  <w:tcW w:w="1150" w:type="dxa"/>
                </w:tcPr>
                <w:p w14:paraId="77D5D01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B4023FC" w14:textId="77777777" w:rsidR="007B2F3A" w:rsidRPr="009B1F1E" w:rsidRDefault="007B2F3A" w:rsidP="006F76E1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3B26CAD7" w14:textId="77777777" w:rsidTr="00277909">
        <w:trPr>
          <w:gridAfter w:val="3"/>
          <w:wAfter w:w="161" w:type="dxa"/>
          <w:trHeight w:val="145"/>
        </w:trPr>
        <w:tc>
          <w:tcPr>
            <w:tcW w:w="10391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C134ABB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DC3A11" w:rsidRPr="009B1F1E" w14:paraId="7DDC1251" w14:textId="77777777" w:rsidTr="00A21E2A">
        <w:trPr>
          <w:gridAfter w:val="3"/>
          <w:wAfter w:w="161" w:type="dxa"/>
        </w:trPr>
        <w:tc>
          <w:tcPr>
            <w:tcW w:w="948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66823AF" w14:textId="77777777" w:rsidR="00DC3A11" w:rsidRPr="009B1F1E" w:rsidRDefault="00DC3A11" w:rsidP="006F76E1">
            <w:pPr>
              <w:pStyle w:val="berschrift3"/>
              <w:rPr>
                <w:lang w:eastAsia="de-CH"/>
              </w:rPr>
            </w:pPr>
          </w:p>
        </w:tc>
        <w:tc>
          <w:tcPr>
            <w:tcW w:w="3443" w:type="dxa"/>
            <w:gridSpan w:val="4"/>
          </w:tcPr>
          <w:p w14:paraId="742DE1CA" w14:textId="77777777" w:rsidR="00DC3A11" w:rsidRPr="009B1F1E" w:rsidRDefault="00DC3A1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allfällige Nebenkassen und Separatrechnungen peri</w:t>
            </w:r>
            <w:r w:rsidRPr="009B1F1E">
              <w:rPr>
                <w:rFonts w:eastAsia="Times New Roman" w:cs="Arial"/>
                <w:lang w:eastAsia="de-CH"/>
              </w:rPr>
              <w:t>o</w:t>
            </w:r>
            <w:r w:rsidRPr="009B1F1E">
              <w:rPr>
                <w:rFonts w:eastAsia="Times New Roman" w:cs="Arial"/>
                <w:lang w:eastAsia="de-CH"/>
              </w:rPr>
              <w:t>disch abgerechnet?</w:t>
            </w:r>
          </w:p>
        </w:tc>
        <w:tc>
          <w:tcPr>
            <w:tcW w:w="3661" w:type="dxa"/>
            <w:gridSpan w:val="5"/>
          </w:tcPr>
          <w:tbl>
            <w:tblPr>
              <w:tblStyle w:val="Tabellenraster"/>
              <w:tblW w:w="361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15"/>
            </w:tblGrid>
            <w:tr w:rsidR="008D04BC" w:rsidRPr="009B1F1E" w14:paraId="591FCA23" w14:textId="77777777" w:rsidTr="0000134D">
              <w:trPr>
                <w:trHeight w:val="804"/>
              </w:trPr>
              <w:tc>
                <w:tcPr>
                  <w:tcW w:w="3615" w:type="dxa"/>
                </w:tcPr>
                <w:p w14:paraId="1F3BEDD5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39A7EAD" w14:textId="77777777" w:rsidR="00DC3A11" w:rsidRPr="009B1F1E" w:rsidRDefault="00DC3A11" w:rsidP="00DC3A1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46165041"/>
            <w:placeholder>
              <w:docPart w:val="F4F30E7260DA4056BA614649A3D67F6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5"/>
              </w:tcPr>
              <w:p w14:paraId="48FA8425" w14:textId="77777777" w:rsidR="00DC3A11" w:rsidRPr="009B1F1E" w:rsidRDefault="00E3197C" w:rsidP="00DC3A11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05" w:type="dxa"/>
            <w:gridSpan w:val="2"/>
          </w:tcPr>
          <w:tbl>
            <w:tblPr>
              <w:tblStyle w:val="Tabellenraster"/>
              <w:tblW w:w="113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39"/>
            </w:tblGrid>
            <w:tr w:rsidR="00712969" w:rsidRPr="009B1F1E" w14:paraId="685FCB86" w14:textId="77777777" w:rsidTr="0000134D">
              <w:trPr>
                <w:trHeight w:val="652"/>
              </w:trPr>
              <w:tc>
                <w:tcPr>
                  <w:tcW w:w="1139" w:type="dxa"/>
                </w:tcPr>
                <w:p w14:paraId="4DAC5C5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E0FC3EC" w14:textId="77777777" w:rsidR="00DC3A11" w:rsidRPr="009B1F1E" w:rsidRDefault="00DC3A11" w:rsidP="00DC3A11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C3A11" w:rsidRPr="009B1F1E" w14:paraId="0D19DD5D" w14:textId="77777777" w:rsidTr="00A21E2A">
        <w:trPr>
          <w:gridAfter w:val="3"/>
          <w:wAfter w:w="161" w:type="dxa"/>
        </w:trPr>
        <w:tc>
          <w:tcPr>
            <w:tcW w:w="948" w:type="dxa"/>
            <w:gridSpan w:val="3"/>
            <w:tcBorders>
              <w:left w:val="single" w:sz="18" w:space="0" w:color="auto"/>
            </w:tcBorders>
          </w:tcPr>
          <w:p w14:paraId="7EB7A89B" w14:textId="77777777" w:rsidR="00DC3A11" w:rsidRPr="009B1F1E" w:rsidRDefault="00DC3A11" w:rsidP="006F76E1">
            <w:pPr>
              <w:pStyle w:val="berschrift3"/>
              <w:rPr>
                <w:lang w:eastAsia="de-CH"/>
              </w:rPr>
            </w:pPr>
          </w:p>
        </w:tc>
        <w:tc>
          <w:tcPr>
            <w:tcW w:w="3443" w:type="dxa"/>
            <w:gridSpan w:val="4"/>
          </w:tcPr>
          <w:p w14:paraId="66CC33D3" w14:textId="77777777" w:rsidR="00361433" w:rsidRPr="009B1F1E" w:rsidRDefault="00DC3A11" w:rsidP="0036143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Kassenausgaben Quittungen vorhanden?</w:t>
            </w:r>
          </w:p>
        </w:tc>
        <w:tc>
          <w:tcPr>
            <w:tcW w:w="3661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96"/>
            </w:tblGrid>
            <w:tr w:rsidR="008D04BC" w:rsidRPr="009B1F1E" w14:paraId="1A264A08" w14:textId="77777777" w:rsidTr="0000134D">
              <w:trPr>
                <w:trHeight w:val="565"/>
              </w:trPr>
              <w:tc>
                <w:tcPr>
                  <w:tcW w:w="3496" w:type="dxa"/>
                </w:tcPr>
                <w:p w14:paraId="42ED06AF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9F2E24F" w14:textId="77777777" w:rsidR="00DC3A11" w:rsidRPr="009B1F1E" w:rsidRDefault="00DC3A11" w:rsidP="00DC3A1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747850188"/>
            <w:placeholder>
              <w:docPart w:val="F44067DD5941422988D280B58729F37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5"/>
              </w:tcPr>
              <w:p w14:paraId="05E0BC88" w14:textId="77777777" w:rsidR="00DC3A11" w:rsidRPr="009B1F1E" w:rsidRDefault="00E3197C" w:rsidP="00DC3A11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05" w:type="dxa"/>
            <w:gridSpan w:val="2"/>
          </w:tcPr>
          <w:tbl>
            <w:tblPr>
              <w:tblStyle w:val="Tabellenraster"/>
              <w:tblW w:w="121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14"/>
            </w:tblGrid>
            <w:tr w:rsidR="00712969" w:rsidRPr="009B1F1E" w14:paraId="2A621BAC" w14:textId="77777777" w:rsidTr="0000134D">
              <w:trPr>
                <w:trHeight w:val="511"/>
              </w:trPr>
              <w:tc>
                <w:tcPr>
                  <w:tcW w:w="1214" w:type="dxa"/>
                </w:tcPr>
                <w:p w14:paraId="19AD59F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0CC6A62" w14:textId="77777777" w:rsidR="00DC3A11" w:rsidRPr="009B1F1E" w:rsidRDefault="00DC3A11" w:rsidP="00DC3A11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C3A11" w:rsidRPr="009B1F1E" w14:paraId="4934B62B" w14:textId="77777777" w:rsidTr="00A21E2A">
        <w:trPr>
          <w:gridAfter w:val="3"/>
          <w:wAfter w:w="161" w:type="dxa"/>
        </w:trPr>
        <w:tc>
          <w:tcPr>
            <w:tcW w:w="948" w:type="dxa"/>
            <w:gridSpan w:val="3"/>
            <w:tcBorders>
              <w:left w:val="single" w:sz="18" w:space="0" w:color="auto"/>
            </w:tcBorders>
          </w:tcPr>
          <w:p w14:paraId="344DEF42" w14:textId="77777777" w:rsidR="00DC3A11" w:rsidRPr="009B1F1E" w:rsidRDefault="00DC3A11" w:rsidP="006F76E1">
            <w:pPr>
              <w:pStyle w:val="berschrift3"/>
              <w:rPr>
                <w:lang w:eastAsia="de-CH"/>
              </w:rPr>
            </w:pPr>
          </w:p>
        </w:tc>
        <w:tc>
          <w:tcPr>
            <w:tcW w:w="3443" w:type="dxa"/>
            <w:gridSpan w:val="4"/>
          </w:tcPr>
          <w:p w14:paraId="2CE092D7" w14:textId="77777777" w:rsidR="00361433" w:rsidRPr="009B1F1E" w:rsidRDefault="00DC3A11" w:rsidP="0036143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die Überträge von</w:t>
            </w:r>
            <w:r w:rsidR="00361433" w:rsidRPr="009B1F1E">
              <w:rPr>
                <w:rFonts w:eastAsia="Times New Roman" w:cs="Arial"/>
                <w:lang w:eastAsia="de-CH"/>
              </w:rPr>
              <w:t xml:space="preserve"> </w:t>
            </w:r>
            <w:r w:rsidRPr="009B1F1E">
              <w:rPr>
                <w:rFonts w:eastAsia="Times New Roman" w:cs="Arial"/>
                <w:lang w:eastAsia="de-CH"/>
              </w:rPr>
              <w:t>Gel</w:t>
            </w:r>
            <w:r w:rsidRPr="009B1F1E">
              <w:rPr>
                <w:rFonts w:eastAsia="Times New Roman" w:cs="Arial"/>
                <w:lang w:eastAsia="de-CH"/>
              </w:rPr>
              <w:t>d</w:t>
            </w:r>
            <w:r w:rsidRPr="009B1F1E">
              <w:rPr>
                <w:rFonts w:eastAsia="Times New Roman" w:cs="Arial"/>
                <w:lang w:eastAsia="de-CH"/>
              </w:rPr>
              <w:lastRenderedPageBreak/>
              <w:t>mitteln zwischen Kassen-, Post- und Bankkonten korrekt ve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 xml:space="preserve">bucht? </w:t>
            </w:r>
          </w:p>
        </w:tc>
        <w:tc>
          <w:tcPr>
            <w:tcW w:w="3661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19"/>
            </w:tblGrid>
            <w:tr w:rsidR="008D04BC" w:rsidRPr="009B1F1E" w14:paraId="1F6CB906" w14:textId="77777777" w:rsidTr="0000134D">
              <w:trPr>
                <w:trHeight w:val="1185"/>
              </w:trPr>
              <w:tc>
                <w:tcPr>
                  <w:tcW w:w="3519" w:type="dxa"/>
                </w:tcPr>
                <w:p w14:paraId="3E6E101B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902CD29" w14:textId="77777777" w:rsidR="00DC3A11" w:rsidRPr="009B1F1E" w:rsidRDefault="00DC3A11" w:rsidP="00DC3A1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172799569"/>
            <w:placeholder>
              <w:docPart w:val="E9E7450BB7934864B6EC0A2E9418590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5"/>
              </w:tcPr>
              <w:p w14:paraId="6B85574A" w14:textId="77777777" w:rsidR="00DC3A11" w:rsidRPr="009B1F1E" w:rsidRDefault="00E3197C" w:rsidP="00DC3A11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05" w:type="dxa"/>
            <w:gridSpan w:val="2"/>
          </w:tcPr>
          <w:tbl>
            <w:tblPr>
              <w:tblStyle w:val="Tabellenraster"/>
              <w:tblW w:w="115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0"/>
            </w:tblGrid>
            <w:tr w:rsidR="00712969" w:rsidRPr="009B1F1E" w14:paraId="473040E7" w14:textId="77777777" w:rsidTr="0000134D">
              <w:trPr>
                <w:trHeight w:val="1185"/>
              </w:trPr>
              <w:tc>
                <w:tcPr>
                  <w:tcW w:w="1150" w:type="dxa"/>
                </w:tcPr>
                <w:p w14:paraId="757290F7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136AA6C" w14:textId="77777777" w:rsidR="00DC3A11" w:rsidRPr="009B1F1E" w:rsidRDefault="00DC3A11" w:rsidP="00DC3A11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B2AA0" w:rsidRPr="009B1F1E" w14:paraId="6A773DF0" w14:textId="77777777" w:rsidTr="00A21E2A">
        <w:trPr>
          <w:gridAfter w:val="3"/>
          <w:wAfter w:w="161" w:type="dxa"/>
        </w:trPr>
        <w:tc>
          <w:tcPr>
            <w:tcW w:w="948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63D6DA9" w14:textId="77777777" w:rsidR="006B2AA0" w:rsidRPr="009B1F1E" w:rsidRDefault="006B2AA0" w:rsidP="006F76E1">
            <w:pPr>
              <w:pStyle w:val="berschrift3"/>
              <w:rPr>
                <w:lang w:eastAsia="de-CH"/>
              </w:rPr>
            </w:pPr>
          </w:p>
        </w:tc>
        <w:tc>
          <w:tcPr>
            <w:tcW w:w="3443" w:type="dxa"/>
            <w:gridSpan w:val="4"/>
          </w:tcPr>
          <w:p w14:paraId="7DA49E4B" w14:textId="3EA3847F" w:rsidR="006B2AA0" w:rsidRPr="009B1F1E" w:rsidRDefault="006B2AA0" w:rsidP="0045399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die Post- und Bankbela</w:t>
            </w:r>
            <w:r w:rsidRPr="009B1F1E">
              <w:rPr>
                <w:rFonts w:eastAsia="Times New Roman" w:cs="Arial"/>
                <w:lang w:eastAsia="de-CH"/>
              </w:rPr>
              <w:t>s</w:t>
            </w:r>
            <w:r w:rsidRPr="009B1F1E">
              <w:rPr>
                <w:rFonts w:eastAsia="Times New Roman" w:cs="Arial"/>
                <w:lang w:eastAsia="de-CH"/>
              </w:rPr>
              <w:t>tungen vollständig verbucht?</w:t>
            </w:r>
          </w:p>
        </w:tc>
        <w:tc>
          <w:tcPr>
            <w:tcW w:w="3661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19"/>
            </w:tblGrid>
            <w:tr w:rsidR="008D04BC" w:rsidRPr="009B1F1E" w14:paraId="1CB80656" w14:textId="77777777" w:rsidTr="0000134D">
              <w:trPr>
                <w:trHeight w:val="1185"/>
              </w:trPr>
              <w:tc>
                <w:tcPr>
                  <w:tcW w:w="3519" w:type="dxa"/>
                </w:tcPr>
                <w:p w14:paraId="2F59A267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AD7DE91" w14:textId="77777777" w:rsidR="006B2AA0" w:rsidRPr="009B1F1E" w:rsidRDefault="006B2AA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641566079"/>
            <w:placeholder>
              <w:docPart w:val="66CA7434A8FD4E62ADB69C03898E74B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5"/>
              </w:tcPr>
              <w:p w14:paraId="26824BE6" w14:textId="77777777" w:rsidR="006B2AA0" w:rsidRPr="009B1F1E" w:rsidRDefault="00E3197C" w:rsidP="006B2A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05" w:type="dxa"/>
            <w:gridSpan w:val="2"/>
          </w:tcPr>
          <w:tbl>
            <w:tblPr>
              <w:tblStyle w:val="Tabellenraster"/>
              <w:tblW w:w="115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0"/>
            </w:tblGrid>
            <w:tr w:rsidR="00712969" w:rsidRPr="009B1F1E" w14:paraId="6393E925" w14:textId="77777777" w:rsidTr="0000134D">
              <w:trPr>
                <w:trHeight w:val="1185"/>
              </w:trPr>
              <w:tc>
                <w:tcPr>
                  <w:tcW w:w="1150" w:type="dxa"/>
                </w:tcPr>
                <w:p w14:paraId="6FA68D9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C642F4C" w14:textId="77777777" w:rsidR="006B2AA0" w:rsidRPr="009B1F1E" w:rsidRDefault="006B2AA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123EB6" w:rsidRPr="009B1F1E" w14:paraId="67FE3A60" w14:textId="77777777" w:rsidTr="00A21E2A">
        <w:trPr>
          <w:gridAfter w:val="3"/>
          <w:wAfter w:w="161" w:type="dxa"/>
        </w:trPr>
        <w:tc>
          <w:tcPr>
            <w:tcW w:w="948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B901D64" w14:textId="77777777" w:rsidR="00123EB6" w:rsidRPr="009B1F1E" w:rsidRDefault="00123EB6" w:rsidP="00123EB6">
            <w:pPr>
              <w:pStyle w:val="berschrift3"/>
              <w:rPr>
                <w:lang w:eastAsia="de-CH"/>
              </w:rPr>
            </w:pPr>
          </w:p>
        </w:tc>
        <w:tc>
          <w:tcPr>
            <w:tcW w:w="3443" w:type="dxa"/>
            <w:gridSpan w:val="4"/>
          </w:tcPr>
          <w:p w14:paraId="2D2F1A93" w14:textId="2AB2727F" w:rsidR="00F01A8E" w:rsidRPr="009B1F1E" w:rsidRDefault="00123EB6" w:rsidP="0045399E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</w:t>
            </w:r>
            <w:r w:rsidR="0045399E">
              <w:rPr>
                <w:rFonts w:eastAsia="Times New Roman" w:cs="Arial"/>
                <w:lang w:eastAsia="de-CH"/>
              </w:rPr>
              <w:t xml:space="preserve">der </w:t>
            </w:r>
            <w:r w:rsidRPr="009B1F1E">
              <w:rPr>
                <w:rFonts w:eastAsia="Times New Roman" w:cs="Arial"/>
                <w:lang w:eastAsia="de-CH"/>
              </w:rPr>
              <w:t xml:space="preserve">Grundsätze </w:t>
            </w:r>
            <w:r w:rsidR="0045399E">
              <w:rPr>
                <w:rFonts w:eastAsia="Times New Roman" w:cs="Arial"/>
                <w:lang w:eastAsia="de-CH"/>
              </w:rPr>
              <w:t>nach § 3 FHG?</w:t>
            </w:r>
          </w:p>
        </w:tc>
        <w:tc>
          <w:tcPr>
            <w:tcW w:w="3661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19"/>
            </w:tblGrid>
            <w:tr w:rsidR="008D04BC" w:rsidRPr="009B1F1E" w14:paraId="456D1BB6" w14:textId="77777777" w:rsidTr="0000134D">
              <w:trPr>
                <w:trHeight w:val="1185"/>
              </w:trPr>
              <w:tc>
                <w:tcPr>
                  <w:tcW w:w="3519" w:type="dxa"/>
                </w:tcPr>
                <w:p w14:paraId="031B3280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5CCEC57" w14:textId="77777777" w:rsidR="00123EB6" w:rsidRPr="009B1F1E" w:rsidRDefault="00123EB6" w:rsidP="00123EB6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460802721"/>
            <w:placeholder>
              <w:docPart w:val="12C8AA628F31492EAA3096AE85CECC9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5"/>
              </w:tcPr>
              <w:p w14:paraId="21937A35" w14:textId="77777777" w:rsidR="00123EB6" w:rsidRPr="009B1F1E" w:rsidRDefault="00123EB6" w:rsidP="00123E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05" w:type="dxa"/>
            <w:gridSpan w:val="2"/>
          </w:tcPr>
          <w:tbl>
            <w:tblPr>
              <w:tblStyle w:val="Tabellenraster"/>
              <w:tblW w:w="115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0"/>
            </w:tblGrid>
            <w:tr w:rsidR="00712969" w:rsidRPr="009B1F1E" w14:paraId="48CE53B9" w14:textId="77777777" w:rsidTr="0000134D">
              <w:trPr>
                <w:trHeight w:val="1185"/>
              </w:trPr>
              <w:tc>
                <w:tcPr>
                  <w:tcW w:w="1150" w:type="dxa"/>
                </w:tcPr>
                <w:p w14:paraId="31C40A5D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E6EB40E" w14:textId="77777777" w:rsidR="00123EB6" w:rsidRPr="009B1F1E" w:rsidRDefault="00123EB6" w:rsidP="00123EB6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1FBB2D9E" w14:textId="77777777" w:rsidTr="00277909">
        <w:trPr>
          <w:gridAfter w:val="1"/>
          <w:wAfter w:w="140" w:type="dxa"/>
          <w:cantSplit/>
          <w:trHeight w:val="488"/>
        </w:trPr>
        <w:tc>
          <w:tcPr>
            <w:tcW w:w="10412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F12650C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575B04" w:rsidRPr="009B1F1E" w14:paraId="20BA016A" w14:textId="77777777" w:rsidTr="00277909">
        <w:trPr>
          <w:gridAfter w:val="1"/>
          <w:wAfter w:w="140" w:type="dxa"/>
          <w:cantSplit/>
          <w:trHeight w:val="1249"/>
        </w:trPr>
        <w:tc>
          <w:tcPr>
            <w:tcW w:w="948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6AD1B8F9" w14:textId="77777777" w:rsidR="00575B04" w:rsidRPr="009B1F1E" w:rsidRDefault="00575B04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24" w:type="dxa"/>
            <w:gridSpan w:val="3"/>
            <w:tcBorders>
              <w:top w:val="single" w:sz="4" w:space="0" w:color="auto"/>
            </w:tcBorders>
          </w:tcPr>
          <w:p w14:paraId="0AB2199A" w14:textId="29671AFA" w:rsidR="00575B04" w:rsidRPr="009B1F1E" w:rsidRDefault="00575B04" w:rsidP="0045399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Konnten die eingeholten Ban</w:t>
            </w:r>
            <w:r w:rsidRPr="009B1F1E">
              <w:rPr>
                <w:rFonts w:eastAsia="Times New Roman" w:cs="Arial"/>
                <w:lang w:eastAsia="de-CH"/>
              </w:rPr>
              <w:t>k</w:t>
            </w:r>
            <w:r w:rsidRPr="009B1F1E">
              <w:rPr>
                <w:rFonts w:eastAsia="Times New Roman" w:cs="Arial"/>
                <w:lang w:eastAsia="de-CH"/>
              </w:rPr>
              <w:t>bestätigungen mit der Buchha</w:t>
            </w:r>
            <w:r w:rsidRPr="009B1F1E">
              <w:rPr>
                <w:rFonts w:eastAsia="Times New Roman" w:cs="Arial"/>
                <w:lang w:eastAsia="de-CH"/>
              </w:rPr>
              <w:t>l</w:t>
            </w:r>
            <w:r w:rsidRPr="009B1F1E">
              <w:rPr>
                <w:rFonts w:eastAsia="Times New Roman" w:cs="Arial"/>
                <w:lang w:eastAsia="de-CH"/>
              </w:rPr>
              <w:t xml:space="preserve">tung abgestimmt werden? </w:t>
            </w:r>
          </w:p>
        </w:tc>
        <w:tc>
          <w:tcPr>
            <w:tcW w:w="3635" w:type="dxa"/>
            <w:gridSpan w:val="5"/>
            <w:tcBorders>
              <w:top w:val="single" w:sz="4" w:space="0" w:color="auto"/>
            </w:tcBorders>
          </w:tcPr>
          <w:tbl>
            <w:tblPr>
              <w:tblStyle w:val="Tabellenraster"/>
              <w:tblW w:w="351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19"/>
            </w:tblGrid>
            <w:tr w:rsidR="008D04BC" w:rsidRPr="009B1F1E" w14:paraId="518EDA48" w14:textId="77777777" w:rsidTr="0000134D">
              <w:trPr>
                <w:trHeight w:val="1185"/>
              </w:trPr>
              <w:tc>
                <w:tcPr>
                  <w:tcW w:w="3519" w:type="dxa"/>
                </w:tcPr>
                <w:p w14:paraId="6D8CE735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058EA13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31931112"/>
            <w:placeholder>
              <w:docPart w:val="C79B3A56010544E98261338F16FDC2E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5" w:type="dxa"/>
                <w:gridSpan w:val="5"/>
                <w:tcBorders>
                  <w:top w:val="single" w:sz="4" w:space="0" w:color="auto"/>
                </w:tcBorders>
              </w:tcPr>
              <w:p w14:paraId="1E18C6A7" w14:textId="77777777" w:rsidR="00575B04" w:rsidRPr="009B1F1E" w:rsidRDefault="00575B04" w:rsidP="00AB47C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0" w:type="dxa"/>
            <w:gridSpan w:val="5"/>
            <w:tcBorders>
              <w:top w:val="single" w:sz="4" w:space="0" w:color="auto"/>
            </w:tcBorders>
          </w:tcPr>
          <w:tbl>
            <w:tblPr>
              <w:tblStyle w:val="Tabellenraster"/>
              <w:tblW w:w="115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0"/>
            </w:tblGrid>
            <w:tr w:rsidR="00712969" w:rsidRPr="009B1F1E" w14:paraId="382F57AA" w14:textId="77777777" w:rsidTr="0000134D">
              <w:trPr>
                <w:trHeight w:val="1185"/>
              </w:trPr>
              <w:tc>
                <w:tcPr>
                  <w:tcW w:w="1150" w:type="dxa"/>
                </w:tcPr>
                <w:p w14:paraId="3789AFF0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B42E78F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75B04" w:rsidRPr="009B1F1E" w14:paraId="270E7ECC" w14:textId="77777777" w:rsidTr="00277909">
        <w:trPr>
          <w:gridAfter w:val="1"/>
          <w:wAfter w:w="140" w:type="dxa"/>
          <w:cantSplit/>
          <w:trHeight w:val="1249"/>
        </w:trPr>
        <w:tc>
          <w:tcPr>
            <w:tcW w:w="948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AD4F648" w14:textId="77777777" w:rsidR="00575B04" w:rsidRPr="009B1F1E" w:rsidRDefault="00575B04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24" w:type="dxa"/>
            <w:gridSpan w:val="3"/>
          </w:tcPr>
          <w:p w14:paraId="76F8F986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Wird Bargeld ausschliesslich in abschliessbaren Behältnissen sowie möglichst diebstahl-, feuer- und hitzesicher aufbewahrt?</w:t>
            </w:r>
          </w:p>
        </w:tc>
        <w:tc>
          <w:tcPr>
            <w:tcW w:w="3635" w:type="dxa"/>
            <w:gridSpan w:val="5"/>
          </w:tcPr>
          <w:tbl>
            <w:tblPr>
              <w:tblStyle w:val="Tabellenraster"/>
              <w:tblW w:w="351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19"/>
            </w:tblGrid>
            <w:tr w:rsidR="008D04BC" w:rsidRPr="009B1F1E" w14:paraId="60FCA384" w14:textId="77777777" w:rsidTr="0000134D">
              <w:trPr>
                <w:trHeight w:val="1185"/>
              </w:trPr>
              <w:tc>
                <w:tcPr>
                  <w:tcW w:w="3519" w:type="dxa"/>
                </w:tcPr>
                <w:p w14:paraId="488993EC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719F68A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98521318"/>
            <w:placeholder>
              <w:docPart w:val="A49AE50E302D4176921D6F288C5A962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5" w:type="dxa"/>
                <w:gridSpan w:val="5"/>
              </w:tcPr>
              <w:p w14:paraId="1A13E214" w14:textId="77777777" w:rsidR="00575B04" w:rsidRPr="009B1F1E" w:rsidRDefault="00575B04" w:rsidP="00AB47C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0" w:type="dxa"/>
            <w:gridSpan w:val="5"/>
          </w:tcPr>
          <w:tbl>
            <w:tblPr>
              <w:tblStyle w:val="Tabellenraster"/>
              <w:tblW w:w="115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0"/>
            </w:tblGrid>
            <w:tr w:rsidR="00712969" w:rsidRPr="009B1F1E" w14:paraId="0BB67011" w14:textId="77777777" w:rsidTr="0000134D">
              <w:trPr>
                <w:trHeight w:val="1185"/>
              </w:trPr>
              <w:tc>
                <w:tcPr>
                  <w:tcW w:w="1150" w:type="dxa"/>
                </w:tcPr>
                <w:p w14:paraId="07D4D9DC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0F5F6EB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75B04" w:rsidRPr="009B1F1E" w14:paraId="4AE2A195" w14:textId="77777777" w:rsidTr="00277909">
        <w:trPr>
          <w:gridAfter w:val="1"/>
          <w:wAfter w:w="140" w:type="dxa"/>
          <w:cantSplit/>
          <w:trHeight w:val="1523"/>
        </w:trPr>
        <w:tc>
          <w:tcPr>
            <w:tcW w:w="948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2232176" w14:textId="77777777" w:rsidR="00575B04" w:rsidRPr="009B1F1E" w:rsidRDefault="00575B04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24" w:type="dxa"/>
            <w:gridSpan w:val="3"/>
          </w:tcPr>
          <w:p w14:paraId="48C7A567" w14:textId="608A4560" w:rsidR="00575B04" w:rsidRPr="009B1F1E" w:rsidRDefault="00575B04" w:rsidP="00C62A6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 xml:space="preserve">Wird darauf geachtet, dass sich nicht mehr Geld in der Kasse befindet, als </w:t>
            </w:r>
            <w:r w:rsidR="0014689C" w:rsidRPr="009B1F1E">
              <w:rPr>
                <w:rFonts w:cs="Arial"/>
              </w:rPr>
              <w:t>für das Tagesg</w:t>
            </w:r>
            <w:r w:rsidR="0014689C" w:rsidRPr="009B1F1E">
              <w:rPr>
                <w:rFonts w:cs="Arial"/>
              </w:rPr>
              <w:t>e</w:t>
            </w:r>
            <w:r w:rsidR="0014689C" w:rsidRPr="009B1F1E">
              <w:rPr>
                <w:rFonts w:cs="Arial"/>
              </w:rPr>
              <w:t xml:space="preserve">schäft notwendig und </w:t>
            </w:r>
            <w:r w:rsidRPr="009B1F1E">
              <w:rPr>
                <w:rFonts w:cs="Arial"/>
              </w:rPr>
              <w:t>effektiv diebstahlversichert ist?</w:t>
            </w:r>
          </w:p>
        </w:tc>
        <w:tc>
          <w:tcPr>
            <w:tcW w:w="3635" w:type="dxa"/>
            <w:gridSpan w:val="5"/>
          </w:tcPr>
          <w:tbl>
            <w:tblPr>
              <w:tblStyle w:val="Tabellenraster"/>
              <w:tblW w:w="351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19"/>
            </w:tblGrid>
            <w:tr w:rsidR="008D04BC" w:rsidRPr="009B1F1E" w14:paraId="499CE07B" w14:textId="77777777" w:rsidTr="0000134D">
              <w:trPr>
                <w:trHeight w:val="1185"/>
              </w:trPr>
              <w:tc>
                <w:tcPr>
                  <w:tcW w:w="3519" w:type="dxa"/>
                </w:tcPr>
                <w:p w14:paraId="2E212BDF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25C99B0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055912443"/>
            <w:placeholder>
              <w:docPart w:val="4FD11D709BCD4117B4482B0A3F50510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5" w:type="dxa"/>
                <w:gridSpan w:val="5"/>
              </w:tcPr>
              <w:p w14:paraId="5580C7F5" w14:textId="77777777" w:rsidR="00575B04" w:rsidRPr="009B1F1E" w:rsidRDefault="00575B04" w:rsidP="00AB47C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0" w:type="dxa"/>
            <w:gridSpan w:val="5"/>
          </w:tcPr>
          <w:tbl>
            <w:tblPr>
              <w:tblStyle w:val="Tabellenraster"/>
              <w:tblW w:w="115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0"/>
            </w:tblGrid>
            <w:tr w:rsidR="00712969" w:rsidRPr="009B1F1E" w14:paraId="07112E13" w14:textId="77777777" w:rsidTr="0000134D">
              <w:trPr>
                <w:trHeight w:val="1185"/>
              </w:trPr>
              <w:tc>
                <w:tcPr>
                  <w:tcW w:w="1150" w:type="dxa"/>
                </w:tcPr>
                <w:p w14:paraId="4883E5BC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9213B09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75B04" w:rsidRPr="009B1F1E" w14:paraId="76E7E739" w14:textId="77777777" w:rsidTr="00277909">
        <w:trPr>
          <w:gridAfter w:val="1"/>
          <w:wAfter w:w="140" w:type="dxa"/>
          <w:cantSplit/>
          <w:trHeight w:val="1172"/>
        </w:trPr>
        <w:tc>
          <w:tcPr>
            <w:tcW w:w="948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35DBEBF" w14:textId="77777777" w:rsidR="00575B04" w:rsidRPr="009B1F1E" w:rsidRDefault="00575B04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24" w:type="dxa"/>
            <w:gridSpan w:val="3"/>
          </w:tcPr>
          <w:p w14:paraId="6E6B9B9F" w14:textId="75D25458" w:rsidR="00575B04" w:rsidRPr="009B1F1E" w:rsidRDefault="00575B04" w:rsidP="0045399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Ist die Führung von Nebenka</w:t>
            </w:r>
            <w:r w:rsidRPr="009B1F1E">
              <w:rPr>
                <w:rFonts w:eastAsia="Times New Roman" w:cs="Arial"/>
                <w:lang w:eastAsia="de-CH"/>
              </w:rPr>
              <w:t>s</w:t>
            </w:r>
            <w:r w:rsidRPr="009B1F1E">
              <w:rPr>
                <w:rFonts w:eastAsia="Times New Roman" w:cs="Arial"/>
                <w:lang w:eastAsia="de-CH"/>
              </w:rPr>
              <w:t>sen</w:t>
            </w:r>
            <w:r w:rsidR="0045399E">
              <w:rPr>
                <w:rFonts w:eastAsia="Times New Roman" w:cs="Arial"/>
                <w:lang w:eastAsia="de-CH"/>
              </w:rPr>
              <w:t xml:space="preserve"> und</w:t>
            </w:r>
            <w:r w:rsidRPr="009B1F1E">
              <w:rPr>
                <w:rFonts w:eastAsia="Times New Roman" w:cs="Arial"/>
                <w:lang w:eastAsia="de-CH"/>
              </w:rPr>
              <w:t xml:space="preserve"> von mehreren Post- oder Bankkonten begründet?</w:t>
            </w:r>
          </w:p>
        </w:tc>
        <w:tc>
          <w:tcPr>
            <w:tcW w:w="3635" w:type="dxa"/>
            <w:gridSpan w:val="5"/>
          </w:tcPr>
          <w:tbl>
            <w:tblPr>
              <w:tblStyle w:val="Tabellenraster"/>
              <w:tblW w:w="351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19"/>
            </w:tblGrid>
            <w:tr w:rsidR="008D04BC" w:rsidRPr="009B1F1E" w14:paraId="35B3C7CB" w14:textId="77777777" w:rsidTr="0000134D">
              <w:trPr>
                <w:trHeight w:val="1185"/>
              </w:trPr>
              <w:tc>
                <w:tcPr>
                  <w:tcW w:w="3519" w:type="dxa"/>
                </w:tcPr>
                <w:p w14:paraId="313E14E1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D04783C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957570661"/>
            <w:placeholder>
              <w:docPart w:val="B645546D11C24E0F99A4B7702751935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5" w:type="dxa"/>
                <w:gridSpan w:val="5"/>
              </w:tcPr>
              <w:p w14:paraId="3F856632" w14:textId="77777777" w:rsidR="00575B04" w:rsidRPr="009B1F1E" w:rsidRDefault="00575B04" w:rsidP="00AB47C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0" w:type="dxa"/>
            <w:gridSpan w:val="5"/>
          </w:tcPr>
          <w:tbl>
            <w:tblPr>
              <w:tblStyle w:val="Tabellenraster"/>
              <w:tblW w:w="115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0"/>
            </w:tblGrid>
            <w:tr w:rsidR="00712969" w:rsidRPr="009B1F1E" w14:paraId="6BF96CA1" w14:textId="77777777" w:rsidTr="0000134D">
              <w:trPr>
                <w:trHeight w:val="1185"/>
              </w:trPr>
              <w:tc>
                <w:tcPr>
                  <w:tcW w:w="1150" w:type="dxa"/>
                </w:tcPr>
                <w:p w14:paraId="7BAE622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AC9484F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75B04" w:rsidRPr="009B1F1E" w14:paraId="20400A3D" w14:textId="77777777" w:rsidTr="00277909">
        <w:trPr>
          <w:gridAfter w:val="1"/>
          <w:wAfter w:w="140" w:type="dxa"/>
          <w:cantSplit/>
          <w:trHeight w:val="1016"/>
        </w:trPr>
        <w:tc>
          <w:tcPr>
            <w:tcW w:w="948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99E5E75" w14:textId="77777777" w:rsidR="00575B04" w:rsidRPr="009B1F1E" w:rsidRDefault="00575B04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24" w:type="dxa"/>
            <w:gridSpan w:val="3"/>
          </w:tcPr>
          <w:p w14:paraId="0B9A85F3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Bestehen für die Nutzung von E-Banking wirksame interne Ko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>trollen?</w:t>
            </w:r>
          </w:p>
        </w:tc>
        <w:tc>
          <w:tcPr>
            <w:tcW w:w="3635" w:type="dxa"/>
            <w:gridSpan w:val="5"/>
          </w:tcPr>
          <w:tbl>
            <w:tblPr>
              <w:tblStyle w:val="Tabellenraster"/>
              <w:tblW w:w="357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73"/>
            </w:tblGrid>
            <w:tr w:rsidR="008D04BC" w:rsidRPr="009B1F1E" w14:paraId="31AD5578" w14:textId="77777777" w:rsidTr="0000134D">
              <w:trPr>
                <w:trHeight w:val="631"/>
              </w:trPr>
              <w:tc>
                <w:tcPr>
                  <w:tcW w:w="3573" w:type="dxa"/>
                </w:tcPr>
                <w:p w14:paraId="42116DC7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1B49ED4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304595038"/>
            <w:placeholder>
              <w:docPart w:val="E2A5FAFD14A748B7B7B425AA642DC73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5" w:type="dxa"/>
                <w:gridSpan w:val="5"/>
              </w:tcPr>
              <w:p w14:paraId="693E1ABB" w14:textId="77777777" w:rsidR="00575B04" w:rsidRPr="009B1F1E" w:rsidRDefault="00575B04" w:rsidP="00AB47C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0" w:type="dxa"/>
            <w:gridSpan w:val="5"/>
          </w:tcPr>
          <w:tbl>
            <w:tblPr>
              <w:tblStyle w:val="Tabellenraster"/>
              <w:tblW w:w="116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60"/>
            </w:tblGrid>
            <w:tr w:rsidR="00712969" w:rsidRPr="009B1F1E" w14:paraId="6FD1D3E5" w14:textId="77777777" w:rsidTr="0000134D">
              <w:trPr>
                <w:trHeight w:val="305"/>
              </w:trPr>
              <w:tc>
                <w:tcPr>
                  <w:tcW w:w="1160" w:type="dxa"/>
                </w:tcPr>
                <w:p w14:paraId="0E947178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FBAE715" w14:textId="77777777" w:rsidR="00575B04" w:rsidRPr="009B1F1E" w:rsidRDefault="00575B04" w:rsidP="00AB47C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9289C" w:rsidRPr="009B1F1E" w14:paraId="0B48AF9C" w14:textId="77777777" w:rsidTr="00277909">
        <w:trPr>
          <w:gridAfter w:val="1"/>
          <w:wAfter w:w="140" w:type="dxa"/>
          <w:cantSplit/>
          <w:trHeight w:val="996"/>
        </w:trPr>
        <w:tc>
          <w:tcPr>
            <w:tcW w:w="948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3D5986E" w14:textId="77777777" w:rsidR="0039289C" w:rsidRPr="009B1F1E" w:rsidRDefault="0039289C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24" w:type="dxa"/>
            <w:gridSpan w:val="3"/>
          </w:tcPr>
          <w:p w14:paraId="44459EBC" w14:textId="74EA40B0" w:rsidR="0039289C" w:rsidRPr="009B1F1E" w:rsidRDefault="0039289C" w:rsidP="00C62A6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Bestehen für alle Geldkont</w:t>
            </w:r>
            <w:r w:rsidR="002B5FCD" w:rsidRPr="009B1F1E">
              <w:rPr>
                <w:rFonts w:eastAsia="Times New Roman" w:cs="Arial"/>
                <w:lang w:eastAsia="de-CH"/>
              </w:rPr>
              <w:t>en</w:t>
            </w:r>
            <w:r w:rsidRPr="009B1F1E">
              <w:rPr>
                <w:rFonts w:eastAsia="Times New Roman" w:cs="Arial"/>
                <w:lang w:eastAsia="de-CH"/>
              </w:rPr>
              <w:t xml:space="preserve"> nur kollektive Zeichnungsberecht</w:t>
            </w:r>
            <w:r w:rsidRPr="009B1F1E">
              <w:rPr>
                <w:rFonts w:eastAsia="Times New Roman" w:cs="Arial"/>
                <w:lang w:eastAsia="de-CH"/>
              </w:rPr>
              <w:t>i</w:t>
            </w:r>
            <w:r w:rsidRPr="009B1F1E">
              <w:rPr>
                <w:rFonts w:eastAsia="Times New Roman" w:cs="Arial"/>
                <w:lang w:eastAsia="de-CH"/>
              </w:rPr>
              <w:t>gungen?</w:t>
            </w:r>
          </w:p>
        </w:tc>
        <w:tc>
          <w:tcPr>
            <w:tcW w:w="3635" w:type="dxa"/>
            <w:gridSpan w:val="5"/>
          </w:tcPr>
          <w:p w14:paraId="3DE765EB" w14:textId="77777777" w:rsidR="0039289C" w:rsidRPr="009B1F1E" w:rsidRDefault="0039289C" w:rsidP="008D04B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76137577"/>
            <w:placeholder>
              <w:docPart w:val="438121E56437460DABA286BF97CD176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5" w:type="dxa"/>
                <w:gridSpan w:val="5"/>
              </w:tcPr>
              <w:p w14:paraId="713DB71E" w14:textId="2D596483" w:rsidR="0039289C" w:rsidRPr="009B1F1E" w:rsidRDefault="00FE4ABA" w:rsidP="00AB47C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0" w:type="dxa"/>
            <w:gridSpan w:val="5"/>
          </w:tcPr>
          <w:p w14:paraId="67A6F66D" w14:textId="77777777" w:rsidR="0039289C" w:rsidRPr="009B1F1E" w:rsidRDefault="0039289C" w:rsidP="00712969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379DD" w:rsidRPr="009B1F1E" w14:paraId="1759E059" w14:textId="77777777" w:rsidTr="00277909">
        <w:trPr>
          <w:gridBefore w:val="1"/>
          <w:wBefore w:w="15" w:type="dxa"/>
          <w:cantSplit/>
          <w:trHeight w:val="488"/>
        </w:trPr>
        <w:tc>
          <w:tcPr>
            <w:tcW w:w="10537" w:type="dxa"/>
            <w:gridSpan w:val="2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5DFB9397" w14:textId="77777777" w:rsidR="00A379DD" w:rsidRPr="009B1F1E" w:rsidRDefault="00A379DD" w:rsidP="007D2A26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A379DD" w:rsidRPr="009B1F1E" w14:paraId="259A1081" w14:textId="77777777" w:rsidTr="00277909">
        <w:trPr>
          <w:gridBefore w:val="1"/>
          <w:wBefore w:w="15" w:type="dxa"/>
          <w:cantSplit/>
          <w:trHeight w:val="879"/>
        </w:trPr>
        <w:tc>
          <w:tcPr>
            <w:tcW w:w="933" w:type="dxa"/>
            <w:gridSpan w:val="2"/>
            <w:tcBorders>
              <w:left w:val="single" w:sz="18" w:space="0" w:color="auto"/>
            </w:tcBorders>
          </w:tcPr>
          <w:p w14:paraId="6E007DA9" w14:textId="77777777" w:rsidR="00A379DD" w:rsidRPr="009B1F1E" w:rsidRDefault="00A379DD" w:rsidP="007D2A26">
            <w:pPr>
              <w:pStyle w:val="berschrift3"/>
              <w:rPr>
                <w:lang w:eastAsia="de-CH"/>
              </w:rPr>
            </w:pPr>
          </w:p>
        </w:tc>
        <w:tc>
          <w:tcPr>
            <w:tcW w:w="9604" w:type="dxa"/>
            <w:gridSpan w:val="19"/>
          </w:tcPr>
          <w:p w14:paraId="39D3703F" w14:textId="77777777" w:rsidR="0000134D" w:rsidRDefault="00A379DD" w:rsidP="007D2A2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 w:rsidR="0000134D">
              <w:rPr>
                <w:rFonts w:eastAsia="Times New Roman" w:cs="Arial"/>
                <w:lang w:eastAsia="de-CH"/>
              </w:rPr>
              <w:t>:</w:t>
            </w:r>
          </w:p>
          <w:p w14:paraId="23E1B99A" w14:textId="7B7978AF" w:rsidR="00A379DD" w:rsidRPr="009B1F1E" w:rsidRDefault="00A379DD" w:rsidP="007D2A2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379DD" w:rsidRPr="009B1F1E" w14:paraId="0ABFFFFE" w14:textId="77777777" w:rsidTr="00277909">
        <w:trPr>
          <w:gridBefore w:val="1"/>
          <w:gridAfter w:val="1"/>
          <w:wBefore w:w="15" w:type="dxa"/>
          <w:wAfter w:w="140" w:type="dxa"/>
          <w:cantSplit/>
          <w:trHeight w:val="1113"/>
        </w:trPr>
        <w:tc>
          <w:tcPr>
            <w:tcW w:w="933" w:type="dxa"/>
            <w:gridSpan w:val="2"/>
            <w:tcBorders>
              <w:left w:val="single" w:sz="18" w:space="0" w:color="auto"/>
            </w:tcBorders>
          </w:tcPr>
          <w:p w14:paraId="2277EA40" w14:textId="7F85F2B4" w:rsidR="00A379DD" w:rsidRPr="009B1F1E" w:rsidRDefault="00A379DD" w:rsidP="007D2A26">
            <w:pPr>
              <w:pStyle w:val="berschrift3"/>
              <w:rPr>
                <w:lang w:eastAsia="de-CH"/>
              </w:rPr>
            </w:pPr>
          </w:p>
        </w:tc>
        <w:tc>
          <w:tcPr>
            <w:tcW w:w="3454" w:type="dxa"/>
            <w:gridSpan w:val="5"/>
          </w:tcPr>
          <w:p w14:paraId="7E17CB67" w14:textId="06FD53BB" w:rsidR="00A379DD" w:rsidRDefault="00A379DD" w:rsidP="007D2A2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Feststellungen für die interne Berichterstattung</w:t>
            </w:r>
            <w:r w:rsidR="00277909">
              <w:rPr>
                <w:rFonts w:eastAsia="Times New Roman" w:cs="Arial"/>
                <w:lang w:eastAsia="de-CH"/>
              </w:rPr>
              <w:t>:</w:t>
            </w:r>
          </w:p>
          <w:p w14:paraId="6D62545E" w14:textId="77777777" w:rsidR="0000134D" w:rsidRPr="009B1F1E" w:rsidRDefault="0000134D" w:rsidP="007D2A2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094" w:type="dxa"/>
            <w:gridSpan w:val="5"/>
          </w:tcPr>
          <w:p w14:paraId="704B800C" w14:textId="77777777" w:rsidR="00A379DD" w:rsidRPr="009B1F1E" w:rsidRDefault="00A379DD" w:rsidP="007D2A2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42878563"/>
            <w:placeholder>
              <w:docPart w:val="E746A0DE1DF34AE88763749EFE2B7FB3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16" w:type="dxa"/>
                <w:gridSpan w:val="8"/>
              </w:tcPr>
              <w:p w14:paraId="1B7C4DC3" w14:textId="77777777" w:rsidR="00A379DD" w:rsidRPr="009B1F1E" w:rsidRDefault="00A379DD" w:rsidP="007D2A2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A379DD" w:rsidRPr="009B1F1E" w14:paraId="7D12020A" w14:textId="77777777" w:rsidTr="00277909">
        <w:trPr>
          <w:gridBefore w:val="1"/>
          <w:gridAfter w:val="1"/>
          <w:wBefore w:w="15" w:type="dxa"/>
          <w:wAfter w:w="140" w:type="dxa"/>
          <w:cantSplit/>
          <w:trHeight w:val="1133"/>
        </w:trPr>
        <w:tc>
          <w:tcPr>
            <w:tcW w:w="933" w:type="dxa"/>
            <w:gridSpan w:val="2"/>
            <w:tcBorders>
              <w:left w:val="single" w:sz="18" w:space="0" w:color="auto"/>
            </w:tcBorders>
          </w:tcPr>
          <w:p w14:paraId="3E8DB344" w14:textId="77777777" w:rsidR="00A379DD" w:rsidRPr="009B1F1E" w:rsidRDefault="00A379DD" w:rsidP="00277909">
            <w:pPr>
              <w:pStyle w:val="berschrift3"/>
              <w:rPr>
                <w:lang w:eastAsia="de-CH"/>
              </w:rPr>
            </w:pPr>
          </w:p>
        </w:tc>
        <w:tc>
          <w:tcPr>
            <w:tcW w:w="3454" w:type="dxa"/>
            <w:gridSpan w:val="5"/>
          </w:tcPr>
          <w:p w14:paraId="71E33BF4" w14:textId="3F81D3E6" w:rsidR="00A379DD" w:rsidRDefault="00A379DD" w:rsidP="007D2A26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 w:rsidR="00277909">
              <w:rPr>
                <w:rFonts w:cs="Arial"/>
              </w:rPr>
              <w:t>:</w:t>
            </w:r>
          </w:p>
          <w:p w14:paraId="5D231FDA" w14:textId="77777777" w:rsidR="0000134D" w:rsidRPr="009B1F1E" w:rsidRDefault="0000134D" w:rsidP="007D2A2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094" w:type="dxa"/>
            <w:gridSpan w:val="5"/>
          </w:tcPr>
          <w:p w14:paraId="2789DA78" w14:textId="77777777" w:rsidR="00A379DD" w:rsidRPr="009B1F1E" w:rsidRDefault="00A379DD" w:rsidP="007D2A2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1916" w:type="dxa"/>
            <w:gridSpan w:val="8"/>
          </w:tcPr>
          <w:p w14:paraId="6E8EF320" w14:textId="46CB53CA" w:rsidR="00A379DD" w:rsidRPr="009B1F1E" w:rsidRDefault="00502E0E" w:rsidP="00277909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sdt>
              <w:sdtPr>
                <w:rPr>
                  <w:rFonts w:eastAsia="Times New Roman" w:cs="Arial"/>
                  <w:lang w:eastAsia="de-CH"/>
                </w:rPr>
                <w:id w:val="-1560392458"/>
                <w:placeholder>
                  <w:docPart w:val="3E60DDB6BA834A4886FEAAE74FC4E2BD"/>
                </w:placeholder>
                <w:dropDownList>
                  <w:listItem w:displayText="-" w:value="-"/>
                  <w:listItem w:displayText="ja" w:value="ja"/>
                  <w:listItem w:displayText="nein" w:value="nein"/>
                </w:dropDownList>
              </w:sdtPr>
              <w:sdtEndPr/>
              <w:sdtContent>
                <w:r w:rsidR="00A379DD" w:rsidRPr="009B1F1E">
                  <w:rPr>
                    <w:rFonts w:eastAsia="Times New Roman" w:cs="Arial"/>
                    <w:lang w:eastAsia="de-CH"/>
                  </w:rPr>
                  <w:t>-</w:t>
                </w:r>
              </w:sdtContent>
            </w:sdt>
            <w:r w:rsidR="00277909">
              <w:rPr>
                <w:rFonts w:eastAsia="Times New Roman" w:cs="Arial"/>
                <w:lang w:eastAsia="de-CH"/>
              </w:rPr>
              <w:tab/>
            </w:r>
          </w:p>
        </w:tc>
      </w:tr>
      <w:tr w:rsidR="00277909" w:rsidRPr="009B1F1E" w14:paraId="4AC89E42" w14:textId="77777777" w:rsidTr="00A57E7B">
        <w:trPr>
          <w:gridBefore w:val="1"/>
          <w:gridAfter w:val="1"/>
          <w:wBefore w:w="15" w:type="dxa"/>
          <w:wAfter w:w="140" w:type="dxa"/>
          <w:cantSplit/>
          <w:trHeight w:val="1133"/>
        </w:trPr>
        <w:tc>
          <w:tcPr>
            <w:tcW w:w="10397" w:type="dxa"/>
            <w:gridSpan w:val="20"/>
            <w:tcBorders>
              <w:left w:val="single" w:sz="18" w:space="0" w:color="auto"/>
            </w:tcBorders>
          </w:tcPr>
          <w:p w14:paraId="73BF1BFD" w14:textId="77777777" w:rsidR="00277909" w:rsidRDefault="00277909" w:rsidP="00277909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3242E143" w14:textId="77777777" w:rsidR="00277909" w:rsidRPr="009B1F1E" w:rsidRDefault="00277909" w:rsidP="00277909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2A33E861" w14:textId="77777777" w:rsidR="00A21E2A" w:rsidRDefault="00A21E2A">
      <w:pPr>
        <w:spacing w:line="259" w:lineRule="auto"/>
        <w:rPr>
          <w:rFonts w:cs="Arial"/>
          <w:b/>
        </w:rPr>
      </w:pPr>
      <w:bookmarkStart w:id="9" w:name="_Ref448408452"/>
      <w:bookmarkStart w:id="10" w:name="_Ref452642297"/>
      <w:bookmarkStart w:id="11" w:name="_Ref459797841"/>
      <w:r>
        <w:rPr>
          <w:rFonts w:cs="Arial"/>
          <w:b/>
        </w:rPr>
        <w:br w:type="page"/>
      </w:r>
    </w:p>
    <w:p w14:paraId="2BEA4BF1" w14:textId="77777777" w:rsidR="0000134D" w:rsidRDefault="0000134D" w:rsidP="0000134D">
      <w:pPr>
        <w:tabs>
          <w:tab w:val="left" w:pos="5103"/>
        </w:tabs>
        <w:ind w:left="284"/>
        <w:rPr>
          <w:rFonts w:cs="Arial"/>
          <w:b/>
        </w:rPr>
      </w:pPr>
    </w:p>
    <w:p w14:paraId="53FFF85F" w14:textId="77777777" w:rsidR="00DD2442" w:rsidRPr="009B1F1E" w:rsidRDefault="00FE5AAE" w:rsidP="007B44A5">
      <w:pPr>
        <w:pStyle w:val="berschrift1"/>
        <w:rPr>
          <w:rFonts w:ascii="Arial" w:hAnsi="Arial"/>
          <w:szCs w:val="22"/>
        </w:rPr>
      </w:pPr>
      <w:bookmarkStart w:id="12" w:name="_Toc25147154"/>
      <w:r w:rsidRPr="009B1F1E">
        <w:rPr>
          <w:rFonts w:ascii="Arial" w:hAnsi="Arial"/>
          <w:szCs w:val="22"/>
        </w:rPr>
        <w:t>Forderungen</w:t>
      </w:r>
      <w:bookmarkEnd w:id="12"/>
    </w:p>
    <w:p w14:paraId="1DE834CC" w14:textId="77777777" w:rsidR="00FE5AAE" w:rsidRPr="009B1F1E" w:rsidRDefault="009E0EAF" w:rsidP="009A7890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FE5AAE" w:rsidRPr="009B1F1E">
        <w:rPr>
          <w:rFonts w:cs="Arial"/>
        </w:rPr>
        <w:t>101</w:t>
      </w:r>
      <w:bookmarkEnd w:id="9"/>
      <w:bookmarkEnd w:id="10"/>
      <w:bookmarkEnd w:id="11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26650B" w:rsidRPr="009B1F1E" w14:paraId="1E26F623" w14:textId="77777777" w:rsidTr="009A7890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703E393E" w14:textId="77777777" w:rsidR="0026650B" w:rsidRPr="009B1F1E" w:rsidRDefault="0026650B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26650B" w:rsidRPr="009B1F1E" w14:paraId="2B25DA2C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57BD64DF" w14:textId="77777777" w:rsidR="0026650B" w:rsidRPr="009B1F1E" w:rsidRDefault="0026650B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17D395C8" w14:textId="77777777" w:rsidR="0026650B" w:rsidRPr="009B1F1E" w:rsidRDefault="0026650B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Prüfung der in der Bilanz ausgewiesenen Guthaben und der Bewirtschaftung der Forderungen</w:t>
            </w:r>
            <w:r w:rsidR="00C2709D" w:rsidRPr="009B1F1E">
              <w:rPr>
                <w:rFonts w:eastAsia="Times New Roman" w:cs="Arial"/>
                <w:lang w:eastAsia="de-CH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26650B" w:rsidRPr="009B1F1E" w14:paraId="492EAF8B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662F8C85" w14:textId="77777777" w:rsidR="0026650B" w:rsidRPr="009B1F1E" w:rsidRDefault="0026650B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26650B" w:rsidRPr="009B1F1E" w14:paraId="569D4F33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1F11508C" w14:textId="77777777" w:rsidR="0026650B" w:rsidRPr="009B1F1E" w:rsidRDefault="0026650B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2466AA54" w14:textId="77777777" w:rsidR="00A21E2A" w:rsidRPr="00A21E2A" w:rsidRDefault="0026650B" w:rsidP="00750D36">
            <w:pPr>
              <w:pStyle w:val="Listenabsatz"/>
              <w:numPr>
                <w:ilvl w:val="0"/>
                <w:numId w:val="7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A21E2A">
              <w:rPr>
                <w:rFonts w:eastAsia="Times New Roman" w:cs="Arial"/>
                <w:lang w:eastAsia="de-CH"/>
              </w:rPr>
              <w:t>Debitorenlisten per 31.12., per Prüfungszeitpunkt und nach Fälligkeit</w:t>
            </w:r>
          </w:p>
          <w:p w14:paraId="31329C56" w14:textId="77777777" w:rsidR="00A21E2A" w:rsidRPr="00A21E2A" w:rsidRDefault="0026650B" w:rsidP="00750D36">
            <w:pPr>
              <w:pStyle w:val="Listenabsatz"/>
              <w:numPr>
                <w:ilvl w:val="0"/>
                <w:numId w:val="7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A21E2A">
              <w:rPr>
                <w:rFonts w:eastAsia="Times New Roman" w:cs="Arial"/>
                <w:lang w:eastAsia="de-CH"/>
              </w:rPr>
              <w:t>Bestätigungen Kontokorrente mit Dritten</w:t>
            </w:r>
          </w:p>
          <w:p w14:paraId="654B21E5" w14:textId="77777777" w:rsidR="00A21E2A" w:rsidRPr="00A21E2A" w:rsidRDefault="0026650B" w:rsidP="00750D36">
            <w:pPr>
              <w:pStyle w:val="Listenabsatz"/>
              <w:numPr>
                <w:ilvl w:val="0"/>
                <w:numId w:val="7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A21E2A">
              <w:rPr>
                <w:rFonts w:eastAsia="Times New Roman" w:cs="Arial"/>
                <w:lang w:eastAsia="de-CH"/>
              </w:rPr>
              <w:t>Bestätigung ausstehende Steuerablieferungen durch die Körperschaften</w:t>
            </w:r>
          </w:p>
          <w:p w14:paraId="0C0EEAA7" w14:textId="77777777" w:rsidR="00A21E2A" w:rsidRPr="00A21E2A" w:rsidRDefault="0026650B" w:rsidP="00750D36">
            <w:pPr>
              <w:pStyle w:val="Listenabsatz"/>
              <w:numPr>
                <w:ilvl w:val="0"/>
                <w:numId w:val="7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A21E2A">
              <w:rPr>
                <w:rFonts w:eastAsia="Times New Roman" w:cs="Arial"/>
                <w:lang w:eastAsia="de-CH"/>
              </w:rPr>
              <w:t>Antrag für die Verr</w:t>
            </w:r>
            <w:r w:rsidR="00C2709D" w:rsidRPr="00A21E2A">
              <w:rPr>
                <w:rFonts w:eastAsia="Times New Roman" w:cs="Arial"/>
                <w:lang w:eastAsia="de-CH"/>
              </w:rPr>
              <w:t>echnungssteuerrückerstattung</w:t>
            </w:r>
          </w:p>
          <w:p w14:paraId="7842E572" w14:textId="77777777" w:rsidR="00A21E2A" w:rsidRPr="00A21E2A" w:rsidRDefault="0026650B" w:rsidP="00750D36">
            <w:pPr>
              <w:pStyle w:val="Listenabsatz"/>
              <w:numPr>
                <w:ilvl w:val="0"/>
                <w:numId w:val="7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A21E2A">
              <w:rPr>
                <w:rFonts w:eastAsia="Times New Roman" w:cs="Arial"/>
                <w:lang w:eastAsia="de-CH"/>
              </w:rPr>
              <w:t>Weisung für das Mahnwesen</w:t>
            </w:r>
          </w:p>
          <w:p w14:paraId="7D1C6B2E" w14:textId="77777777" w:rsidR="00A21E2A" w:rsidRPr="00A21E2A" w:rsidRDefault="0026650B" w:rsidP="00750D36">
            <w:pPr>
              <w:pStyle w:val="Listenabsatz"/>
              <w:numPr>
                <w:ilvl w:val="0"/>
                <w:numId w:val="7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A21E2A">
              <w:rPr>
                <w:rFonts w:eastAsia="Times New Roman" w:cs="Arial"/>
                <w:lang w:eastAsia="de-CH"/>
              </w:rPr>
              <w:t>Mahnjournale</w:t>
            </w:r>
          </w:p>
          <w:p w14:paraId="6557ECFA" w14:textId="77777777" w:rsidR="00A21E2A" w:rsidRPr="00A21E2A" w:rsidRDefault="0026650B" w:rsidP="00750D36">
            <w:pPr>
              <w:pStyle w:val="Listenabsatz"/>
              <w:numPr>
                <w:ilvl w:val="0"/>
                <w:numId w:val="7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A21E2A">
              <w:rPr>
                <w:rFonts w:eastAsia="Times New Roman" w:cs="Arial"/>
                <w:lang w:eastAsia="de-CH"/>
              </w:rPr>
              <w:t>Mahnungen</w:t>
            </w:r>
          </w:p>
          <w:p w14:paraId="1B60A12C" w14:textId="77777777" w:rsidR="00A21E2A" w:rsidRPr="00A21E2A" w:rsidRDefault="0026650B" w:rsidP="00750D36">
            <w:pPr>
              <w:pStyle w:val="Listenabsatz"/>
              <w:numPr>
                <w:ilvl w:val="0"/>
                <w:numId w:val="7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A21E2A">
              <w:rPr>
                <w:rFonts w:eastAsia="Times New Roman" w:cs="Arial"/>
                <w:lang w:eastAsia="de-CH"/>
              </w:rPr>
              <w:t>Verlustscheine</w:t>
            </w:r>
          </w:p>
          <w:p w14:paraId="764BD7A8" w14:textId="5BCCE6E5" w:rsidR="0026650B" w:rsidRPr="00A21E2A" w:rsidRDefault="0026650B" w:rsidP="00750D36">
            <w:pPr>
              <w:pStyle w:val="Listenabsatz"/>
              <w:numPr>
                <w:ilvl w:val="0"/>
                <w:numId w:val="7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A21E2A">
              <w:rPr>
                <w:rFonts w:eastAsia="Times New Roman" w:cs="Arial"/>
                <w:lang w:eastAsia="de-CH"/>
              </w:rPr>
              <w:t>Rechnungen</w:t>
            </w:r>
          </w:p>
        </w:tc>
      </w:tr>
    </w:tbl>
    <w:p w14:paraId="6BF44B70" w14:textId="77777777" w:rsidR="0026650B" w:rsidRPr="009B1F1E" w:rsidRDefault="0026650B" w:rsidP="00FE106A">
      <w:pPr>
        <w:rPr>
          <w:rFonts w:cs="Arial"/>
        </w:rPr>
      </w:pPr>
    </w:p>
    <w:tbl>
      <w:tblPr>
        <w:tblW w:w="10590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89"/>
        <w:gridCol w:w="142"/>
        <w:gridCol w:w="3327"/>
        <w:gridCol w:w="110"/>
        <w:gridCol w:w="32"/>
        <w:gridCol w:w="3540"/>
        <w:gridCol w:w="78"/>
        <w:gridCol w:w="493"/>
        <w:gridCol w:w="563"/>
        <w:gridCol w:w="68"/>
        <w:gridCol w:w="1159"/>
        <w:gridCol w:w="96"/>
        <w:gridCol w:w="32"/>
        <w:gridCol w:w="14"/>
        <w:gridCol w:w="129"/>
      </w:tblGrid>
      <w:tr w:rsidR="00DC2BE2" w:rsidRPr="009B1F1E" w14:paraId="0034049F" w14:textId="77777777" w:rsidTr="00750D36">
        <w:trPr>
          <w:gridBefore w:val="1"/>
          <w:gridAfter w:val="2"/>
          <w:wBefore w:w="18" w:type="dxa"/>
          <w:wAfter w:w="143" w:type="dxa"/>
          <w:cantSplit/>
          <w:tblHeader/>
        </w:trPr>
        <w:tc>
          <w:tcPr>
            <w:tcW w:w="42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5FF07D1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3DBA7C7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CC068BD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</w:t>
            </w:r>
            <w:r w:rsidRPr="009B1F1E">
              <w:rPr>
                <w:rFonts w:eastAsia="Times New Roman" w:cs="Arial"/>
                <w:b/>
                <w:lang w:eastAsia="de-CH"/>
              </w:rPr>
              <w:t>i</w:t>
            </w:r>
            <w:r w:rsidRPr="009B1F1E">
              <w:rPr>
                <w:rFonts w:eastAsia="Times New Roman" w:cs="Arial"/>
                <w:b/>
                <w:lang w:eastAsia="de-CH"/>
              </w:rPr>
              <w:t>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C7F06C9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09A6BF9F" w14:textId="77777777" w:rsidTr="00750D36">
        <w:trPr>
          <w:gridAfter w:val="4"/>
          <w:wAfter w:w="271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66A1F2B2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12" w:type="dxa"/>
            <w:gridSpan w:val="10"/>
            <w:shd w:val="clear" w:color="auto" w:fill="auto"/>
          </w:tcPr>
          <w:p w14:paraId="6DE87393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15FA5950" w14:textId="77777777" w:rsidTr="00750D36">
        <w:trPr>
          <w:gridAfter w:val="4"/>
          <w:wAfter w:w="271" w:type="dxa"/>
          <w:cantSplit/>
        </w:trPr>
        <w:tc>
          <w:tcPr>
            <w:tcW w:w="10319" w:type="dxa"/>
            <w:gridSpan w:val="1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5D11FBEB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6B2AA0" w:rsidRPr="009B1F1E" w14:paraId="717C5C0A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top w:val="single" w:sz="6" w:space="0" w:color="auto"/>
              <w:left w:val="single" w:sz="18" w:space="0" w:color="auto"/>
            </w:tcBorders>
            <w:shd w:val="clear" w:color="00FF00" w:fill="auto"/>
          </w:tcPr>
          <w:p w14:paraId="40411DF7" w14:textId="77777777" w:rsidR="006B2AA0" w:rsidRPr="009B1F1E" w:rsidRDefault="006B2A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  <w:tcBorders>
              <w:top w:val="single" w:sz="6" w:space="0" w:color="auto"/>
            </w:tcBorders>
          </w:tcPr>
          <w:p w14:paraId="1D2766A6" w14:textId="77777777" w:rsidR="009E548A" w:rsidRPr="009B1F1E" w:rsidRDefault="006B2AA0" w:rsidP="00C2709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 xml:space="preserve">den? </w:t>
            </w:r>
            <w:r w:rsidR="009E548A" w:rsidRPr="009B1F1E">
              <w:rPr>
                <w:rFonts w:eastAsia="Times New Roman" w:cs="Arial"/>
                <w:lang w:eastAsia="de-CH"/>
              </w:rPr>
              <w:t>(Vgl. Debitorenliste per 31.12. mit Angabe von Name, Betrag und Datum)</w:t>
            </w:r>
          </w:p>
        </w:tc>
        <w:tc>
          <w:tcPr>
            <w:tcW w:w="3650" w:type="dxa"/>
            <w:gridSpan w:val="3"/>
            <w:tcBorders>
              <w:top w:val="single" w:sz="6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1FB24966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0B99A096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5B69CA8" w14:textId="77777777" w:rsidR="006B2AA0" w:rsidRPr="009B1F1E" w:rsidRDefault="006B2AA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59301159"/>
            <w:placeholder>
              <w:docPart w:val="4ECEA9FAEFFA4CFD9832856A26F7CD4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  <w:tcBorders>
                  <w:top w:val="single" w:sz="6" w:space="0" w:color="auto"/>
                </w:tcBorders>
              </w:tcPr>
              <w:p w14:paraId="19A4A144" w14:textId="77777777" w:rsidR="006B2AA0" w:rsidRPr="009B1F1E" w:rsidRDefault="00E3197C" w:rsidP="006B2A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  <w:tcBorders>
              <w:top w:val="single" w:sz="6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4F16CA9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BCB6513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CE2524E" w14:textId="77777777" w:rsidR="006B2AA0" w:rsidRPr="009B1F1E" w:rsidRDefault="006B2AA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00679" w:rsidRPr="009B1F1E" w14:paraId="3EACEFBD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AE3E671" w14:textId="77777777" w:rsidR="00D00679" w:rsidRPr="009B1F1E" w:rsidRDefault="00D00679" w:rsidP="005532F8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</w:tcPr>
          <w:p w14:paraId="240C4BCD" w14:textId="5EC2CE89" w:rsidR="00D00679" w:rsidRPr="009B1F1E" w:rsidRDefault="00D00679" w:rsidP="00A21E2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Stimmt/Stimmen die Offen-Posten-Listen mit der Buchha</w:t>
            </w:r>
            <w:r w:rsidRPr="009B1F1E">
              <w:rPr>
                <w:rFonts w:eastAsia="Times New Roman" w:cs="Arial"/>
                <w:lang w:eastAsia="de-CH"/>
              </w:rPr>
              <w:t>l</w:t>
            </w:r>
            <w:r w:rsidRPr="009B1F1E">
              <w:rPr>
                <w:rFonts w:eastAsia="Times New Roman" w:cs="Arial"/>
                <w:lang w:eastAsia="de-CH"/>
              </w:rPr>
              <w:t>tung überein?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353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D00679" w:rsidRPr="009B1F1E" w14:paraId="4711E212" w14:textId="77777777" w:rsidTr="00073399">
              <w:trPr>
                <w:trHeight w:val="542"/>
              </w:trPr>
              <w:tc>
                <w:tcPr>
                  <w:tcW w:w="3532" w:type="dxa"/>
                </w:tcPr>
                <w:p w14:paraId="06C4CDA5" w14:textId="77777777" w:rsidR="00D00679" w:rsidRPr="009B1F1E" w:rsidRDefault="00D00679" w:rsidP="005532F8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41AB00C" w14:textId="77777777" w:rsidR="00D00679" w:rsidRPr="009B1F1E" w:rsidRDefault="00D00679" w:rsidP="005532F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564950582"/>
            <w:placeholder>
              <w:docPart w:val="FB25F2F85037457A96AACAE3C8D2BC7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5EE0783A" w14:textId="77777777" w:rsidR="00D00679" w:rsidRPr="009B1F1E" w:rsidRDefault="00D00679" w:rsidP="005532F8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117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75"/>
            </w:tblGrid>
            <w:tr w:rsidR="00D00679" w:rsidRPr="009B1F1E" w14:paraId="6415ADA6" w14:textId="77777777" w:rsidTr="00073399">
              <w:trPr>
                <w:trHeight w:val="433"/>
              </w:trPr>
              <w:tc>
                <w:tcPr>
                  <w:tcW w:w="1175" w:type="dxa"/>
                </w:tcPr>
                <w:p w14:paraId="647127ED" w14:textId="77777777" w:rsidR="00D00679" w:rsidRPr="009B1F1E" w:rsidRDefault="00D00679" w:rsidP="005532F8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EB3B17E" w14:textId="77777777" w:rsidR="00D00679" w:rsidRPr="009B1F1E" w:rsidRDefault="00D00679" w:rsidP="005532F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00679" w:rsidRPr="009B1F1E" w14:paraId="21736657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B75EBA6" w14:textId="77777777" w:rsidR="00D00679" w:rsidRPr="009B1F1E" w:rsidRDefault="00D00679" w:rsidP="005532F8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</w:tcPr>
          <w:p w14:paraId="45DDE571" w14:textId="77777777" w:rsidR="00D00679" w:rsidRPr="009B1F1E" w:rsidRDefault="00D00679" w:rsidP="005532F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Ist die Addition von manuell e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>stellten Debitorenlisten korrekt?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357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75"/>
            </w:tblGrid>
            <w:tr w:rsidR="00D00679" w:rsidRPr="009B1F1E" w14:paraId="6B98335D" w14:textId="77777777" w:rsidTr="005E2456">
              <w:trPr>
                <w:trHeight w:val="617"/>
              </w:trPr>
              <w:tc>
                <w:tcPr>
                  <w:tcW w:w="3575" w:type="dxa"/>
                </w:tcPr>
                <w:p w14:paraId="6CB80B58" w14:textId="77777777" w:rsidR="00D00679" w:rsidRPr="009B1F1E" w:rsidRDefault="00D00679" w:rsidP="005532F8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8F7757D" w14:textId="77777777" w:rsidR="00D00679" w:rsidRPr="009B1F1E" w:rsidRDefault="00D00679" w:rsidP="005532F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17944334"/>
            <w:placeholder>
              <w:docPart w:val="FF5E7176196F48E696660EF2C441A83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58631C3E" w14:textId="77777777" w:rsidR="00D00679" w:rsidRPr="009B1F1E" w:rsidRDefault="00D00679" w:rsidP="005532F8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125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52"/>
            </w:tblGrid>
            <w:tr w:rsidR="00D00679" w:rsidRPr="009B1F1E" w14:paraId="32CF5C61" w14:textId="77777777" w:rsidTr="005E2456">
              <w:trPr>
                <w:trHeight w:val="661"/>
              </w:trPr>
              <w:tc>
                <w:tcPr>
                  <w:tcW w:w="1252" w:type="dxa"/>
                </w:tcPr>
                <w:p w14:paraId="6D3F5C93" w14:textId="77777777" w:rsidR="00D00679" w:rsidRPr="009B1F1E" w:rsidRDefault="00D00679" w:rsidP="005532F8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817BB25" w14:textId="77777777" w:rsidR="00D00679" w:rsidRPr="009B1F1E" w:rsidRDefault="00D00679" w:rsidP="005532F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9E548A" w:rsidRPr="009B1F1E" w14:paraId="70A3EDDE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329E0A9" w14:textId="77777777" w:rsidR="009E548A" w:rsidRPr="009B1F1E" w:rsidRDefault="009E548A" w:rsidP="000845AF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</w:tcPr>
          <w:p w14:paraId="589C910E" w14:textId="77777777" w:rsidR="009E548A" w:rsidRPr="009B1F1E" w:rsidRDefault="009E548A" w:rsidP="009E548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die ausgewiesenen Guth</w:t>
            </w:r>
            <w:r w:rsidRPr="009B1F1E">
              <w:rPr>
                <w:rFonts w:eastAsia="Times New Roman" w:cs="Arial"/>
                <w:lang w:eastAsia="de-CH"/>
              </w:rPr>
              <w:t>a</w:t>
            </w:r>
            <w:r w:rsidRPr="009B1F1E">
              <w:rPr>
                <w:rFonts w:eastAsia="Times New Roman" w:cs="Arial"/>
                <w:lang w:eastAsia="de-CH"/>
              </w:rPr>
              <w:t>ben werthaltig? (Zahlungsei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>gänge der per Sticht</w:t>
            </w:r>
            <w:r w:rsidR="00C2709D" w:rsidRPr="009B1F1E">
              <w:rPr>
                <w:rFonts w:eastAsia="Times New Roman" w:cs="Arial"/>
                <w:lang w:eastAsia="de-CH"/>
              </w:rPr>
              <w:t>ag bilanzie</w:t>
            </w:r>
            <w:r w:rsidR="00C2709D" w:rsidRPr="009B1F1E">
              <w:rPr>
                <w:rFonts w:eastAsia="Times New Roman" w:cs="Arial"/>
                <w:lang w:eastAsia="de-CH"/>
              </w:rPr>
              <w:t>r</w:t>
            </w:r>
            <w:r w:rsidR="00C2709D" w:rsidRPr="009B1F1E">
              <w:rPr>
                <w:rFonts w:eastAsia="Times New Roman" w:cs="Arial"/>
                <w:lang w:eastAsia="de-CH"/>
              </w:rPr>
              <w:t>ten Guthaben prüfen</w:t>
            </w:r>
            <w:r w:rsidRPr="009B1F1E">
              <w:rPr>
                <w:rFonts w:eastAsia="Times New Roman" w:cs="Arial"/>
                <w:lang w:eastAsia="de-CH"/>
              </w:rPr>
              <w:t>)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00CFD569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0975A1E0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03AD81D" w14:textId="77777777" w:rsidR="009E548A" w:rsidRPr="009B1F1E" w:rsidRDefault="009E548A" w:rsidP="006B2AA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085611817"/>
            <w:placeholder>
              <w:docPart w:val="3FDA74C85E624757A9F2C03733A1B04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2C81A881" w14:textId="77777777" w:rsidR="009E548A" w:rsidRPr="009B1F1E" w:rsidRDefault="00B346E1" w:rsidP="006B2A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CE3A732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52A253F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49203AE" w14:textId="77777777" w:rsidR="009E548A" w:rsidRPr="009B1F1E" w:rsidRDefault="009E548A" w:rsidP="006B2AA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6B2AA0" w:rsidRPr="009B1F1E" w14:paraId="53207D39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BE95EAC" w14:textId="77777777" w:rsidR="006B2AA0" w:rsidRPr="009B1F1E" w:rsidRDefault="006B2A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</w:tcPr>
          <w:p w14:paraId="22E1E499" w14:textId="727A3475" w:rsidR="006B2AA0" w:rsidRPr="009B1F1E" w:rsidRDefault="006B2AA0" w:rsidP="00A21E2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Forderungen mit Haben-Salden ausgegliedert und in den Verbindlichkeiten ausgewiesen?</w:t>
            </w:r>
            <w:r w:rsidR="00762595" w:rsidRPr="009B1F1E">
              <w:rPr>
                <w:rFonts w:eastAsia="Times New Roman" w:cs="Arial"/>
                <w:lang w:eastAsia="de-CH"/>
              </w:rPr>
              <w:t xml:space="preserve"> 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0690A6E0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F0B7B93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65E8523" w14:textId="77777777" w:rsidR="006B2AA0" w:rsidRPr="009B1F1E" w:rsidRDefault="006B2AA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350501239"/>
            <w:placeholder>
              <w:docPart w:val="066A8F2D96954DAF80A88FE563AC4A7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23267E89" w14:textId="77777777" w:rsidR="006B2AA0" w:rsidRPr="009B1F1E" w:rsidRDefault="00E3197C" w:rsidP="006B2A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6EE3F49F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6D11A20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A2C5E0A" w14:textId="77777777" w:rsidR="006B2AA0" w:rsidRPr="009B1F1E" w:rsidRDefault="006B2AA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B65125" w:rsidRPr="009B1F1E" w14:paraId="4157D410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070DA83" w14:textId="77777777" w:rsidR="00B65125" w:rsidRPr="009B1F1E" w:rsidRDefault="00B65125" w:rsidP="000845AF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</w:tcPr>
          <w:p w14:paraId="247B8F29" w14:textId="0D982390" w:rsidR="00B65125" w:rsidRPr="009B1F1E" w:rsidRDefault="00B65125" w:rsidP="00A21E2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für gefährdete, wesentl</w:t>
            </w:r>
            <w:r w:rsidRPr="009B1F1E">
              <w:rPr>
                <w:rFonts w:eastAsia="Times New Roman" w:cs="Arial"/>
                <w:lang w:eastAsia="de-CH"/>
              </w:rPr>
              <w:t>i</w:t>
            </w:r>
            <w:r w:rsidRPr="009B1F1E">
              <w:rPr>
                <w:rFonts w:eastAsia="Times New Roman" w:cs="Arial"/>
                <w:lang w:eastAsia="de-CH"/>
              </w:rPr>
              <w:t>che Guthaben Wertberichtigu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 xml:space="preserve">gen </w:t>
            </w:r>
            <w:r w:rsidR="00A21E2A">
              <w:rPr>
                <w:rFonts w:eastAsia="Times New Roman" w:cs="Arial"/>
                <w:lang w:eastAsia="de-CH"/>
              </w:rPr>
              <w:t xml:space="preserve">gemäss § 23 Abs. 6 FHG </w:t>
            </w:r>
            <w:r w:rsidRPr="009B1F1E">
              <w:rPr>
                <w:rFonts w:eastAsia="Times New Roman" w:cs="Arial"/>
                <w:lang w:eastAsia="de-CH"/>
              </w:rPr>
              <w:t xml:space="preserve">gebildet? 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4DECD26A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32FDAE2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150FCD6" w14:textId="77777777" w:rsidR="00B65125" w:rsidRPr="009B1F1E" w:rsidRDefault="00B65125" w:rsidP="006F76E1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81832410"/>
            <w:placeholder>
              <w:docPart w:val="939288C1239743069FD75E9E3C66EF3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6B00466D" w14:textId="77777777" w:rsidR="00B65125" w:rsidRPr="009B1F1E" w:rsidRDefault="00B346E1" w:rsidP="006F76E1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E3719BD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49AB5A4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2E3343C" w14:textId="77777777" w:rsidR="00B65125" w:rsidRPr="009B1F1E" w:rsidRDefault="00B65125" w:rsidP="006F76E1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6B2AA0" w:rsidRPr="009B1F1E" w14:paraId="2673257A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16F43BA" w14:textId="77777777" w:rsidR="006B2AA0" w:rsidRPr="009B1F1E" w:rsidRDefault="006B2A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</w:tcPr>
          <w:p w14:paraId="04860F37" w14:textId="77777777" w:rsidR="006B2AA0" w:rsidRPr="009B1F1E" w:rsidRDefault="006B2AA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Gibt es eine Beurteilung des De</w:t>
            </w:r>
            <w:r w:rsidRPr="009B1F1E">
              <w:rPr>
                <w:rFonts w:eastAsia="Times New Roman" w:cs="Arial"/>
                <w:lang w:eastAsia="de-CH"/>
              </w:rPr>
              <w:t>l</w:t>
            </w:r>
            <w:r w:rsidRPr="009B1F1E">
              <w:rPr>
                <w:rFonts w:eastAsia="Times New Roman" w:cs="Arial"/>
                <w:lang w:eastAsia="de-CH"/>
              </w:rPr>
              <w:t>kredere und ist diese Beurteilung nachvollziehbar?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362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29"/>
            </w:tblGrid>
            <w:tr w:rsidR="008D04BC" w:rsidRPr="009B1F1E" w14:paraId="44255611" w14:textId="77777777" w:rsidTr="005E2456">
              <w:trPr>
                <w:trHeight w:val="704"/>
              </w:trPr>
              <w:tc>
                <w:tcPr>
                  <w:tcW w:w="3629" w:type="dxa"/>
                </w:tcPr>
                <w:p w14:paraId="26025FE3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7639268" w14:textId="77777777" w:rsidR="006B2AA0" w:rsidRPr="009B1F1E" w:rsidRDefault="006B2AA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6206616"/>
            <w:placeholder>
              <w:docPart w:val="BA0AC45A9B394CCEB459133099FCC5E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71F47D84" w14:textId="77777777" w:rsidR="006B2AA0" w:rsidRPr="009B1F1E" w:rsidRDefault="00E3197C" w:rsidP="00DF184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132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328"/>
            </w:tblGrid>
            <w:tr w:rsidR="00712969" w:rsidRPr="009B1F1E" w14:paraId="0B80F02E" w14:textId="77777777" w:rsidTr="005E2456">
              <w:trPr>
                <w:trHeight w:val="607"/>
              </w:trPr>
              <w:tc>
                <w:tcPr>
                  <w:tcW w:w="1328" w:type="dxa"/>
                </w:tcPr>
                <w:p w14:paraId="4B8013B5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C8ADDFD" w14:textId="77777777" w:rsidR="006B2AA0" w:rsidRPr="009B1F1E" w:rsidRDefault="006B2AA0" w:rsidP="0081733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F1840" w:rsidRPr="009B1F1E" w14:paraId="4340B7FB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A7188D2" w14:textId="77777777" w:rsidR="00DF1840" w:rsidRPr="009B1F1E" w:rsidRDefault="00DF184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</w:tcPr>
          <w:p w14:paraId="609AAF69" w14:textId="77777777" w:rsidR="00DF1840" w:rsidRPr="009B1F1E" w:rsidRDefault="00DF184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Wird das Delkredere demen</w:t>
            </w:r>
            <w:r w:rsidRPr="009B1F1E">
              <w:rPr>
                <w:rFonts w:eastAsia="Times New Roman" w:cs="Arial"/>
                <w:lang w:eastAsia="de-CH"/>
              </w:rPr>
              <w:t>t</w:t>
            </w:r>
            <w:r w:rsidRPr="009B1F1E">
              <w:rPr>
                <w:rFonts w:eastAsia="Times New Roman" w:cs="Arial"/>
                <w:lang w:eastAsia="de-CH"/>
              </w:rPr>
              <w:t>sprechend verbucht?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355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53"/>
            </w:tblGrid>
            <w:tr w:rsidR="008D04BC" w:rsidRPr="009B1F1E" w14:paraId="5504E76B" w14:textId="77777777" w:rsidTr="005E2456">
              <w:trPr>
                <w:trHeight w:val="541"/>
              </w:trPr>
              <w:tc>
                <w:tcPr>
                  <w:tcW w:w="3553" w:type="dxa"/>
                </w:tcPr>
                <w:p w14:paraId="29484828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82ED940" w14:textId="77777777" w:rsidR="00DF1840" w:rsidRPr="009B1F1E" w:rsidRDefault="00DF1840" w:rsidP="00DF184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942152747"/>
            <w:placeholder>
              <w:docPart w:val="9E04658369F14811921E43B6C87A829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78513CDF" w14:textId="77777777" w:rsidR="00DF1840" w:rsidRPr="009B1F1E" w:rsidRDefault="00E3197C" w:rsidP="00DF184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119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97"/>
            </w:tblGrid>
            <w:tr w:rsidR="00712969" w:rsidRPr="009B1F1E" w14:paraId="10B7AF76" w14:textId="77777777" w:rsidTr="005E2456">
              <w:trPr>
                <w:trHeight w:val="628"/>
              </w:trPr>
              <w:tc>
                <w:tcPr>
                  <w:tcW w:w="1197" w:type="dxa"/>
                </w:tcPr>
                <w:p w14:paraId="5F9921EF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1D2E8FA" w14:textId="77777777" w:rsidR="00DF1840" w:rsidRPr="009B1F1E" w:rsidRDefault="00DF1840" w:rsidP="00DF184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00679" w:rsidRPr="009B1F1E" w14:paraId="7C2F8B3E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auto" w:fill="auto"/>
          </w:tcPr>
          <w:p w14:paraId="24DEE716" w14:textId="77777777" w:rsidR="00D00679" w:rsidRPr="009B1F1E" w:rsidRDefault="00D00679" w:rsidP="005532F8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  <w:shd w:val="clear" w:color="auto" w:fill="auto"/>
          </w:tcPr>
          <w:p w14:paraId="1653F4BC" w14:textId="77777777" w:rsidR="00D00679" w:rsidRPr="009B1F1E" w:rsidRDefault="00D00679" w:rsidP="00EB689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Werden die verfallenen Ausstä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>de regelmässig gemahnt, und erfolgen die Mahnungen au</w:t>
            </w:r>
            <w:r w:rsidRPr="009B1F1E">
              <w:rPr>
                <w:rFonts w:eastAsia="Times New Roman" w:cs="Arial"/>
                <w:lang w:eastAsia="de-CH"/>
              </w:rPr>
              <w:t>f</w:t>
            </w:r>
            <w:r w:rsidRPr="009B1F1E">
              <w:rPr>
                <w:rFonts w:eastAsia="Times New Roman" w:cs="Arial"/>
                <w:lang w:eastAsia="de-CH"/>
              </w:rPr>
              <w:t>grund eines definierten Proze</w:t>
            </w:r>
            <w:r w:rsidRPr="009B1F1E">
              <w:rPr>
                <w:rFonts w:eastAsia="Times New Roman" w:cs="Arial"/>
                <w:lang w:eastAsia="de-CH"/>
              </w:rPr>
              <w:t>s</w:t>
            </w:r>
            <w:r w:rsidRPr="009B1F1E">
              <w:rPr>
                <w:rFonts w:eastAsia="Times New Roman" w:cs="Arial"/>
                <w:lang w:eastAsia="de-CH"/>
              </w:rPr>
              <w:t>ses, der enthält?</w:t>
            </w:r>
          </w:p>
          <w:p w14:paraId="2DE09D8D" w14:textId="77777777" w:rsidR="00D00679" w:rsidRPr="009B1F1E" w:rsidRDefault="00D00679" w:rsidP="00750D36">
            <w:pPr>
              <w:pStyle w:val="Listenabsatz"/>
              <w:numPr>
                <w:ilvl w:val="0"/>
                <w:numId w:val="4"/>
              </w:numPr>
              <w:spacing w:after="0" w:line="240" w:lineRule="auto"/>
              <w:ind w:left="357" w:hanging="357"/>
              <w:contextualSpacing w:val="0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Häufigkeit und Regelmässi</w:t>
            </w:r>
            <w:r w:rsidRPr="009B1F1E">
              <w:rPr>
                <w:rFonts w:eastAsia="Times New Roman" w:cs="Arial"/>
                <w:lang w:eastAsia="de-CH"/>
              </w:rPr>
              <w:t>g</w:t>
            </w:r>
            <w:r w:rsidRPr="009B1F1E">
              <w:rPr>
                <w:rFonts w:eastAsia="Times New Roman" w:cs="Arial"/>
                <w:lang w:eastAsia="de-CH"/>
              </w:rPr>
              <w:t>keit der Mahnungen</w:t>
            </w:r>
          </w:p>
          <w:p w14:paraId="1D08E81E" w14:textId="77777777" w:rsidR="00D00679" w:rsidRPr="009B1F1E" w:rsidRDefault="00D00679" w:rsidP="00750D36">
            <w:pPr>
              <w:pStyle w:val="Listenabsatz"/>
              <w:numPr>
                <w:ilvl w:val="0"/>
                <w:numId w:val="4"/>
              </w:numPr>
              <w:spacing w:after="0" w:line="240" w:lineRule="auto"/>
              <w:ind w:left="357" w:hanging="357"/>
              <w:contextualSpacing w:val="0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Zuständigkeit für die Gewä</w:t>
            </w:r>
            <w:r w:rsidRPr="009B1F1E">
              <w:rPr>
                <w:rFonts w:eastAsia="Times New Roman" w:cs="Arial"/>
                <w:lang w:eastAsia="de-CH"/>
              </w:rPr>
              <w:t>h</w:t>
            </w:r>
            <w:r w:rsidRPr="009B1F1E">
              <w:rPr>
                <w:rFonts w:eastAsia="Times New Roman" w:cs="Arial"/>
                <w:lang w:eastAsia="de-CH"/>
              </w:rPr>
              <w:t>rung von Zahlungserleicht</w:t>
            </w:r>
            <w:r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>rungen</w:t>
            </w:r>
          </w:p>
          <w:p w14:paraId="79BD7BB8" w14:textId="77777777" w:rsidR="00D00679" w:rsidRPr="009B1F1E" w:rsidRDefault="00D00679" w:rsidP="00750D36">
            <w:pPr>
              <w:pStyle w:val="Listenabsatz"/>
              <w:numPr>
                <w:ilvl w:val="0"/>
                <w:numId w:val="4"/>
              </w:numPr>
              <w:spacing w:after="0" w:line="240" w:lineRule="auto"/>
              <w:ind w:left="357" w:hanging="357"/>
              <w:contextualSpacing w:val="0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Einforderung von Verzugszi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>sen</w:t>
            </w:r>
          </w:p>
          <w:p w14:paraId="75404437" w14:textId="77777777" w:rsidR="00D00679" w:rsidRPr="009B1F1E" w:rsidRDefault="00D00679" w:rsidP="00750D36">
            <w:pPr>
              <w:pStyle w:val="Listenabsatz"/>
              <w:numPr>
                <w:ilvl w:val="0"/>
                <w:numId w:val="4"/>
              </w:numPr>
              <w:spacing w:after="0" w:line="240" w:lineRule="auto"/>
              <w:ind w:left="357" w:hanging="357"/>
              <w:contextualSpacing w:val="0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Ausbuchung von Mahngebü</w:t>
            </w:r>
            <w:r w:rsidRPr="009B1F1E">
              <w:rPr>
                <w:rFonts w:eastAsia="Times New Roman" w:cs="Arial"/>
                <w:lang w:eastAsia="de-CH"/>
              </w:rPr>
              <w:t>h</w:t>
            </w:r>
            <w:r w:rsidRPr="009B1F1E">
              <w:rPr>
                <w:rFonts w:eastAsia="Times New Roman" w:cs="Arial"/>
                <w:lang w:eastAsia="de-CH"/>
              </w:rPr>
              <w:t>ren</w:t>
            </w:r>
          </w:p>
          <w:p w14:paraId="3D85F448" w14:textId="0CB53741" w:rsidR="00D00679" w:rsidRPr="009B1F1E" w:rsidRDefault="00D00679" w:rsidP="00750D36">
            <w:pPr>
              <w:pStyle w:val="Listenabsatz"/>
              <w:numPr>
                <w:ilvl w:val="0"/>
                <w:numId w:val="4"/>
              </w:numPr>
              <w:spacing w:after="0" w:line="240" w:lineRule="auto"/>
              <w:ind w:left="357" w:hanging="357"/>
              <w:contextualSpacing w:val="0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Verlustschein</w:t>
            </w:r>
            <w:r w:rsidR="00762595" w:rsidRPr="009B1F1E">
              <w:rPr>
                <w:rFonts w:eastAsia="Times New Roman" w:cs="Arial"/>
                <w:lang w:eastAsia="de-CH"/>
              </w:rPr>
              <w:t>bewirtschaftung</w:t>
            </w:r>
          </w:p>
        </w:tc>
        <w:tc>
          <w:tcPr>
            <w:tcW w:w="3650" w:type="dxa"/>
            <w:gridSpan w:val="3"/>
            <w:shd w:val="clear" w:color="auto" w:fill="auto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D00679" w:rsidRPr="009B1F1E" w14:paraId="3393DB96" w14:textId="77777777" w:rsidTr="005532F8">
              <w:trPr>
                <w:trHeight w:val="1181"/>
              </w:trPr>
              <w:tc>
                <w:tcPr>
                  <w:tcW w:w="3532" w:type="dxa"/>
                </w:tcPr>
                <w:p w14:paraId="56F94333" w14:textId="77777777" w:rsidR="00D00679" w:rsidRPr="009B1F1E" w:rsidRDefault="00D00679" w:rsidP="005532F8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A5BDE16" w14:textId="77777777" w:rsidR="00D00679" w:rsidRPr="009B1F1E" w:rsidRDefault="00D00679" w:rsidP="005532F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600228082"/>
            <w:placeholder>
              <w:docPart w:val="9703A401C22442949065E4B4CBF6F76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4" w:type="dxa"/>
                <w:gridSpan w:val="3"/>
                <w:shd w:val="clear" w:color="auto" w:fill="auto"/>
              </w:tcPr>
              <w:p w14:paraId="4163CE9B" w14:textId="77777777" w:rsidR="00D00679" w:rsidRPr="009B1F1E" w:rsidRDefault="00D00679" w:rsidP="005532F8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  <w:shd w:val="clear" w:color="auto" w:fill="auto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D00679" w:rsidRPr="009B1F1E" w14:paraId="07C42612" w14:textId="77777777" w:rsidTr="005532F8">
              <w:trPr>
                <w:trHeight w:val="1181"/>
              </w:trPr>
              <w:tc>
                <w:tcPr>
                  <w:tcW w:w="1154" w:type="dxa"/>
                </w:tcPr>
                <w:p w14:paraId="2CF9D744" w14:textId="77777777" w:rsidR="00D00679" w:rsidRPr="009B1F1E" w:rsidRDefault="00D00679" w:rsidP="005532F8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AF53644" w14:textId="77777777" w:rsidR="00D00679" w:rsidRPr="009B1F1E" w:rsidRDefault="00D00679" w:rsidP="005532F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0E558C" w:rsidRPr="009B1F1E" w14:paraId="63CD7EE7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bottom w:val="single" w:sz="6" w:space="0" w:color="auto"/>
            </w:tcBorders>
            <w:shd w:val="clear" w:color="auto" w:fill="auto"/>
          </w:tcPr>
          <w:p w14:paraId="46FDC0BC" w14:textId="77777777" w:rsidR="000E558C" w:rsidRPr="009B1F1E" w:rsidRDefault="000E558C" w:rsidP="00523ADD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12" w:type="dxa"/>
            <w:gridSpan w:val="12"/>
            <w:tcBorders>
              <w:bottom w:val="single" w:sz="6" w:space="0" w:color="auto"/>
            </w:tcBorders>
            <w:shd w:val="clear" w:color="auto" w:fill="auto"/>
          </w:tcPr>
          <w:p w14:paraId="0FD7C5D7" w14:textId="77777777" w:rsidR="000E558C" w:rsidRPr="009B1F1E" w:rsidRDefault="000E558C" w:rsidP="00523ADD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1DD7317A" w14:textId="77777777" w:rsidTr="00750D36">
        <w:trPr>
          <w:gridAfter w:val="1"/>
          <w:wAfter w:w="129" w:type="dxa"/>
          <w:cantSplit/>
        </w:trPr>
        <w:tc>
          <w:tcPr>
            <w:tcW w:w="10461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5D8A4DCA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6B2AA0" w:rsidRPr="009B1F1E" w14:paraId="44C58359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top w:val="single" w:sz="6" w:space="0" w:color="auto"/>
              <w:left w:val="single" w:sz="18" w:space="0" w:color="auto"/>
            </w:tcBorders>
          </w:tcPr>
          <w:p w14:paraId="6391C8CB" w14:textId="77777777" w:rsidR="006B2AA0" w:rsidRPr="009B1F1E" w:rsidRDefault="006B2A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  <w:tcBorders>
              <w:top w:val="single" w:sz="6" w:space="0" w:color="auto"/>
            </w:tcBorders>
          </w:tcPr>
          <w:p w14:paraId="6AD10BC7" w14:textId="77777777" w:rsidR="006B2AA0" w:rsidRPr="009B1F1E" w:rsidRDefault="006B2AA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die ausgebuchten Rec</w:t>
            </w:r>
            <w:r w:rsidRPr="009B1F1E">
              <w:rPr>
                <w:rFonts w:eastAsia="Times New Roman" w:cs="Arial"/>
                <w:lang w:eastAsia="de-CH"/>
              </w:rPr>
              <w:t>h</w:t>
            </w:r>
            <w:r w:rsidRPr="009B1F1E">
              <w:rPr>
                <w:rFonts w:eastAsia="Times New Roman" w:cs="Arial"/>
                <w:lang w:eastAsia="de-CH"/>
              </w:rPr>
              <w:t>nungen (z.B. Storno, Korrekturen, Verzicht auf Einnahmen) und Debitorenabschreibung</w:t>
            </w:r>
            <w:r w:rsidR="0091780B" w:rsidRPr="009B1F1E">
              <w:rPr>
                <w:rFonts w:eastAsia="Times New Roman" w:cs="Arial"/>
                <w:lang w:eastAsia="de-CH"/>
              </w:rPr>
              <w:t>en nac</w:t>
            </w:r>
            <w:r w:rsidR="0091780B" w:rsidRPr="009B1F1E">
              <w:rPr>
                <w:rFonts w:eastAsia="Times New Roman" w:cs="Arial"/>
                <w:lang w:eastAsia="de-CH"/>
              </w:rPr>
              <w:t>h</w:t>
            </w:r>
            <w:r w:rsidR="0091780B" w:rsidRPr="009B1F1E">
              <w:rPr>
                <w:rFonts w:eastAsia="Times New Roman" w:cs="Arial"/>
                <w:lang w:eastAsia="de-CH"/>
              </w:rPr>
              <w:t>gewiesen und gemäss Komp</w:t>
            </w:r>
            <w:r w:rsidR="0091780B"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>tenzenregelung ordnungsgemäss visiert?</w:t>
            </w:r>
          </w:p>
        </w:tc>
        <w:tc>
          <w:tcPr>
            <w:tcW w:w="3650" w:type="dxa"/>
            <w:gridSpan w:val="3"/>
            <w:tcBorders>
              <w:top w:val="single" w:sz="6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3D0987A9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0BDD10B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1A63131" w14:textId="77777777" w:rsidR="006B2AA0" w:rsidRPr="009B1F1E" w:rsidRDefault="006B2AA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033227216"/>
            <w:placeholder>
              <w:docPart w:val="3B5A621B70894F2EAD82573167E04B0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  <w:tcBorders>
                  <w:top w:val="single" w:sz="6" w:space="0" w:color="auto"/>
                </w:tcBorders>
              </w:tcPr>
              <w:p w14:paraId="4FB9F3A0" w14:textId="77777777" w:rsidR="006B2AA0" w:rsidRPr="009B1F1E" w:rsidRDefault="00E3197C" w:rsidP="006B2A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  <w:tcBorders>
              <w:top w:val="single" w:sz="6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1DC9C1B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BC41E43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01946FF" w14:textId="77777777" w:rsidR="006B2AA0" w:rsidRPr="009B1F1E" w:rsidRDefault="006B2AA0" w:rsidP="006B2AA0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B2AA0" w:rsidRPr="009B1F1E" w14:paraId="14033AB7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684CB795" w14:textId="77777777" w:rsidR="006B2AA0" w:rsidRPr="009B1F1E" w:rsidRDefault="006B2A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</w:tcPr>
          <w:p w14:paraId="46261B6A" w14:textId="78D96C7D" w:rsidR="009C5A05" w:rsidRPr="009B1F1E" w:rsidRDefault="002B2CC9" w:rsidP="002B2CC9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</w:t>
            </w:r>
            <w:r>
              <w:rPr>
                <w:rFonts w:eastAsia="Times New Roman" w:cs="Arial"/>
                <w:lang w:eastAsia="de-CH"/>
              </w:rPr>
              <w:t xml:space="preserve">der </w:t>
            </w:r>
            <w:r w:rsidRPr="009B1F1E">
              <w:rPr>
                <w:rFonts w:eastAsia="Times New Roman" w:cs="Arial"/>
                <w:lang w:eastAsia="de-CH"/>
              </w:rPr>
              <w:t xml:space="preserve">Grundsätze </w:t>
            </w:r>
            <w:r>
              <w:rPr>
                <w:rFonts w:eastAsia="Times New Roman" w:cs="Arial"/>
                <w:lang w:eastAsia="de-CH"/>
              </w:rPr>
              <w:t>nach § 3 FHG?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15327127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EF69803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B2B9246" w14:textId="77777777" w:rsidR="006B2AA0" w:rsidRPr="009B1F1E" w:rsidRDefault="006B2AA0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77828780"/>
            <w:placeholder>
              <w:docPart w:val="58F503556AE347FC8AE2664929BDA37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61976E9B" w14:textId="77777777" w:rsidR="006B2AA0" w:rsidRPr="009B1F1E" w:rsidRDefault="00E3197C" w:rsidP="006B2A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0F07D96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97B0EB9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50ECE0B" w14:textId="77777777" w:rsidR="009E548A" w:rsidRPr="009B1F1E" w:rsidRDefault="009E548A" w:rsidP="006B2A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B531CC" w:rsidRPr="009B1F1E" w14:paraId="2EBE5586" w14:textId="77777777" w:rsidTr="006152D6">
        <w:trPr>
          <w:gridAfter w:val="1"/>
          <w:wAfter w:w="129" w:type="dxa"/>
          <w:cantSplit/>
        </w:trPr>
        <w:tc>
          <w:tcPr>
            <w:tcW w:w="10461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4044E97E" w14:textId="6C29F216" w:rsidR="00B531CC" w:rsidRPr="009B1F1E" w:rsidRDefault="00B531CC" w:rsidP="006152D6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t>Steuerforderungen (Sachgruppe 1012)</w:t>
            </w:r>
          </w:p>
        </w:tc>
      </w:tr>
      <w:tr w:rsidR="009E548A" w:rsidRPr="009B1F1E" w14:paraId="7A7FEF8E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64222C3A" w14:textId="77777777" w:rsidR="009E548A" w:rsidRPr="009B1F1E" w:rsidRDefault="009E548A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</w:tcPr>
          <w:p w14:paraId="0E07A509" w14:textId="20392FC1" w:rsidR="009E548A" w:rsidRPr="009B1F1E" w:rsidRDefault="009E548A" w:rsidP="00B531CC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Sind für sämtliche Positionen Bestandesnachweise vorha</w:t>
            </w:r>
            <w:r w:rsidRPr="009B1F1E">
              <w:rPr>
                <w:rFonts w:cs="Arial"/>
              </w:rPr>
              <w:t>n</w:t>
            </w:r>
            <w:r w:rsidRPr="009B1F1E">
              <w:rPr>
                <w:rFonts w:cs="Arial"/>
              </w:rPr>
              <w:t>den?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47C0C6DD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652F654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999D7AA" w14:textId="77777777" w:rsidR="009E548A" w:rsidRPr="009B1F1E" w:rsidRDefault="009E548A" w:rsidP="009E548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058623166"/>
            <w:placeholder>
              <w:docPart w:val="207E2D889881482F96F386DED8D7326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2DF36442" w14:textId="77777777" w:rsidR="009E548A" w:rsidRPr="009B1F1E" w:rsidRDefault="00B346E1" w:rsidP="009E548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1CF431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D5A0719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74DB0AE" w14:textId="77777777" w:rsidR="009E548A" w:rsidRPr="009B1F1E" w:rsidRDefault="009E548A" w:rsidP="009E548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F05E9" w:rsidRPr="009B1F1E" w14:paraId="6415D88A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19160D9B" w14:textId="77777777" w:rsidR="00AF05E9" w:rsidRPr="009B1F1E" w:rsidRDefault="00AF05E9" w:rsidP="00AB47C0">
            <w:pPr>
              <w:pStyle w:val="berschrift3"/>
            </w:pPr>
          </w:p>
        </w:tc>
        <w:tc>
          <w:tcPr>
            <w:tcW w:w="3437" w:type="dxa"/>
            <w:gridSpan w:val="2"/>
          </w:tcPr>
          <w:p w14:paraId="7E149FE3" w14:textId="77777777" w:rsidR="00AF05E9" w:rsidRPr="009B1F1E" w:rsidRDefault="00AF05E9" w:rsidP="00F6617A">
            <w:pPr>
              <w:spacing w:before="120" w:after="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Liegt der unterzeichnete Brief Steuerabrechnungen der Diens</w:t>
            </w:r>
            <w:r w:rsidRPr="009B1F1E">
              <w:rPr>
                <w:rFonts w:cs="Arial"/>
              </w:rPr>
              <w:t>t</w:t>
            </w:r>
            <w:r w:rsidRPr="009B1F1E">
              <w:rPr>
                <w:rFonts w:cs="Arial"/>
              </w:rPr>
              <w:t>stelle Steuern vor?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364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40"/>
            </w:tblGrid>
            <w:tr w:rsidR="008D04BC" w:rsidRPr="009B1F1E" w14:paraId="4ED6D7E6" w14:textId="77777777" w:rsidTr="007F37F1">
              <w:trPr>
                <w:trHeight w:val="693"/>
              </w:trPr>
              <w:tc>
                <w:tcPr>
                  <w:tcW w:w="3640" w:type="dxa"/>
                </w:tcPr>
                <w:p w14:paraId="7846CA96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32572B1" w14:textId="77777777" w:rsidR="00AF05E9" w:rsidRPr="009B1F1E" w:rsidRDefault="00AF05E9" w:rsidP="002E5AC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071343962"/>
            <w:placeholder>
              <w:docPart w:val="7D3972804079434FB5096F7ABEC6422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6EADA57F" w14:textId="77777777" w:rsidR="00AF05E9" w:rsidRPr="009B1F1E" w:rsidRDefault="00B346E1" w:rsidP="009E548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12"/>
            </w:tblGrid>
            <w:tr w:rsidR="00712969" w:rsidRPr="009B1F1E" w14:paraId="6AE092AE" w14:textId="77777777" w:rsidTr="007F37F1">
              <w:trPr>
                <w:trHeight w:val="499"/>
              </w:trPr>
              <w:tc>
                <w:tcPr>
                  <w:tcW w:w="1012" w:type="dxa"/>
                </w:tcPr>
                <w:p w14:paraId="16B2F7F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467FB05" w14:textId="77777777" w:rsidR="00AF05E9" w:rsidRPr="009B1F1E" w:rsidRDefault="00AF05E9" w:rsidP="002E5AC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9E548A" w:rsidRPr="009B1F1E" w14:paraId="494FC50B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35210B49" w14:textId="77777777" w:rsidR="009E548A" w:rsidRPr="009B1F1E" w:rsidRDefault="009E548A" w:rsidP="00AB47C0">
            <w:pPr>
              <w:pStyle w:val="berschrift3"/>
            </w:pPr>
          </w:p>
        </w:tc>
        <w:tc>
          <w:tcPr>
            <w:tcW w:w="3437" w:type="dxa"/>
            <w:gridSpan w:val="2"/>
          </w:tcPr>
          <w:p w14:paraId="4FBAD19A" w14:textId="4CE9B908" w:rsidR="009E548A" w:rsidRPr="009B1F1E" w:rsidRDefault="009E548A" w:rsidP="00B531CC">
            <w:pPr>
              <w:spacing w:before="120" w:after="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 xml:space="preserve">Liegen für die Sondersteuern </w:t>
            </w:r>
            <w:r w:rsidR="00F6617A" w:rsidRPr="009B1F1E">
              <w:rPr>
                <w:rFonts w:cs="Arial"/>
              </w:rPr>
              <w:t>die Steuerabrechnungen aus dem Steuersystem</w:t>
            </w:r>
            <w:r w:rsidR="009C5A05" w:rsidRPr="009B1F1E">
              <w:rPr>
                <w:rFonts w:cs="Arial"/>
              </w:rPr>
              <w:t xml:space="preserve"> LuTax</w:t>
            </w:r>
            <w:r w:rsidR="00F6617A" w:rsidRPr="009B1F1E">
              <w:rPr>
                <w:rFonts w:cs="Arial"/>
              </w:rPr>
              <w:t xml:space="preserve"> vor und ist die Erbschaftssteuerabrechnung</w:t>
            </w:r>
            <w:r w:rsidR="00C2709D" w:rsidRPr="009B1F1E">
              <w:rPr>
                <w:rFonts w:cs="Arial"/>
              </w:rPr>
              <w:t xml:space="preserve"> </w:t>
            </w:r>
            <w:r w:rsidRPr="009B1F1E">
              <w:rPr>
                <w:rFonts w:cs="Arial"/>
              </w:rPr>
              <w:t xml:space="preserve">von der Dienststelle Steuern </w:t>
            </w:r>
            <w:r w:rsidR="00C2709D" w:rsidRPr="009B1F1E">
              <w:rPr>
                <w:rFonts w:cs="Arial"/>
              </w:rPr>
              <w:t>v</w:t>
            </w:r>
            <w:r w:rsidR="00C2709D" w:rsidRPr="009B1F1E">
              <w:rPr>
                <w:rFonts w:cs="Arial"/>
              </w:rPr>
              <w:t>i</w:t>
            </w:r>
            <w:r w:rsidR="00C2709D" w:rsidRPr="009B1F1E">
              <w:rPr>
                <w:rFonts w:cs="Arial"/>
              </w:rPr>
              <w:t>siert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400B1215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D07D1DE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3C180B5" w14:textId="77777777" w:rsidR="009E548A" w:rsidRPr="009B1F1E" w:rsidRDefault="009E548A" w:rsidP="009E548A">
            <w:pPr>
              <w:tabs>
                <w:tab w:val="left" w:pos="862"/>
                <w:tab w:val="left" w:pos="1801"/>
              </w:tabs>
              <w:rPr>
                <w:rFonts w:cs="Arial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592477398"/>
            <w:placeholder>
              <w:docPart w:val="458CC9DC51184E8CA887AE48B4D4E85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31734166" w14:textId="77777777" w:rsidR="009E548A" w:rsidRPr="009B1F1E" w:rsidRDefault="00B346E1" w:rsidP="009E548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08620339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DA0AEE3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322637F" w14:textId="77777777" w:rsidR="009E548A" w:rsidRPr="009B1F1E" w:rsidRDefault="009E548A" w:rsidP="009E548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9E548A" w:rsidRPr="009B1F1E" w14:paraId="086E1BBF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144722E5" w14:textId="77777777" w:rsidR="009E548A" w:rsidRPr="009B1F1E" w:rsidRDefault="009E548A" w:rsidP="00AB47C0">
            <w:pPr>
              <w:pStyle w:val="berschrift3"/>
            </w:pPr>
          </w:p>
        </w:tc>
        <w:tc>
          <w:tcPr>
            <w:tcW w:w="3437" w:type="dxa"/>
            <w:gridSpan w:val="2"/>
          </w:tcPr>
          <w:p w14:paraId="08127440" w14:textId="77777777" w:rsidR="009E548A" w:rsidRPr="009B1F1E" w:rsidRDefault="009E548A" w:rsidP="009E548A">
            <w:pPr>
              <w:spacing w:before="120" w:after="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Sind die ausgewiesenen Guth</w:t>
            </w:r>
            <w:r w:rsidRPr="009B1F1E">
              <w:rPr>
                <w:rFonts w:cs="Arial"/>
              </w:rPr>
              <w:t>a</w:t>
            </w:r>
            <w:r w:rsidRPr="009B1F1E">
              <w:rPr>
                <w:rFonts w:cs="Arial"/>
              </w:rPr>
              <w:t>ben werthaltig? (ordentliche Steuern, Sondersteuern, Nac</w:t>
            </w:r>
            <w:r w:rsidRPr="009B1F1E">
              <w:rPr>
                <w:rFonts w:cs="Arial"/>
              </w:rPr>
              <w:t>h</w:t>
            </w:r>
            <w:r w:rsidRPr="009B1F1E">
              <w:rPr>
                <w:rFonts w:cs="Arial"/>
              </w:rPr>
              <w:t>steuern und Steuerstrafen)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43F140A6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702728C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949E757" w14:textId="77777777" w:rsidR="009E548A" w:rsidRPr="009B1F1E" w:rsidRDefault="009E548A" w:rsidP="009E548A">
            <w:pPr>
              <w:tabs>
                <w:tab w:val="left" w:pos="862"/>
                <w:tab w:val="left" w:pos="1801"/>
              </w:tabs>
              <w:rPr>
                <w:rFonts w:cs="Arial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065628681"/>
            <w:placeholder>
              <w:docPart w:val="594AD022B99E42B3BD97D4EB988FBE1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433CAF93" w14:textId="77777777" w:rsidR="009E548A" w:rsidRPr="009B1F1E" w:rsidRDefault="00B346E1" w:rsidP="009E548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4CB8636E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A28725F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8CB4049" w14:textId="77777777" w:rsidR="009E548A" w:rsidRPr="009B1F1E" w:rsidRDefault="009E548A" w:rsidP="009E548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9E548A" w:rsidRPr="009B1F1E" w14:paraId="38BB40B0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032B1F18" w14:textId="77777777" w:rsidR="009E548A" w:rsidRPr="009B1F1E" w:rsidRDefault="009E548A" w:rsidP="00AB47C0">
            <w:pPr>
              <w:pStyle w:val="berschrift3"/>
            </w:pPr>
          </w:p>
        </w:tc>
        <w:tc>
          <w:tcPr>
            <w:tcW w:w="3437" w:type="dxa"/>
            <w:gridSpan w:val="2"/>
          </w:tcPr>
          <w:p w14:paraId="285491BE" w14:textId="3D6C5168" w:rsidR="009E548A" w:rsidRPr="009B1F1E" w:rsidRDefault="009E548A" w:rsidP="00B531CC">
            <w:pPr>
              <w:spacing w:before="120" w:after="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Wurden für gefährdete Guthaben die erforderlichen Wertberichti</w:t>
            </w:r>
            <w:r w:rsidRPr="009B1F1E">
              <w:rPr>
                <w:rFonts w:cs="Arial"/>
              </w:rPr>
              <w:softHyphen/>
              <w:t xml:space="preserve">gungen / Delkredere gebildet? 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63990C6A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F67FE71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17E36C6" w14:textId="77777777" w:rsidR="009E548A" w:rsidRPr="009B1F1E" w:rsidRDefault="009E548A" w:rsidP="009E548A">
            <w:pPr>
              <w:tabs>
                <w:tab w:val="left" w:pos="862"/>
                <w:tab w:val="left" w:pos="1801"/>
              </w:tabs>
              <w:rPr>
                <w:rFonts w:cs="Arial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26191909"/>
            <w:placeholder>
              <w:docPart w:val="5161E8C2E7204CBC8B064BEEA250CFC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6207EB7F" w14:textId="77777777" w:rsidR="009E548A" w:rsidRPr="009B1F1E" w:rsidRDefault="00B346E1" w:rsidP="009E548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90B7B20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4E24F5C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87F5A63" w14:textId="77777777" w:rsidR="009E548A" w:rsidRPr="009B1F1E" w:rsidRDefault="009E548A" w:rsidP="009E548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9E548A" w:rsidRPr="009B1F1E" w14:paraId="3EDFB508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02AD66AD" w14:textId="77777777" w:rsidR="009E548A" w:rsidRPr="009B1F1E" w:rsidRDefault="009E548A" w:rsidP="00AB47C0">
            <w:pPr>
              <w:pStyle w:val="berschrift3"/>
            </w:pPr>
          </w:p>
        </w:tc>
        <w:tc>
          <w:tcPr>
            <w:tcW w:w="3437" w:type="dxa"/>
            <w:gridSpan w:val="2"/>
          </w:tcPr>
          <w:p w14:paraId="514899F1" w14:textId="77777777" w:rsidR="009E548A" w:rsidRPr="009B1F1E" w:rsidRDefault="009E548A" w:rsidP="009E548A">
            <w:pPr>
              <w:spacing w:before="120" w:after="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Ist der Ausstand der o</w:t>
            </w:r>
            <w:r w:rsidR="00C2709D" w:rsidRPr="009B1F1E">
              <w:rPr>
                <w:rFonts w:cs="Arial"/>
              </w:rPr>
              <w:t>rdentlichen Steuern vertretbar? (</w:t>
            </w:r>
            <w:r w:rsidRPr="009B1F1E">
              <w:rPr>
                <w:rFonts w:cs="Arial"/>
              </w:rPr>
              <w:t>Beurteilung Veränderung Bruttosteuerau</w:t>
            </w:r>
            <w:r w:rsidRPr="009B1F1E">
              <w:rPr>
                <w:rFonts w:cs="Arial"/>
              </w:rPr>
              <w:t>s</w:t>
            </w:r>
            <w:r w:rsidRPr="009B1F1E">
              <w:rPr>
                <w:rFonts w:cs="Arial"/>
              </w:rPr>
              <w:t>stand absolut und im Verhältnis zum Steuerertrag</w:t>
            </w:r>
            <w:r w:rsidR="00C2709D" w:rsidRPr="009B1F1E">
              <w:rPr>
                <w:rFonts w:cs="Arial"/>
              </w:rPr>
              <w:t>)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54B547C9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9469B00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98FBC5E" w14:textId="77777777" w:rsidR="009E548A" w:rsidRPr="009B1F1E" w:rsidRDefault="009E548A" w:rsidP="009E548A">
            <w:pPr>
              <w:tabs>
                <w:tab w:val="left" w:pos="862"/>
                <w:tab w:val="left" w:pos="1801"/>
              </w:tabs>
              <w:rPr>
                <w:rFonts w:cs="Arial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11750784"/>
            <w:placeholder>
              <w:docPart w:val="6F45C96E4C3D43C99769D9F621D6CFA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2A3A2D87" w14:textId="77777777" w:rsidR="009E548A" w:rsidRPr="009B1F1E" w:rsidRDefault="00B346E1" w:rsidP="009E548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0B849AA0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4F1638B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92C9868" w14:textId="77777777" w:rsidR="009E548A" w:rsidRPr="009B1F1E" w:rsidRDefault="009E548A" w:rsidP="009E548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9E548A" w:rsidRPr="009B1F1E" w14:paraId="40C836FE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2730D970" w14:textId="77777777" w:rsidR="009E548A" w:rsidRPr="009B1F1E" w:rsidRDefault="009E548A" w:rsidP="00AB47C0">
            <w:pPr>
              <w:pStyle w:val="berschrift3"/>
            </w:pPr>
          </w:p>
        </w:tc>
        <w:tc>
          <w:tcPr>
            <w:tcW w:w="3437" w:type="dxa"/>
            <w:gridSpan w:val="2"/>
          </w:tcPr>
          <w:p w14:paraId="181255E3" w14:textId="77777777" w:rsidR="009E548A" w:rsidRPr="009B1F1E" w:rsidRDefault="009E548A" w:rsidP="00C2709D">
            <w:pPr>
              <w:spacing w:before="120" w:after="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 xml:space="preserve">Wie hat sich die Altersstruktur der Steuerausstände gegenüber dem Vorjahr entwickelt? </w:t>
            </w:r>
            <w:r w:rsidR="00C2709D" w:rsidRPr="009B1F1E">
              <w:rPr>
                <w:rFonts w:cs="Arial"/>
              </w:rPr>
              <w:t>(u</w:t>
            </w:r>
            <w:r w:rsidRPr="009B1F1E">
              <w:rPr>
                <w:rFonts w:cs="Arial"/>
              </w:rPr>
              <w:t>.a. auch Beurteilung älterer Ausstände einzelner Steuerschuldner und Prüfung von Zahlungseingängen</w:t>
            </w:r>
            <w:r w:rsidR="00C2709D" w:rsidRPr="009B1F1E">
              <w:rPr>
                <w:rFonts w:cs="Arial"/>
              </w:rPr>
              <w:t>)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45CC57F6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1275A1C9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B575E32" w14:textId="77777777" w:rsidR="009E548A" w:rsidRPr="009B1F1E" w:rsidRDefault="009E548A" w:rsidP="009E548A">
            <w:pPr>
              <w:tabs>
                <w:tab w:val="left" w:pos="862"/>
                <w:tab w:val="left" w:pos="1801"/>
              </w:tabs>
              <w:rPr>
                <w:rFonts w:cs="Arial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114094263"/>
            <w:placeholder>
              <w:docPart w:val="DF17388D55634754804F12A2420819B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71C5783B" w14:textId="77777777" w:rsidR="009E548A" w:rsidRPr="009B1F1E" w:rsidRDefault="00B346E1" w:rsidP="009E548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47C5F2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FA267F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25B39E1" w14:textId="77777777" w:rsidR="009E548A" w:rsidRPr="009B1F1E" w:rsidRDefault="009E548A" w:rsidP="009E548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9E548A" w:rsidRPr="009B1F1E" w14:paraId="3690A48A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5BF28856" w14:textId="77777777" w:rsidR="009E548A" w:rsidRPr="009B1F1E" w:rsidRDefault="009E548A" w:rsidP="00AB47C0">
            <w:pPr>
              <w:pStyle w:val="berschrift3"/>
            </w:pPr>
          </w:p>
        </w:tc>
        <w:tc>
          <w:tcPr>
            <w:tcW w:w="3437" w:type="dxa"/>
            <w:gridSpan w:val="2"/>
          </w:tcPr>
          <w:p w14:paraId="026531D3" w14:textId="77777777" w:rsidR="009E548A" w:rsidRPr="009B1F1E" w:rsidRDefault="009E548A" w:rsidP="009E548A">
            <w:pPr>
              <w:spacing w:before="120" w:after="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Erfolgt das Mahn- und Inkass</w:t>
            </w:r>
            <w:r w:rsidRPr="009B1F1E">
              <w:rPr>
                <w:rFonts w:cs="Arial"/>
              </w:rPr>
              <w:t>o</w:t>
            </w:r>
            <w:r w:rsidRPr="009B1F1E">
              <w:rPr>
                <w:rFonts w:cs="Arial"/>
              </w:rPr>
              <w:t xml:space="preserve">wesen der ordentlichen Steuern zeitgerecht und korrekt? 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355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54"/>
            </w:tblGrid>
            <w:tr w:rsidR="008D04BC" w:rsidRPr="009B1F1E" w14:paraId="320C7CC7" w14:textId="77777777" w:rsidTr="007F37F1">
              <w:trPr>
                <w:trHeight w:val="715"/>
              </w:trPr>
              <w:tc>
                <w:tcPr>
                  <w:tcW w:w="3554" w:type="dxa"/>
                </w:tcPr>
                <w:p w14:paraId="7F351250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41BB67C" w14:textId="77777777" w:rsidR="009E548A" w:rsidRPr="009B1F1E" w:rsidRDefault="009E548A" w:rsidP="009E548A">
            <w:pPr>
              <w:tabs>
                <w:tab w:val="left" w:pos="862"/>
                <w:tab w:val="left" w:pos="1801"/>
              </w:tabs>
              <w:rPr>
                <w:rFonts w:cs="Arial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11287961"/>
            <w:placeholder>
              <w:docPart w:val="426C00A52DB44C0B9D81173F48CB87C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563484DE" w14:textId="77777777" w:rsidR="009E548A" w:rsidRPr="009B1F1E" w:rsidRDefault="00B346E1" w:rsidP="009E548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131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316"/>
            </w:tblGrid>
            <w:tr w:rsidR="00712969" w:rsidRPr="009B1F1E" w14:paraId="46097FCE" w14:textId="77777777" w:rsidTr="007F37F1">
              <w:trPr>
                <w:trHeight w:val="520"/>
              </w:trPr>
              <w:tc>
                <w:tcPr>
                  <w:tcW w:w="1316" w:type="dxa"/>
                </w:tcPr>
                <w:p w14:paraId="37DA1FF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578CE56" w14:textId="77777777" w:rsidR="009E548A" w:rsidRPr="009B1F1E" w:rsidRDefault="009E548A" w:rsidP="009E548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9E548A" w:rsidRPr="009B1F1E" w14:paraId="79D55008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6605202A" w14:textId="77777777" w:rsidR="009E548A" w:rsidRPr="009B1F1E" w:rsidRDefault="009E548A" w:rsidP="00AB47C0">
            <w:pPr>
              <w:pStyle w:val="berschrift3"/>
            </w:pPr>
          </w:p>
        </w:tc>
        <w:tc>
          <w:tcPr>
            <w:tcW w:w="3437" w:type="dxa"/>
            <w:gridSpan w:val="2"/>
          </w:tcPr>
          <w:p w14:paraId="6DAFE9E2" w14:textId="77777777" w:rsidR="009E548A" w:rsidRPr="009B1F1E" w:rsidRDefault="009E548A" w:rsidP="009E548A">
            <w:pPr>
              <w:spacing w:before="120" w:after="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Erfolgt das Mahn- und Inkass</w:t>
            </w:r>
            <w:r w:rsidRPr="009B1F1E">
              <w:rPr>
                <w:rFonts w:cs="Arial"/>
              </w:rPr>
              <w:t>o</w:t>
            </w:r>
            <w:r w:rsidRPr="009B1F1E">
              <w:rPr>
                <w:rFonts w:cs="Arial"/>
              </w:rPr>
              <w:t xml:space="preserve">wesen der Sondersteuern sowie Nachsteuern und Steuerstrafen zeitgerecht und korrekt? 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450DDAE5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10AC8242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F935085" w14:textId="77777777" w:rsidR="009E548A" w:rsidRPr="009B1F1E" w:rsidRDefault="009E548A" w:rsidP="009E548A">
            <w:pPr>
              <w:tabs>
                <w:tab w:val="left" w:pos="862"/>
                <w:tab w:val="left" w:pos="1801"/>
              </w:tabs>
              <w:rPr>
                <w:rFonts w:cs="Arial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948130946"/>
            <w:placeholder>
              <w:docPart w:val="D14D44D61FE745B3952189893B253BE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1184C32E" w14:textId="77777777" w:rsidR="009E548A" w:rsidRPr="009B1F1E" w:rsidRDefault="00B346E1" w:rsidP="009E548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1B8BFAE6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D406C6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424FB9B" w14:textId="77777777" w:rsidR="009E548A" w:rsidRPr="009B1F1E" w:rsidRDefault="009E548A" w:rsidP="009E548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9E548A" w:rsidRPr="009B1F1E" w14:paraId="53A28013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076C443C" w14:textId="77777777" w:rsidR="009E548A" w:rsidRPr="009B1F1E" w:rsidRDefault="009E548A" w:rsidP="00AB47C0">
            <w:pPr>
              <w:pStyle w:val="berschrift3"/>
            </w:pPr>
          </w:p>
        </w:tc>
        <w:tc>
          <w:tcPr>
            <w:tcW w:w="3437" w:type="dxa"/>
            <w:gridSpan w:val="2"/>
          </w:tcPr>
          <w:p w14:paraId="5F82790D" w14:textId="77777777" w:rsidR="009E548A" w:rsidRPr="009B1F1E" w:rsidRDefault="009E548A" w:rsidP="009E548A">
            <w:pPr>
              <w:spacing w:before="120" w:after="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Werden falls nötig gesetzliche Grundpfandrechte bei den So</w:t>
            </w:r>
            <w:r w:rsidRPr="009B1F1E">
              <w:rPr>
                <w:rFonts w:cs="Arial"/>
              </w:rPr>
              <w:t>n</w:t>
            </w:r>
            <w:r w:rsidRPr="009B1F1E">
              <w:rPr>
                <w:rFonts w:cs="Arial"/>
              </w:rPr>
              <w:t>dersteuern und Liegenschaft</w:t>
            </w:r>
            <w:r w:rsidRPr="009B1F1E">
              <w:rPr>
                <w:rFonts w:cs="Arial"/>
              </w:rPr>
              <w:t>s</w:t>
            </w:r>
            <w:r w:rsidRPr="009B1F1E">
              <w:rPr>
                <w:rFonts w:cs="Arial"/>
              </w:rPr>
              <w:t>steuern geltend gemacht?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3DD1F1F8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B6ADDF6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A3C9B80" w14:textId="77777777" w:rsidR="009E548A" w:rsidRPr="009B1F1E" w:rsidRDefault="009E548A" w:rsidP="009E548A">
            <w:pPr>
              <w:tabs>
                <w:tab w:val="left" w:pos="862"/>
                <w:tab w:val="left" w:pos="1801"/>
              </w:tabs>
              <w:rPr>
                <w:rFonts w:cs="Arial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79738739"/>
            <w:placeholder>
              <w:docPart w:val="10C3F86E98A6434E8D6538AF6EB0A29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42264043" w14:textId="77777777" w:rsidR="009E548A" w:rsidRPr="009B1F1E" w:rsidRDefault="00B346E1" w:rsidP="009E548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449BF4DC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07C1E1C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E0D69D9" w14:textId="77777777" w:rsidR="009E548A" w:rsidRPr="009B1F1E" w:rsidRDefault="009E548A" w:rsidP="009E548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47573" w:rsidRPr="009B1F1E" w14:paraId="7C22C139" w14:textId="77777777" w:rsidTr="00750D36">
        <w:trPr>
          <w:gridAfter w:val="1"/>
          <w:wAfter w:w="129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C18355E" w14:textId="77777777" w:rsidR="00A47573" w:rsidRPr="009B1F1E" w:rsidRDefault="00A47573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37" w:type="dxa"/>
            <w:gridSpan w:val="2"/>
          </w:tcPr>
          <w:p w14:paraId="7853A068" w14:textId="6A6B6C78" w:rsidR="00E7258D" w:rsidRPr="009B1F1E" w:rsidRDefault="00317ECD" w:rsidP="00B531C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 der Antrag für die Rücke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>stattung der Verrechnungsste</w:t>
            </w:r>
            <w:r w:rsidRPr="009B1F1E">
              <w:rPr>
                <w:rFonts w:eastAsia="Times New Roman" w:cs="Arial"/>
                <w:lang w:eastAsia="de-CH"/>
              </w:rPr>
              <w:t>u</w:t>
            </w:r>
            <w:r w:rsidRPr="009B1F1E">
              <w:rPr>
                <w:rFonts w:eastAsia="Times New Roman" w:cs="Arial"/>
                <w:lang w:eastAsia="de-CH"/>
              </w:rPr>
              <w:t>ern für das Rechnungsjahr g</w:t>
            </w:r>
            <w:r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>stellt?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46259CC7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B3D9FBB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BFC61F3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531444558"/>
            <w:placeholder>
              <w:docPart w:val="9ED277819B1748E09C34F070EFEE3DC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4" w:type="dxa"/>
                <w:gridSpan w:val="3"/>
              </w:tcPr>
              <w:p w14:paraId="0C467116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0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43088ED4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56D0940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A5C25CB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5EF8D745" w14:textId="77777777" w:rsidTr="00750D36">
        <w:trPr>
          <w:gridBefore w:val="1"/>
          <w:wBefore w:w="18" w:type="dxa"/>
          <w:cantSplit/>
        </w:trPr>
        <w:tc>
          <w:tcPr>
            <w:tcW w:w="10572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468E5FAA" w14:textId="77777777" w:rsidR="00A6042C" w:rsidRPr="009B1F1E" w:rsidRDefault="00A6042C" w:rsidP="00A6042C">
            <w:pPr>
              <w:pStyle w:val="berschrift2"/>
              <w:rPr>
                <w:rFonts w:ascii="Arial" w:hAnsi="Arial"/>
                <w:szCs w:val="22"/>
              </w:rPr>
            </w:pPr>
            <w:bookmarkStart w:id="13" w:name="_Ref448408461"/>
            <w:bookmarkStart w:id="14" w:name="_Ref459797893"/>
            <w:r w:rsidRPr="009B1F1E">
              <w:rPr>
                <w:rFonts w:ascii="Arial" w:hAnsi="Arial"/>
                <w:szCs w:val="22"/>
              </w:rPr>
              <w:lastRenderedPageBreak/>
              <w:t>Fazit</w:t>
            </w:r>
          </w:p>
        </w:tc>
      </w:tr>
      <w:tr w:rsidR="00A6042C" w:rsidRPr="009B1F1E" w14:paraId="427AC66A" w14:textId="77777777" w:rsidTr="00750D36">
        <w:trPr>
          <w:gridBefore w:val="1"/>
          <w:wBefore w:w="18" w:type="dxa"/>
          <w:cantSplit/>
        </w:trPr>
        <w:tc>
          <w:tcPr>
            <w:tcW w:w="931" w:type="dxa"/>
            <w:gridSpan w:val="2"/>
            <w:tcBorders>
              <w:left w:val="single" w:sz="18" w:space="0" w:color="auto"/>
            </w:tcBorders>
          </w:tcPr>
          <w:p w14:paraId="0B675C18" w14:textId="77777777" w:rsidR="00A6042C" w:rsidRPr="009B1F1E" w:rsidRDefault="00A6042C" w:rsidP="00A6042C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3"/>
          </w:tcPr>
          <w:p w14:paraId="723C1A84" w14:textId="77777777" w:rsidR="00750D36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 w:rsidR="00750D36">
              <w:rPr>
                <w:rFonts w:eastAsia="Times New Roman" w:cs="Arial"/>
                <w:lang w:eastAsia="de-CH"/>
              </w:rPr>
              <w:t>:</w:t>
            </w:r>
          </w:p>
          <w:p w14:paraId="1744B906" w14:textId="2FE9929B" w:rsidR="00A6042C" w:rsidRPr="009B1F1E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095650B9" w14:textId="77777777" w:rsidTr="00750D36">
        <w:trPr>
          <w:gridBefore w:val="1"/>
          <w:gridAfter w:val="2"/>
          <w:wBefore w:w="18" w:type="dxa"/>
          <w:wAfter w:w="143" w:type="dxa"/>
          <w:cantSplit/>
        </w:trPr>
        <w:tc>
          <w:tcPr>
            <w:tcW w:w="931" w:type="dxa"/>
            <w:gridSpan w:val="2"/>
            <w:tcBorders>
              <w:left w:val="single" w:sz="18" w:space="0" w:color="auto"/>
            </w:tcBorders>
          </w:tcPr>
          <w:p w14:paraId="7B1AA2ED" w14:textId="06D21E70" w:rsidR="00A6042C" w:rsidRPr="009B1F1E" w:rsidRDefault="00A6042C" w:rsidP="00A6042C">
            <w:pPr>
              <w:pStyle w:val="berschrift3"/>
              <w:rPr>
                <w:lang w:eastAsia="de-CH"/>
              </w:rPr>
            </w:pPr>
          </w:p>
        </w:tc>
        <w:tc>
          <w:tcPr>
            <w:tcW w:w="3469" w:type="dxa"/>
            <w:gridSpan w:val="3"/>
          </w:tcPr>
          <w:p w14:paraId="4F30EB07" w14:textId="77777777" w:rsidR="00A6042C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 w:rsidR="00750D36"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 w:rsidR="00750D36">
              <w:rPr>
                <w:rFonts w:eastAsia="Times New Roman" w:cs="Arial"/>
                <w:lang w:eastAsia="de-CH"/>
              </w:rPr>
              <w:t>:</w:t>
            </w:r>
          </w:p>
          <w:p w14:paraId="47E956CF" w14:textId="2EAA1D40" w:rsidR="00750D36" w:rsidRPr="009B1F1E" w:rsidRDefault="00750D36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11" w:type="dxa"/>
            <w:gridSpan w:val="3"/>
          </w:tcPr>
          <w:p w14:paraId="5DB40EA7" w14:textId="77777777" w:rsidR="00A6042C" w:rsidRPr="009B1F1E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663051114"/>
            <w:placeholder>
              <w:docPart w:val="CD8B713777C64892ADD2FB5D73DBBFBE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18" w:type="dxa"/>
                <w:gridSpan w:val="5"/>
              </w:tcPr>
              <w:p w14:paraId="5FA2F322" w14:textId="77777777" w:rsidR="00A6042C" w:rsidRPr="009B1F1E" w:rsidRDefault="00A6042C" w:rsidP="00A6042C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A6042C" w:rsidRPr="009B1F1E" w14:paraId="4083D0A1" w14:textId="77777777" w:rsidTr="00750D36">
        <w:trPr>
          <w:gridBefore w:val="1"/>
          <w:gridAfter w:val="2"/>
          <w:wBefore w:w="18" w:type="dxa"/>
          <w:wAfter w:w="143" w:type="dxa"/>
          <w:cantSplit/>
        </w:trPr>
        <w:tc>
          <w:tcPr>
            <w:tcW w:w="931" w:type="dxa"/>
            <w:gridSpan w:val="2"/>
            <w:tcBorders>
              <w:left w:val="single" w:sz="18" w:space="0" w:color="auto"/>
            </w:tcBorders>
          </w:tcPr>
          <w:p w14:paraId="68A3E090" w14:textId="77777777" w:rsidR="00A6042C" w:rsidRPr="009B1F1E" w:rsidRDefault="00A6042C" w:rsidP="00750D36">
            <w:pPr>
              <w:pStyle w:val="berschrift3"/>
              <w:rPr>
                <w:lang w:eastAsia="de-CH"/>
              </w:rPr>
            </w:pPr>
          </w:p>
        </w:tc>
        <w:tc>
          <w:tcPr>
            <w:tcW w:w="3469" w:type="dxa"/>
            <w:gridSpan w:val="3"/>
          </w:tcPr>
          <w:p w14:paraId="20CBBFE9" w14:textId="77777777" w:rsidR="00A6042C" w:rsidRDefault="00A6042C" w:rsidP="00A6042C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 w:rsidR="00750D36">
              <w:rPr>
                <w:rFonts w:cs="Arial"/>
              </w:rPr>
              <w:t>:</w:t>
            </w:r>
          </w:p>
          <w:p w14:paraId="71EAF3FD" w14:textId="77777777" w:rsidR="00750D36" w:rsidRPr="009B1F1E" w:rsidRDefault="00750D36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11" w:type="dxa"/>
            <w:gridSpan w:val="3"/>
          </w:tcPr>
          <w:p w14:paraId="5D9F1E87" w14:textId="77777777" w:rsidR="00A6042C" w:rsidRPr="009B1F1E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22795400"/>
            <w:placeholder>
              <w:docPart w:val="3E12083802B742199F65A374AC67BD23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18" w:type="dxa"/>
                <w:gridSpan w:val="5"/>
              </w:tcPr>
              <w:p w14:paraId="3C63175B" w14:textId="77777777" w:rsidR="00A6042C" w:rsidRPr="009B1F1E" w:rsidRDefault="00A6042C" w:rsidP="00A6042C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750D36" w:rsidRPr="009B1F1E" w14:paraId="352F8E5A" w14:textId="77777777" w:rsidTr="00750D36">
        <w:trPr>
          <w:gridBefore w:val="1"/>
          <w:gridAfter w:val="3"/>
          <w:wBefore w:w="18" w:type="dxa"/>
          <w:wAfter w:w="175" w:type="dxa"/>
          <w:cantSplit/>
          <w:trHeight w:val="1133"/>
        </w:trPr>
        <w:tc>
          <w:tcPr>
            <w:tcW w:w="10397" w:type="dxa"/>
            <w:gridSpan w:val="12"/>
            <w:tcBorders>
              <w:left w:val="single" w:sz="18" w:space="0" w:color="auto"/>
            </w:tcBorders>
          </w:tcPr>
          <w:p w14:paraId="415304C0" w14:textId="77777777" w:rsidR="00750D36" w:rsidRDefault="00750D36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28EA0787" w14:textId="77777777" w:rsidR="00750D36" w:rsidRPr="009B1F1E" w:rsidRDefault="00750D36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6885136B" w14:textId="77777777" w:rsidR="003F5C3D" w:rsidRPr="009B1F1E" w:rsidRDefault="003F5C3D">
      <w:pPr>
        <w:spacing w:line="259" w:lineRule="auto"/>
        <w:rPr>
          <w:rFonts w:cs="Arial"/>
          <w:b/>
        </w:rPr>
      </w:pPr>
      <w:r w:rsidRPr="009B1F1E">
        <w:rPr>
          <w:rFonts w:cs="Arial"/>
          <w:b/>
        </w:rPr>
        <w:br w:type="page"/>
      </w:r>
    </w:p>
    <w:p w14:paraId="4071FAB4" w14:textId="77777777" w:rsidR="00DD2442" w:rsidRPr="009B1F1E" w:rsidRDefault="00FE5AAE" w:rsidP="007B44A5">
      <w:pPr>
        <w:pStyle w:val="berschrift1"/>
        <w:rPr>
          <w:rFonts w:ascii="Arial" w:hAnsi="Arial"/>
          <w:szCs w:val="22"/>
        </w:rPr>
      </w:pPr>
      <w:bookmarkStart w:id="15" w:name="_Toc25147155"/>
      <w:r w:rsidRPr="009B1F1E">
        <w:rPr>
          <w:rFonts w:ascii="Arial" w:hAnsi="Arial"/>
          <w:szCs w:val="22"/>
        </w:rPr>
        <w:lastRenderedPageBreak/>
        <w:t>Kurzfristige Finanzanlagen</w:t>
      </w:r>
      <w:r w:rsidR="00F56BE6" w:rsidRPr="009B1F1E">
        <w:rPr>
          <w:rFonts w:ascii="Arial" w:hAnsi="Arial"/>
          <w:szCs w:val="22"/>
        </w:rPr>
        <w:t xml:space="preserve"> (Finanzvermögen)</w:t>
      </w:r>
      <w:bookmarkEnd w:id="15"/>
    </w:p>
    <w:p w14:paraId="6FABA8E6" w14:textId="77777777" w:rsidR="00FE5AAE" w:rsidRPr="009B1F1E" w:rsidRDefault="009E0EAF" w:rsidP="009A7890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FE5AAE" w:rsidRPr="009B1F1E">
        <w:rPr>
          <w:rFonts w:cs="Arial"/>
        </w:rPr>
        <w:t xml:space="preserve"> 102</w:t>
      </w:r>
      <w:bookmarkEnd w:id="13"/>
      <w:bookmarkEnd w:id="14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46151BEA" w14:textId="77777777" w:rsidTr="009A7890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277B73C5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74945F3E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32DCC78F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04E715DB" w14:textId="77777777" w:rsidR="00250FE9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Prüfung der in der Bilanz ausgewiesenen kurzfristigen Finanzanlagen</w:t>
            </w:r>
          </w:p>
          <w:p w14:paraId="3267A3C5" w14:textId="77777777" w:rsidR="00250FE9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Prüfung der korrekten Bewertung</w:t>
            </w:r>
          </w:p>
          <w:p w14:paraId="5AE093D6" w14:textId="2779F844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Prüfung der Erfassung der daraus resultierenden Erträge</w:t>
            </w:r>
            <w:r w:rsidR="0045255D" w:rsidRPr="009B1F1E">
              <w:rPr>
                <w:rFonts w:eastAsia="Times New Roman" w:cs="Arial"/>
                <w:lang w:eastAsia="de-CH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31E84C76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7B16B9F1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6AACBA3A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37CA12B9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6FA74DE0" w14:textId="77777777" w:rsidR="00250FE9" w:rsidRPr="00250FE9" w:rsidRDefault="000845AF" w:rsidP="00250FE9">
            <w:pPr>
              <w:pStyle w:val="Listenabsatz"/>
              <w:numPr>
                <w:ilvl w:val="0"/>
                <w:numId w:val="8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250FE9">
              <w:rPr>
                <w:rFonts w:eastAsia="Times New Roman" w:cs="Arial"/>
                <w:lang w:eastAsia="de-CH"/>
              </w:rPr>
              <w:t>Verzeichnisse</w:t>
            </w:r>
          </w:p>
          <w:p w14:paraId="1340C7E0" w14:textId="77777777" w:rsidR="00250FE9" w:rsidRPr="00250FE9" w:rsidRDefault="000845AF" w:rsidP="00250FE9">
            <w:pPr>
              <w:pStyle w:val="Listenabsatz"/>
              <w:numPr>
                <w:ilvl w:val="0"/>
                <w:numId w:val="8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250FE9">
              <w:rPr>
                <w:rFonts w:eastAsia="Times New Roman" w:cs="Arial"/>
                <w:lang w:eastAsia="de-CH"/>
              </w:rPr>
              <w:t>Depotauszüge der Banken</w:t>
            </w:r>
          </w:p>
          <w:p w14:paraId="330F07F2" w14:textId="77777777" w:rsidR="00250FE9" w:rsidRPr="00250FE9" w:rsidRDefault="000845AF" w:rsidP="00250FE9">
            <w:pPr>
              <w:pStyle w:val="Listenabsatz"/>
              <w:numPr>
                <w:ilvl w:val="0"/>
                <w:numId w:val="8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250FE9">
              <w:rPr>
                <w:rFonts w:eastAsia="Times New Roman" w:cs="Arial"/>
                <w:lang w:eastAsia="de-CH"/>
              </w:rPr>
              <w:t>Wertpapiere im Tresor</w:t>
            </w:r>
          </w:p>
          <w:p w14:paraId="5E3D2476" w14:textId="1E3FD2CA" w:rsidR="000845AF" w:rsidRPr="00250FE9" w:rsidRDefault="000845AF" w:rsidP="00250FE9">
            <w:pPr>
              <w:pStyle w:val="Listenabsatz"/>
              <w:numPr>
                <w:ilvl w:val="0"/>
                <w:numId w:val="8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250FE9">
              <w:rPr>
                <w:rFonts w:eastAsia="Times New Roman" w:cs="Arial"/>
                <w:lang w:eastAsia="de-CH"/>
              </w:rPr>
              <w:t>Darlehensverträge mit einer Laufzeit ab 90 Tage bis zu einem Jahr</w:t>
            </w:r>
          </w:p>
        </w:tc>
      </w:tr>
    </w:tbl>
    <w:p w14:paraId="7F712A78" w14:textId="77777777" w:rsidR="000845AF" w:rsidRPr="009B1F1E" w:rsidRDefault="000845AF" w:rsidP="00FE106A">
      <w:pPr>
        <w:rPr>
          <w:rFonts w:cs="Arial"/>
        </w:rPr>
      </w:pPr>
    </w:p>
    <w:tbl>
      <w:tblPr>
        <w:tblW w:w="10590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83"/>
        <w:gridCol w:w="150"/>
        <w:gridCol w:w="3324"/>
        <w:gridCol w:w="117"/>
        <w:gridCol w:w="27"/>
        <w:gridCol w:w="3537"/>
        <w:gridCol w:w="88"/>
        <w:gridCol w:w="485"/>
        <w:gridCol w:w="561"/>
        <w:gridCol w:w="80"/>
        <w:gridCol w:w="1148"/>
        <w:gridCol w:w="95"/>
        <w:gridCol w:w="16"/>
        <w:gridCol w:w="18"/>
        <w:gridCol w:w="13"/>
        <w:gridCol w:w="8"/>
        <w:gridCol w:w="122"/>
      </w:tblGrid>
      <w:tr w:rsidR="00DC2BE2" w:rsidRPr="009B1F1E" w14:paraId="6D4C32B8" w14:textId="77777777" w:rsidTr="00250FE9">
        <w:trPr>
          <w:gridBefore w:val="1"/>
          <w:gridAfter w:val="3"/>
          <w:wBefore w:w="18" w:type="dxa"/>
          <w:wAfter w:w="143" w:type="dxa"/>
          <w:cantSplit/>
          <w:tblHeader/>
        </w:trPr>
        <w:tc>
          <w:tcPr>
            <w:tcW w:w="42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37730E9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E9C2319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6FB68B9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</w:t>
            </w:r>
            <w:r w:rsidRPr="009B1F1E">
              <w:rPr>
                <w:rFonts w:eastAsia="Times New Roman" w:cs="Arial"/>
                <w:b/>
                <w:lang w:eastAsia="de-CH"/>
              </w:rPr>
              <w:t>i</w:t>
            </w:r>
            <w:r w:rsidRPr="009B1F1E">
              <w:rPr>
                <w:rFonts w:eastAsia="Times New Roman" w:cs="Arial"/>
                <w:b/>
                <w:lang w:eastAsia="de-CH"/>
              </w:rPr>
              <w:t>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5ED57C0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FE5AAE" w:rsidRPr="009B1F1E" w14:paraId="0A9B5322" w14:textId="77777777" w:rsidTr="00250FE9">
        <w:trPr>
          <w:gridAfter w:val="6"/>
          <w:wAfter w:w="270" w:type="dxa"/>
          <w:cantSplit/>
        </w:trPr>
        <w:tc>
          <w:tcPr>
            <w:tcW w:w="801" w:type="dxa"/>
            <w:gridSpan w:val="2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</w:tcPr>
          <w:p w14:paraId="1F42B21C" w14:textId="77777777" w:rsidR="00FE5AAE" w:rsidRPr="009B1F1E" w:rsidRDefault="00FE5AAE" w:rsidP="00FE5AAE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19" w:type="dxa"/>
            <w:gridSpan w:val="10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</w:tcPr>
          <w:p w14:paraId="5CB799FC" w14:textId="77777777" w:rsidR="00FE5AAE" w:rsidRPr="009B1F1E" w:rsidRDefault="00FE5AAE" w:rsidP="00FE5AAE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02F1F5D4" w14:textId="77777777" w:rsidTr="00250FE9">
        <w:trPr>
          <w:gridAfter w:val="6"/>
          <w:wAfter w:w="270" w:type="dxa"/>
          <w:cantSplit/>
        </w:trPr>
        <w:tc>
          <w:tcPr>
            <w:tcW w:w="1032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3D0F920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FE59A0" w:rsidRPr="009B1F1E" w14:paraId="4B6E7609" w14:textId="77777777" w:rsidTr="00250FE9">
        <w:trPr>
          <w:gridAfter w:val="1"/>
          <w:wAfter w:w="122" w:type="dxa"/>
          <w:cantSplit/>
        </w:trPr>
        <w:tc>
          <w:tcPr>
            <w:tcW w:w="949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17707825" w14:textId="77777777" w:rsidR="00FE59A0" w:rsidRPr="009B1F1E" w:rsidRDefault="00FE59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</w:tcBorders>
          </w:tcPr>
          <w:p w14:paraId="50BDEAC6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>den?</w:t>
            </w:r>
          </w:p>
        </w:tc>
        <w:tc>
          <w:tcPr>
            <w:tcW w:w="3653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360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08"/>
            </w:tblGrid>
            <w:tr w:rsidR="008D04BC" w:rsidRPr="009B1F1E" w14:paraId="7D38DFB4" w14:textId="77777777" w:rsidTr="007F37F1">
              <w:trPr>
                <w:trHeight w:val="672"/>
              </w:trPr>
              <w:tc>
                <w:tcPr>
                  <w:tcW w:w="3608" w:type="dxa"/>
                </w:tcPr>
                <w:p w14:paraId="20E49BC7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9EB085C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142192094"/>
            <w:placeholder>
              <w:docPart w:val="71E6DB8B96614BBB80F99FA22594B13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  <w:tcBorders>
                  <w:top w:val="single" w:sz="4" w:space="0" w:color="auto"/>
                </w:tcBorders>
              </w:tcPr>
              <w:p w14:paraId="18AC7097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8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120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08"/>
            </w:tblGrid>
            <w:tr w:rsidR="00712969" w:rsidRPr="009B1F1E" w14:paraId="74301A66" w14:textId="77777777" w:rsidTr="007F37F1">
              <w:trPr>
                <w:trHeight w:val="531"/>
              </w:trPr>
              <w:tc>
                <w:tcPr>
                  <w:tcW w:w="1208" w:type="dxa"/>
                </w:tcPr>
                <w:p w14:paraId="2A68090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471C3B9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E59A0" w:rsidRPr="009B1F1E" w14:paraId="4AA99B37" w14:textId="77777777" w:rsidTr="00250FE9">
        <w:trPr>
          <w:gridAfter w:val="1"/>
          <w:wAfter w:w="122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7B30B69" w14:textId="77777777" w:rsidR="00FE59A0" w:rsidRPr="009B1F1E" w:rsidRDefault="00FE59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</w:tcPr>
          <w:p w14:paraId="5AC9BAAC" w14:textId="30B512D6" w:rsidR="00FE59A0" w:rsidRPr="009B1F1E" w:rsidRDefault="00FE59A0" w:rsidP="00322CD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Wurde das Finanzvermögen </w:t>
            </w:r>
            <w:r w:rsidR="00322CDF">
              <w:rPr>
                <w:rFonts w:eastAsia="Times New Roman" w:cs="Arial"/>
                <w:lang w:eastAsia="de-CH"/>
              </w:rPr>
              <w:t>g</w:t>
            </w:r>
            <w:r w:rsidR="00322CDF">
              <w:rPr>
                <w:rFonts w:eastAsia="Times New Roman" w:cs="Arial"/>
                <w:lang w:eastAsia="de-CH"/>
              </w:rPr>
              <w:t>e</w:t>
            </w:r>
            <w:r w:rsidR="00322CDF">
              <w:rPr>
                <w:rFonts w:eastAsia="Times New Roman" w:cs="Arial"/>
                <w:lang w:eastAsia="de-CH"/>
              </w:rPr>
              <w:t xml:space="preserve">mäss den Vorschriften von </w:t>
            </w:r>
            <w:r w:rsidR="006E6115">
              <w:rPr>
                <w:rFonts w:eastAsia="Times New Roman" w:cs="Arial"/>
                <w:lang w:eastAsia="de-CH"/>
              </w:rPr>
              <w:br/>
            </w:r>
            <w:r w:rsidR="00322CDF">
              <w:rPr>
                <w:rFonts w:eastAsia="Times New Roman" w:cs="Arial"/>
                <w:lang w:eastAsia="de-CH"/>
              </w:rPr>
              <w:t xml:space="preserve">§ 13 Abs.1 FHG </w:t>
            </w:r>
            <w:r w:rsidRPr="009B1F1E">
              <w:rPr>
                <w:rFonts w:eastAsia="Times New Roman" w:cs="Arial"/>
                <w:lang w:eastAsia="de-CH"/>
              </w:rPr>
              <w:t>bilanziert?</w:t>
            </w:r>
          </w:p>
        </w:tc>
        <w:tc>
          <w:tcPr>
            <w:tcW w:w="3653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3176A1BD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080B382C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F279A84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010597276"/>
            <w:placeholder>
              <w:docPart w:val="57586CDF2FA345F3844BA2EF3C37DB0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1D5F7F0A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8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F40E28C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399683D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73FEE66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56BE6" w:rsidRPr="009B1F1E" w14:paraId="4350ACC4" w14:textId="77777777" w:rsidTr="00250FE9">
        <w:trPr>
          <w:gridAfter w:val="1"/>
          <w:wAfter w:w="122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7B476DA" w14:textId="77777777" w:rsidR="00F56BE6" w:rsidRPr="006E6115" w:rsidRDefault="00F56BE6" w:rsidP="00322CDF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</w:tcPr>
          <w:p w14:paraId="11407C4A" w14:textId="77777777" w:rsidR="00F56BE6" w:rsidRPr="009B1F1E" w:rsidRDefault="00F56BE6" w:rsidP="00F56BE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Waren die im Prüfungsjahr vo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>genommenen Bewertungskorre</w:t>
            </w:r>
            <w:r w:rsidRPr="009B1F1E">
              <w:rPr>
                <w:rFonts w:eastAsia="Times New Roman" w:cs="Arial"/>
                <w:lang w:eastAsia="de-CH"/>
              </w:rPr>
              <w:t>k</w:t>
            </w:r>
            <w:r w:rsidRPr="009B1F1E">
              <w:rPr>
                <w:rFonts w:eastAsia="Times New Roman" w:cs="Arial"/>
                <w:lang w:eastAsia="de-CH"/>
              </w:rPr>
              <w:t>turen begründet und über die Erfolgsrechnung verbucht wo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>den?</w:t>
            </w:r>
          </w:p>
        </w:tc>
        <w:tc>
          <w:tcPr>
            <w:tcW w:w="3653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25E85918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1ECD65B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DAEC742" w14:textId="77777777" w:rsidR="00F56BE6" w:rsidRPr="009B1F1E" w:rsidRDefault="00F56BE6" w:rsidP="00FE59A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647694170"/>
            <w:placeholder>
              <w:docPart w:val="A34DC10133B949C880D957399F0548C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151F0B24" w14:textId="77777777" w:rsidR="00F56BE6" w:rsidRPr="009B1F1E" w:rsidRDefault="00B346E1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8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82A9895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2FB2796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52C65F7" w14:textId="77777777" w:rsidR="00F56BE6" w:rsidRPr="009B1F1E" w:rsidRDefault="00F56BE6" w:rsidP="00FE59A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FE59A0" w:rsidRPr="009B1F1E" w14:paraId="35BFD406" w14:textId="77777777" w:rsidTr="00250FE9">
        <w:trPr>
          <w:gridAfter w:val="1"/>
          <w:wAfter w:w="122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  <w:bottom w:val="single" w:sz="4" w:space="0" w:color="auto"/>
            </w:tcBorders>
            <w:shd w:val="clear" w:color="00FF00" w:fill="auto"/>
          </w:tcPr>
          <w:p w14:paraId="0900B4BF" w14:textId="77777777" w:rsidR="00FE59A0" w:rsidRPr="009B1F1E" w:rsidRDefault="00FE59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  <w:tcBorders>
              <w:bottom w:val="single" w:sz="4" w:space="0" w:color="auto"/>
            </w:tcBorders>
          </w:tcPr>
          <w:p w14:paraId="7B22B92F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Handelt es sich bei den bilanzie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>ten Werten wirklich um kurzfrist</w:t>
            </w:r>
            <w:r w:rsidRPr="009B1F1E">
              <w:rPr>
                <w:rFonts w:eastAsia="Times New Roman" w:cs="Arial"/>
                <w:lang w:eastAsia="de-CH"/>
              </w:rPr>
              <w:t>i</w:t>
            </w:r>
            <w:r w:rsidRPr="009B1F1E">
              <w:rPr>
                <w:rFonts w:eastAsia="Times New Roman" w:cs="Arial"/>
                <w:lang w:eastAsia="de-CH"/>
              </w:rPr>
              <w:t>ge Finanzanlagen?</w:t>
            </w:r>
          </w:p>
        </w:tc>
        <w:tc>
          <w:tcPr>
            <w:tcW w:w="3653" w:type="dxa"/>
            <w:gridSpan w:val="3"/>
            <w:tcBorders>
              <w:bottom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3F811C14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E2729F2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71F0C26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48299374"/>
            <w:placeholder>
              <w:docPart w:val="B324D1C8BA73402E8E72F86C3BA7D65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  <w:tcBorders>
                  <w:bottom w:val="single" w:sz="4" w:space="0" w:color="auto"/>
                </w:tcBorders>
              </w:tcPr>
              <w:p w14:paraId="5D21E253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8" w:type="dxa"/>
            <w:gridSpan w:val="6"/>
            <w:tcBorders>
              <w:bottom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750BE02F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7F45FCB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3A46B93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772F76AF" w14:textId="77777777" w:rsidTr="00250FE9">
        <w:trPr>
          <w:gridAfter w:val="2"/>
          <w:wAfter w:w="128" w:type="dxa"/>
          <w:cantSplit/>
        </w:trPr>
        <w:tc>
          <w:tcPr>
            <w:tcW w:w="1046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B35BA0E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FE59A0" w:rsidRPr="009B1F1E" w14:paraId="5991429B" w14:textId="77777777" w:rsidTr="00250FE9">
        <w:trPr>
          <w:gridAfter w:val="1"/>
          <w:wAfter w:w="122" w:type="dxa"/>
          <w:cantSplit/>
        </w:trPr>
        <w:tc>
          <w:tcPr>
            <w:tcW w:w="949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72E92257" w14:textId="77777777" w:rsidR="00FE59A0" w:rsidRPr="009B1F1E" w:rsidRDefault="00FE59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</w:tcBorders>
          </w:tcPr>
          <w:p w14:paraId="74D74CBA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Entsprechen die neuen Verträge den Beschlüssen der zuständ</w:t>
            </w:r>
            <w:r w:rsidRPr="009B1F1E">
              <w:rPr>
                <w:rFonts w:eastAsia="Times New Roman" w:cs="Arial"/>
                <w:lang w:eastAsia="de-CH"/>
              </w:rPr>
              <w:t>i</w:t>
            </w:r>
            <w:r w:rsidRPr="009B1F1E">
              <w:rPr>
                <w:rFonts w:eastAsia="Times New Roman" w:cs="Arial"/>
                <w:lang w:eastAsia="de-CH"/>
              </w:rPr>
              <w:t>gen Organe?</w:t>
            </w:r>
          </w:p>
        </w:tc>
        <w:tc>
          <w:tcPr>
            <w:tcW w:w="3653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6D5E3705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02A775C8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271B1F4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367686564"/>
            <w:placeholder>
              <w:docPart w:val="882B784A86584260A0CF10B108D3550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  <w:tcBorders>
                  <w:top w:val="single" w:sz="4" w:space="0" w:color="auto"/>
                </w:tcBorders>
              </w:tcPr>
              <w:p w14:paraId="6EC4C736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8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4B46487D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E1B6033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257B395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E59A0" w:rsidRPr="009B1F1E" w14:paraId="386CB4A8" w14:textId="77777777" w:rsidTr="00250FE9">
        <w:trPr>
          <w:gridAfter w:val="1"/>
          <w:wAfter w:w="122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</w:tcPr>
          <w:p w14:paraId="34B5083B" w14:textId="77777777" w:rsidR="00FE59A0" w:rsidRPr="009B1F1E" w:rsidRDefault="00FE59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</w:tcPr>
          <w:p w14:paraId="1356FDC2" w14:textId="1810774A" w:rsidR="001F4714" w:rsidRPr="009B1F1E" w:rsidRDefault="002B2CC9" w:rsidP="002B2CC9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</w:t>
            </w:r>
            <w:r>
              <w:rPr>
                <w:rFonts w:eastAsia="Times New Roman" w:cs="Arial"/>
                <w:lang w:eastAsia="de-CH"/>
              </w:rPr>
              <w:t xml:space="preserve">der </w:t>
            </w:r>
            <w:r w:rsidRPr="009B1F1E">
              <w:rPr>
                <w:rFonts w:eastAsia="Times New Roman" w:cs="Arial"/>
                <w:lang w:eastAsia="de-CH"/>
              </w:rPr>
              <w:t xml:space="preserve">Grundsätze </w:t>
            </w:r>
            <w:r>
              <w:rPr>
                <w:rFonts w:eastAsia="Times New Roman" w:cs="Arial"/>
                <w:lang w:eastAsia="de-CH"/>
              </w:rPr>
              <w:t>nach § 3 FHG?</w:t>
            </w:r>
          </w:p>
        </w:tc>
        <w:tc>
          <w:tcPr>
            <w:tcW w:w="3653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5863D04B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0B51B39A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83AB3AD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07757129"/>
            <w:placeholder>
              <w:docPart w:val="8EC2F80ADA1D48A7A230F1F5699B745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4F0BB2F0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8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B12511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EDC78C8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8BDE7A6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7399274A" w14:textId="77777777" w:rsidTr="00250FE9">
        <w:trPr>
          <w:gridAfter w:val="4"/>
          <w:wAfter w:w="159" w:type="dxa"/>
          <w:cantSplit/>
        </w:trPr>
        <w:tc>
          <w:tcPr>
            <w:tcW w:w="1043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D5B5358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07544F" w:rsidRPr="009B1F1E" w14:paraId="3FC20B11" w14:textId="77777777" w:rsidTr="00250FE9">
        <w:trPr>
          <w:gridAfter w:val="1"/>
          <w:wAfter w:w="122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585374B" w14:textId="77777777" w:rsidR="0007544F" w:rsidRPr="009B1F1E" w:rsidRDefault="0007544F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</w:tcPr>
          <w:p w14:paraId="72A72A5C" w14:textId="77777777" w:rsidR="0007544F" w:rsidRPr="009B1F1E" w:rsidRDefault="0007544F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die Bestimmungen der Darlehensverträge betreffend Zins- und Amortisationsverpflic</w:t>
            </w:r>
            <w:r w:rsidRPr="009B1F1E">
              <w:rPr>
                <w:rFonts w:eastAsia="Times New Roman" w:cs="Arial"/>
                <w:lang w:eastAsia="de-CH"/>
              </w:rPr>
              <w:t>h</w:t>
            </w:r>
            <w:r w:rsidRPr="009B1F1E">
              <w:rPr>
                <w:rFonts w:eastAsia="Times New Roman" w:cs="Arial"/>
                <w:lang w:eastAsia="de-CH"/>
              </w:rPr>
              <w:t>tungen eingehalten?</w:t>
            </w:r>
          </w:p>
        </w:tc>
        <w:tc>
          <w:tcPr>
            <w:tcW w:w="3653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30E402E0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1210FDC4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64F0778" w14:textId="77777777" w:rsidR="0007544F" w:rsidRPr="009B1F1E" w:rsidRDefault="0007544F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884159772"/>
            <w:placeholder>
              <w:docPart w:val="E6689D3B08974D14BA6360584C6ECA1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10DE53FF" w14:textId="77777777" w:rsidR="0007544F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8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DC88D2D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C492977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1DCD41B" w14:textId="77777777" w:rsidR="0007544F" w:rsidRPr="009B1F1E" w:rsidRDefault="0007544F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236C18" w:rsidRPr="009B1F1E" w14:paraId="67D58F23" w14:textId="77777777" w:rsidTr="00250FE9">
        <w:trPr>
          <w:gridAfter w:val="1"/>
          <w:wAfter w:w="122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22F5D60" w14:textId="77777777" w:rsidR="00236C18" w:rsidRPr="009B1F1E" w:rsidRDefault="00236C18" w:rsidP="00322CDF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</w:tcPr>
          <w:p w14:paraId="3E1DE951" w14:textId="23B43159" w:rsidR="00236C18" w:rsidRPr="009B1F1E" w:rsidRDefault="00236C18" w:rsidP="00612DD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die Erträge aus Wertpapi</w:t>
            </w:r>
            <w:r w:rsidR="00EB689D" w:rsidRPr="009B1F1E">
              <w:rPr>
                <w:rFonts w:eastAsia="Times New Roman" w:cs="Arial"/>
                <w:lang w:eastAsia="de-CH"/>
              </w:rPr>
              <w:t>e</w:t>
            </w:r>
            <w:r w:rsidR="00EB689D" w:rsidRPr="009B1F1E">
              <w:rPr>
                <w:rFonts w:eastAsia="Times New Roman" w:cs="Arial"/>
                <w:lang w:eastAsia="de-CH"/>
              </w:rPr>
              <w:t>ren und Darlehen des Finan</w:t>
            </w:r>
            <w:r w:rsidR="00EB689D" w:rsidRPr="009B1F1E">
              <w:rPr>
                <w:rFonts w:eastAsia="Times New Roman" w:cs="Arial"/>
                <w:lang w:eastAsia="de-CH"/>
              </w:rPr>
              <w:t>z</w:t>
            </w:r>
            <w:r w:rsidR="00EB689D" w:rsidRPr="009B1F1E">
              <w:rPr>
                <w:rFonts w:eastAsia="Times New Roman" w:cs="Arial"/>
                <w:lang w:eastAsia="de-CH"/>
              </w:rPr>
              <w:t>ver</w:t>
            </w:r>
            <w:r w:rsidRPr="009B1F1E">
              <w:rPr>
                <w:rFonts w:eastAsia="Times New Roman" w:cs="Arial"/>
                <w:lang w:eastAsia="de-CH"/>
              </w:rPr>
              <w:t>mögens vollständig und ko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>rekt in der Erfolgsrechnung e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 xml:space="preserve">fasst </w:t>
            </w:r>
            <w:r w:rsidR="0045255D" w:rsidRPr="009B1F1E">
              <w:rPr>
                <w:rFonts w:eastAsia="Times New Roman" w:cs="Arial"/>
                <w:lang w:eastAsia="de-CH"/>
              </w:rPr>
              <w:t>bzw. periodengerecht a</w:t>
            </w:r>
            <w:r w:rsidR="0045255D" w:rsidRPr="009B1F1E">
              <w:rPr>
                <w:rFonts w:eastAsia="Times New Roman" w:cs="Arial"/>
                <w:lang w:eastAsia="de-CH"/>
              </w:rPr>
              <w:t>b</w:t>
            </w:r>
            <w:r w:rsidR="0045255D" w:rsidRPr="009B1F1E">
              <w:rPr>
                <w:rFonts w:eastAsia="Times New Roman" w:cs="Arial"/>
                <w:lang w:eastAsia="de-CH"/>
              </w:rPr>
              <w:t xml:space="preserve">gegrenzt </w:t>
            </w:r>
            <w:r w:rsidRPr="009B1F1E">
              <w:rPr>
                <w:rFonts w:eastAsia="Times New Roman" w:cs="Arial"/>
                <w:lang w:eastAsia="de-CH"/>
              </w:rPr>
              <w:t>(Aktivzinsen und Marchzinsen)</w:t>
            </w:r>
            <w:r w:rsidR="00612DD3">
              <w:rPr>
                <w:rFonts w:eastAsia="Times New Roman" w:cs="Arial"/>
                <w:lang w:eastAsia="de-CH"/>
              </w:rPr>
              <w:t>?</w:t>
            </w:r>
          </w:p>
        </w:tc>
        <w:tc>
          <w:tcPr>
            <w:tcW w:w="3653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59E95FFF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1C8CA02B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9149353" w14:textId="77777777" w:rsidR="00236C18" w:rsidRPr="009B1F1E" w:rsidRDefault="00236C18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98234165"/>
            <w:placeholder>
              <w:docPart w:val="65BF1585FA7C47ADA612B132D37248D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5564C140" w14:textId="77777777" w:rsidR="00236C18" w:rsidRPr="009B1F1E" w:rsidRDefault="00B346E1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8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5C0CC94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55695E2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0751C90" w14:textId="77777777" w:rsidR="00236C18" w:rsidRPr="009B1F1E" w:rsidRDefault="00236C18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236C18" w:rsidRPr="009B1F1E" w14:paraId="702CFA68" w14:textId="77777777" w:rsidTr="00250FE9">
        <w:trPr>
          <w:gridAfter w:val="1"/>
          <w:wAfter w:w="122" w:type="dxa"/>
          <w:cantSplit/>
        </w:trPr>
        <w:tc>
          <w:tcPr>
            <w:tcW w:w="949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6E10EDB" w14:textId="77777777" w:rsidR="00236C18" w:rsidRPr="009B1F1E" w:rsidRDefault="00236C18" w:rsidP="00322CDF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</w:tcPr>
          <w:p w14:paraId="03039292" w14:textId="07C891C6" w:rsidR="00236C18" w:rsidRPr="009B1F1E" w:rsidRDefault="00236C18" w:rsidP="00612DD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die Buchungen aus Erwerb</w:t>
            </w:r>
            <w:r w:rsidR="00EB689D" w:rsidRPr="009B1F1E">
              <w:rPr>
                <w:rFonts w:eastAsia="Times New Roman" w:cs="Arial"/>
                <w:lang w:eastAsia="de-CH"/>
              </w:rPr>
              <w:t xml:space="preserve"> und Veräusserung korrekt vorg</w:t>
            </w:r>
            <w:r w:rsidR="00EB689D"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>nommen worden (und damit in</w:t>
            </w:r>
            <w:r w:rsidRPr="009B1F1E">
              <w:rPr>
                <w:rFonts w:eastAsia="Times New Roman" w:cs="Arial"/>
                <w:lang w:eastAsia="de-CH"/>
              </w:rPr>
              <w:t>s</w:t>
            </w:r>
            <w:r w:rsidRPr="009B1F1E">
              <w:rPr>
                <w:rFonts w:eastAsia="Times New Roman" w:cs="Arial"/>
                <w:lang w:eastAsia="de-CH"/>
              </w:rPr>
              <w:t>besondere auch von Gewinn und Verlus</w:t>
            </w:r>
            <w:r w:rsidR="0045255D" w:rsidRPr="009B1F1E">
              <w:rPr>
                <w:rFonts w:eastAsia="Times New Roman" w:cs="Arial"/>
                <w:lang w:eastAsia="de-CH"/>
              </w:rPr>
              <w:t>t aus verkauften Wer</w:t>
            </w:r>
            <w:r w:rsidR="0045255D" w:rsidRPr="009B1F1E">
              <w:rPr>
                <w:rFonts w:eastAsia="Times New Roman" w:cs="Arial"/>
                <w:lang w:eastAsia="de-CH"/>
              </w:rPr>
              <w:t>t</w:t>
            </w:r>
            <w:r w:rsidR="0045255D" w:rsidRPr="009B1F1E">
              <w:rPr>
                <w:rFonts w:eastAsia="Times New Roman" w:cs="Arial"/>
                <w:lang w:eastAsia="de-CH"/>
              </w:rPr>
              <w:t>schriften)</w:t>
            </w:r>
            <w:r w:rsidR="00612DD3">
              <w:rPr>
                <w:rFonts w:eastAsia="Times New Roman" w:cs="Arial"/>
                <w:lang w:eastAsia="de-CH"/>
              </w:rPr>
              <w:t>?</w:t>
            </w:r>
          </w:p>
        </w:tc>
        <w:tc>
          <w:tcPr>
            <w:tcW w:w="3653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08C12E4D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B1AA88E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619FADD" w14:textId="77777777" w:rsidR="00236C18" w:rsidRPr="009B1F1E" w:rsidRDefault="00236C18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844016264"/>
            <w:placeholder>
              <w:docPart w:val="6027F9FEC0324ECB8C61FACEAF78670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5DB9E7A5" w14:textId="77777777" w:rsidR="00236C18" w:rsidRPr="009B1F1E" w:rsidRDefault="00B346E1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8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D2FB8CB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FF88C6B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AD10801" w14:textId="77777777" w:rsidR="00236C18" w:rsidRPr="009B1F1E" w:rsidRDefault="00236C18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6DCE16A0" w14:textId="77777777" w:rsidTr="00250FE9">
        <w:trPr>
          <w:gridBefore w:val="1"/>
          <w:wBefore w:w="18" w:type="dxa"/>
          <w:cantSplit/>
        </w:trPr>
        <w:tc>
          <w:tcPr>
            <w:tcW w:w="10572" w:type="dxa"/>
            <w:gridSpan w:val="1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1BE2FB44" w14:textId="77777777" w:rsidR="00A6042C" w:rsidRPr="009B1F1E" w:rsidRDefault="00A6042C" w:rsidP="00A6042C">
            <w:pPr>
              <w:pStyle w:val="berschrift2"/>
              <w:rPr>
                <w:rFonts w:ascii="Arial" w:hAnsi="Arial"/>
                <w:szCs w:val="22"/>
              </w:rPr>
            </w:pPr>
            <w:bookmarkStart w:id="16" w:name="_Ref448408467"/>
            <w:bookmarkStart w:id="17" w:name="_Ref452642309"/>
            <w:bookmarkStart w:id="18" w:name="_Ref459797909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A6042C" w:rsidRPr="009B1F1E" w14:paraId="08CFF4D4" w14:textId="77777777" w:rsidTr="00250FE9">
        <w:trPr>
          <w:gridBefore w:val="1"/>
          <w:wBefore w:w="18" w:type="dxa"/>
          <w:cantSplit/>
        </w:trPr>
        <w:tc>
          <w:tcPr>
            <w:tcW w:w="931" w:type="dxa"/>
            <w:gridSpan w:val="2"/>
            <w:tcBorders>
              <w:left w:val="single" w:sz="18" w:space="0" w:color="auto"/>
            </w:tcBorders>
          </w:tcPr>
          <w:p w14:paraId="1646D770" w14:textId="77777777" w:rsidR="00A6042C" w:rsidRPr="009B1F1E" w:rsidRDefault="00A6042C" w:rsidP="00A6042C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5"/>
          </w:tcPr>
          <w:p w14:paraId="16EB970D" w14:textId="77777777" w:rsidR="00250FE9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 w:rsidR="00250FE9">
              <w:rPr>
                <w:rFonts w:eastAsia="Times New Roman" w:cs="Arial"/>
                <w:lang w:eastAsia="de-CH"/>
              </w:rPr>
              <w:t>:</w:t>
            </w:r>
          </w:p>
          <w:p w14:paraId="36C398F6" w14:textId="26046F55" w:rsidR="00A6042C" w:rsidRPr="009B1F1E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7A82EF0D" w14:textId="77777777" w:rsidTr="00250FE9">
        <w:trPr>
          <w:gridBefore w:val="1"/>
          <w:gridAfter w:val="3"/>
          <w:wBefore w:w="18" w:type="dxa"/>
          <w:wAfter w:w="143" w:type="dxa"/>
          <w:cantSplit/>
        </w:trPr>
        <w:tc>
          <w:tcPr>
            <w:tcW w:w="931" w:type="dxa"/>
            <w:gridSpan w:val="2"/>
            <w:tcBorders>
              <w:left w:val="single" w:sz="18" w:space="0" w:color="auto"/>
            </w:tcBorders>
          </w:tcPr>
          <w:p w14:paraId="2CF02C3A" w14:textId="670E92BB" w:rsidR="00A6042C" w:rsidRPr="009B1F1E" w:rsidRDefault="00A6042C" w:rsidP="00A6042C">
            <w:pPr>
              <w:pStyle w:val="berschrift3"/>
              <w:rPr>
                <w:lang w:eastAsia="de-CH"/>
              </w:rPr>
            </w:pPr>
          </w:p>
        </w:tc>
        <w:tc>
          <w:tcPr>
            <w:tcW w:w="3469" w:type="dxa"/>
            <w:gridSpan w:val="3"/>
          </w:tcPr>
          <w:p w14:paraId="6D48A4EA" w14:textId="52D5FB39" w:rsidR="00A6042C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 w:rsidR="00250FE9"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 w:rsidR="00612DD3">
              <w:rPr>
                <w:rFonts w:eastAsia="Times New Roman" w:cs="Arial"/>
                <w:lang w:eastAsia="de-CH"/>
              </w:rPr>
              <w:t>:</w:t>
            </w:r>
          </w:p>
          <w:p w14:paraId="14DD844A" w14:textId="4D025376" w:rsidR="00250FE9" w:rsidRPr="009B1F1E" w:rsidRDefault="00250FE9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11" w:type="dxa"/>
            <w:gridSpan w:val="3"/>
          </w:tcPr>
          <w:p w14:paraId="1128CED9" w14:textId="77777777" w:rsidR="00A6042C" w:rsidRPr="009B1F1E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860504140"/>
            <w:placeholder>
              <w:docPart w:val="7A99D96BC6FC48C59DCDF61995D184CA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18" w:type="dxa"/>
                <w:gridSpan w:val="6"/>
              </w:tcPr>
              <w:p w14:paraId="659404A4" w14:textId="77777777" w:rsidR="00A6042C" w:rsidRPr="009B1F1E" w:rsidRDefault="00A6042C" w:rsidP="00A6042C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A6042C" w:rsidRPr="009B1F1E" w14:paraId="0DCB2FED" w14:textId="77777777" w:rsidTr="00832E6C">
        <w:trPr>
          <w:gridBefore w:val="1"/>
          <w:gridAfter w:val="3"/>
          <w:wBefore w:w="18" w:type="dxa"/>
          <w:wAfter w:w="141" w:type="dxa"/>
          <w:cantSplit/>
        </w:trPr>
        <w:tc>
          <w:tcPr>
            <w:tcW w:w="933" w:type="dxa"/>
            <w:gridSpan w:val="2"/>
            <w:tcBorders>
              <w:left w:val="single" w:sz="18" w:space="0" w:color="auto"/>
            </w:tcBorders>
          </w:tcPr>
          <w:p w14:paraId="6F198135" w14:textId="77777777" w:rsidR="00A6042C" w:rsidRPr="009B1F1E" w:rsidRDefault="00A6042C" w:rsidP="00250FE9">
            <w:pPr>
              <w:pStyle w:val="berschrift3"/>
              <w:rPr>
                <w:lang w:eastAsia="de-CH"/>
              </w:rPr>
            </w:pPr>
          </w:p>
        </w:tc>
        <w:tc>
          <w:tcPr>
            <w:tcW w:w="3469" w:type="dxa"/>
            <w:gridSpan w:val="3"/>
          </w:tcPr>
          <w:p w14:paraId="132FE90C" w14:textId="51574920" w:rsidR="00A6042C" w:rsidRDefault="00A6042C" w:rsidP="00A6042C">
            <w:pPr>
              <w:spacing w:before="120" w:after="120" w:line="240" w:lineRule="auto"/>
              <w:rPr>
                <w:rFonts w:cs="Arial"/>
              </w:rPr>
            </w:pPr>
            <w:r w:rsidRPr="00250FE9">
              <w:rPr>
                <w:rFonts w:eastAsia="Times New Roman" w:cs="Arial"/>
                <w:lang w:eastAsia="de-CH"/>
              </w:rPr>
              <w:t>F</w:t>
            </w:r>
            <w:r w:rsidRPr="009B1F1E">
              <w:rPr>
                <w:rFonts w:cs="Arial"/>
              </w:rPr>
              <w:t>eststellungen für die externe Berichterstattung</w:t>
            </w:r>
            <w:r w:rsidR="00250FE9">
              <w:rPr>
                <w:rFonts w:cs="Arial"/>
              </w:rPr>
              <w:t>:</w:t>
            </w:r>
          </w:p>
          <w:p w14:paraId="407ECA09" w14:textId="77777777" w:rsidR="00250FE9" w:rsidRPr="009B1F1E" w:rsidRDefault="00250FE9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11" w:type="dxa"/>
            <w:gridSpan w:val="3"/>
          </w:tcPr>
          <w:p w14:paraId="5B1997CE" w14:textId="77777777" w:rsidR="00A6042C" w:rsidRPr="009B1F1E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06625329"/>
            <w:placeholder>
              <w:docPart w:val="FB13ABA62E834EE8B3773C17D5BB6D10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18" w:type="dxa"/>
                <w:gridSpan w:val="6"/>
              </w:tcPr>
              <w:p w14:paraId="7FE1A02F" w14:textId="77777777" w:rsidR="00A6042C" w:rsidRPr="009B1F1E" w:rsidRDefault="00A6042C" w:rsidP="00A6042C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250FE9" w:rsidRPr="009B1F1E" w14:paraId="5B7E6768" w14:textId="77777777" w:rsidTr="00A57E7B">
        <w:trPr>
          <w:gridBefore w:val="1"/>
          <w:gridAfter w:val="5"/>
          <w:wBefore w:w="18" w:type="dxa"/>
          <w:wAfter w:w="175" w:type="dxa"/>
          <w:cantSplit/>
          <w:trHeight w:val="1133"/>
        </w:trPr>
        <w:tc>
          <w:tcPr>
            <w:tcW w:w="10397" w:type="dxa"/>
            <w:gridSpan w:val="12"/>
            <w:tcBorders>
              <w:left w:val="single" w:sz="18" w:space="0" w:color="auto"/>
            </w:tcBorders>
          </w:tcPr>
          <w:p w14:paraId="5A456918" w14:textId="300C2AAE" w:rsidR="00250FE9" w:rsidRDefault="00250FE9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33DDB53B" w14:textId="77777777" w:rsidR="00250FE9" w:rsidRPr="009B1F1E" w:rsidRDefault="00250FE9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0911B3E6" w14:textId="77777777" w:rsidR="00612DD3" w:rsidRDefault="00612DD3">
      <w:pPr>
        <w:spacing w:line="259" w:lineRule="auto"/>
        <w:rPr>
          <w:rFonts w:cs="Arial"/>
          <w:b/>
        </w:rPr>
      </w:pPr>
      <w:r>
        <w:rPr>
          <w:rFonts w:cs="Arial"/>
          <w:b/>
        </w:rPr>
        <w:br w:type="page"/>
      </w:r>
    </w:p>
    <w:p w14:paraId="7A1D8ACA" w14:textId="77777777" w:rsidR="00AF799B" w:rsidRPr="009B1F1E" w:rsidRDefault="00FE5AAE" w:rsidP="007B44A5">
      <w:pPr>
        <w:pStyle w:val="berschrift1"/>
        <w:rPr>
          <w:rFonts w:ascii="Arial" w:hAnsi="Arial"/>
          <w:szCs w:val="22"/>
        </w:rPr>
      </w:pPr>
      <w:bookmarkStart w:id="19" w:name="_Toc25147156"/>
      <w:r w:rsidRPr="009B1F1E">
        <w:rPr>
          <w:rFonts w:ascii="Arial" w:hAnsi="Arial"/>
          <w:szCs w:val="22"/>
        </w:rPr>
        <w:lastRenderedPageBreak/>
        <w:t>Aktive Rechnungsabgrenzungen</w:t>
      </w:r>
      <w:bookmarkEnd w:id="19"/>
    </w:p>
    <w:p w14:paraId="5A626D94" w14:textId="77777777" w:rsidR="00FE5AAE" w:rsidRPr="009B1F1E" w:rsidRDefault="009E0EAF" w:rsidP="009A7890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FE5AAE" w:rsidRPr="009B1F1E">
        <w:rPr>
          <w:rFonts w:cs="Arial"/>
        </w:rPr>
        <w:t xml:space="preserve"> 104</w:t>
      </w:r>
      <w:bookmarkEnd w:id="16"/>
      <w:bookmarkEnd w:id="17"/>
      <w:bookmarkEnd w:id="18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207F96C6" w14:textId="77777777" w:rsidTr="009A7890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0D12ACE5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7311C2C1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59C7EBA4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65A7D7E1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Die ausgewiesenen aktiven Rechnungsabgrenzungen sind vorhanden, korrekt bewertet und stimmen mit den tatsächlichen Verhältnissen überein.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62F4C0DC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0B695529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7CE366BB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6297B640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358EA2C8" w14:textId="77777777" w:rsidR="00910F27" w:rsidRPr="00910F27" w:rsidRDefault="000845AF" w:rsidP="00910F27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10F27">
              <w:rPr>
                <w:rFonts w:eastAsia="Times New Roman" w:cs="Arial"/>
                <w:lang w:eastAsia="de-CH"/>
              </w:rPr>
              <w:t>Saldolisten</w:t>
            </w:r>
          </w:p>
          <w:p w14:paraId="610DFDD7" w14:textId="77777777" w:rsidR="00910F27" w:rsidRPr="00910F27" w:rsidRDefault="000845AF" w:rsidP="00910F27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10F27">
              <w:rPr>
                <w:rFonts w:eastAsia="Times New Roman" w:cs="Arial"/>
                <w:lang w:eastAsia="de-CH"/>
              </w:rPr>
              <w:t>Vorjahres- oder Mehrjahresvergleich</w:t>
            </w:r>
          </w:p>
          <w:p w14:paraId="71379887" w14:textId="072F4511" w:rsidR="000845AF" w:rsidRPr="00910F27" w:rsidRDefault="000845AF" w:rsidP="00910F27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10F27">
              <w:rPr>
                <w:rFonts w:eastAsia="Times New Roman" w:cs="Arial"/>
                <w:lang w:eastAsia="de-CH"/>
              </w:rPr>
              <w:t>Detailnachweise</w:t>
            </w:r>
          </w:p>
        </w:tc>
      </w:tr>
    </w:tbl>
    <w:p w14:paraId="3AE8FF28" w14:textId="77777777" w:rsidR="000845AF" w:rsidRPr="009B1F1E" w:rsidRDefault="000845AF" w:rsidP="00AF799B">
      <w:pPr>
        <w:rPr>
          <w:rFonts w:cs="Arial"/>
        </w:rPr>
      </w:pPr>
    </w:p>
    <w:tbl>
      <w:tblPr>
        <w:tblW w:w="10587" w:type="dxa"/>
        <w:tblInd w:w="-5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"/>
        <w:gridCol w:w="789"/>
        <w:gridCol w:w="143"/>
        <w:gridCol w:w="3325"/>
        <w:gridCol w:w="115"/>
        <w:gridCol w:w="28"/>
        <w:gridCol w:w="3537"/>
        <w:gridCol w:w="86"/>
        <w:gridCol w:w="487"/>
        <w:gridCol w:w="561"/>
        <w:gridCol w:w="78"/>
        <w:gridCol w:w="1152"/>
        <w:gridCol w:w="94"/>
        <w:gridCol w:w="34"/>
        <w:gridCol w:w="15"/>
        <w:gridCol w:w="128"/>
      </w:tblGrid>
      <w:tr w:rsidR="00DC2BE2" w:rsidRPr="009B1F1E" w14:paraId="7B7EF6F8" w14:textId="77777777" w:rsidTr="00587173">
        <w:trPr>
          <w:gridBefore w:val="1"/>
          <w:gridAfter w:val="2"/>
          <w:wBefore w:w="15" w:type="dxa"/>
          <w:wAfter w:w="143" w:type="dxa"/>
          <w:cantSplit/>
          <w:tblHeader/>
        </w:trPr>
        <w:tc>
          <w:tcPr>
            <w:tcW w:w="42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79178AD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2CF41D7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41DA967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</w:t>
            </w:r>
            <w:r w:rsidRPr="009B1F1E">
              <w:rPr>
                <w:rFonts w:eastAsia="Times New Roman" w:cs="Arial"/>
                <w:b/>
                <w:lang w:eastAsia="de-CH"/>
              </w:rPr>
              <w:t>i</w:t>
            </w:r>
            <w:r w:rsidRPr="009B1F1E">
              <w:rPr>
                <w:rFonts w:eastAsia="Times New Roman" w:cs="Arial"/>
                <w:b/>
                <w:lang w:eastAsia="de-CH"/>
              </w:rPr>
              <w:t>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0F89529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FE5AAE" w:rsidRPr="009B1F1E" w14:paraId="06430BB6" w14:textId="77777777" w:rsidTr="00587173">
        <w:trPr>
          <w:gridAfter w:val="4"/>
          <w:wAfter w:w="271" w:type="dxa"/>
          <w:cantSplit/>
        </w:trPr>
        <w:tc>
          <w:tcPr>
            <w:tcW w:w="804" w:type="dxa"/>
            <w:gridSpan w:val="2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</w:tcPr>
          <w:p w14:paraId="50D58752" w14:textId="77777777" w:rsidR="00FE5AAE" w:rsidRPr="009B1F1E" w:rsidRDefault="00FE5AAE" w:rsidP="00FE5AAE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12" w:type="dxa"/>
            <w:gridSpan w:val="10"/>
            <w:tcBorders>
              <w:top w:val="single" w:sz="6" w:space="0" w:color="auto"/>
              <w:bottom w:val="single" w:sz="4" w:space="0" w:color="auto"/>
            </w:tcBorders>
            <w:shd w:val="clear" w:color="auto" w:fill="auto"/>
          </w:tcPr>
          <w:p w14:paraId="2AB53F1D" w14:textId="77777777" w:rsidR="00FE5AAE" w:rsidRPr="009B1F1E" w:rsidRDefault="00FE5AAE" w:rsidP="00FE5AAE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086CD95B" w14:textId="77777777" w:rsidTr="00587173">
        <w:trPr>
          <w:gridAfter w:val="4"/>
          <w:wAfter w:w="271" w:type="dxa"/>
          <w:cantSplit/>
        </w:trPr>
        <w:tc>
          <w:tcPr>
            <w:tcW w:w="10316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525063B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FE59A0" w:rsidRPr="009B1F1E" w14:paraId="2BF1D910" w14:textId="77777777" w:rsidTr="00587173">
        <w:trPr>
          <w:gridAfter w:val="1"/>
          <w:wAfter w:w="128" w:type="dxa"/>
          <w:cantSplit/>
        </w:trPr>
        <w:tc>
          <w:tcPr>
            <w:tcW w:w="947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52DB3C51" w14:textId="77777777" w:rsidR="00FE59A0" w:rsidRPr="009B1F1E" w:rsidRDefault="00FE59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0" w:type="dxa"/>
            <w:gridSpan w:val="2"/>
            <w:tcBorders>
              <w:top w:val="single" w:sz="4" w:space="0" w:color="auto"/>
            </w:tcBorders>
          </w:tcPr>
          <w:p w14:paraId="3FA5DB79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>den?</w:t>
            </w:r>
          </w:p>
        </w:tc>
        <w:tc>
          <w:tcPr>
            <w:tcW w:w="3651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355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54"/>
            </w:tblGrid>
            <w:tr w:rsidR="008D04BC" w:rsidRPr="009B1F1E" w14:paraId="5F294AB2" w14:textId="77777777" w:rsidTr="007F37F1">
              <w:trPr>
                <w:trHeight w:val="662"/>
              </w:trPr>
              <w:tc>
                <w:tcPr>
                  <w:tcW w:w="3554" w:type="dxa"/>
                </w:tcPr>
                <w:p w14:paraId="58E187F3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E236B33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33508736"/>
            <w:placeholder>
              <w:docPart w:val="0E014160FA6F4B589C1C84D3222B47B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  <w:tcBorders>
                  <w:top w:val="single" w:sz="4" w:space="0" w:color="auto"/>
                </w:tcBorders>
              </w:tcPr>
              <w:p w14:paraId="3FD469E1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4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31"/>
            </w:tblGrid>
            <w:tr w:rsidR="00712969" w:rsidRPr="009B1F1E" w14:paraId="2B91556C" w14:textId="77777777" w:rsidTr="007F37F1">
              <w:trPr>
                <w:trHeight w:val="509"/>
              </w:trPr>
              <w:tc>
                <w:tcPr>
                  <w:tcW w:w="1131" w:type="dxa"/>
                </w:tcPr>
                <w:p w14:paraId="52EEBB39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186D04D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E59A0" w:rsidRPr="009B1F1E" w14:paraId="576F3C62" w14:textId="77777777" w:rsidTr="00587173">
        <w:trPr>
          <w:gridAfter w:val="1"/>
          <w:wAfter w:w="128" w:type="dxa"/>
          <w:cantSplit/>
        </w:trPr>
        <w:tc>
          <w:tcPr>
            <w:tcW w:w="947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8211267" w14:textId="77777777" w:rsidR="00FE59A0" w:rsidRPr="009B1F1E" w:rsidRDefault="00FE59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0" w:type="dxa"/>
            <w:gridSpan w:val="2"/>
          </w:tcPr>
          <w:p w14:paraId="27CBEBB9" w14:textId="340EE484" w:rsidR="00FE59A0" w:rsidRPr="009B1F1E" w:rsidRDefault="00FE59A0" w:rsidP="00C62A6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die Abgrenzungen rechtmässig gebildet</w:t>
            </w:r>
            <w:r w:rsidR="00EE6D2F" w:rsidRPr="009B1F1E">
              <w:rPr>
                <w:rFonts w:eastAsia="Times New Roman" w:cs="Arial"/>
                <w:lang w:eastAsia="de-CH"/>
              </w:rPr>
              <w:t xml:space="preserve">, </w:t>
            </w:r>
            <w:r w:rsidRPr="009B1F1E">
              <w:rPr>
                <w:rFonts w:eastAsia="Times New Roman" w:cs="Arial"/>
                <w:lang w:eastAsia="de-CH"/>
              </w:rPr>
              <w:t xml:space="preserve">korrekt </w:t>
            </w:r>
            <w:r w:rsidR="00EE6D2F" w:rsidRPr="009B1F1E">
              <w:rPr>
                <w:rFonts w:eastAsia="Times New Roman" w:cs="Arial"/>
                <w:lang w:eastAsia="de-CH"/>
              </w:rPr>
              <w:t xml:space="preserve">auf den zutreffenden Konten der </w:t>
            </w:r>
            <w:r w:rsidR="000675E2">
              <w:rPr>
                <w:rFonts w:eastAsia="Times New Roman" w:cs="Arial"/>
                <w:lang w:eastAsia="de-CH"/>
              </w:rPr>
              <w:br/>
            </w:r>
            <w:r w:rsidR="00EE6D2F" w:rsidRPr="009B1F1E">
              <w:rPr>
                <w:rFonts w:eastAsia="Times New Roman" w:cs="Arial"/>
                <w:lang w:eastAsia="de-CH"/>
              </w:rPr>
              <w:t xml:space="preserve">Erfolgs- / Investitionsrechnung </w:t>
            </w:r>
            <w:r w:rsidRPr="009B1F1E">
              <w:rPr>
                <w:rFonts w:eastAsia="Times New Roman" w:cs="Arial"/>
                <w:lang w:eastAsia="de-CH"/>
              </w:rPr>
              <w:t>verbucht?</w:t>
            </w:r>
          </w:p>
        </w:tc>
        <w:tc>
          <w:tcPr>
            <w:tcW w:w="365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1CE2A2EF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51EE276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D916B0A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358953118"/>
            <w:placeholder>
              <w:docPart w:val="48BA49739F22447893442227EAA4B0D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0EC42BAA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1D47D94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6CBC1BF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FE24B4A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16DF81A7" w14:textId="77777777" w:rsidTr="00587173">
        <w:trPr>
          <w:gridAfter w:val="1"/>
          <w:wAfter w:w="128" w:type="dxa"/>
          <w:cantSplit/>
        </w:trPr>
        <w:tc>
          <w:tcPr>
            <w:tcW w:w="10459" w:type="dxa"/>
            <w:gridSpan w:val="1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16C6805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914BF7" w:rsidRPr="009B1F1E" w14:paraId="3E5A465E" w14:textId="77777777" w:rsidTr="00587173">
        <w:trPr>
          <w:gridAfter w:val="1"/>
          <w:wAfter w:w="128" w:type="dxa"/>
          <w:cantSplit/>
        </w:trPr>
        <w:tc>
          <w:tcPr>
            <w:tcW w:w="947" w:type="dxa"/>
            <w:gridSpan w:val="3"/>
            <w:tcBorders>
              <w:left w:val="single" w:sz="18" w:space="0" w:color="auto"/>
            </w:tcBorders>
          </w:tcPr>
          <w:p w14:paraId="177DA47C" w14:textId="77777777" w:rsidR="00914BF7" w:rsidRPr="009B1F1E" w:rsidRDefault="00914BF7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0" w:type="dxa"/>
            <w:gridSpan w:val="2"/>
          </w:tcPr>
          <w:p w14:paraId="4A1BE118" w14:textId="77777777" w:rsidR="00914BF7" w:rsidRPr="009B1F1E" w:rsidRDefault="00914BF7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Analyse und Erklärung von Ve</w:t>
            </w:r>
            <w:r w:rsidRPr="009B1F1E">
              <w:rPr>
                <w:rFonts w:eastAsia="Times New Roman" w:cs="Arial"/>
                <w:lang w:eastAsia="de-CH"/>
              </w:rPr>
              <w:t>r</w:t>
            </w:r>
            <w:r w:rsidRPr="009B1F1E">
              <w:rPr>
                <w:rFonts w:eastAsia="Times New Roman" w:cs="Arial"/>
                <w:lang w:eastAsia="de-CH"/>
              </w:rPr>
              <w:t>änderungen und wesentlichen Abweichungen zwischen B</w:t>
            </w:r>
            <w:r w:rsidRPr="009B1F1E">
              <w:rPr>
                <w:rFonts w:eastAsia="Times New Roman" w:cs="Arial"/>
                <w:lang w:eastAsia="de-CH"/>
              </w:rPr>
              <w:t>e</w:t>
            </w:r>
            <w:r w:rsidRPr="009B1F1E">
              <w:rPr>
                <w:rFonts w:eastAsia="Times New Roman" w:cs="Arial"/>
                <w:lang w:eastAsia="de-CH"/>
              </w:rPr>
              <w:t>richts- und Vorjahr.</w:t>
            </w:r>
          </w:p>
        </w:tc>
        <w:tc>
          <w:tcPr>
            <w:tcW w:w="365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0444DB6B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A972A77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0A25696" w14:textId="77777777" w:rsidR="00914BF7" w:rsidRPr="009B1F1E" w:rsidRDefault="00914BF7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604022590"/>
            <w:placeholder>
              <w:docPart w:val="679985F511984226994D68972487B41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4EE0939B" w14:textId="77777777" w:rsidR="00914BF7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9483AC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88B765B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302D2B6" w14:textId="77777777" w:rsidR="00914BF7" w:rsidRPr="009B1F1E" w:rsidRDefault="00914BF7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B1708" w:rsidRPr="009B1F1E" w14:paraId="127E2969" w14:textId="77777777" w:rsidTr="00587173">
        <w:trPr>
          <w:gridAfter w:val="1"/>
          <w:wAfter w:w="128" w:type="dxa"/>
          <w:cantSplit/>
        </w:trPr>
        <w:tc>
          <w:tcPr>
            <w:tcW w:w="947" w:type="dxa"/>
            <w:gridSpan w:val="3"/>
            <w:tcBorders>
              <w:left w:val="single" w:sz="18" w:space="0" w:color="auto"/>
            </w:tcBorders>
          </w:tcPr>
          <w:p w14:paraId="284A4B1B" w14:textId="77777777" w:rsidR="006B1708" w:rsidRPr="009B1F1E" w:rsidRDefault="006B1708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0" w:type="dxa"/>
            <w:gridSpan w:val="2"/>
          </w:tcPr>
          <w:p w14:paraId="4530252C" w14:textId="2D649C2E" w:rsidR="006B1708" w:rsidRPr="009B1F1E" w:rsidRDefault="006B1708" w:rsidP="0099493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Wurden sämtliche </w:t>
            </w:r>
            <w:r w:rsidR="00E71A09" w:rsidRPr="009B1F1E">
              <w:rPr>
                <w:rFonts w:eastAsia="Times New Roman" w:cs="Arial"/>
                <w:lang w:eastAsia="de-CH"/>
              </w:rPr>
              <w:t>a</w:t>
            </w:r>
            <w:r w:rsidR="0014689C" w:rsidRPr="009B1F1E">
              <w:rPr>
                <w:rFonts w:eastAsia="Times New Roman" w:cs="Arial"/>
                <w:lang w:eastAsia="de-CH"/>
              </w:rPr>
              <w:t>ktiven Rec</w:t>
            </w:r>
            <w:r w:rsidR="0014689C" w:rsidRPr="009B1F1E">
              <w:rPr>
                <w:rFonts w:eastAsia="Times New Roman" w:cs="Arial"/>
                <w:lang w:eastAsia="de-CH"/>
              </w:rPr>
              <w:t>h</w:t>
            </w:r>
            <w:r w:rsidR="0014689C" w:rsidRPr="009B1F1E">
              <w:rPr>
                <w:rFonts w:eastAsia="Times New Roman" w:cs="Arial"/>
                <w:lang w:eastAsia="de-CH"/>
              </w:rPr>
              <w:t>nungsabgre</w:t>
            </w:r>
            <w:r w:rsidR="00E71A09" w:rsidRPr="009B1F1E">
              <w:rPr>
                <w:rFonts w:eastAsia="Times New Roman" w:cs="Arial"/>
                <w:lang w:eastAsia="de-CH"/>
              </w:rPr>
              <w:t>n</w:t>
            </w:r>
            <w:r w:rsidR="0014689C" w:rsidRPr="009B1F1E">
              <w:rPr>
                <w:rFonts w:eastAsia="Times New Roman" w:cs="Arial"/>
                <w:lang w:eastAsia="de-CH"/>
              </w:rPr>
              <w:t>zungen</w:t>
            </w:r>
            <w:r w:rsidRPr="009B1F1E">
              <w:rPr>
                <w:rFonts w:eastAsia="Times New Roman" w:cs="Arial"/>
                <w:lang w:eastAsia="de-CH"/>
              </w:rPr>
              <w:t xml:space="preserve"> am Jahre</w:t>
            </w:r>
            <w:r w:rsidRPr="009B1F1E">
              <w:rPr>
                <w:rFonts w:eastAsia="Times New Roman" w:cs="Arial"/>
                <w:lang w:eastAsia="de-CH"/>
              </w:rPr>
              <w:t>s</w:t>
            </w:r>
            <w:r w:rsidRPr="009B1F1E">
              <w:rPr>
                <w:rFonts w:eastAsia="Times New Roman" w:cs="Arial"/>
                <w:lang w:eastAsia="de-CH"/>
              </w:rPr>
              <w:t>anfang korrekt aufgelöst, durch Ausbuchung auf die betreffenden Erfolgskonten?</w:t>
            </w:r>
          </w:p>
        </w:tc>
        <w:tc>
          <w:tcPr>
            <w:tcW w:w="365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4D76C672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30EE512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0A7D443" w14:textId="77777777" w:rsidR="006B1708" w:rsidRPr="009B1F1E" w:rsidRDefault="006B1708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963914423"/>
            <w:placeholder>
              <w:docPart w:val="8643C9A1053E43CFA0CB10438217F1C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2186E7CE" w14:textId="77777777" w:rsidR="006B1708" w:rsidRPr="009B1F1E" w:rsidRDefault="00B346E1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B1CBD8A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F779F07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8A0237C" w14:textId="77777777" w:rsidR="006B1708" w:rsidRPr="009B1F1E" w:rsidRDefault="006B1708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FE59A0" w:rsidRPr="009B1F1E" w14:paraId="21A16563" w14:textId="77777777" w:rsidTr="00587173">
        <w:trPr>
          <w:gridAfter w:val="1"/>
          <w:wAfter w:w="128" w:type="dxa"/>
          <w:cantSplit/>
        </w:trPr>
        <w:tc>
          <w:tcPr>
            <w:tcW w:w="947" w:type="dxa"/>
            <w:gridSpan w:val="3"/>
            <w:tcBorders>
              <w:left w:val="single" w:sz="18" w:space="0" w:color="auto"/>
            </w:tcBorders>
          </w:tcPr>
          <w:p w14:paraId="0D076110" w14:textId="77777777" w:rsidR="00FE59A0" w:rsidRPr="009B1F1E" w:rsidRDefault="00FE59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0" w:type="dxa"/>
            <w:gridSpan w:val="2"/>
          </w:tcPr>
          <w:p w14:paraId="6F2353F7" w14:textId="77777777" w:rsidR="00FE59A0" w:rsidRPr="009B1F1E" w:rsidRDefault="00FE59A0" w:rsidP="00914BF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Gibt es weitere </w:t>
            </w:r>
            <w:r w:rsidR="006B1708" w:rsidRPr="009B1F1E">
              <w:rPr>
                <w:rFonts w:eastAsia="Times New Roman" w:cs="Arial"/>
                <w:lang w:eastAsia="de-CH"/>
              </w:rPr>
              <w:t xml:space="preserve">wesentliche </w:t>
            </w:r>
            <w:r w:rsidRPr="009B1F1E">
              <w:rPr>
                <w:rFonts w:eastAsia="Times New Roman" w:cs="Arial"/>
                <w:lang w:eastAsia="de-CH"/>
              </w:rPr>
              <w:t>akt</w:t>
            </w:r>
            <w:r w:rsidRPr="009B1F1E">
              <w:rPr>
                <w:rFonts w:eastAsia="Times New Roman" w:cs="Arial"/>
                <w:lang w:eastAsia="de-CH"/>
              </w:rPr>
              <w:t>i</w:t>
            </w:r>
            <w:r w:rsidRPr="009B1F1E">
              <w:rPr>
                <w:rFonts w:eastAsia="Times New Roman" w:cs="Arial"/>
                <w:lang w:eastAsia="de-CH"/>
              </w:rPr>
              <w:t>vierungsfähige Abgrenzungen</w:t>
            </w:r>
            <w:r w:rsidR="006B1708" w:rsidRPr="009B1F1E">
              <w:rPr>
                <w:rFonts w:eastAsia="Times New Roman" w:cs="Arial"/>
                <w:lang w:eastAsia="de-CH"/>
              </w:rPr>
              <w:t>, welche nicht buchhalterisch e</w:t>
            </w:r>
            <w:r w:rsidR="006B1708" w:rsidRPr="009B1F1E">
              <w:rPr>
                <w:rFonts w:eastAsia="Times New Roman" w:cs="Arial"/>
                <w:lang w:eastAsia="de-CH"/>
              </w:rPr>
              <w:t>r</w:t>
            </w:r>
            <w:r w:rsidR="006B1708" w:rsidRPr="009B1F1E">
              <w:rPr>
                <w:rFonts w:eastAsia="Times New Roman" w:cs="Arial"/>
                <w:lang w:eastAsia="de-CH"/>
              </w:rPr>
              <w:t>fasst wurden</w:t>
            </w:r>
            <w:r w:rsidRPr="009B1F1E">
              <w:rPr>
                <w:rFonts w:eastAsia="Times New Roman" w:cs="Arial"/>
                <w:lang w:eastAsia="de-CH"/>
              </w:rPr>
              <w:t xml:space="preserve"> (z.B. Mietzinse</w:t>
            </w:r>
            <w:r w:rsidR="00E71A09" w:rsidRPr="009B1F1E">
              <w:rPr>
                <w:rFonts w:eastAsia="Times New Roman" w:cs="Arial"/>
                <w:lang w:eastAsia="de-CH"/>
              </w:rPr>
              <w:t>, Schulgelder, usw.</w:t>
            </w:r>
            <w:r w:rsidRPr="009B1F1E">
              <w:rPr>
                <w:rFonts w:eastAsia="Times New Roman" w:cs="Arial"/>
                <w:lang w:eastAsia="de-CH"/>
              </w:rPr>
              <w:t>)?</w:t>
            </w:r>
          </w:p>
        </w:tc>
        <w:tc>
          <w:tcPr>
            <w:tcW w:w="365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27F71C71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9590A91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E0AE4A1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63560610"/>
            <w:placeholder>
              <w:docPart w:val="4F5E777341254864AAF40F475783CB4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12F1DC91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7F2280E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3A7659D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FF769C5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E59A0" w:rsidRPr="009B1F1E" w14:paraId="6F95FEF7" w14:textId="77777777" w:rsidTr="00587173">
        <w:trPr>
          <w:gridAfter w:val="1"/>
          <w:wAfter w:w="128" w:type="dxa"/>
          <w:cantSplit/>
        </w:trPr>
        <w:tc>
          <w:tcPr>
            <w:tcW w:w="947" w:type="dxa"/>
            <w:gridSpan w:val="3"/>
            <w:tcBorders>
              <w:left w:val="single" w:sz="18" w:space="0" w:color="auto"/>
            </w:tcBorders>
          </w:tcPr>
          <w:p w14:paraId="47BB50FE" w14:textId="77777777" w:rsidR="00FE59A0" w:rsidRPr="009B1F1E" w:rsidRDefault="00FE59A0" w:rsidP="00AB47C0">
            <w:pPr>
              <w:pStyle w:val="berschrift3"/>
              <w:rPr>
                <w:lang w:eastAsia="de-CH"/>
              </w:rPr>
            </w:pPr>
          </w:p>
        </w:tc>
        <w:tc>
          <w:tcPr>
            <w:tcW w:w="3440" w:type="dxa"/>
            <w:gridSpan w:val="2"/>
          </w:tcPr>
          <w:p w14:paraId="734B1C40" w14:textId="79CBC231" w:rsidR="001F4714" w:rsidRPr="009B1F1E" w:rsidRDefault="002B2CC9" w:rsidP="002B2CC9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</w:t>
            </w:r>
            <w:r>
              <w:rPr>
                <w:rFonts w:eastAsia="Times New Roman" w:cs="Arial"/>
                <w:lang w:eastAsia="de-CH"/>
              </w:rPr>
              <w:t xml:space="preserve">der </w:t>
            </w:r>
            <w:r w:rsidRPr="009B1F1E">
              <w:rPr>
                <w:rFonts w:eastAsia="Times New Roman" w:cs="Arial"/>
                <w:lang w:eastAsia="de-CH"/>
              </w:rPr>
              <w:t xml:space="preserve">Grundsätze </w:t>
            </w:r>
            <w:r>
              <w:rPr>
                <w:rFonts w:eastAsia="Times New Roman" w:cs="Arial"/>
                <w:lang w:eastAsia="de-CH"/>
              </w:rPr>
              <w:t>nach § 3 FHG?</w:t>
            </w:r>
          </w:p>
        </w:tc>
        <w:tc>
          <w:tcPr>
            <w:tcW w:w="365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28AFFE58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387B824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2BD3177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828600512"/>
            <w:placeholder>
              <w:docPart w:val="6554B7EFAE8E49F39B6D81083574349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2F1F5E40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0E1BB78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16F83AF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85C7F8C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17ACED6E" w14:textId="77777777" w:rsidTr="00587173">
        <w:trPr>
          <w:gridBefore w:val="1"/>
          <w:wBefore w:w="15" w:type="dxa"/>
          <w:cantSplit/>
        </w:trPr>
        <w:tc>
          <w:tcPr>
            <w:tcW w:w="10572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5B243909" w14:textId="77777777" w:rsidR="00A6042C" w:rsidRPr="009B1F1E" w:rsidRDefault="00A6042C" w:rsidP="00A6042C">
            <w:pPr>
              <w:pStyle w:val="berschrift2"/>
              <w:rPr>
                <w:rFonts w:ascii="Arial" w:hAnsi="Arial"/>
                <w:szCs w:val="22"/>
              </w:rPr>
            </w:pPr>
            <w:bookmarkStart w:id="20" w:name="_Ref448408472"/>
            <w:bookmarkStart w:id="21" w:name="_Ref452642318"/>
            <w:bookmarkStart w:id="22" w:name="_Ref459797923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A6042C" w:rsidRPr="009B1F1E" w14:paraId="6B21E28B" w14:textId="77777777" w:rsidTr="00587173">
        <w:trPr>
          <w:gridBefore w:val="1"/>
          <w:wBefore w:w="15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601D62A9" w14:textId="77777777" w:rsidR="00A6042C" w:rsidRPr="009B1F1E" w:rsidRDefault="00A6042C" w:rsidP="00A6042C">
            <w:pPr>
              <w:pStyle w:val="berschrift3"/>
              <w:rPr>
                <w:lang w:eastAsia="de-CH"/>
              </w:rPr>
            </w:pPr>
          </w:p>
        </w:tc>
        <w:tc>
          <w:tcPr>
            <w:tcW w:w="9640" w:type="dxa"/>
            <w:gridSpan w:val="13"/>
          </w:tcPr>
          <w:p w14:paraId="3F512C66" w14:textId="77777777" w:rsidR="00587173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 w:rsidR="00587173">
              <w:rPr>
                <w:rFonts w:eastAsia="Times New Roman" w:cs="Arial"/>
                <w:lang w:eastAsia="de-CH"/>
              </w:rPr>
              <w:t>:</w:t>
            </w:r>
          </w:p>
          <w:p w14:paraId="625ED518" w14:textId="2A9C42A7" w:rsidR="00A6042C" w:rsidRPr="009B1F1E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13B8BA17" w14:textId="77777777" w:rsidTr="00587173">
        <w:trPr>
          <w:gridBefore w:val="1"/>
          <w:gridAfter w:val="2"/>
          <w:wBefore w:w="15" w:type="dxa"/>
          <w:wAfter w:w="143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0DFCCCC2" w14:textId="28210B0A" w:rsidR="00A6042C" w:rsidRPr="009B1F1E" w:rsidRDefault="00A6042C" w:rsidP="00A6042C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216DB9E0" w14:textId="77777777" w:rsidR="00A6042C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 w:rsidR="00587173"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 w:rsidR="00587173">
              <w:rPr>
                <w:rFonts w:eastAsia="Times New Roman" w:cs="Arial"/>
                <w:lang w:eastAsia="de-CH"/>
              </w:rPr>
              <w:t>:</w:t>
            </w:r>
          </w:p>
          <w:p w14:paraId="3647F56F" w14:textId="47B5B857" w:rsidR="00587173" w:rsidRPr="009B1F1E" w:rsidRDefault="00587173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10" w:type="dxa"/>
            <w:gridSpan w:val="3"/>
          </w:tcPr>
          <w:p w14:paraId="019F7DB1" w14:textId="77777777" w:rsidR="00A6042C" w:rsidRPr="009B1F1E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089040855"/>
            <w:placeholder>
              <w:docPart w:val="B1C854212484447B9016C7A84B488BA6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19" w:type="dxa"/>
                <w:gridSpan w:val="5"/>
              </w:tcPr>
              <w:p w14:paraId="5EA5A506" w14:textId="77777777" w:rsidR="00A6042C" w:rsidRPr="009B1F1E" w:rsidRDefault="00A6042C" w:rsidP="00A6042C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A6042C" w:rsidRPr="009B1F1E" w14:paraId="3DD3F614" w14:textId="77777777" w:rsidTr="00587173">
        <w:trPr>
          <w:gridBefore w:val="1"/>
          <w:gridAfter w:val="2"/>
          <w:wBefore w:w="15" w:type="dxa"/>
          <w:wAfter w:w="143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3F17919A" w14:textId="098078CE" w:rsidR="00A6042C" w:rsidRPr="009B1F1E" w:rsidRDefault="00A6042C" w:rsidP="00587173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20A733AE" w14:textId="77777777" w:rsidR="00A6042C" w:rsidRDefault="00A6042C" w:rsidP="00A6042C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 w:rsidR="00587173">
              <w:rPr>
                <w:rFonts w:cs="Arial"/>
              </w:rPr>
              <w:t>:</w:t>
            </w:r>
          </w:p>
          <w:p w14:paraId="06399984" w14:textId="77777777" w:rsidR="00587173" w:rsidRPr="009B1F1E" w:rsidRDefault="00587173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10" w:type="dxa"/>
            <w:gridSpan w:val="3"/>
          </w:tcPr>
          <w:p w14:paraId="6AC304E3" w14:textId="77777777" w:rsidR="00A6042C" w:rsidRPr="009B1F1E" w:rsidRDefault="00A6042C" w:rsidP="00A604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328202761"/>
            <w:placeholder>
              <w:docPart w:val="80F108197ACC451A945CD39D3CEEDD0F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19" w:type="dxa"/>
                <w:gridSpan w:val="5"/>
              </w:tcPr>
              <w:p w14:paraId="569F718C" w14:textId="77777777" w:rsidR="00A6042C" w:rsidRPr="009B1F1E" w:rsidRDefault="00A6042C" w:rsidP="00A6042C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587173" w:rsidRPr="009B1F1E" w14:paraId="4E0C1578" w14:textId="77777777" w:rsidTr="00587173">
        <w:trPr>
          <w:gridBefore w:val="1"/>
          <w:gridAfter w:val="3"/>
          <w:wBefore w:w="15" w:type="dxa"/>
          <w:wAfter w:w="177" w:type="dxa"/>
          <w:cantSplit/>
        </w:trPr>
        <w:tc>
          <w:tcPr>
            <w:tcW w:w="10395" w:type="dxa"/>
            <w:gridSpan w:val="12"/>
            <w:tcBorders>
              <w:left w:val="single" w:sz="18" w:space="0" w:color="auto"/>
            </w:tcBorders>
          </w:tcPr>
          <w:p w14:paraId="0338FD5F" w14:textId="77777777" w:rsidR="00587173" w:rsidRDefault="00587173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3C5CC55B" w14:textId="77777777" w:rsidR="00587173" w:rsidRPr="009B1F1E" w:rsidRDefault="00587173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2E4E917A" w14:textId="77777777" w:rsidR="003F5C3D" w:rsidRPr="009B1F1E" w:rsidRDefault="003F5C3D">
      <w:pPr>
        <w:spacing w:line="259" w:lineRule="auto"/>
        <w:rPr>
          <w:rFonts w:cs="Arial"/>
          <w:b/>
        </w:rPr>
      </w:pPr>
      <w:r w:rsidRPr="009B1F1E">
        <w:rPr>
          <w:rFonts w:cs="Arial"/>
        </w:rPr>
        <w:br w:type="page"/>
      </w:r>
    </w:p>
    <w:p w14:paraId="1D178D01" w14:textId="77777777" w:rsidR="00AF799B" w:rsidRPr="009B1F1E" w:rsidRDefault="00FE5AAE" w:rsidP="007B44A5">
      <w:pPr>
        <w:pStyle w:val="berschrift1"/>
        <w:rPr>
          <w:rFonts w:ascii="Arial" w:hAnsi="Arial"/>
          <w:szCs w:val="22"/>
        </w:rPr>
      </w:pPr>
      <w:bookmarkStart w:id="23" w:name="_Toc25147157"/>
      <w:r w:rsidRPr="009B1F1E">
        <w:rPr>
          <w:rFonts w:ascii="Arial" w:hAnsi="Arial"/>
          <w:szCs w:val="22"/>
        </w:rPr>
        <w:lastRenderedPageBreak/>
        <w:t>Vorräte und angefangene Arbeiten</w:t>
      </w:r>
      <w:bookmarkEnd w:id="23"/>
    </w:p>
    <w:p w14:paraId="2B892306" w14:textId="77777777" w:rsidR="00FE5AAE" w:rsidRPr="009B1F1E" w:rsidRDefault="009E0EAF" w:rsidP="009A7890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FE5AAE" w:rsidRPr="009B1F1E">
        <w:rPr>
          <w:rFonts w:cs="Arial"/>
        </w:rPr>
        <w:t xml:space="preserve"> 106</w:t>
      </w:r>
      <w:bookmarkEnd w:id="20"/>
      <w:bookmarkEnd w:id="21"/>
      <w:bookmarkEnd w:id="22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042F6B12" w14:textId="77777777" w:rsidTr="009A7890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471177D8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5082BDD7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2A2B3D99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5132288E" w14:textId="7256E91E" w:rsidR="00517C64" w:rsidRDefault="000845AF" w:rsidP="00655DED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Prüfung des Vorhandenseins der für die Leistungserstellung benötigte</w:t>
            </w:r>
            <w:r w:rsidR="00517C64">
              <w:rPr>
                <w:rFonts w:cs="Arial"/>
              </w:rPr>
              <w:t>n</w:t>
            </w:r>
            <w:r w:rsidRPr="009B1F1E">
              <w:rPr>
                <w:rFonts w:cs="Arial"/>
              </w:rPr>
              <w:t xml:space="preserve"> Waren und Material</w:t>
            </w:r>
          </w:p>
          <w:p w14:paraId="0B3A09A8" w14:textId="77777777" w:rsidR="00517C64" w:rsidRDefault="000845AF" w:rsidP="00655DED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Prüfung der begonnenen Arbeiten an einer Leistung oder einem Auftrag für Dritte, welche erst in Rechnung gestellt werden</w:t>
            </w:r>
          </w:p>
          <w:p w14:paraId="57E6E8ED" w14:textId="67B7A888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korrekten Bewertung</w:t>
            </w:r>
            <w:r w:rsidR="0045255D" w:rsidRPr="009B1F1E">
              <w:rPr>
                <w:rFonts w:cs="Arial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68B8F96E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42B9B09B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48B93359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1B45E9F9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642DB658" w14:textId="013B88DE" w:rsidR="000845AF" w:rsidRPr="009B1F1E" w:rsidRDefault="000845AF" w:rsidP="00161659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161659">
              <w:rPr>
                <w:rFonts w:eastAsia="Times New Roman" w:cs="Arial"/>
                <w:lang w:eastAsia="de-CH"/>
              </w:rPr>
              <w:t>Verzeichnisse, Inventare, Zusammenstellungen der angefangenen Arbeiten</w:t>
            </w:r>
          </w:p>
        </w:tc>
      </w:tr>
    </w:tbl>
    <w:p w14:paraId="03F3ADF5" w14:textId="77777777" w:rsidR="000845AF" w:rsidRPr="009B1F1E" w:rsidRDefault="000845AF" w:rsidP="00AF799B">
      <w:pPr>
        <w:rPr>
          <w:rFonts w:cs="Arial"/>
        </w:rPr>
      </w:pPr>
    </w:p>
    <w:tbl>
      <w:tblPr>
        <w:tblW w:w="10591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83"/>
        <w:gridCol w:w="149"/>
        <w:gridCol w:w="3323"/>
        <w:gridCol w:w="116"/>
        <w:gridCol w:w="27"/>
        <w:gridCol w:w="3536"/>
        <w:gridCol w:w="87"/>
        <w:gridCol w:w="485"/>
        <w:gridCol w:w="562"/>
        <w:gridCol w:w="79"/>
        <w:gridCol w:w="1148"/>
        <w:gridCol w:w="93"/>
        <w:gridCol w:w="41"/>
        <w:gridCol w:w="15"/>
        <w:gridCol w:w="129"/>
      </w:tblGrid>
      <w:tr w:rsidR="00DC2BE2" w:rsidRPr="009B1F1E" w14:paraId="6346B33F" w14:textId="77777777" w:rsidTr="007A6F32">
        <w:trPr>
          <w:gridBefore w:val="1"/>
          <w:gridAfter w:val="2"/>
          <w:wBefore w:w="18" w:type="dxa"/>
          <w:wAfter w:w="144" w:type="dxa"/>
          <w:cantSplit/>
          <w:tblHeader/>
        </w:trPr>
        <w:tc>
          <w:tcPr>
            <w:tcW w:w="4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6655490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6869F9DE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4A3A685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</w:t>
            </w:r>
            <w:r w:rsidRPr="009B1F1E">
              <w:rPr>
                <w:rFonts w:eastAsia="Times New Roman" w:cs="Arial"/>
                <w:b/>
                <w:lang w:eastAsia="de-CH"/>
              </w:rPr>
              <w:t>i</w:t>
            </w:r>
            <w:r w:rsidRPr="009B1F1E">
              <w:rPr>
                <w:rFonts w:eastAsia="Times New Roman" w:cs="Arial"/>
                <w:b/>
                <w:lang w:eastAsia="de-CH"/>
              </w:rPr>
              <w:t>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538133B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FE5AAE" w:rsidRPr="009B1F1E" w14:paraId="5A87ADF6" w14:textId="77777777" w:rsidTr="007A6F32">
        <w:trPr>
          <w:gridAfter w:val="4"/>
          <w:wAfter w:w="278" w:type="dxa"/>
          <w:cantSplit/>
        </w:trPr>
        <w:tc>
          <w:tcPr>
            <w:tcW w:w="801" w:type="dxa"/>
            <w:gridSpan w:val="2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2A57588C" w14:textId="77777777" w:rsidR="00FE5AAE" w:rsidRPr="009B1F1E" w:rsidRDefault="00FE5AAE" w:rsidP="00FE5AAE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12" w:type="dxa"/>
            <w:gridSpan w:val="10"/>
            <w:tcBorders>
              <w:top w:val="single" w:sz="6" w:space="0" w:color="auto"/>
              <w:bottom w:val="single" w:sz="6" w:space="0" w:color="auto"/>
            </w:tcBorders>
            <w:shd w:val="clear" w:color="auto" w:fill="auto"/>
          </w:tcPr>
          <w:p w14:paraId="73ECB278" w14:textId="77777777" w:rsidR="00FE5AAE" w:rsidRPr="009B1F1E" w:rsidRDefault="00FE5AAE" w:rsidP="00FE5AAE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32EC6C21" w14:textId="77777777" w:rsidTr="007A6F32">
        <w:trPr>
          <w:gridAfter w:val="4"/>
          <w:wAfter w:w="278" w:type="dxa"/>
          <w:cantSplit/>
        </w:trPr>
        <w:tc>
          <w:tcPr>
            <w:tcW w:w="10313" w:type="dxa"/>
            <w:gridSpan w:val="1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229A6B0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FE59A0" w:rsidRPr="009B1F1E" w14:paraId="22AD9532" w14:textId="77777777" w:rsidTr="007A6F32">
        <w:trPr>
          <w:gridAfter w:val="1"/>
          <w:wAfter w:w="129" w:type="dxa"/>
          <w:cantSplit/>
        </w:trPr>
        <w:tc>
          <w:tcPr>
            <w:tcW w:w="950" w:type="dxa"/>
            <w:gridSpan w:val="3"/>
            <w:tcBorders>
              <w:top w:val="single" w:sz="6" w:space="0" w:color="auto"/>
              <w:left w:val="single" w:sz="18" w:space="0" w:color="auto"/>
            </w:tcBorders>
            <w:shd w:val="clear" w:color="00FF00" w:fill="auto"/>
          </w:tcPr>
          <w:p w14:paraId="32FCFEB0" w14:textId="77777777" w:rsidR="00FE59A0" w:rsidRPr="009B1F1E" w:rsidRDefault="00FE59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  <w:tcBorders>
              <w:top w:val="single" w:sz="6" w:space="0" w:color="auto"/>
            </w:tcBorders>
          </w:tcPr>
          <w:p w14:paraId="2EC37177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Sind für die bilanzierten Werte </w:t>
            </w:r>
            <w:r w:rsidRPr="009B1F1E">
              <w:rPr>
                <w:rFonts w:eastAsia="Times New Roman" w:cs="Arial"/>
                <w:lang w:eastAsia="de-CH"/>
              </w:rPr>
              <w:br/>
              <w:t>Bestandesnachweise vorha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Pr="009B1F1E">
              <w:rPr>
                <w:rFonts w:eastAsia="Times New Roman" w:cs="Arial"/>
                <w:lang w:eastAsia="de-CH"/>
              </w:rPr>
              <w:t>den</w:t>
            </w:r>
            <w:r w:rsidR="0045255D" w:rsidRPr="009B1F1E">
              <w:rPr>
                <w:rFonts w:eastAsia="Times New Roman" w:cs="Arial"/>
                <w:lang w:eastAsia="de-CH"/>
              </w:rPr>
              <w:t xml:space="preserve">? </w:t>
            </w:r>
            <w:r w:rsidR="00E60850" w:rsidRPr="009B1F1E">
              <w:rPr>
                <w:rFonts w:eastAsia="Times New Roman" w:cs="Arial"/>
                <w:lang w:eastAsia="de-CH"/>
              </w:rPr>
              <w:t>(gemäss aktueller Inventa</w:t>
            </w:r>
            <w:r w:rsidR="00E60850" w:rsidRPr="009B1F1E">
              <w:rPr>
                <w:rFonts w:eastAsia="Times New Roman" w:cs="Arial"/>
                <w:lang w:eastAsia="de-CH"/>
              </w:rPr>
              <w:t>r</w:t>
            </w:r>
            <w:r w:rsidR="00E60850" w:rsidRPr="009B1F1E">
              <w:rPr>
                <w:rFonts w:eastAsia="Times New Roman" w:cs="Arial"/>
                <w:lang w:eastAsia="de-CH"/>
              </w:rPr>
              <w:t>liste)</w:t>
            </w:r>
          </w:p>
        </w:tc>
        <w:tc>
          <w:tcPr>
            <w:tcW w:w="3650" w:type="dxa"/>
            <w:gridSpan w:val="3"/>
            <w:tcBorders>
              <w:top w:val="single" w:sz="6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5499CA01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1AE4BFAB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AE75BC3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728566555"/>
            <w:placeholder>
              <w:docPart w:val="8D2A1CDA56644E099D3A84E20FFC8C3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  <w:tcBorders>
                  <w:top w:val="single" w:sz="6" w:space="0" w:color="auto"/>
                </w:tcBorders>
              </w:tcPr>
              <w:p w14:paraId="08B801B0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7" w:type="dxa"/>
            <w:gridSpan w:val="4"/>
            <w:tcBorders>
              <w:top w:val="single" w:sz="6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6A3D52E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625791C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6360D6B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7CF53048" w14:textId="77777777" w:rsidTr="007A6F32">
        <w:trPr>
          <w:gridAfter w:val="2"/>
          <w:wAfter w:w="144" w:type="dxa"/>
          <w:cantSplit/>
        </w:trPr>
        <w:tc>
          <w:tcPr>
            <w:tcW w:w="10447" w:type="dxa"/>
            <w:gridSpan w:val="14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841520A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E60850" w:rsidRPr="009B1F1E" w14:paraId="623D2592" w14:textId="77777777" w:rsidTr="007A6F32">
        <w:trPr>
          <w:gridAfter w:val="2"/>
          <w:wAfter w:w="14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54A34A9" w14:textId="77777777" w:rsidR="00E60850" w:rsidRPr="009B1F1E" w:rsidRDefault="00E6085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6AD336FF" w14:textId="2831B7B9" w:rsidR="00E60850" w:rsidRPr="009B1F1E" w:rsidRDefault="00397D91" w:rsidP="007A6F32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Entspricht die Bewertung den gesetzlichen Vorgaben</w:t>
            </w:r>
            <w:r w:rsidR="007A6F32">
              <w:rPr>
                <w:rFonts w:cs="Arial"/>
              </w:rPr>
              <w:t xml:space="preserve"> gemäss </w:t>
            </w:r>
            <w:r w:rsidR="00E51EBC" w:rsidRPr="009B1F1E">
              <w:rPr>
                <w:rFonts w:cs="Arial"/>
              </w:rPr>
              <w:t>§</w:t>
            </w:r>
            <w:r w:rsidR="007A6F32">
              <w:rPr>
                <w:rFonts w:cs="Arial"/>
              </w:rPr>
              <w:t> 13</w:t>
            </w:r>
            <w:r w:rsidR="00E51EBC" w:rsidRPr="009B1F1E">
              <w:rPr>
                <w:rFonts w:cs="Arial"/>
              </w:rPr>
              <w:t xml:space="preserve"> FHG</w:t>
            </w:r>
            <w:r w:rsidR="007A6F32">
              <w:rPr>
                <w:rFonts w:cs="Arial"/>
              </w:rPr>
              <w:t>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355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54"/>
            </w:tblGrid>
            <w:tr w:rsidR="008D04BC" w:rsidRPr="009B1F1E" w14:paraId="2BAADA07" w14:textId="77777777" w:rsidTr="007F37F1">
              <w:trPr>
                <w:trHeight w:val="532"/>
              </w:trPr>
              <w:tc>
                <w:tcPr>
                  <w:tcW w:w="3554" w:type="dxa"/>
                </w:tcPr>
                <w:p w14:paraId="43F1BB4A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47B17B5" w14:textId="77777777" w:rsidR="00E60850" w:rsidRPr="009B1F1E" w:rsidRDefault="00E6085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474913570"/>
            <w:placeholder>
              <w:docPart w:val="B817397603AA48B8B6A7EF36BB11B07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11495A71" w14:textId="77777777" w:rsidR="00E6085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2" w:type="dxa"/>
            <w:gridSpan w:val="3"/>
          </w:tcPr>
          <w:tbl>
            <w:tblPr>
              <w:tblStyle w:val="Tabellenraster"/>
              <w:tblW w:w="119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97"/>
            </w:tblGrid>
            <w:tr w:rsidR="00712969" w:rsidRPr="009B1F1E" w14:paraId="3AB873B1" w14:textId="77777777" w:rsidTr="007F37F1">
              <w:trPr>
                <w:trHeight w:val="585"/>
              </w:trPr>
              <w:tc>
                <w:tcPr>
                  <w:tcW w:w="1197" w:type="dxa"/>
                </w:tcPr>
                <w:p w14:paraId="461F52C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13B1262" w14:textId="77777777" w:rsidR="00E60850" w:rsidRPr="009B1F1E" w:rsidRDefault="00E6085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E60850" w:rsidRPr="009B1F1E" w14:paraId="4037A71B" w14:textId="77777777" w:rsidTr="007A6F32">
        <w:trPr>
          <w:gridAfter w:val="1"/>
          <w:wAfter w:w="129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ED7486D" w14:textId="77777777" w:rsidR="00E60850" w:rsidRPr="009B1F1E" w:rsidRDefault="00E6085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04025724" w14:textId="77777777" w:rsidR="00397D91" w:rsidRPr="009B1F1E" w:rsidRDefault="00E60850" w:rsidP="0007544F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Besteht ein Wertberichtigung</w:t>
            </w:r>
            <w:r w:rsidRPr="009B1F1E">
              <w:rPr>
                <w:rFonts w:cs="Arial"/>
              </w:rPr>
              <w:t>s</w:t>
            </w:r>
            <w:r w:rsidRPr="009B1F1E">
              <w:rPr>
                <w:rFonts w:cs="Arial"/>
              </w:rPr>
              <w:t>bedarf?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356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65"/>
            </w:tblGrid>
            <w:tr w:rsidR="008D04BC" w:rsidRPr="009B1F1E" w14:paraId="69AF3C3F" w14:textId="77777777" w:rsidTr="007F37F1">
              <w:trPr>
                <w:trHeight w:val="532"/>
              </w:trPr>
              <w:tc>
                <w:tcPr>
                  <w:tcW w:w="3565" w:type="dxa"/>
                </w:tcPr>
                <w:p w14:paraId="68D5B5E0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2A72FFB" w14:textId="77777777" w:rsidR="00E60850" w:rsidRPr="009B1F1E" w:rsidRDefault="00E60850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34966553"/>
            <w:placeholder>
              <w:docPart w:val="6085FFB6CD7E4E7085FCE906B17663B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62E863A8" w14:textId="77777777" w:rsidR="00E60850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7" w:type="dxa"/>
            <w:gridSpan w:val="4"/>
          </w:tcPr>
          <w:tbl>
            <w:tblPr>
              <w:tblStyle w:val="Tabellenraster"/>
              <w:tblW w:w="1229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29"/>
            </w:tblGrid>
            <w:tr w:rsidR="00712969" w:rsidRPr="009B1F1E" w14:paraId="37F5A892" w14:textId="77777777" w:rsidTr="007F37F1">
              <w:trPr>
                <w:trHeight w:val="488"/>
              </w:trPr>
              <w:tc>
                <w:tcPr>
                  <w:tcW w:w="1229" w:type="dxa"/>
                </w:tcPr>
                <w:p w14:paraId="08441C13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650AE32" w14:textId="77777777" w:rsidR="00E60850" w:rsidRPr="009B1F1E" w:rsidRDefault="00E60850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97D91" w:rsidRPr="009B1F1E" w14:paraId="49A1CCD3" w14:textId="77777777" w:rsidTr="007A6F32">
        <w:trPr>
          <w:gridAfter w:val="1"/>
          <w:wAfter w:w="129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21282B6" w14:textId="77777777" w:rsidR="00397D91" w:rsidRPr="009B1F1E" w:rsidRDefault="00397D91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0B2D5A09" w14:textId="38D5919B" w:rsidR="00397D91" w:rsidRPr="009B1F1E" w:rsidRDefault="00397D91" w:rsidP="00E71A09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Sind alle wesentlichen Vorräte inventarisiert?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357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75"/>
            </w:tblGrid>
            <w:tr w:rsidR="008D04BC" w:rsidRPr="009B1F1E" w14:paraId="6CEB7920" w14:textId="77777777" w:rsidTr="00073399">
              <w:trPr>
                <w:trHeight w:val="564"/>
              </w:trPr>
              <w:tc>
                <w:tcPr>
                  <w:tcW w:w="3575" w:type="dxa"/>
                </w:tcPr>
                <w:p w14:paraId="65E3BD8B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092B597" w14:textId="77777777" w:rsidR="00397D91" w:rsidRPr="009B1F1E" w:rsidRDefault="00397D91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92626616"/>
            <w:placeholder>
              <w:docPart w:val="A1CF04F145D44DFCAEB8372601EEC58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374D2A2A" w14:textId="77777777" w:rsidR="00397D91" w:rsidRPr="009B1F1E" w:rsidRDefault="00B346E1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7" w:type="dxa"/>
            <w:gridSpan w:val="4"/>
          </w:tcPr>
          <w:tbl>
            <w:tblPr>
              <w:tblStyle w:val="Tabellenraster"/>
              <w:tblW w:w="119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97"/>
            </w:tblGrid>
            <w:tr w:rsidR="00712969" w:rsidRPr="009B1F1E" w14:paraId="7DFC0B37" w14:textId="77777777" w:rsidTr="00073399">
              <w:trPr>
                <w:trHeight w:val="445"/>
              </w:trPr>
              <w:tc>
                <w:tcPr>
                  <w:tcW w:w="1197" w:type="dxa"/>
                </w:tcPr>
                <w:p w14:paraId="26574B9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94726A1" w14:textId="77777777" w:rsidR="00397D91" w:rsidRPr="009B1F1E" w:rsidRDefault="00397D91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45BED532" w14:textId="77777777" w:rsidTr="007A6F32">
        <w:trPr>
          <w:gridBefore w:val="1"/>
          <w:wBefore w:w="18" w:type="dxa"/>
          <w:cantSplit/>
        </w:trPr>
        <w:tc>
          <w:tcPr>
            <w:tcW w:w="10573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0061DF44" w14:textId="46CD5288" w:rsidR="00A6042C" w:rsidRPr="009B1F1E" w:rsidRDefault="00A6042C" w:rsidP="00073399">
            <w:pPr>
              <w:pStyle w:val="berschrift2"/>
              <w:rPr>
                <w:rFonts w:ascii="Arial" w:hAnsi="Arial"/>
                <w:szCs w:val="22"/>
              </w:rPr>
            </w:pPr>
            <w:bookmarkStart w:id="24" w:name="_Ref448408476"/>
            <w:bookmarkStart w:id="25" w:name="_Ref459797933"/>
            <w:r w:rsidRPr="009B1F1E">
              <w:rPr>
                <w:rFonts w:ascii="Arial" w:hAnsi="Arial"/>
                <w:szCs w:val="22"/>
              </w:rPr>
              <w:t>Fa</w:t>
            </w:r>
            <w:r w:rsidR="00B134D3">
              <w:rPr>
                <w:rFonts w:ascii="Arial" w:hAnsi="Arial"/>
                <w:szCs w:val="22"/>
              </w:rPr>
              <w:t>z</w:t>
            </w:r>
            <w:r w:rsidRPr="009B1F1E">
              <w:rPr>
                <w:rFonts w:ascii="Arial" w:hAnsi="Arial"/>
                <w:szCs w:val="22"/>
              </w:rPr>
              <w:t>it</w:t>
            </w:r>
          </w:p>
        </w:tc>
      </w:tr>
      <w:tr w:rsidR="007A6F32" w:rsidRPr="009B1F1E" w14:paraId="4088E7A6" w14:textId="77777777" w:rsidTr="007A6F32">
        <w:trPr>
          <w:gridBefore w:val="1"/>
          <w:wBefore w:w="18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4D6EB1BF" w14:textId="77777777" w:rsidR="007A6F32" w:rsidRPr="009B1F1E" w:rsidRDefault="007A6F32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3"/>
          </w:tcPr>
          <w:p w14:paraId="2AA5C6C0" w14:textId="77777777" w:rsidR="007A6F32" w:rsidRDefault="007A6F32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34C68FD6" w14:textId="77777777" w:rsidR="007A6F32" w:rsidRPr="009B1F1E" w:rsidRDefault="007A6F32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A6F32" w:rsidRPr="009B1F1E" w14:paraId="3A41A77C" w14:textId="77777777" w:rsidTr="007A6F32">
        <w:trPr>
          <w:gridBefore w:val="1"/>
          <w:gridAfter w:val="2"/>
          <w:wBefore w:w="18" w:type="dxa"/>
          <w:wAfter w:w="144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5F2B9C27" w14:textId="77777777" w:rsidR="007A6F32" w:rsidRPr="009B1F1E" w:rsidRDefault="007A6F32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6" w:type="dxa"/>
            <w:gridSpan w:val="3"/>
          </w:tcPr>
          <w:p w14:paraId="27125DA2" w14:textId="77777777" w:rsidR="007A6F32" w:rsidRDefault="007A6F32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069EE50D" w14:textId="77777777" w:rsidR="007A6F32" w:rsidRPr="009B1F1E" w:rsidRDefault="007A6F32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8" w:type="dxa"/>
            <w:gridSpan w:val="3"/>
          </w:tcPr>
          <w:p w14:paraId="18C5C4FE" w14:textId="77777777" w:rsidR="007A6F32" w:rsidRPr="009B1F1E" w:rsidRDefault="007A6F32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2566065"/>
            <w:placeholder>
              <w:docPart w:val="47AFE798291A4DB5BFE463B389D7D280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3" w:type="dxa"/>
                <w:gridSpan w:val="5"/>
              </w:tcPr>
              <w:p w14:paraId="7623109F" w14:textId="77777777" w:rsidR="007A6F32" w:rsidRPr="009B1F1E" w:rsidRDefault="007A6F32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7A6F32" w:rsidRPr="009B1F1E" w14:paraId="3BDD6C84" w14:textId="77777777" w:rsidTr="007A6F32">
        <w:trPr>
          <w:gridBefore w:val="1"/>
          <w:gridAfter w:val="2"/>
          <w:wBefore w:w="18" w:type="dxa"/>
          <w:wAfter w:w="144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03C32654" w14:textId="77777777" w:rsidR="007A6F32" w:rsidRPr="009B1F1E" w:rsidRDefault="007A6F32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6" w:type="dxa"/>
            <w:gridSpan w:val="3"/>
          </w:tcPr>
          <w:p w14:paraId="70A215AA" w14:textId="77777777" w:rsidR="007A6F32" w:rsidRDefault="007A6F32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152620F5" w14:textId="77777777" w:rsidR="007A6F32" w:rsidRPr="009B1F1E" w:rsidRDefault="007A6F32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8" w:type="dxa"/>
            <w:gridSpan w:val="3"/>
          </w:tcPr>
          <w:p w14:paraId="72CB16C4" w14:textId="77777777" w:rsidR="007A6F32" w:rsidRPr="009B1F1E" w:rsidRDefault="007A6F32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58705119"/>
            <w:placeholder>
              <w:docPart w:val="A660E89AE93B41568B43E3B9A7CDAF4F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3" w:type="dxa"/>
                <w:gridSpan w:val="5"/>
              </w:tcPr>
              <w:p w14:paraId="74354D25" w14:textId="77777777" w:rsidR="007A6F32" w:rsidRPr="009B1F1E" w:rsidRDefault="007A6F32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7A6F32" w:rsidRPr="009B1F1E" w14:paraId="696A436C" w14:textId="77777777" w:rsidTr="007A6F32">
        <w:trPr>
          <w:gridBefore w:val="1"/>
          <w:gridAfter w:val="3"/>
          <w:wBefore w:w="18" w:type="dxa"/>
          <w:wAfter w:w="185" w:type="dxa"/>
          <w:cantSplit/>
        </w:trPr>
        <w:tc>
          <w:tcPr>
            <w:tcW w:w="10388" w:type="dxa"/>
            <w:gridSpan w:val="12"/>
            <w:tcBorders>
              <w:left w:val="single" w:sz="18" w:space="0" w:color="auto"/>
            </w:tcBorders>
          </w:tcPr>
          <w:p w14:paraId="3898E955" w14:textId="77777777" w:rsidR="007A6F32" w:rsidRDefault="007A6F32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lastRenderedPageBreak/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5D3C3280" w14:textId="77777777" w:rsidR="007A6F32" w:rsidRPr="009B1F1E" w:rsidRDefault="007A6F32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719D846F" w14:textId="77777777" w:rsidR="003F5C3D" w:rsidRPr="009B1F1E" w:rsidRDefault="003F5C3D">
      <w:pPr>
        <w:spacing w:line="259" w:lineRule="auto"/>
        <w:rPr>
          <w:rFonts w:cs="Arial"/>
          <w:b/>
        </w:rPr>
      </w:pPr>
      <w:r w:rsidRPr="009B1F1E">
        <w:rPr>
          <w:rFonts w:cs="Arial"/>
          <w:b/>
        </w:rPr>
        <w:br w:type="page"/>
      </w:r>
    </w:p>
    <w:p w14:paraId="535FA9D4" w14:textId="77777777" w:rsidR="00AF799B" w:rsidRPr="009B1F1E" w:rsidRDefault="00FE5AAE" w:rsidP="007B44A5">
      <w:pPr>
        <w:pStyle w:val="berschrift1"/>
        <w:rPr>
          <w:rFonts w:ascii="Arial" w:hAnsi="Arial"/>
          <w:szCs w:val="22"/>
        </w:rPr>
      </w:pPr>
      <w:bookmarkStart w:id="26" w:name="_Toc25147158"/>
      <w:r w:rsidRPr="009B1F1E">
        <w:rPr>
          <w:rFonts w:ascii="Arial" w:hAnsi="Arial"/>
          <w:szCs w:val="22"/>
        </w:rPr>
        <w:lastRenderedPageBreak/>
        <w:t>Finanzanlagen</w:t>
      </w:r>
      <w:bookmarkEnd w:id="26"/>
    </w:p>
    <w:p w14:paraId="180301FC" w14:textId="77777777" w:rsidR="00FE5AAE" w:rsidRPr="009B1F1E" w:rsidRDefault="009E0EAF" w:rsidP="009A7890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FE5AAE" w:rsidRPr="009B1F1E">
        <w:rPr>
          <w:rFonts w:cs="Arial"/>
        </w:rPr>
        <w:t xml:space="preserve"> 107</w:t>
      </w:r>
      <w:bookmarkEnd w:id="24"/>
      <w:bookmarkEnd w:id="25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4C8FEB8E" w14:textId="77777777" w:rsidTr="009A7890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466FDD77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76D8D216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484C91CF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0F9F00D5" w14:textId="77777777" w:rsidR="00161659" w:rsidRDefault="000845AF" w:rsidP="00655DED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Prüfung der in der Bilanz ausgewiesenen Finanzanlagen</w:t>
            </w:r>
          </w:p>
          <w:p w14:paraId="7071FAD1" w14:textId="77777777" w:rsidR="00161659" w:rsidRDefault="000845AF" w:rsidP="00655DED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Prüfung der korrekten Bewertung</w:t>
            </w:r>
          </w:p>
          <w:p w14:paraId="3C828944" w14:textId="4776CCFC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Erfassung der daraus resultierenden Erträge</w:t>
            </w:r>
            <w:r w:rsidR="0045255D" w:rsidRPr="009B1F1E">
              <w:rPr>
                <w:rFonts w:cs="Arial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6C58304A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770094C5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03D65946" w14:textId="77777777" w:rsidTr="0045255D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0E41884A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33A2B57E" w14:textId="77777777" w:rsidR="00161659" w:rsidRPr="00161659" w:rsidRDefault="000845AF" w:rsidP="00161659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161659">
              <w:rPr>
                <w:rFonts w:eastAsia="Times New Roman" w:cs="Arial"/>
                <w:lang w:eastAsia="de-CH"/>
              </w:rPr>
              <w:t>Verzeichnisse</w:t>
            </w:r>
          </w:p>
          <w:p w14:paraId="0DF8BE56" w14:textId="77777777" w:rsidR="00161659" w:rsidRPr="00161659" w:rsidRDefault="000845AF" w:rsidP="00161659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161659">
              <w:rPr>
                <w:rFonts w:eastAsia="Times New Roman" w:cs="Arial"/>
                <w:lang w:eastAsia="de-CH"/>
              </w:rPr>
              <w:t>Depotauszüge der Banken</w:t>
            </w:r>
          </w:p>
          <w:p w14:paraId="31593633" w14:textId="77777777" w:rsidR="00161659" w:rsidRPr="00161659" w:rsidRDefault="000845AF" w:rsidP="00161659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161659">
              <w:rPr>
                <w:rFonts w:eastAsia="Times New Roman" w:cs="Arial"/>
                <w:lang w:eastAsia="de-CH"/>
              </w:rPr>
              <w:t>Wertpapiere im Tresor</w:t>
            </w:r>
          </w:p>
          <w:p w14:paraId="031626AC" w14:textId="4EBAD406" w:rsidR="000845AF" w:rsidRPr="009B1F1E" w:rsidRDefault="000845AF" w:rsidP="00F469DB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161659">
              <w:rPr>
                <w:rFonts w:eastAsia="Times New Roman" w:cs="Arial"/>
                <w:lang w:eastAsia="de-CH"/>
              </w:rPr>
              <w:t>Darlehensverträge mit einer Laufzeit von über einem Jahr</w:t>
            </w:r>
          </w:p>
        </w:tc>
      </w:tr>
    </w:tbl>
    <w:p w14:paraId="512B7C2B" w14:textId="77777777" w:rsidR="000845AF" w:rsidRPr="009B1F1E" w:rsidRDefault="000845AF" w:rsidP="00AF799B">
      <w:pPr>
        <w:rPr>
          <w:rFonts w:cs="Arial"/>
        </w:rPr>
      </w:pPr>
    </w:p>
    <w:tbl>
      <w:tblPr>
        <w:tblW w:w="10591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89"/>
        <w:gridCol w:w="143"/>
        <w:gridCol w:w="3324"/>
        <w:gridCol w:w="124"/>
        <w:gridCol w:w="19"/>
        <w:gridCol w:w="3537"/>
        <w:gridCol w:w="104"/>
        <w:gridCol w:w="465"/>
        <w:gridCol w:w="553"/>
        <w:gridCol w:w="14"/>
        <w:gridCol w:w="1224"/>
        <w:gridCol w:w="60"/>
        <w:gridCol w:w="29"/>
        <w:gridCol w:w="44"/>
        <w:gridCol w:w="10"/>
        <w:gridCol w:w="134"/>
      </w:tblGrid>
      <w:tr w:rsidR="00DC2BE2" w:rsidRPr="009B1F1E" w14:paraId="4190E03C" w14:textId="77777777" w:rsidTr="00161659">
        <w:trPr>
          <w:gridBefore w:val="1"/>
          <w:gridAfter w:val="2"/>
          <w:wBefore w:w="18" w:type="dxa"/>
          <w:wAfter w:w="144" w:type="dxa"/>
          <w:cantSplit/>
          <w:tblHeader/>
        </w:trPr>
        <w:tc>
          <w:tcPr>
            <w:tcW w:w="42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C474EC3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6A54E88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EC27A05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</w:t>
            </w:r>
            <w:r w:rsidRPr="009B1F1E">
              <w:rPr>
                <w:rFonts w:eastAsia="Times New Roman" w:cs="Arial"/>
                <w:b/>
                <w:lang w:eastAsia="de-CH"/>
              </w:rPr>
              <w:t>i</w:t>
            </w:r>
            <w:r w:rsidRPr="009B1F1E">
              <w:rPr>
                <w:rFonts w:eastAsia="Times New Roman" w:cs="Arial"/>
                <w:b/>
                <w:lang w:eastAsia="de-CH"/>
              </w:rPr>
              <w:t>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5CFD7A6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046A1560" w14:textId="77777777" w:rsidTr="00161659">
        <w:trPr>
          <w:gridAfter w:val="4"/>
          <w:wAfter w:w="217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6DF72B0C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67" w:type="dxa"/>
            <w:gridSpan w:val="11"/>
            <w:shd w:val="clear" w:color="auto" w:fill="auto"/>
          </w:tcPr>
          <w:p w14:paraId="3E3B4F9D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6F6ACD8F" w14:textId="77777777" w:rsidTr="00161659">
        <w:trPr>
          <w:gridAfter w:val="5"/>
          <w:wAfter w:w="277" w:type="dxa"/>
          <w:cantSplit/>
        </w:trPr>
        <w:tc>
          <w:tcPr>
            <w:tcW w:w="10314" w:type="dxa"/>
            <w:gridSpan w:val="1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74C2C775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FE59A0" w:rsidRPr="009B1F1E" w14:paraId="73FD35A8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top w:val="single" w:sz="8" w:space="0" w:color="auto"/>
              <w:left w:val="single" w:sz="18" w:space="0" w:color="auto"/>
            </w:tcBorders>
            <w:shd w:val="clear" w:color="00FF00" w:fill="auto"/>
          </w:tcPr>
          <w:p w14:paraId="6F5CE31A" w14:textId="77777777" w:rsidR="00FE59A0" w:rsidRPr="009B1F1E" w:rsidRDefault="00FE59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  <w:tcBorders>
              <w:top w:val="single" w:sz="6" w:space="0" w:color="auto"/>
            </w:tcBorders>
          </w:tcPr>
          <w:p w14:paraId="59815BE6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60" w:type="dxa"/>
            <w:gridSpan w:val="3"/>
            <w:tcBorders>
              <w:top w:val="single" w:sz="6" w:space="0" w:color="auto"/>
            </w:tcBorders>
          </w:tcPr>
          <w:tbl>
            <w:tblPr>
              <w:tblStyle w:val="Tabellenraster"/>
              <w:tblW w:w="354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43"/>
            </w:tblGrid>
            <w:tr w:rsidR="008D04BC" w:rsidRPr="009B1F1E" w14:paraId="2CE9962D" w14:textId="77777777" w:rsidTr="007F37F1">
              <w:trPr>
                <w:trHeight w:val="563"/>
              </w:trPr>
              <w:tc>
                <w:tcPr>
                  <w:tcW w:w="3543" w:type="dxa"/>
                </w:tcPr>
                <w:p w14:paraId="52AF5F58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83302B5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041716305"/>
            <w:placeholder>
              <w:docPart w:val="8759498375424892AAAFEF6BF311274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8" w:type="dxa"/>
                <w:gridSpan w:val="2"/>
                <w:tcBorders>
                  <w:top w:val="single" w:sz="6" w:space="0" w:color="auto"/>
                </w:tcBorders>
              </w:tcPr>
              <w:p w14:paraId="77FBA2BB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  <w:tcBorders>
              <w:top w:val="single" w:sz="6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34"/>
            </w:tblGrid>
            <w:tr w:rsidR="00712969" w:rsidRPr="009B1F1E" w14:paraId="6890B5E4" w14:textId="77777777" w:rsidTr="007F37F1">
              <w:trPr>
                <w:trHeight w:val="552"/>
              </w:trPr>
              <w:tc>
                <w:tcPr>
                  <w:tcW w:w="1034" w:type="dxa"/>
                </w:tcPr>
                <w:p w14:paraId="0B9EDCF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29EDFD2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B4EC5" w:rsidRPr="009B1F1E" w14:paraId="46FA212B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4005AFA" w14:textId="77777777" w:rsidR="004B4EC5" w:rsidRPr="009B1F1E" w:rsidRDefault="004B4EC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2CAF06DB" w14:textId="77777777" w:rsidR="004B4EC5" w:rsidRPr="009B1F1E" w:rsidRDefault="004B4EC5" w:rsidP="00D0262F">
            <w:pPr>
              <w:spacing w:before="120" w:after="120"/>
              <w:rPr>
                <w:rFonts w:cs="Arial"/>
                <w:i/>
              </w:rPr>
            </w:pPr>
            <w:r w:rsidRPr="009B1F1E">
              <w:rPr>
                <w:rFonts w:cs="Arial"/>
              </w:rPr>
              <w:t>Handelt es sich bei den bilanzie</w:t>
            </w:r>
            <w:r w:rsidRPr="009B1F1E">
              <w:rPr>
                <w:rFonts w:cs="Arial"/>
              </w:rPr>
              <w:t>r</w:t>
            </w:r>
            <w:r w:rsidRPr="009B1F1E">
              <w:rPr>
                <w:rFonts w:cs="Arial"/>
              </w:rPr>
              <w:t>ten Werten wirklich um Finanza</w:t>
            </w:r>
            <w:r w:rsidRPr="009B1F1E">
              <w:rPr>
                <w:rFonts w:cs="Arial"/>
              </w:rPr>
              <w:t>n</w:t>
            </w:r>
            <w:r w:rsidRPr="009B1F1E">
              <w:rPr>
                <w:rFonts w:cs="Arial"/>
              </w:rPr>
              <w:t>lagen</w:t>
            </w:r>
            <w:r w:rsidR="0045255D" w:rsidRPr="009B1F1E">
              <w:rPr>
                <w:rFonts w:cs="Arial"/>
              </w:rPr>
              <w:t xml:space="preserve"> (Laufzeit über 1 Jahr)?</w:t>
            </w:r>
          </w:p>
        </w:tc>
        <w:tc>
          <w:tcPr>
            <w:tcW w:w="366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08B29272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1A6D7D3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5A8DC41" w14:textId="77777777" w:rsidR="004B4EC5" w:rsidRPr="009B1F1E" w:rsidRDefault="004B4EC5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716083246"/>
            <w:placeholder>
              <w:docPart w:val="245A473EED4A43438862A6511378703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8" w:type="dxa"/>
                <w:gridSpan w:val="2"/>
              </w:tcPr>
              <w:p w14:paraId="7A169655" w14:textId="77777777" w:rsidR="004B4EC5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56AA38D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F922A39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7111FB4" w14:textId="77777777" w:rsidR="004B4EC5" w:rsidRPr="009B1F1E" w:rsidRDefault="004B4EC5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E59A0" w:rsidRPr="009B1F1E" w14:paraId="17A12CEF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4D7543A" w14:textId="77777777" w:rsidR="00FE59A0" w:rsidRPr="009B1F1E" w:rsidRDefault="00FE59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53C6F43C" w14:textId="502828FA" w:rsidR="00F55AB9" w:rsidRPr="009B1F1E" w:rsidRDefault="00FE59A0" w:rsidP="0016165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 das Finanzvermögen neu bewertet und zum Verkehrswert am Bilanzstichtag bilanziert? </w:t>
            </w:r>
            <w:r w:rsidR="009857A6" w:rsidRPr="009B1F1E">
              <w:rPr>
                <w:rFonts w:cs="Arial"/>
              </w:rPr>
              <w:br/>
            </w:r>
            <w:r w:rsidRPr="009B1F1E">
              <w:rPr>
                <w:rFonts w:cs="Arial"/>
              </w:rPr>
              <w:t>(</w:t>
            </w:r>
            <w:r w:rsidR="00924CA0" w:rsidRPr="009B1F1E">
              <w:rPr>
                <w:rFonts w:cs="Arial"/>
              </w:rPr>
              <w:t xml:space="preserve">§ </w:t>
            </w:r>
            <w:r w:rsidR="00161659">
              <w:rPr>
                <w:rFonts w:cs="Arial"/>
              </w:rPr>
              <w:t>13</w:t>
            </w:r>
            <w:r w:rsidR="00924CA0" w:rsidRPr="009B1F1E">
              <w:rPr>
                <w:rFonts w:cs="Arial"/>
              </w:rPr>
              <w:t xml:space="preserve"> FHG</w:t>
            </w:r>
            <w:r w:rsidRPr="009B1F1E">
              <w:rPr>
                <w:rFonts w:cs="Arial"/>
              </w:rPr>
              <w:t>)</w:t>
            </w:r>
          </w:p>
        </w:tc>
        <w:tc>
          <w:tcPr>
            <w:tcW w:w="366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660D05BD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1294805C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CA205F8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502727886"/>
            <w:placeholder>
              <w:docPart w:val="471BC19C536B49E48222D2BCB1D6DED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8" w:type="dxa"/>
                <w:gridSpan w:val="2"/>
              </w:tcPr>
              <w:p w14:paraId="0ECBBA90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8929603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8C0D405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A91D4E6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55AB9" w:rsidRPr="009B1F1E" w14:paraId="6127F7CB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D459B34" w14:textId="77777777" w:rsidR="00F55AB9" w:rsidRPr="009B1F1E" w:rsidRDefault="00F55AB9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125FCD38" w14:textId="022CEF79" w:rsidR="00F55AB9" w:rsidRPr="009B1F1E" w:rsidRDefault="00F55AB9" w:rsidP="00C62A6E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</w:t>
            </w:r>
            <w:r w:rsidR="00173BB5" w:rsidRPr="009B1F1E">
              <w:rPr>
                <w:rFonts w:cs="Arial"/>
              </w:rPr>
              <w:t>nd</w:t>
            </w:r>
            <w:r w:rsidRPr="009B1F1E">
              <w:rPr>
                <w:rFonts w:cs="Arial"/>
              </w:rPr>
              <w:t xml:space="preserve"> die in der Bilanz ausgewi</w:t>
            </w:r>
            <w:r w:rsidRPr="009B1F1E">
              <w:rPr>
                <w:rFonts w:cs="Arial"/>
              </w:rPr>
              <w:t>e</w:t>
            </w:r>
            <w:r w:rsidRPr="009B1F1E">
              <w:rPr>
                <w:rFonts w:cs="Arial"/>
              </w:rPr>
              <w:t>senen Darlehen und Beteiligu</w:t>
            </w:r>
            <w:r w:rsidRPr="009B1F1E">
              <w:rPr>
                <w:rFonts w:cs="Arial"/>
              </w:rPr>
              <w:t>n</w:t>
            </w:r>
            <w:r w:rsidRPr="009B1F1E">
              <w:rPr>
                <w:rFonts w:cs="Arial"/>
              </w:rPr>
              <w:t xml:space="preserve">gen werthaltig? </w:t>
            </w:r>
            <w:r w:rsidR="0045255D" w:rsidRPr="009B1F1E">
              <w:rPr>
                <w:rFonts w:cs="Arial"/>
              </w:rPr>
              <w:t>(</w:t>
            </w:r>
            <w:r w:rsidRPr="009B1F1E">
              <w:rPr>
                <w:rFonts w:cs="Arial"/>
              </w:rPr>
              <w:t>Jahresrechnung und Revisionsberichte der Bete</w:t>
            </w:r>
            <w:r w:rsidR="0045255D" w:rsidRPr="009B1F1E">
              <w:rPr>
                <w:rFonts w:cs="Arial"/>
              </w:rPr>
              <w:t>i</w:t>
            </w:r>
            <w:r w:rsidR="0045255D" w:rsidRPr="009B1F1E">
              <w:rPr>
                <w:rFonts w:cs="Arial"/>
              </w:rPr>
              <w:t>ligungsgesellschaften einsehen)</w:t>
            </w:r>
          </w:p>
        </w:tc>
        <w:tc>
          <w:tcPr>
            <w:tcW w:w="366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30405DE6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0050A115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05F0E09" w14:textId="77777777" w:rsidR="00F55AB9" w:rsidRPr="009B1F1E" w:rsidRDefault="00F55AB9" w:rsidP="00FE59A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15684650"/>
            <w:placeholder>
              <w:docPart w:val="DCB451E6594F4251AB515426152EC5D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8" w:type="dxa"/>
                <w:gridSpan w:val="2"/>
              </w:tcPr>
              <w:p w14:paraId="49AA2A17" w14:textId="77777777" w:rsidR="00F55AB9" w:rsidRPr="009B1F1E" w:rsidRDefault="00B346E1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6866120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01D7E63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C48D535" w14:textId="77777777" w:rsidR="00F55AB9" w:rsidRPr="009B1F1E" w:rsidRDefault="00F55AB9" w:rsidP="00FE59A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78D82C08" w14:textId="77777777" w:rsidTr="00161659">
        <w:trPr>
          <w:gridAfter w:val="1"/>
          <w:wAfter w:w="134" w:type="dxa"/>
          <w:cantSplit/>
        </w:trPr>
        <w:tc>
          <w:tcPr>
            <w:tcW w:w="10457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55A00A9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3D72A0" w:rsidRPr="009B1F1E" w14:paraId="65C861DA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81E2A8A" w14:textId="77777777" w:rsidR="003D72A0" w:rsidRPr="009B1F1E" w:rsidRDefault="003D72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5852BEE2" w14:textId="3F64EA34" w:rsidR="003D72A0" w:rsidRPr="009B1F1E" w:rsidRDefault="003D72A0" w:rsidP="00216D85">
            <w:pPr>
              <w:spacing w:before="120" w:after="120"/>
              <w:rPr>
                <w:rFonts w:cs="Arial"/>
              </w:rPr>
            </w:pPr>
            <w:r w:rsidRPr="009B1F1E">
              <w:rPr>
                <w:rFonts w:eastAsia="Times New Roman" w:cs="Arial"/>
                <w:lang w:eastAsia="de-CH"/>
              </w:rPr>
              <w:t>Wurden die angewendeten Grundsätze der Bilanzierung und Bewertung im Anhang zur Ja</w:t>
            </w:r>
            <w:r w:rsidRPr="009B1F1E">
              <w:rPr>
                <w:rFonts w:eastAsia="Times New Roman" w:cs="Arial"/>
                <w:lang w:eastAsia="de-CH"/>
              </w:rPr>
              <w:t>h</w:t>
            </w:r>
            <w:r w:rsidRPr="009B1F1E">
              <w:rPr>
                <w:rFonts w:eastAsia="Times New Roman" w:cs="Arial"/>
                <w:lang w:eastAsia="de-CH"/>
              </w:rPr>
              <w:t>resrechnung offengelegt? (</w:t>
            </w:r>
            <w:r w:rsidR="00924CA0" w:rsidRPr="009B1F1E">
              <w:rPr>
                <w:rFonts w:eastAsia="Times New Roman" w:cs="Arial"/>
                <w:lang w:eastAsia="de-CH"/>
              </w:rPr>
              <w:t>§</w:t>
            </w:r>
            <w:r w:rsidR="00216D85">
              <w:rPr>
                <w:rFonts w:eastAsia="Times New Roman" w:cs="Arial"/>
                <w:lang w:eastAsia="de-CH"/>
              </w:rPr>
              <w:t> 12 </w:t>
            </w:r>
            <w:r w:rsidR="00924CA0" w:rsidRPr="009B1F1E">
              <w:rPr>
                <w:rFonts w:eastAsia="Times New Roman" w:cs="Arial"/>
                <w:lang w:eastAsia="de-CH"/>
              </w:rPr>
              <w:t>FHG</w:t>
            </w:r>
            <w:r w:rsidRPr="009B1F1E">
              <w:rPr>
                <w:rFonts w:eastAsia="Times New Roman" w:cs="Arial"/>
                <w:lang w:eastAsia="de-CH"/>
              </w:rPr>
              <w:t>)</w:t>
            </w:r>
          </w:p>
        </w:tc>
        <w:tc>
          <w:tcPr>
            <w:tcW w:w="366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1B03BE90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971BA44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9B25787" w14:textId="77777777" w:rsidR="003D72A0" w:rsidRPr="009B1F1E" w:rsidRDefault="003D72A0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561777276"/>
            <w:placeholder>
              <w:docPart w:val="CCC602792A5142749FBBD213A7A8C34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18" w:type="dxa"/>
                <w:gridSpan w:val="2"/>
              </w:tcPr>
              <w:p w14:paraId="49D4BF3E" w14:textId="77777777" w:rsidR="003D72A0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45AD4AE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1B98844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41F7496" w14:textId="77777777" w:rsidR="003D72A0" w:rsidRPr="009B1F1E" w:rsidRDefault="003D72A0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72A0" w:rsidRPr="009B1F1E" w14:paraId="2ED37F28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35ECD59" w14:textId="77777777" w:rsidR="003D72A0" w:rsidRPr="009B1F1E" w:rsidRDefault="003D72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76F8B169" w14:textId="53E827F3" w:rsidR="003D72A0" w:rsidRPr="009B1F1E" w:rsidRDefault="003D72A0" w:rsidP="007F37F1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Sind dauerhafte Wertvermind</w:t>
            </w:r>
            <w:r w:rsidRPr="009B1F1E">
              <w:rPr>
                <w:rFonts w:cs="Arial"/>
              </w:rPr>
              <w:t>e</w:t>
            </w:r>
            <w:r w:rsidRPr="009B1F1E">
              <w:rPr>
                <w:rFonts w:cs="Arial"/>
              </w:rPr>
              <w:t xml:space="preserve">rungen oder Verluste </w:t>
            </w:r>
            <w:r w:rsidR="00F702EF" w:rsidRPr="009B1F1E">
              <w:rPr>
                <w:rFonts w:cs="Arial"/>
              </w:rPr>
              <w:t>eingetreten</w:t>
            </w:r>
            <w:r w:rsidRPr="009B1F1E">
              <w:rPr>
                <w:rFonts w:cs="Arial"/>
              </w:rPr>
              <w:t xml:space="preserve">, welche sofort zu berichtigen sind? </w:t>
            </w:r>
          </w:p>
        </w:tc>
        <w:tc>
          <w:tcPr>
            <w:tcW w:w="3660" w:type="dxa"/>
            <w:gridSpan w:val="3"/>
          </w:tcPr>
          <w:tbl>
            <w:tblPr>
              <w:tblStyle w:val="Tabellenraster"/>
              <w:tblW w:w="354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43"/>
            </w:tblGrid>
            <w:tr w:rsidR="008D04BC" w:rsidRPr="009B1F1E" w14:paraId="4A0C5C65" w14:textId="77777777" w:rsidTr="007F37F1">
              <w:trPr>
                <w:trHeight w:val="596"/>
              </w:trPr>
              <w:tc>
                <w:tcPr>
                  <w:tcW w:w="3543" w:type="dxa"/>
                </w:tcPr>
                <w:p w14:paraId="3DBB006E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7415FC3" w14:textId="77777777" w:rsidR="003D72A0" w:rsidRPr="009B1F1E" w:rsidRDefault="003D72A0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93585150"/>
            <w:placeholder>
              <w:docPart w:val="0A3E5B05A06D4BE9A9D2CAD77296A7F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18" w:type="dxa"/>
                <w:gridSpan w:val="2"/>
              </w:tcPr>
              <w:p w14:paraId="0203AA37" w14:textId="77777777" w:rsidR="003D72A0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</w:tcPr>
          <w:tbl>
            <w:tblPr>
              <w:tblStyle w:val="Tabellenraster"/>
              <w:tblW w:w="126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62"/>
            </w:tblGrid>
            <w:tr w:rsidR="00712969" w:rsidRPr="009B1F1E" w14:paraId="2A55DE89" w14:textId="77777777" w:rsidTr="007F37F1">
              <w:trPr>
                <w:trHeight w:val="412"/>
              </w:trPr>
              <w:tc>
                <w:tcPr>
                  <w:tcW w:w="1262" w:type="dxa"/>
                </w:tcPr>
                <w:p w14:paraId="61A5A272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B47068F" w14:textId="77777777" w:rsidR="003D72A0" w:rsidRPr="009B1F1E" w:rsidRDefault="003D72A0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72A0" w:rsidRPr="009B1F1E" w14:paraId="5E123DDF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2C1E7E5" w14:textId="77777777" w:rsidR="003D72A0" w:rsidRPr="009B1F1E" w:rsidRDefault="003D72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63E9DECE" w14:textId="6E6B987F" w:rsidR="003D72A0" w:rsidRPr="009B1F1E" w:rsidRDefault="003D72A0" w:rsidP="007F37F1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Können die Finanzanlagen als sicher beurteilt werden? </w:t>
            </w:r>
          </w:p>
        </w:tc>
        <w:tc>
          <w:tcPr>
            <w:tcW w:w="3660" w:type="dxa"/>
            <w:gridSpan w:val="3"/>
          </w:tcPr>
          <w:tbl>
            <w:tblPr>
              <w:tblStyle w:val="Tabellenraster"/>
              <w:tblW w:w="356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64"/>
            </w:tblGrid>
            <w:tr w:rsidR="008D04BC" w:rsidRPr="009B1F1E" w14:paraId="3A24FEBD" w14:textId="77777777" w:rsidTr="007F37F1">
              <w:trPr>
                <w:trHeight w:val="584"/>
              </w:trPr>
              <w:tc>
                <w:tcPr>
                  <w:tcW w:w="3564" w:type="dxa"/>
                </w:tcPr>
                <w:p w14:paraId="1E1581E5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84D7C9E" w14:textId="77777777" w:rsidR="003D72A0" w:rsidRPr="009B1F1E" w:rsidRDefault="003D72A0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88914394"/>
            <w:placeholder>
              <w:docPart w:val="E9D6E34CB01A44D7B31759705448819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18" w:type="dxa"/>
                <w:gridSpan w:val="2"/>
              </w:tcPr>
              <w:p w14:paraId="0FB278B7" w14:textId="77777777" w:rsidR="003D72A0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18"/>
            </w:tblGrid>
            <w:tr w:rsidR="00712969" w:rsidRPr="009B1F1E" w14:paraId="0DE2C37A" w14:textId="77777777" w:rsidTr="007F37F1">
              <w:trPr>
                <w:trHeight w:val="299"/>
              </w:trPr>
              <w:tc>
                <w:tcPr>
                  <w:tcW w:w="1218" w:type="dxa"/>
                </w:tcPr>
                <w:p w14:paraId="4CCDCA9D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F71DC03" w14:textId="77777777" w:rsidR="003D72A0" w:rsidRPr="009B1F1E" w:rsidRDefault="003D72A0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72A0" w:rsidRPr="009B1F1E" w14:paraId="13C32DC9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CDC8B98" w14:textId="77777777" w:rsidR="003D72A0" w:rsidRPr="009B1F1E" w:rsidRDefault="003D72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33E44287" w14:textId="77777777" w:rsidR="003D72A0" w:rsidRPr="009B1F1E" w:rsidRDefault="003D72A0" w:rsidP="00924CA0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Sind die Finanzkompetenzen für Finanzanlagen eingehalten worden? </w:t>
            </w:r>
          </w:p>
        </w:tc>
        <w:tc>
          <w:tcPr>
            <w:tcW w:w="3660" w:type="dxa"/>
            <w:gridSpan w:val="3"/>
          </w:tcPr>
          <w:tbl>
            <w:tblPr>
              <w:tblStyle w:val="Tabellenraster"/>
              <w:tblW w:w="368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82"/>
            </w:tblGrid>
            <w:tr w:rsidR="008D04BC" w:rsidRPr="009B1F1E" w14:paraId="5C56F13A" w14:textId="77777777" w:rsidTr="007F37F1">
              <w:trPr>
                <w:trHeight w:val="299"/>
              </w:trPr>
              <w:tc>
                <w:tcPr>
                  <w:tcW w:w="3682" w:type="dxa"/>
                </w:tcPr>
                <w:p w14:paraId="56D8F5B4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E711B0F" w14:textId="77777777" w:rsidR="003D72A0" w:rsidRPr="009B1F1E" w:rsidRDefault="003D72A0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803810"/>
            <w:placeholder>
              <w:docPart w:val="763F3B2D3CC8466D9E5074D70A7E50C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18" w:type="dxa"/>
                <w:gridSpan w:val="2"/>
              </w:tcPr>
              <w:p w14:paraId="2427D1E3" w14:textId="77777777" w:rsidR="003D72A0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34"/>
            </w:tblGrid>
            <w:tr w:rsidR="00712969" w:rsidRPr="009B1F1E" w14:paraId="24A0E3AB" w14:textId="77777777" w:rsidTr="007F37F1">
              <w:trPr>
                <w:trHeight w:val="186"/>
              </w:trPr>
              <w:tc>
                <w:tcPr>
                  <w:tcW w:w="1034" w:type="dxa"/>
                </w:tcPr>
                <w:p w14:paraId="26ABB73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B4AE86B" w14:textId="77777777" w:rsidR="003D72A0" w:rsidRPr="009B1F1E" w:rsidRDefault="003D72A0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3D72A0" w:rsidRPr="009B1F1E" w14:paraId="7683D2BC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1C0347D" w14:textId="77777777" w:rsidR="003D72A0" w:rsidRPr="009B1F1E" w:rsidRDefault="003D72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05AA694B" w14:textId="77777777" w:rsidR="003D72A0" w:rsidRPr="009B1F1E" w:rsidRDefault="003D72A0" w:rsidP="00FE59A0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Bestimmungen der Darlehensverträge betreffend Zins- und Amortisationsverpflichtungen eingehalten?</w:t>
            </w:r>
          </w:p>
        </w:tc>
        <w:tc>
          <w:tcPr>
            <w:tcW w:w="366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1A5BE56A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5961977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27CDEA9" w14:textId="77777777" w:rsidR="003D72A0" w:rsidRPr="009B1F1E" w:rsidRDefault="003D72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032837895"/>
            <w:placeholder>
              <w:docPart w:val="CE0B2B6B2187403CA54F3F6B5EA6AF5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18" w:type="dxa"/>
                <w:gridSpan w:val="2"/>
              </w:tcPr>
              <w:p w14:paraId="1B76DA5B" w14:textId="77777777" w:rsidR="003D72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1F8FE9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9A38A2F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84BFF09" w14:textId="77777777" w:rsidR="003D72A0" w:rsidRPr="009B1F1E" w:rsidRDefault="003D72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72A0" w:rsidRPr="009B1F1E" w14:paraId="75E8F0D7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</w:tcPr>
          <w:p w14:paraId="3A3867AA" w14:textId="77777777" w:rsidR="003D72A0" w:rsidRPr="009B1F1E" w:rsidRDefault="003D72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20EDB7DB" w14:textId="77777777" w:rsidR="003D72A0" w:rsidRPr="009B1F1E" w:rsidRDefault="003D72A0" w:rsidP="00FE59A0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Entsprechen die neuen Verträge den Beschlüssen der zuständigen Organe?</w:t>
            </w:r>
          </w:p>
        </w:tc>
        <w:tc>
          <w:tcPr>
            <w:tcW w:w="366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229BEDD8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AB310E4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3004A57" w14:textId="77777777" w:rsidR="003D72A0" w:rsidRPr="009B1F1E" w:rsidRDefault="003D72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68556762"/>
            <w:placeholder>
              <w:docPart w:val="18D28EEAE9A348D796EDBFDF7389963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18" w:type="dxa"/>
                <w:gridSpan w:val="2"/>
              </w:tcPr>
              <w:p w14:paraId="4D30C166" w14:textId="77777777" w:rsidR="003D72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A186749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2783F11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53F3BE0" w14:textId="77777777" w:rsidR="003D72A0" w:rsidRPr="009B1F1E" w:rsidRDefault="003D72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72A0" w:rsidRPr="009B1F1E" w14:paraId="60820040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</w:tcPr>
          <w:p w14:paraId="046C5A9A" w14:textId="77777777" w:rsidR="003D72A0" w:rsidRPr="009B1F1E" w:rsidRDefault="003D72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4BDC680A" w14:textId="77777777" w:rsidR="003D72A0" w:rsidRPr="009B1F1E" w:rsidRDefault="003D72A0" w:rsidP="00FE59A0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Vollständigkeit und Richtigkeit der Verbuchung von Erwerb / Veräusserung bzw. Gewinn / Verlust aus Finanzanlagen.</w:t>
            </w:r>
          </w:p>
        </w:tc>
        <w:tc>
          <w:tcPr>
            <w:tcW w:w="366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6F58A809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19013E8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7334BAB" w14:textId="77777777" w:rsidR="003D72A0" w:rsidRPr="009B1F1E" w:rsidRDefault="003D72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642735098"/>
            <w:placeholder>
              <w:docPart w:val="6FF813013B34448ABEE87464521AF5B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18" w:type="dxa"/>
                <w:gridSpan w:val="2"/>
              </w:tcPr>
              <w:p w14:paraId="45EAB643" w14:textId="77777777" w:rsidR="003D72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1507FF5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85F0BB2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849C11C" w14:textId="77777777" w:rsidR="003D72A0" w:rsidRPr="009B1F1E" w:rsidRDefault="003D72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72A0" w:rsidRPr="009B1F1E" w14:paraId="358A15C8" w14:textId="77777777" w:rsidTr="00161659">
        <w:trPr>
          <w:gridAfter w:val="1"/>
          <w:wAfter w:w="134" w:type="dxa"/>
          <w:cantSplit/>
        </w:trPr>
        <w:tc>
          <w:tcPr>
            <w:tcW w:w="950" w:type="dxa"/>
            <w:gridSpan w:val="3"/>
            <w:tcBorders>
              <w:left w:val="single" w:sz="18" w:space="0" w:color="auto"/>
            </w:tcBorders>
          </w:tcPr>
          <w:p w14:paraId="7650701D" w14:textId="77777777" w:rsidR="003D72A0" w:rsidRPr="009B1F1E" w:rsidRDefault="003D72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76340C5E" w14:textId="544E8EC4" w:rsidR="003840AB" w:rsidRPr="009B1F1E" w:rsidRDefault="003D72A0" w:rsidP="00216D85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</w:t>
            </w:r>
            <w:r w:rsidR="00216D85">
              <w:rPr>
                <w:rFonts w:eastAsia="Times New Roman" w:cs="Arial"/>
                <w:lang w:eastAsia="de-CH"/>
              </w:rPr>
              <w:t>der</w:t>
            </w:r>
            <w:r w:rsidRPr="009B1F1E">
              <w:rPr>
                <w:rFonts w:eastAsia="Times New Roman" w:cs="Arial"/>
                <w:lang w:eastAsia="de-CH"/>
              </w:rPr>
              <w:t xml:space="preserve"> Grundsätze </w:t>
            </w:r>
            <w:r w:rsidR="00484E7C">
              <w:rPr>
                <w:rFonts w:eastAsia="Times New Roman" w:cs="Arial"/>
                <w:lang w:eastAsia="de-CH"/>
              </w:rPr>
              <w:t>von § 3 FHG</w:t>
            </w:r>
          </w:p>
          <w:p w14:paraId="7116D8DA" w14:textId="48DE886E" w:rsidR="007F37F1" w:rsidRPr="009B1F1E" w:rsidRDefault="007F37F1" w:rsidP="007F37F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366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0E6960AD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148A0834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BAE7FA5" w14:textId="77777777" w:rsidR="003D72A0" w:rsidRPr="009B1F1E" w:rsidRDefault="003D72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66322700"/>
            <w:placeholder>
              <w:docPart w:val="C1E5FD51935F4CC5B3B9D23ADA61673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18" w:type="dxa"/>
                <w:gridSpan w:val="2"/>
              </w:tcPr>
              <w:p w14:paraId="7063E2FC" w14:textId="77777777" w:rsidR="003D72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1F93A35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307DC1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DEE2EE5" w14:textId="77777777" w:rsidR="003D72A0" w:rsidRPr="009B1F1E" w:rsidRDefault="003D72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535DE64E" w14:textId="77777777" w:rsidTr="00161659">
        <w:trPr>
          <w:gridBefore w:val="1"/>
          <w:wBefore w:w="18" w:type="dxa"/>
          <w:cantSplit/>
        </w:trPr>
        <w:tc>
          <w:tcPr>
            <w:tcW w:w="10573" w:type="dxa"/>
            <w:gridSpan w:val="1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6C56A752" w14:textId="77777777" w:rsidR="00A6042C" w:rsidRPr="009B1F1E" w:rsidRDefault="00A6042C" w:rsidP="00A6042C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161659" w:rsidRPr="009B1F1E" w14:paraId="24BF7B54" w14:textId="77777777" w:rsidTr="00161659">
        <w:trPr>
          <w:gridBefore w:val="1"/>
          <w:wBefore w:w="18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37B2CABB" w14:textId="77777777" w:rsidR="00161659" w:rsidRPr="009B1F1E" w:rsidRDefault="00161659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4"/>
          </w:tcPr>
          <w:p w14:paraId="61182E97" w14:textId="77777777" w:rsidR="00161659" w:rsidRDefault="00161659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77C03BB5" w14:textId="77777777" w:rsidR="00161659" w:rsidRPr="009B1F1E" w:rsidRDefault="00161659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161659" w:rsidRPr="009B1F1E" w14:paraId="3921A89C" w14:textId="77777777" w:rsidTr="00161659">
        <w:trPr>
          <w:gridBefore w:val="1"/>
          <w:gridAfter w:val="2"/>
          <w:wBefore w:w="18" w:type="dxa"/>
          <w:wAfter w:w="144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60EB00A2" w14:textId="77777777" w:rsidR="00161659" w:rsidRPr="009B1F1E" w:rsidRDefault="00161659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7" w:type="dxa"/>
            <w:gridSpan w:val="3"/>
          </w:tcPr>
          <w:p w14:paraId="32842CC1" w14:textId="77777777" w:rsidR="00161659" w:rsidRDefault="00161659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13B5C327" w14:textId="77777777" w:rsidR="00161659" w:rsidRPr="009B1F1E" w:rsidRDefault="00161659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6" w:type="dxa"/>
            <w:gridSpan w:val="3"/>
          </w:tcPr>
          <w:p w14:paraId="3F0C7D3E" w14:textId="77777777" w:rsidR="00161659" w:rsidRPr="009B1F1E" w:rsidRDefault="00161659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399965835"/>
            <w:placeholder>
              <w:docPart w:val="6CC38133D60742BE92702BCA24AD42A9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4" w:type="dxa"/>
                <w:gridSpan w:val="6"/>
              </w:tcPr>
              <w:p w14:paraId="5D2D97B3" w14:textId="77777777" w:rsidR="00161659" w:rsidRPr="009B1F1E" w:rsidRDefault="00161659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61659" w:rsidRPr="009B1F1E" w14:paraId="173FB06D" w14:textId="77777777" w:rsidTr="00161659">
        <w:trPr>
          <w:gridBefore w:val="1"/>
          <w:gridAfter w:val="2"/>
          <w:wBefore w:w="18" w:type="dxa"/>
          <w:wAfter w:w="144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5B4E48CE" w14:textId="77777777" w:rsidR="00161659" w:rsidRPr="009B1F1E" w:rsidRDefault="00161659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7" w:type="dxa"/>
            <w:gridSpan w:val="3"/>
          </w:tcPr>
          <w:p w14:paraId="654BE265" w14:textId="77777777" w:rsidR="00161659" w:rsidRDefault="00161659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2B393B8C" w14:textId="77777777" w:rsidR="00161659" w:rsidRPr="009B1F1E" w:rsidRDefault="00161659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6" w:type="dxa"/>
            <w:gridSpan w:val="3"/>
          </w:tcPr>
          <w:p w14:paraId="4DAE3131" w14:textId="77777777" w:rsidR="00161659" w:rsidRPr="009B1F1E" w:rsidRDefault="00161659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515311663"/>
            <w:placeholder>
              <w:docPart w:val="AA30AF4462BD438B84AA93580573E729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4" w:type="dxa"/>
                <w:gridSpan w:val="6"/>
              </w:tcPr>
              <w:p w14:paraId="2EA1FBA5" w14:textId="77777777" w:rsidR="00161659" w:rsidRPr="009B1F1E" w:rsidRDefault="00161659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61659" w:rsidRPr="009B1F1E" w14:paraId="5D6787D4" w14:textId="77777777" w:rsidTr="00161659">
        <w:trPr>
          <w:gridBefore w:val="1"/>
          <w:gridAfter w:val="3"/>
          <w:wBefore w:w="18" w:type="dxa"/>
          <w:wAfter w:w="188" w:type="dxa"/>
          <w:cantSplit/>
        </w:trPr>
        <w:tc>
          <w:tcPr>
            <w:tcW w:w="10385" w:type="dxa"/>
            <w:gridSpan w:val="13"/>
            <w:tcBorders>
              <w:left w:val="single" w:sz="18" w:space="0" w:color="auto"/>
            </w:tcBorders>
          </w:tcPr>
          <w:p w14:paraId="01600404" w14:textId="77777777" w:rsidR="00161659" w:rsidRDefault="00161659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5B86CCB1" w14:textId="77777777" w:rsidR="00161659" w:rsidRPr="009B1F1E" w:rsidRDefault="00161659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78A932FC" w14:textId="77777777" w:rsidR="00FE5AAE" w:rsidRPr="009B1F1E" w:rsidRDefault="00FE5AAE" w:rsidP="00FE5AAE">
      <w:pPr>
        <w:rPr>
          <w:rFonts w:cs="Arial"/>
        </w:rPr>
      </w:pPr>
    </w:p>
    <w:p w14:paraId="0E15DC85" w14:textId="77777777" w:rsidR="003F5C3D" w:rsidRPr="009B1F1E" w:rsidRDefault="003F5C3D">
      <w:pPr>
        <w:spacing w:line="259" w:lineRule="auto"/>
        <w:rPr>
          <w:rFonts w:cs="Arial"/>
          <w:b/>
        </w:rPr>
      </w:pPr>
      <w:bookmarkStart w:id="27" w:name="_Ref448408481"/>
      <w:bookmarkStart w:id="28" w:name="_Ref452642344"/>
      <w:bookmarkStart w:id="29" w:name="_Ref459797944"/>
      <w:r w:rsidRPr="009B1F1E">
        <w:rPr>
          <w:rFonts w:cs="Arial"/>
        </w:rPr>
        <w:br w:type="page"/>
      </w:r>
    </w:p>
    <w:p w14:paraId="2492B5A5" w14:textId="77777777" w:rsidR="00AF799B" w:rsidRPr="009B1F1E" w:rsidRDefault="007A767A" w:rsidP="007B44A5">
      <w:pPr>
        <w:pStyle w:val="berschrift1"/>
        <w:rPr>
          <w:rFonts w:ascii="Arial" w:hAnsi="Arial"/>
          <w:szCs w:val="22"/>
        </w:rPr>
      </w:pPr>
      <w:bookmarkStart w:id="30" w:name="_Toc25147159"/>
      <w:r w:rsidRPr="009B1F1E">
        <w:rPr>
          <w:rFonts w:ascii="Arial" w:hAnsi="Arial"/>
          <w:szCs w:val="22"/>
        </w:rPr>
        <w:t>Sachanlagen Finanzvermögen</w:t>
      </w:r>
      <w:bookmarkEnd w:id="30"/>
    </w:p>
    <w:p w14:paraId="2B4F3B9B" w14:textId="77777777" w:rsidR="007A767A" w:rsidRPr="009B1F1E" w:rsidRDefault="009E0EAF" w:rsidP="009A7890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7A767A" w:rsidRPr="009B1F1E">
        <w:rPr>
          <w:rFonts w:cs="Arial"/>
        </w:rPr>
        <w:t xml:space="preserve"> 108</w:t>
      </w:r>
      <w:bookmarkEnd w:id="27"/>
      <w:bookmarkEnd w:id="28"/>
      <w:bookmarkEnd w:id="29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5582CAA4" w14:textId="77777777" w:rsidTr="009A7890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9AE79C9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19C88199" w14:textId="77777777" w:rsidTr="00914F24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15A4DF61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7F8F2B47" w14:textId="77777777" w:rsidR="00216D85" w:rsidRDefault="000845AF" w:rsidP="00655DED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Prüfung des physischen Vorhandenseins der in der Bilanz ausgewiesenen Sachanlagen des Finanzvermögens</w:t>
            </w:r>
          </w:p>
          <w:p w14:paraId="7FF51945" w14:textId="77777777" w:rsidR="00216D85" w:rsidRDefault="000845AF" w:rsidP="00655DED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Prüfung der korrekten Bewertung</w:t>
            </w:r>
          </w:p>
          <w:p w14:paraId="711A51FE" w14:textId="708C8851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Erfassung der daraus resultierenden Erträge</w:t>
            </w:r>
            <w:r w:rsidR="00914F24" w:rsidRPr="009B1F1E">
              <w:rPr>
                <w:rFonts w:cs="Arial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4A0EA364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3C209C08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5643C58B" w14:textId="77777777" w:rsidTr="00914F24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2E9F0DEB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5A5687BB" w14:textId="77777777" w:rsidR="00216D85" w:rsidRPr="00F469DB" w:rsidRDefault="000845AF" w:rsidP="00F469DB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F469DB">
              <w:rPr>
                <w:rFonts w:eastAsia="Times New Roman" w:cs="Arial"/>
                <w:lang w:eastAsia="de-CH"/>
              </w:rPr>
              <w:t>Register der amtlichen Werte</w:t>
            </w:r>
          </w:p>
          <w:p w14:paraId="3A6AA528" w14:textId="77777777" w:rsidR="00216D85" w:rsidRPr="00F469DB" w:rsidRDefault="000845AF" w:rsidP="00F469DB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F469DB">
              <w:rPr>
                <w:rFonts w:eastAsia="Times New Roman" w:cs="Arial"/>
                <w:lang w:eastAsia="de-CH"/>
              </w:rPr>
              <w:t>Grundbuchauszüge</w:t>
            </w:r>
          </w:p>
          <w:p w14:paraId="26726C31" w14:textId="77777777" w:rsidR="00216D85" w:rsidRPr="00F469DB" w:rsidRDefault="000845AF" w:rsidP="00F469DB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F469DB">
              <w:rPr>
                <w:rFonts w:eastAsia="Times New Roman" w:cs="Arial"/>
                <w:lang w:eastAsia="de-CH"/>
              </w:rPr>
              <w:t>Anlagebuchhaltung</w:t>
            </w:r>
          </w:p>
          <w:p w14:paraId="5142D32D" w14:textId="77777777" w:rsidR="00216D85" w:rsidRPr="00F469DB" w:rsidRDefault="000845AF" w:rsidP="00F469DB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F469DB">
              <w:rPr>
                <w:rFonts w:eastAsia="Times New Roman" w:cs="Arial"/>
                <w:lang w:eastAsia="de-CH"/>
              </w:rPr>
              <w:t>Bewertungsgrundlagen</w:t>
            </w:r>
          </w:p>
          <w:p w14:paraId="7DB0CFD9" w14:textId="77777777" w:rsidR="00216D85" w:rsidRPr="00F469DB" w:rsidRDefault="000845AF" w:rsidP="00F469DB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F469DB">
              <w:rPr>
                <w:rFonts w:eastAsia="Times New Roman" w:cs="Arial"/>
                <w:lang w:eastAsia="de-CH"/>
              </w:rPr>
              <w:t>Verträge</w:t>
            </w:r>
          </w:p>
          <w:p w14:paraId="4413F532" w14:textId="77777777" w:rsidR="00216D85" w:rsidRPr="00F469DB" w:rsidRDefault="000845AF" w:rsidP="00F469DB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F469DB">
              <w:rPr>
                <w:rFonts w:eastAsia="Times New Roman" w:cs="Arial"/>
                <w:lang w:eastAsia="de-CH"/>
              </w:rPr>
              <w:t>Beschlüsse</w:t>
            </w:r>
          </w:p>
          <w:p w14:paraId="26E5BB00" w14:textId="468D9408" w:rsidR="000845AF" w:rsidRPr="009B1F1E" w:rsidRDefault="000845AF" w:rsidP="00F469DB">
            <w:pPr>
              <w:pStyle w:val="Listenabsatz"/>
              <w:numPr>
                <w:ilvl w:val="0"/>
                <w:numId w:val="1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F469DB">
              <w:rPr>
                <w:rFonts w:eastAsia="Times New Roman" w:cs="Arial"/>
                <w:lang w:eastAsia="de-CH"/>
              </w:rPr>
              <w:t>Ver</w:t>
            </w:r>
            <w:r w:rsidR="00F469DB">
              <w:rPr>
                <w:rFonts w:eastAsia="Times New Roman" w:cs="Arial"/>
                <w:lang w:eastAsia="de-CH"/>
              </w:rPr>
              <w:t>kehrswertberechnung</w:t>
            </w:r>
          </w:p>
        </w:tc>
      </w:tr>
    </w:tbl>
    <w:p w14:paraId="00FE3779" w14:textId="77777777" w:rsidR="000845AF" w:rsidRPr="009B1F1E" w:rsidRDefault="000845AF" w:rsidP="00FE106A">
      <w:pPr>
        <w:rPr>
          <w:rFonts w:cs="Arial"/>
        </w:rPr>
      </w:pPr>
    </w:p>
    <w:tbl>
      <w:tblPr>
        <w:tblW w:w="10591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"/>
        <w:gridCol w:w="789"/>
        <w:gridCol w:w="143"/>
        <w:gridCol w:w="55"/>
        <w:gridCol w:w="3269"/>
        <w:gridCol w:w="114"/>
        <w:gridCol w:w="28"/>
        <w:gridCol w:w="30"/>
        <w:gridCol w:w="3502"/>
        <w:gridCol w:w="97"/>
        <w:gridCol w:w="56"/>
        <w:gridCol w:w="420"/>
        <w:gridCol w:w="513"/>
        <w:gridCol w:w="48"/>
        <w:gridCol w:w="7"/>
        <w:gridCol w:w="1203"/>
        <w:gridCol w:w="74"/>
        <w:gridCol w:w="35"/>
        <w:gridCol w:w="33"/>
        <w:gridCol w:w="12"/>
        <w:gridCol w:w="144"/>
      </w:tblGrid>
      <w:tr w:rsidR="00DC2BE2" w:rsidRPr="009B1F1E" w14:paraId="4EFACCA0" w14:textId="77777777" w:rsidTr="00F469DB">
        <w:trPr>
          <w:gridBefore w:val="1"/>
          <w:gridAfter w:val="1"/>
          <w:wBefore w:w="19" w:type="dxa"/>
          <w:wAfter w:w="144" w:type="dxa"/>
          <w:cantSplit/>
          <w:tblHeader/>
        </w:trPr>
        <w:tc>
          <w:tcPr>
            <w:tcW w:w="42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3A2C57F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67F56E2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E34CE7D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6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AE28450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2BD7DEC7" w14:textId="77777777" w:rsidTr="00F469DB">
        <w:trPr>
          <w:gridAfter w:val="4"/>
          <w:wAfter w:w="224" w:type="dxa"/>
          <w:cantSplit/>
          <w:tblHeader/>
        </w:trPr>
        <w:tc>
          <w:tcPr>
            <w:tcW w:w="808" w:type="dxa"/>
            <w:gridSpan w:val="2"/>
            <w:shd w:val="clear" w:color="auto" w:fill="auto"/>
          </w:tcPr>
          <w:p w14:paraId="0688EE9F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59" w:type="dxa"/>
            <w:gridSpan w:val="15"/>
            <w:shd w:val="clear" w:color="auto" w:fill="auto"/>
          </w:tcPr>
          <w:p w14:paraId="4E36EABB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39BD73B5" w14:textId="77777777" w:rsidTr="00F469DB">
        <w:trPr>
          <w:gridAfter w:val="5"/>
          <w:wAfter w:w="298" w:type="dxa"/>
          <w:cantSplit/>
        </w:trPr>
        <w:tc>
          <w:tcPr>
            <w:tcW w:w="10293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38A3FC7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FE59A0" w:rsidRPr="009B1F1E" w14:paraId="3C5355BD" w14:textId="77777777" w:rsidTr="00F469DB">
        <w:trPr>
          <w:gridAfter w:val="2"/>
          <w:wAfter w:w="156" w:type="dxa"/>
          <w:cantSplit/>
        </w:trPr>
        <w:tc>
          <w:tcPr>
            <w:tcW w:w="1006" w:type="dxa"/>
            <w:gridSpan w:val="4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340CCC5C" w14:textId="77777777" w:rsidR="00FE59A0" w:rsidRPr="009B1F1E" w:rsidRDefault="00FE59A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4"/>
            <w:tcBorders>
              <w:top w:val="single" w:sz="4" w:space="0" w:color="auto"/>
            </w:tcBorders>
          </w:tcPr>
          <w:p w14:paraId="6A08A496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55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99"/>
            </w:tblGrid>
            <w:tr w:rsidR="008D04BC" w:rsidRPr="009B1F1E" w14:paraId="33F8EE67" w14:textId="77777777" w:rsidTr="007F37F1">
              <w:trPr>
                <w:trHeight w:val="683"/>
              </w:trPr>
              <w:tc>
                <w:tcPr>
                  <w:tcW w:w="3499" w:type="dxa"/>
                </w:tcPr>
                <w:p w14:paraId="689EED0D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FDEC7B9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617447536"/>
            <w:placeholder>
              <w:docPart w:val="7D722798F0C14335B72DD8E476FCF7A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988" w:type="dxa"/>
                <w:gridSpan w:val="4"/>
                <w:tcBorders>
                  <w:top w:val="single" w:sz="4" w:space="0" w:color="auto"/>
                </w:tcBorders>
              </w:tcPr>
              <w:p w14:paraId="50A0EA09" w14:textId="77777777" w:rsidR="00FE59A0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5" w:type="dxa"/>
            <w:gridSpan w:val="4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33"/>
            </w:tblGrid>
            <w:tr w:rsidR="00712969" w:rsidRPr="009B1F1E" w14:paraId="3B0ACEAC" w14:textId="77777777" w:rsidTr="007F37F1">
              <w:trPr>
                <w:trHeight w:val="299"/>
              </w:trPr>
              <w:tc>
                <w:tcPr>
                  <w:tcW w:w="1033" w:type="dxa"/>
                </w:tcPr>
                <w:p w14:paraId="483F2F6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8A77C2B" w14:textId="77777777" w:rsidR="00FE59A0" w:rsidRPr="009B1F1E" w:rsidRDefault="00FE59A0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F4FA9" w:rsidRPr="009B1F1E" w14:paraId="794A2D17" w14:textId="77777777" w:rsidTr="00F469DB">
        <w:trPr>
          <w:gridAfter w:val="2"/>
          <w:wAfter w:w="156" w:type="dxa"/>
          <w:cantSplit/>
        </w:trPr>
        <w:tc>
          <w:tcPr>
            <w:tcW w:w="1006" w:type="dxa"/>
            <w:gridSpan w:val="4"/>
            <w:tcBorders>
              <w:left w:val="single" w:sz="18" w:space="0" w:color="auto"/>
            </w:tcBorders>
            <w:shd w:val="clear" w:color="00FF00" w:fill="auto"/>
          </w:tcPr>
          <w:p w14:paraId="640CFE83" w14:textId="77777777" w:rsidR="00FF4FA9" w:rsidRPr="009B1F1E" w:rsidRDefault="00FF4FA9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4"/>
          </w:tcPr>
          <w:p w14:paraId="618CD309" w14:textId="08B1360A" w:rsidR="00FF4FA9" w:rsidRPr="009B1F1E" w:rsidRDefault="00FF4FA9" w:rsidP="0083092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Handelt es sich bei den bilanzierten Werten tatsächlich um Finanzvermögen</w:t>
            </w:r>
            <w:r w:rsidR="00830925">
              <w:rPr>
                <w:rFonts w:cs="Arial"/>
              </w:rPr>
              <w:t xml:space="preserve"> gemäss </w:t>
            </w:r>
            <w:r w:rsidR="00830925">
              <w:rPr>
                <w:rFonts w:cs="Arial"/>
              </w:rPr>
              <w:br/>
              <w:t>§ 7 Abs. 1 FHV</w:t>
            </w:r>
            <w:r w:rsidRPr="009B1F1E">
              <w:rPr>
                <w:rFonts w:cs="Arial"/>
              </w:rPr>
              <w:t>?</w:t>
            </w:r>
          </w:p>
        </w:tc>
        <w:tc>
          <w:tcPr>
            <w:tcW w:w="3655" w:type="dxa"/>
            <w:gridSpan w:val="3"/>
          </w:tcPr>
          <w:tbl>
            <w:tblPr>
              <w:tblStyle w:val="Tabellenraster"/>
              <w:tblW w:w="353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09DBD68D" w14:textId="77777777" w:rsidTr="00073399">
              <w:trPr>
                <w:trHeight w:val="662"/>
              </w:trPr>
              <w:tc>
                <w:tcPr>
                  <w:tcW w:w="3532" w:type="dxa"/>
                </w:tcPr>
                <w:p w14:paraId="7288EC3D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1C29266" w14:textId="77777777" w:rsidR="00FF4FA9" w:rsidRPr="009B1F1E" w:rsidRDefault="00FF4FA9" w:rsidP="00FE59A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306772930"/>
            <w:placeholder>
              <w:docPart w:val="4F446F4FC6354BEAB41C78F37E85CB0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988" w:type="dxa"/>
                <w:gridSpan w:val="4"/>
              </w:tcPr>
              <w:p w14:paraId="30772F38" w14:textId="77777777" w:rsidR="00FF4FA9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5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1EDB049" w14:textId="77777777" w:rsidTr="00073399">
              <w:trPr>
                <w:trHeight w:val="488"/>
              </w:trPr>
              <w:tc>
                <w:tcPr>
                  <w:tcW w:w="1154" w:type="dxa"/>
                </w:tcPr>
                <w:p w14:paraId="675B3AD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690BA5D" w14:textId="77777777" w:rsidR="00FF4FA9" w:rsidRPr="009B1F1E" w:rsidRDefault="00FF4FA9" w:rsidP="00FE59A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FF4FA9" w:rsidRPr="009B1F1E" w14:paraId="78E9BC71" w14:textId="77777777" w:rsidTr="00F469DB">
        <w:trPr>
          <w:gridAfter w:val="2"/>
          <w:wAfter w:w="156" w:type="dxa"/>
          <w:cantSplit/>
        </w:trPr>
        <w:tc>
          <w:tcPr>
            <w:tcW w:w="1006" w:type="dxa"/>
            <w:gridSpan w:val="4"/>
            <w:tcBorders>
              <w:left w:val="single" w:sz="18" w:space="0" w:color="auto"/>
            </w:tcBorders>
            <w:shd w:val="clear" w:color="00FF00" w:fill="auto"/>
          </w:tcPr>
          <w:p w14:paraId="2DB0CB1C" w14:textId="77777777" w:rsidR="00FF4FA9" w:rsidRPr="009B1F1E" w:rsidRDefault="00FF4FA9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4"/>
          </w:tcPr>
          <w:p w14:paraId="726CBF78" w14:textId="3414D8F6" w:rsidR="00FF4FA9" w:rsidRPr="009B1F1E" w:rsidRDefault="00FF4FA9" w:rsidP="00830925">
            <w:pPr>
              <w:spacing w:before="120" w:after="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 das Finanzvermögen neu bewertet und </w:t>
            </w:r>
            <w:r w:rsidR="00830925">
              <w:rPr>
                <w:rFonts w:cs="Arial"/>
              </w:rPr>
              <w:t xml:space="preserve">gemäss § 13 FHG </w:t>
            </w:r>
            <w:r w:rsidRPr="009B1F1E">
              <w:rPr>
                <w:rFonts w:cs="Arial"/>
              </w:rPr>
              <w:t>am Bilanzstichtag bilanziert</w:t>
            </w:r>
            <w:r w:rsidR="00830925">
              <w:rPr>
                <w:rFonts w:cs="Arial"/>
              </w:rPr>
              <w:t>?</w:t>
            </w:r>
          </w:p>
        </w:tc>
        <w:tc>
          <w:tcPr>
            <w:tcW w:w="3655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D04BC" w:rsidRPr="009B1F1E" w14:paraId="2F027612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0FA57AD" w14:textId="77777777" w:rsidR="008D04BC" w:rsidRPr="009B1F1E" w:rsidRDefault="008D04BC" w:rsidP="008D04B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C784B70" w14:textId="77777777" w:rsidR="00FF4FA9" w:rsidRPr="009B1F1E" w:rsidRDefault="00FF4FA9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747506136"/>
            <w:placeholder>
              <w:docPart w:val="25078BBB81B3430293E4151712CA38C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988" w:type="dxa"/>
                <w:gridSpan w:val="4"/>
              </w:tcPr>
              <w:p w14:paraId="7DF2B251" w14:textId="77777777" w:rsidR="00FF4FA9" w:rsidRPr="009B1F1E" w:rsidRDefault="00E3197C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5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0F78B3C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2AFDB30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494BB7F" w14:textId="77777777" w:rsidR="00FF4FA9" w:rsidRPr="009B1F1E" w:rsidRDefault="00FF4FA9" w:rsidP="00FE59A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2E3386" w:rsidRPr="009B1F1E" w14:paraId="021FE658" w14:textId="77777777" w:rsidTr="009E4429">
        <w:trPr>
          <w:gridAfter w:val="2"/>
          <w:wAfter w:w="156" w:type="dxa"/>
          <w:cantSplit/>
        </w:trPr>
        <w:tc>
          <w:tcPr>
            <w:tcW w:w="1006" w:type="dxa"/>
            <w:gridSpan w:val="4"/>
            <w:tcBorders>
              <w:left w:val="single" w:sz="18" w:space="0" w:color="auto"/>
              <w:bottom w:val="single" w:sz="6" w:space="0" w:color="auto"/>
            </w:tcBorders>
            <w:shd w:val="clear" w:color="00FF00" w:fill="auto"/>
          </w:tcPr>
          <w:p w14:paraId="39EF3BEE" w14:textId="77777777" w:rsidR="002E3386" w:rsidRPr="009B1F1E" w:rsidRDefault="002E338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4"/>
            <w:tcBorders>
              <w:bottom w:val="single" w:sz="6" w:space="0" w:color="auto"/>
            </w:tcBorders>
          </w:tcPr>
          <w:p w14:paraId="29DADD1F" w14:textId="5325B140" w:rsidR="002E3386" w:rsidRPr="009B1F1E" w:rsidRDefault="002E3386" w:rsidP="00DC7274">
            <w:pPr>
              <w:spacing w:before="120" w:after="0"/>
              <w:rPr>
                <w:rFonts w:cs="Arial"/>
              </w:rPr>
            </w:pPr>
            <w:r w:rsidRPr="009B1F1E">
              <w:rPr>
                <w:rFonts w:cs="Arial"/>
              </w:rPr>
              <w:t>Erfolgte die Übertragung einer Anlage aus dem Verwaltungsvermögen zu den gesetzlich vorgeschriebenen Werten</w:t>
            </w:r>
            <w:r w:rsidR="00DC7274">
              <w:rPr>
                <w:rFonts w:cs="Arial"/>
              </w:rPr>
              <w:t xml:space="preserve"> gemäss § 13 FHG</w:t>
            </w:r>
            <w:r w:rsidRPr="009B1F1E">
              <w:rPr>
                <w:rFonts w:cs="Arial"/>
              </w:rPr>
              <w:t>?</w:t>
            </w:r>
          </w:p>
        </w:tc>
        <w:tc>
          <w:tcPr>
            <w:tcW w:w="3655" w:type="dxa"/>
            <w:gridSpan w:val="3"/>
            <w:tcBorders>
              <w:bottom w:val="single" w:sz="6" w:space="0" w:color="auto"/>
            </w:tcBorders>
          </w:tcPr>
          <w:p w14:paraId="4C61C8ED" w14:textId="77777777" w:rsidR="002E3386" w:rsidRPr="009B1F1E" w:rsidRDefault="002E3386" w:rsidP="008D04B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63822113"/>
            <w:placeholder>
              <w:docPart w:val="E44F4530730B4D5395D7FBA541F24AF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988" w:type="dxa"/>
                <w:gridSpan w:val="4"/>
                <w:tcBorders>
                  <w:bottom w:val="single" w:sz="6" w:space="0" w:color="auto"/>
                </w:tcBorders>
              </w:tcPr>
              <w:p w14:paraId="5E65FDB1" w14:textId="75BD037D" w:rsidR="002E3386" w:rsidRPr="009B1F1E" w:rsidRDefault="00F17E29" w:rsidP="00FE59A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5" w:type="dxa"/>
            <w:gridSpan w:val="4"/>
            <w:tcBorders>
              <w:bottom w:val="single" w:sz="6" w:space="0" w:color="auto"/>
            </w:tcBorders>
          </w:tcPr>
          <w:p w14:paraId="09C26817" w14:textId="77777777" w:rsidR="002E3386" w:rsidRPr="009B1F1E" w:rsidRDefault="002E3386" w:rsidP="00712969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1AE62D0D" w14:textId="77777777" w:rsidTr="009E4429">
        <w:trPr>
          <w:gridAfter w:val="2"/>
          <w:wAfter w:w="156" w:type="dxa"/>
          <w:cantSplit/>
        </w:trPr>
        <w:tc>
          <w:tcPr>
            <w:tcW w:w="10435" w:type="dxa"/>
            <w:gridSpan w:val="19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1CD462FC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2E3386" w:rsidRPr="009B1F1E" w14:paraId="7D3087F3" w14:textId="77777777" w:rsidTr="00F469DB">
        <w:trPr>
          <w:gridAfter w:val="2"/>
          <w:wAfter w:w="156" w:type="dxa"/>
          <w:cantSplit/>
        </w:trPr>
        <w:tc>
          <w:tcPr>
            <w:tcW w:w="1006" w:type="dxa"/>
            <w:gridSpan w:val="4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0B5B0B7D" w14:textId="77777777" w:rsidR="002E3386" w:rsidRPr="009B1F1E" w:rsidRDefault="002E338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4"/>
            <w:tcBorders>
              <w:top w:val="single" w:sz="4" w:space="0" w:color="auto"/>
            </w:tcBorders>
          </w:tcPr>
          <w:p w14:paraId="3ED483FD" w14:textId="029796D7" w:rsidR="002E3386" w:rsidRPr="009B1F1E" w:rsidRDefault="002E3386" w:rsidP="00C62A6E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E</w:t>
            </w:r>
            <w:r w:rsidR="0040125A">
              <w:rPr>
                <w:rFonts w:cs="Arial"/>
              </w:rPr>
              <w:t>ntsprechen die Übertragungen von</w:t>
            </w:r>
            <w:r w:rsidRPr="009B1F1E">
              <w:rPr>
                <w:rFonts w:cs="Arial"/>
              </w:rPr>
              <w:t xml:space="preserve"> Anlagen ins Finanzvermögen den Beschlüssen der zuständigen Organe?</w:t>
            </w:r>
          </w:p>
        </w:tc>
        <w:tc>
          <w:tcPr>
            <w:tcW w:w="3655" w:type="dxa"/>
            <w:gridSpan w:val="3"/>
            <w:tcBorders>
              <w:top w:val="single" w:sz="4" w:space="0" w:color="auto"/>
            </w:tcBorders>
          </w:tcPr>
          <w:p w14:paraId="79D868FB" w14:textId="77777777" w:rsidR="002E3386" w:rsidRPr="009B1F1E" w:rsidRDefault="002E3386" w:rsidP="008D04B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531024136"/>
            <w:placeholder>
              <w:docPart w:val="62C74171159C4F74B45D3CA25964506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988" w:type="dxa"/>
                <w:gridSpan w:val="4"/>
                <w:tcBorders>
                  <w:top w:val="single" w:sz="4" w:space="0" w:color="auto"/>
                </w:tcBorders>
              </w:tcPr>
              <w:p w14:paraId="7E4070D9" w14:textId="59E0E6E7" w:rsidR="002E3386" w:rsidRPr="009B1F1E" w:rsidRDefault="00F17E29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5" w:type="dxa"/>
            <w:gridSpan w:val="4"/>
            <w:tcBorders>
              <w:top w:val="single" w:sz="4" w:space="0" w:color="auto"/>
            </w:tcBorders>
          </w:tcPr>
          <w:p w14:paraId="093624DA" w14:textId="77777777" w:rsidR="002E3386" w:rsidRPr="009B1F1E" w:rsidRDefault="002E3386" w:rsidP="00712969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BB3D2F" w:rsidRPr="009B1F1E" w14:paraId="21C6991E" w14:textId="77777777" w:rsidTr="00F469DB">
        <w:trPr>
          <w:gridAfter w:val="2"/>
          <w:wAfter w:w="156" w:type="dxa"/>
          <w:cantSplit/>
        </w:trPr>
        <w:tc>
          <w:tcPr>
            <w:tcW w:w="1006" w:type="dxa"/>
            <w:gridSpan w:val="4"/>
            <w:tcBorders>
              <w:left w:val="single" w:sz="18" w:space="0" w:color="auto"/>
            </w:tcBorders>
          </w:tcPr>
          <w:p w14:paraId="566899D9" w14:textId="77777777" w:rsidR="00BB3D2F" w:rsidRPr="009B1F1E" w:rsidRDefault="00BB3D2F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4"/>
          </w:tcPr>
          <w:p w14:paraId="05E2FA1E" w14:textId="77777777" w:rsidR="00BB3D2F" w:rsidRPr="009B1F1E" w:rsidRDefault="00BB3D2F" w:rsidP="00BB3D2F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Prüfung der Vollständigkeit und Richtigkeit der verbuchten Erträge und Aufwände aus Sachanlagen des Finanzvermögens.</w:t>
            </w:r>
          </w:p>
        </w:tc>
        <w:tc>
          <w:tcPr>
            <w:tcW w:w="3655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37E76D85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FA21408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4614F79" w14:textId="77777777" w:rsidR="00BB3D2F" w:rsidRPr="009B1F1E" w:rsidRDefault="00BB3D2F" w:rsidP="00BB3D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34090079"/>
            <w:placeholder>
              <w:docPart w:val="E9F27ECE7C8F41E4B23B73EE29A4A32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988" w:type="dxa"/>
                <w:gridSpan w:val="4"/>
              </w:tcPr>
              <w:p w14:paraId="6432ABB9" w14:textId="77777777" w:rsidR="00BB3D2F" w:rsidRPr="009B1F1E" w:rsidRDefault="00E3197C" w:rsidP="00BB3D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5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999718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6F2BF16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EA52D45" w14:textId="77777777" w:rsidR="00BB3D2F" w:rsidRPr="009B1F1E" w:rsidRDefault="00BB3D2F" w:rsidP="00BB3D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BB3D2F" w:rsidRPr="009B1F1E" w14:paraId="7B2F6547" w14:textId="77777777" w:rsidTr="00F469DB">
        <w:trPr>
          <w:gridAfter w:val="2"/>
          <w:wAfter w:w="156" w:type="dxa"/>
          <w:cantSplit/>
        </w:trPr>
        <w:tc>
          <w:tcPr>
            <w:tcW w:w="1006" w:type="dxa"/>
            <w:gridSpan w:val="4"/>
            <w:tcBorders>
              <w:left w:val="single" w:sz="18" w:space="0" w:color="auto"/>
            </w:tcBorders>
          </w:tcPr>
          <w:p w14:paraId="5B1FC980" w14:textId="77777777" w:rsidR="00BB3D2F" w:rsidRPr="009B1F1E" w:rsidRDefault="00BB3D2F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4"/>
          </w:tcPr>
          <w:p w14:paraId="693A2A77" w14:textId="6F8F7944" w:rsidR="005011E8" w:rsidRPr="009B1F1E" w:rsidRDefault="00BB3D2F" w:rsidP="0040125A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der Grundsätze </w:t>
            </w:r>
            <w:r w:rsidR="0040125A">
              <w:rPr>
                <w:rFonts w:eastAsia="Times New Roman" w:cs="Arial"/>
                <w:lang w:eastAsia="de-CH"/>
              </w:rPr>
              <w:t>von § 3 FHG.</w:t>
            </w:r>
          </w:p>
        </w:tc>
        <w:tc>
          <w:tcPr>
            <w:tcW w:w="3655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6A12833E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77BF929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341CA59" w14:textId="77777777" w:rsidR="00BB3D2F" w:rsidRPr="009B1F1E" w:rsidRDefault="00BB3D2F" w:rsidP="00BB3D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462856579"/>
            <w:placeholder>
              <w:docPart w:val="52E6BB04B87946A3A1998EDC5904CA9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988" w:type="dxa"/>
                <w:gridSpan w:val="4"/>
              </w:tcPr>
              <w:p w14:paraId="6DFC9697" w14:textId="77777777" w:rsidR="00BB3D2F" w:rsidRPr="009B1F1E" w:rsidRDefault="00E3197C" w:rsidP="00BB3D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5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7E1C350B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E2A0C08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B2BD24C" w14:textId="77777777" w:rsidR="00BB3D2F" w:rsidRPr="009B1F1E" w:rsidRDefault="00BB3D2F" w:rsidP="00BB3D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05862F2E" w14:textId="77777777" w:rsidTr="00F469DB">
        <w:trPr>
          <w:gridAfter w:val="1"/>
          <w:wAfter w:w="144" w:type="dxa"/>
          <w:cantSplit/>
        </w:trPr>
        <w:tc>
          <w:tcPr>
            <w:tcW w:w="10447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44D536B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E32D57" w:rsidRPr="009B1F1E" w14:paraId="4A2EDFB5" w14:textId="77777777" w:rsidTr="00F469DB">
        <w:trPr>
          <w:gridAfter w:val="1"/>
          <w:wAfter w:w="144" w:type="dxa"/>
          <w:cantSplit/>
        </w:trPr>
        <w:tc>
          <w:tcPr>
            <w:tcW w:w="951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7CC9C21" w14:textId="77777777" w:rsidR="00E32D57" w:rsidRPr="009B1F1E" w:rsidRDefault="00E32D5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3"/>
          </w:tcPr>
          <w:p w14:paraId="4F8E5C1A" w14:textId="77777777" w:rsidR="00E32D57" w:rsidRPr="009B1F1E" w:rsidRDefault="00E32D57" w:rsidP="002F7C54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Liegenschaftskäufe und </w:t>
            </w:r>
            <w:r w:rsidRPr="009B1F1E">
              <w:rPr>
                <w:rFonts w:cs="Arial"/>
              </w:rPr>
              <w:br/>
              <w:t>-verkäufe gemäss den Vertrags-bestimmungen verbucht?</w:t>
            </w:r>
          </w:p>
        </w:tc>
        <w:tc>
          <w:tcPr>
            <w:tcW w:w="3657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248F1AC9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370418A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10347B8" w14:textId="77777777" w:rsidR="00E32D57" w:rsidRPr="009B1F1E" w:rsidRDefault="00E32D57" w:rsidP="003D07B6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609893648"/>
            <w:placeholder>
              <w:docPart w:val="3E9E3625803D461182043643DEB0246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989" w:type="dxa"/>
                <w:gridSpan w:val="3"/>
              </w:tcPr>
              <w:p w14:paraId="15E32840" w14:textId="77777777" w:rsidR="00E32D57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12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7F3F42CC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68BE0E3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8F28040" w14:textId="77777777" w:rsidR="00E32D57" w:rsidRPr="009B1F1E" w:rsidRDefault="00E32D57" w:rsidP="003D07B6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E32D57" w:rsidRPr="009B1F1E" w14:paraId="02BEC845" w14:textId="77777777" w:rsidTr="00F469DB">
        <w:trPr>
          <w:gridAfter w:val="1"/>
          <w:wAfter w:w="144" w:type="dxa"/>
          <w:cantSplit/>
        </w:trPr>
        <w:tc>
          <w:tcPr>
            <w:tcW w:w="951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348EF09" w14:textId="77777777" w:rsidR="00E32D57" w:rsidRPr="009B1F1E" w:rsidRDefault="00E32D5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3"/>
          </w:tcPr>
          <w:p w14:paraId="2006DC4D" w14:textId="77777777" w:rsidR="00E32D57" w:rsidRPr="009B1F1E" w:rsidRDefault="00E32D57" w:rsidP="003D07B6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Entsprechen die Verträge den Beschlüssen der zuständigen Organe?</w:t>
            </w:r>
          </w:p>
        </w:tc>
        <w:tc>
          <w:tcPr>
            <w:tcW w:w="3657" w:type="dxa"/>
            <w:gridSpan w:val="4"/>
          </w:tcPr>
          <w:tbl>
            <w:tblPr>
              <w:tblStyle w:val="Tabellenraster"/>
              <w:tblW w:w="359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97"/>
            </w:tblGrid>
            <w:tr w:rsidR="00126357" w:rsidRPr="009B1F1E" w14:paraId="68444CDE" w14:textId="77777777" w:rsidTr="00073399">
              <w:trPr>
                <w:trHeight w:val="531"/>
              </w:trPr>
              <w:tc>
                <w:tcPr>
                  <w:tcW w:w="3597" w:type="dxa"/>
                </w:tcPr>
                <w:p w14:paraId="423E3A03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F45E14D" w14:textId="77777777" w:rsidR="00E32D57" w:rsidRPr="009B1F1E" w:rsidRDefault="00E32D57" w:rsidP="003D07B6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68419942"/>
            <w:placeholder>
              <w:docPart w:val="C84C60FB7BC54AB59CBCED6F6EC6767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989" w:type="dxa"/>
                <w:gridSpan w:val="3"/>
              </w:tcPr>
              <w:p w14:paraId="56E11C17" w14:textId="77777777" w:rsidR="00E32D57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12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88"/>
            </w:tblGrid>
            <w:tr w:rsidR="00712969" w:rsidRPr="009B1F1E" w14:paraId="29ACD114" w14:textId="77777777" w:rsidTr="00073399">
              <w:trPr>
                <w:trHeight w:val="412"/>
              </w:trPr>
              <w:tc>
                <w:tcPr>
                  <w:tcW w:w="1088" w:type="dxa"/>
                </w:tcPr>
                <w:p w14:paraId="14FF8563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5DDA2E3" w14:textId="77777777" w:rsidR="00E32D57" w:rsidRPr="009B1F1E" w:rsidRDefault="00E32D57" w:rsidP="003D07B6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E32D57" w:rsidRPr="009B1F1E" w14:paraId="294CB379" w14:textId="77777777" w:rsidTr="00F469DB">
        <w:trPr>
          <w:gridAfter w:val="1"/>
          <w:wAfter w:w="144" w:type="dxa"/>
          <w:cantSplit/>
        </w:trPr>
        <w:tc>
          <w:tcPr>
            <w:tcW w:w="951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C159E76" w14:textId="77777777" w:rsidR="00E32D57" w:rsidRPr="009B1F1E" w:rsidRDefault="00E32D5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3"/>
          </w:tcPr>
          <w:p w14:paraId="146CF2D5" w14:textId="2D199D25" w:rsidR="00E32D57" w:rsidRPr="009B1F1E" w:rsidRDefault="001E3133" w:rsidP="008B3022">
            <w:pPr>
              <w:spacing w:before="120" w:after="120"/>
              <w:rPr>
                <w:rFonts w:cs="Arial"/>
              </w:rPr>
            </w:pPr>
            <w:r w:rsidRPr="009B1F1E">
              <w:rPr>
                <w:rFonts w:eastAsia="Times New Roman" w:cs="Arial"/>
                <w:lang w:eastAsia="de-CH"/>
              </w:rPr>
              <w:t>Wurden die angewendeten Grundsätze der Bilanzierung und Bewertung im Anhang zur Jahresrechnung offengelegt? (§</w:t>
            </w:r>
            <w:r>
              <w:rPr>
                <w:rFonts w:eastAsia="Times New Roman" w:cs="Arial"/>
                <w:lang w:eastAsia="de-CH"/>
              </w:rPr>
              <w:t> 12 </w:t>
            </w:r>
            <w:r w:rsidRPr="009B1F1E">
              <w:rPr>
                <w:rFonts w:eastAsia="Times New Roman" w:cs="Arial"/>
                <w:lang w:eastAsia="de-CH"/>
              </w:rPr>
              <w:t>FHG)</w:t>
            </w:r>
          </w:p>
        </w:tc>
        <w:tc>
          <w:tcPr>
            <w:tcW w:w="3657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2238B225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2AC9764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416EE9C" w14:textId="77777777" w:rsidR="00E32D57" w:rsidRPr="009B1F1E" w:rsidRDefault="00E32D57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61168695"/>
            <w:placeholder>
              <w:docPart w:val="81A5D5963BA449D094A8D6098E7AD85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989" w:type="dxa"/>
                <w:gridSpan w:val="3"/>
              </w:tcPr>
              <w:p w14:paraId="2ECCC737" w14:textId="77777777" w:rsidR="00E32D57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12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78F5EF5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1035C3B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DEBC762" w14:textId="77777777" w:rsidR="00E32D57" w:rsidRPr="009B1F1E" w:rsidRDefault="00E32D57" w:rsidP="00D0262F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E32D57" w:rsidRPr="009B1F1E" w14:paraId="1326DAB4" w14:textId="77777777" w:rsidTr="00F469DB">
        <w:trPr>
          <w:gridAfter w:val="1"/>
          <w:wAfter w:w="144" w:type="dxa"/>
          <w:cantSplit/>
        </w:trPr>
        <w:tc>
          <w:tcPr>
            <w:tcW w:w="951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E8DFD9F" w14:textId="77777777" w:rsidR="00E32D57" w:rsidRPr="009B1F1E" w:rsidRDefault="00E32D5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3"/>
          </w:tcPr>
          <w:p w14:paraId="2847C6B5" w14:textId="77777777" w:rsidR="00E32D57" w:rsidRPr="009B1F1E" w:rsidRDefault="00E32D57" w:rsidP="008B3022">
            <w:pPr>
              <w:spacing w:before="120" w:after="120"/>
              <w:rPr>
                <w:rFonts w:cs="Arial"/>
                <w:i/>
              </w:rPr>
            </w:pPr>
            <w:r w:rsidRPr="009B1F1E">
              <w:rPr>
                <w:rFonts w:cs="Arial"/>
              </w:rPr>
              <w:t xml:space="preserve">Sind seit der letzten Neubewertung neue dauernde Wertverminderungen eingetreten und wurden dafür angemessene Wertberichtigungen vorgenommen? </w:t>
            </w:r>
          </w:p>
        </w:tc>
        <w:tc>
          <w:tcPr>
            <w:tcW w:w="3657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3BB7EB77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49ED0AA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9D108AD" w14:textId="77777777" w:rsidR="00E32D57" w:rsidRPr="009B1F1E" w:rsidRDefault="00E32D57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488938414"/>
            <w:placeholder>
              <w:docPart w:val="F5C6B402334C438699A6DA732C9B254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989" w:type="dxa"/>
                <w:gridSpan w:val="3"/>
              </w:tcPr>
              <w:p w14:paraId="0346A387" w14:textId="77777777" w:rsidR="00E32D57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12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DA0035B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7FC1AE1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EAD8DD3" w14:textId="77777777" w:rsidR="00E32D57" w:rsidRPr="009B1F1E" w:rsidRDefault="00E32D57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B11F0" w:rsidRPr="009B1F1E" w14:paraId="08A4E29B" w14:textId="77777777" w:rsidTr="00F469DB">
        <w:trPr>
          <w:gridAfter w:val="1"/>
          <w:wAfter w:w="144" w:type="dxa"/>
          <w:cantSplit/>
        </w:trPr>
        <w:tc>
          <w:tcPr>
            <w:tcW w:w="951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4A0F964" w14:textId="77777777" w:rsidR="007B11F0" w:rsidRPr="009B1F1E" w:rsidRDefault="007B11F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3"/>
          </w:tcPr>
          <w:p w14:paraId="551D69D0" w14:textId="77777777" w:rsidR="007B11F0" w:rsidRPr="009B1F1E" w:rsidRDefault="007B11F0" w:rsidP="00073399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Vollständigkeit und Richtigkeit der Verbuchung von Erwerb / Veräusserung bzw. Gewinn / Verlust von Sachanlagen des Finanzvermögens</w:t>
            </w:r>
            <w:r w:rsidR="00492C7E" w:rsidRPr="009B1F1E">
              <w:rPr>
                <w:rFonts w:eastAsia="Times New Roman" w:cs="Arial"/>
                <w:lang w:eastAsia="de-CH"/>
              </w:rPr>
              <w:t>.</w:t>
            </w:r>
          </w:p>
          <w:p w14:paraId="27ADDC7A" w14:textId="6073CA1B" w:rsidR="00073399" w:rsidRPr="009B1F1E" w:rsidRDefault="00073399" w:rsidP="00073399">
            <w:pPr>
              <w:spacing w:before="120" w:after="0" w:line="240" w:lineRule="auto"/>
              <w:rPr>
                <w:rFonts w:cs="Arial"/>
              </w:rPr>
            </w:pPr>
          </w:p>
        </w:tc>
        <w:tc>
          <w:tcPr>
            <w:tcW w:w="3657" w:type="dxa"/>
            <w:gridSpan w:val="4"/>
          </w:tcPr>
          <w:p w14:paraId="53EFEDB7" w14:textId="77777777" w:rsidR="007B11F0" w:rsidRPr="009B1F1E" w:rsidRDefault="007B11F0" w:rsidP="0012635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tc>
          <w:tcPr>
            <w:tcW w:w="989" w:type="dxa"/>
            <w:gridSpan w:val="3"/>
          </w:tcPr>
          <w:p w14:paraId="367F6491" w14:textId="77777777" w:rsidR="007B11F0" w:rsidRPr="009B1F1E" w:rsidRDefault="007B11F0" w:rsidP="00D0262F">
            <w:pPr>
              <w:spacing w:before="120" w:after="120" w:line="240" w:lineRule="auto"/>
              <w:jc w:val="center"/>
              <w:rPr>
                <w:rFonts w:eastAsia="Times New Roman" w:cs="Arial"/>
                <w:lang w:eastAsia="de-CH"/>
              </w:rPr>
            </w:pPr>
          </w:p>
        </w:tc>
        <w:tc>
          <w:tcPr>
            <w:tcW w:w="1412" w:type="dxa"/>
            <w:gridSpan w:val="7"/>
          </w:tcPr>
          <w:p w14:paraId="5041D568" w14:textId="77777777" w:rsidR="007B11F0" w:rsidRPr="009B1F1E" w:rsidRDefault="007B11F0" w:rsidP="00712969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47F04E90" w14:textId="77777777" w:rsidTr="00F469DB">
        <w:trPr>
          <w:gridBefore w:val="1"/>
          <w:gridAfter w:val="1"/>
          <w:wBefore w:w="19" w:type="dxa"/>
          <w:wAfter w:w="144" w:type="dxa"/>
          <w:cantSplit/>
        </w:trPr>
        <w:tc>
          <w:tcPr>
            <w:tcW w:w="10428" w:type="dxa"/>
            <w:gridSpan w:val="1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73ACD18F" w14:textId="77777777" w:rsidR="00A6042C" w:rsidRPr="009B1F1E" w:rsidRDefault="00A6042C" w:rsidP="00A6042C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F469DB" w:rsidRPr="009B1F1E" w14:paraId="46BD493E" w14:textId="77777777" w:rsidTr="00F469DB">
        <w:trPr>
          <w:gridBefore w:val="1"/>
          <w:wBefore w:w="19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259C61C4" w14:textId="77777777" w:rsidR="00F469DB" w:rsidRPr="009B1F1E" w:rsidRDefault="00F469DB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0" w:type="dxa"/>
            <w:gridSpan w:val="18"/>
          </w:tcPr>
          <w:p w14:paraId="7B5F54B2" w14:textId="77777777" w:rsidR="00F469DB" w:rsidRDefault="00F469D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13412F39" w14:textId="77777777" w:rsidR="00F469DB" w:rsidRPr="009B1F1E" w:rsidRDefault="00F469D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469DB" w:rsidRPr="009B1F1E" w14:paraId="11199577" w14:textId="77777777" w:rsidTr="00F469DB">
        <w:trPr>
          <w:gridBefore w:val="1"/>
          <w:gridAfter w:val="1"/>
          <w:wBefore w:w="19" w:type="dxa"/>
          <w:wAfter w:w="144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66AF9774" w14:textId="77777777" w:rsidR="00F469DB" w:rsidRPr="009B1F1E" w:rsidRDefault="00F469DB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6" w:type="dxa"/>
            <w:gridSpan w:val="4"/>
          </w:tcPr>
          <w:p w14:paraId="7952255D" w14:textId="77777777" w:rsidR="00F469DB" w:rsidRDefault="00F469D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5F705406" w14:textId="77777777" w:rsidR="00F469DB" w:rsidRPr="009B1F1E" w:rsidRDefault="00F469D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5" w:type="dxa"/>
            <w:gridSpan w:val="5"/>
          </w:tcPr>
          <w:p w14:paraId="735451F4" w14:textId="77777777" w:rsidR="00F469DB" w:rsidRPr="009B1F1E" w:rsidRDefault="00F469D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788192343"/>
            <w:placeholder>
              <w:docPart w:val="1B91A3881EC846398ADD50DFBA10767B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5" w:type="dxa"/>
                <w:gridSpan w:val="8"/>
              </w:tcPr>
              <w:p w14:paraId="04D8ED70" w14:textId="77777777" w:rsidR="00F469DB" w:rsidRPr="009B1F1E" w:rsidRDefault="00F469DB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F469DB" w:rsidRPr="009B1F1E" w14:paraId="03A9B9F8" w14:textId="77777777" w:rsidTr="00F469DB">
        <w:trPr>
          <w:gridBefore w:val="1"/>
          <w:gridAfter w:val="1"/>
          <w:wBefore w:w="19" w:type="dxa"/>
          <w:wAfter w:w="144" w:type="dxa"/>
          <w:cantSplit/>
        </w:trPr>
        <w:tc>
          <w:tcPr>
            <w:tcW w:w="932" w:type="dxa"/>
            <w:gridSpan w:val="2"/>
            <w:tcBorders>
              <w:left w:val="single" w:sz="18" w:space="0" w:color="auto"/>
            </w:tcBorders>
          </w:tcPr>
          <w:p w14:paraId="1D87BD6A" w14:textId="77777777" w:rsidR="00F469DB" w:rsidRPr="009B1F1E" w:rsidRDefault="00F469DB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6" w:type="dxa"/>
            <w:gridSpan w:val="4"/>
          </w:tcPr>
          <w:p w14:paraId="7B7A5469" w14:textId="77777777" w:rsidR="00F469DB" w:rsidRDefault="00F469DB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1F05363C" w14:textId="77777777" w:rsidR="00F469DB" w:rsidRPr="009B1F1E" w:rsidRDefault="00F469D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5" w:type="dxa"/>
            <w:gridSpan w:val="5"/>
          </w:tcPr>
          <w:p w14:paraId="25FE5977" w14:textId="77777777" w:rsidR="00F469DB" w:rsidRPr="009B1F1E" w:rsidRDefault="00F469D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45213930"/>
            <w:placeholder>
              <w:docPart w:val="CE60C89EBB6D4C0CA46DF69241E4F997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5" w:type="dxa"/>
                <w:gridSpan w:val="8"/>
              </w:tcPr>
              <w:p w14:paraId="29BAF084" w14:textId="77777777" w:rsidR="00F469DB" w:rsidRPr="009B1F1E" w:rsidRDefault="00F469DB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F469DB" w:rsidRPr="009B1F1E" w14:paraId="69EA4C15" w14:textId="77777777" w:rsidTr="00F469DB">
        <w:trPr>
          <w:gridBefore w:val="1"/>
          <w:gridAfter w:val="3"/>
          <w:wBefore w:w="19" w:type="dxa"/>
          <w:wAfter w:w="189" w:type="dxa"/>
          <w:cantSplit/>
        </w:trPr>
        <w:tc>
          <w:tcPr>
            <w:tcW w:w="10383" w:type="dxa"/>
            <w:gridSpan w:val="17"/>
            <w:tcBorders>
              <w:left w:val="single" w:sz="18" w:space="0" w:color="auto"/>
            </w:tcBorders>
          </w:tcPr>
          <w:p w14:paraId="2150138C" w14:textId="77777777" w:rsidR="00F469DB" w:rsidRDefault="00F469DB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180A9B08" w14:textId="77777777" w:rsidR="00F469DB" w:rsidRPr="009B1F1E" w:rsidRDefault="00F469DB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3B10FC1D" w14:textId="77777777" w:rsidR="007A767A" w:rsidRPr="009B1F1E" w:rsidRDefault="007A767A" w:rsidP="007A767A">
      <w:pPr>
        <w:rPr>
          <w:rFonts w:cs="Arial"/>
        </w:rPr>
      </w:pPr>
    </w:p>
    <w:p w14:paraId="15A4A5BA" w14:textId="77777777" w:rsidR="003F5C3D" w:rsidRPr="009B1F1E" w:rsidRDefault="003F5C3D">
      <w:pPr>
        <w:spacing w:line="259" w:lineRule="auto"/>
        <w:rPr>
          <w:rFonts w:cs="Arial"/>
          <w:b/>
        </w:rPr>
      </w:pPr>
      <w:bookmarkStart w:id="31" w:name="_Ref448408491"/>
      <w:bookmarkStart w:id="32" w:name="_Ref452644614"/>
      <w:r w:rsidRPr="009B1F1E">
        <w:rPr>
          <w:rFonts w:cs="Arial"/>
          <w:b/>
        </w:rPr>
        <w:br w:type="page"/>
      </w:r>
    </w:p>
    <w:p w14:paraId="25DCD039" w14:textId="77777777" w:rsidR="00AF799B" w:rsidRPr="009B1F1E" w:rsidRDefault="00DD2442" w:rsidP="007B44A5">
      <w:pPr>
        <w:pStyle w:val="berschrift1"/>
        <w:rPr>
          <w:rFonts w:ascii="Arial" w:hAnsi="Arial"/>
          <w:szCs w:val="22"/>
        </w:rPr>
      </w:pPr>
      <w:bookmarkStart w:id="33" w:name="_Toc25147160"/>
      <w:r w:rsidRPr="009B1F1E">
        <w:rPr>
          <w:rFonts w:ascii="Arial" w:hAnsi="Arial"/>
          <w:szCs w:val="22"/>
        </w:rPr>
        <w:t>S</w:t>
      </w:r>
      <w:r w:rsidR="007A767A" w:rsidRPr="009B1F1E">
        <w:rPr>
          <w:rFonts w:ascii="Arial" w:hAnsi="Arial"/>
          <w:szCs w:val="22"/>
        </w:rPr>
        <w:t>achanlagen Verwaltungsvermögen</w:t>
      </w:r>
      <w:bookmarkEnd w:id="33"/>
    </w:p>
    <w:p w14:paraId="232CE0C4" w14:textId="77777777" w:rsidR="007A767A" w:rsidRPr="009B1F1E" w:rsidRDefault="009E0EAF" w:rsidP="009A7890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7A767A" w:rsidRPr="009B1F1E">
        <w:rPr>
          <w:rFonts w:cs="Arial"/>
        </w:rPr>
        <w:t xml:space="preserve"> 140</w:t>
      </w:r>
      <w:bookmarkEnd w:id="31"/>
      <w:bookmarkEnd w:id="32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1C82B7AA" w14:textId="77777777" w:rsidTr="009A7890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0BB792AD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0B442B51" w14:textId="77777777" w:rsidTr="00D56E24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5DCCACCD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344EC917" w14:textId="77777777" w:rsidR="00D3109B" w:rsidRDefault="000845AF" w:rsidP="00C62A6E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Prüfung der in der Bilanz ausgewiesenen Sachanlagen des Verwaltungsvermögens</w:t>
            </w:r>
          </w:p>
          <w:p w14:paraId="6E8BC056" w14:textId="77777777" w:rsidR="00D3109B" w:rsidRDefault="000845AF" w:rsidP="00C62A6E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Abgleich mit der Investitionsrechnung</w:t>
            </w:r>
          </w:p>
          <w:p w14:paraId="38D47576" w14:textId="77777777" w:rsidR="00D3109B" w:rsidRDefault="000845AF" w:rsidP="00C62A6E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Übereinstimmung mit der Anlagebuchhaltung und dem Anlagespiegel</w:t>
            </w:r>
          </w:p>
          <w:p w14:paraId="40AD7A33" w14:textId="77777777" w:rsidR="00D3109B" w:rsidRDefault="000845AF" w:rsidP="00C62A6E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 xml:space="preserve">Vollständigkeit der </w:t>
            </w:r>
            <w:r w:rsidR="00492C7E" w:rsidRPr="009B1F1E">
              <w:rPr>
                <w:rFonts w:cs="Arial"/>
              </w:rPr>
              <w:t>Sonder</w:t>
            </w:r>
            <w:r w:rsidRPr="009B1F1E">
              <w:rPr>
                <w:rFonts w:cs="Arial"/>
              </w:rPr>
              <w:t>kreditkontrolle</w:t>
            </w:r>
          </w:p>
          <w:p w14:paraId="100E2F95" w14:textId="2676BB06" w:rsidR="000845AF" w:rsidRPr="009B1F1E" w:rsidRDefault="000845AF" w:rsidP="00C62A6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korrekten Bewertung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65ED1D30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513E8124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5060B2A3" w14:textId="77777777" w:rsidTr="00D56E24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5485B5D8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33F19B2A" w14:textId="77777777" w:rsidR="00D3109B" w:rsidRPr="00D3109B" w:rsidRDefault="000845AF" w:rsidP="00D3109B">
            <w:pPr>
              <w:pStyle w:val="Listenabsatz"/>
              <w:numPr>
                <w:ilvl w:val="0"/>
                <w:numId w:val="18"/>
              </w:numPr>
              <w:spacing w:before="120" w:after="120" w:line="240" w:lineRule="auto"/>
              <w:rPr>
                <w:rFonts w:cs="Arial"/>
              </w:rPr>
            </w:pPr>
            <w:r w:rsidRPr="00D3109B">
              <w:rPr>
                <w:rFonts w:cs="Arial"/>
              </w:rPr>
              <w:t>Investitionsrechnung</w:t>
            </w:r>
          </w:p>
          <w:p w14:paraId="392D666D" w14:textId="77777777" w:rsidR="00D3109B" w:rsidRPr="00D3109B" w:rsidRDefault="000845AF" w:rsidP="00D3109B">
            <w:pPr>
              <w:pStyle w:val="Listenabsatz"/>
              <w:numPr>
                <w:ilvl w:val="0"/>
                <w:numId w:val="18"/>
              </w:numPr>
              <w:spacing w:before="120" w:after="120" w:line="240" w:lineRule="auto"/>
              <w:rPr>
                <w:rFonts w:cs="Arial"/>
              </w:rPr>
            </w:pPr>
            <w:r w:rsidRPr="00D3109B">
              <w:rPr>
                <w:rFonts w:cs="Arial"/>
              </w:rPr>
              <w:t>Register der amtlichen Werte</w:t>
            </w:r>
          </w:p>
          <w:p w14:paraId="40492E25" w14:textId="77777777" w:rsidR="00D3109B" w:rsidRPr="00D3109B" w:rsidRDefault="000845AF" w:rsidP="00D3109B">
            <w:pPr>
              <w:pStyle w:val="Listenabsatz"/>
              <w:numPr>
                <w:ilvl w:val="0"/>
                <w:numId w:val="18"/>
              </w:numPr>
              <w:spacing w:before="120" w:after="120" w:line="240" w:lineRule="auto"/>
              <w:rPr>
                <w:rFonts w:cs="Arial"/>
              </w:rPr>
            </w:pPr>
            <w:r w:rsidRPr="00D3109B">
              <w:rPr>
                <w:rFonts w:cs="Arial"/>
              </w:rPr>
              <w:t>Grundbuchauszüge</w:t>
            </w:r>
          </w:p>
          <w:p w14:paraId="39BCDB91" w14:textId="77777777" w:rsidR="00D3109B" w:rsidRPr="00D3109B" w:rsidRDefault="000845AF" w:rsidP="00D3109B">
            <w:pPr>
              <w:pStyle w:val="Listenabsatz"/>
              <w:numPr>
                <w:ilvl w:val="0"/>
                <w:numId w:val="18"/>
              </w:numPr>
              <w:spacing w:before="120" w:after="120" w:line="240" w:lineRule="auto"/>
              <w:rPr>
                <w:rFonts w:cs="Arial"/>
              </w:rPr>
            </w:pPr>
            <w:r w:rsidRPr="00D3109B">
              <w:rPr>
                <w:rFonts w:cs="Arial"/>
              </w:rPr>
              <w:t>Anlagebuchhaltung</w:t>
            </w:r>
          </w:p>
          <w:p w14:paraId="4C981AE9" w14:textId="77777777" w:rsidR="00D3109B" w:rsidRPr="00D3109B" w:rsidRDefault="000845AF" w:rsidP="00D3109B">
            <w:pPr>
              <w:pStyle w:val="Listenabsatz"/>
              <w:numPr>
                <w:ilvl w:val="0"/>
                <w:numId w:val="18"/>
              </w:numPr>
              <w:spacing w:before="120" w:after="120" w:line="240" w:lineRule="auto"/>
              <w:rPr>
                <w:rFonts w:cs="Arial"/>
              </w:rPr>
            </w:pPr>
            <w:r w:rsidRPr="00D3109B">
              <w:rPr>
                <w:rFonts w:cs="Arial"/>
              </w:rPr>
              <w:t>Anlagespiegel</w:t>
            </w:r>
          </w:p>
          <w:p w14:paraId="20463FDF" w14:textId="77777777" w:rsidR="00D3109B" w:rsidRPr="00D3109B" w:rsidRDefault="00492C7E" w:rsidP="00D3109B">
            <w:pPr>
              <w:pStyle w:val="Listenabsatz"/>
              <w:numPr>
                <w:ilvl w:val="0"/>
                <w:numId w:val="18"/>
              </w:numPr>
              <w:spacing w:before="120" w:after="120" w:line="240" w:lineRule="auto"/>
              <w:rPr>
                <w:rFonts w:cs="Arial"/>
              </w:rPr>
            </w:pPr>
            <w:r w:rsidRPr="00D3109B">
              <w:rPr>
                <w:rFonts w:cs="Arial"/>
              </w:rPr>
              <w:t>Inventarlisten</w:t>
            </w:r>
          </w:p>
          <w:p w14:paraId="289DFF87" w14:textId="162CE1F4" w:rsidR="000845AF" w:rsidRPr="00D3109B" w:rsidRDefault="000845AF" w:rsidP="00D3109B">
            <w:pPr>
              <w:pStyle w:val="Listenabsatz"/>
              <w:numPr>
                <w:ilvl w:val="0"/>
                <w:numId w:val="18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D3109B">
              <w:rPr>
                <w:rFonts w:cs="Arial"/>
              </w:rPr>
              <w:t>Abschreibungssätze pro Anlagekategorie</w:t>
            </w:r>
          </w:p>
        </w:tc>
      </w:tr>
    </w:tbl>
    <w:p w14:paraId="28B1F3D4" w14:textId="77777777" w:rsidR="000845AF" w:rsidRPr="009B1F1E" w:rsidRDefault="000845AF" w:rsidP="00FE106A">
      <w:pPr>
        <w:rPr>
          <w:rFonts w:cs="Arial"/>
        </w:rPr>
      </w:pPr>
    </w:p>
    <w:tbl>
      <w:tblPr>
        <w:tblW w:w="10740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89"/>
        <w:gridCol w:w="286"/>
        <w:gridCol w:w="3183"/>
        <w:gridCol w:w="283"/>
        <w:gridCol w:w="122"/>
        <w:gridCol w:w="3274"/>
        <w:gridCol w:w="384"/>
        <w:gridCol w:w="325"/>
        <w:gridCol w:w="425"/>
        <w:gridCol w:w="267"/>
        <w:gridCol w:w="955"/>
        <w:gridCol w:w="64"/>
        <w:gridCol w:w="26"/>
        <w:gridCol w:w="46"/>
        <w:gridCol w:w="143"/>
        <w:gridCol w:w="133"/>
        <w:gridCol w:w="11"/>
        <w:gridCol w:w="6"/>
      </w:tblGrid>
      <w:tr w:rsidR="00DC2BE2" w:rsidRPr="009B1F1E" w14:paraId="136A1282" w14:textId="77777777" w:rsidTr="00664944">
        <w:trPr>
          <w:gridBefore w:val="1"/>
          <w:gridAfter w:val="4"/>
          <w:wBefore w:w="18" w:type="dxa"/>
          <w:wAfter w:w="293" w:type="dxa"/>
          <w:cantSplit/>
          <w:tblHeader/>
        </w:trPr>
        <w:tc>
          <w:tcPr>
            <w:tcW w:w="42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DE3D2F9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82174D2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68B785F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F95DDC7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2EA264C0" w14:textId="77777777" w:rsidTr="00664944">
        <w:trPr>
          <w:gridAfter w:val="6"/>
          <w:wAfter w:w="365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6754B853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68" w:type="dxa"/>
            <w:gridSpan w:val="11"/>
            <w:shd w:val="clear" w:color="auto" w:fill="auto"/>
          </w:tcPr>
          <w:p w14:paraId="383043B6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422B50CE" w14:textId="77777777" w:rsidTr="00664944">
        <w:trPr>
          <w:gridAfter w:val="7"/>
          <w:wAfter w:w="429" w:type="dxa"/>
        </w:trPr>
        <w:tc>
          <w:tcPr>
            <w:tcW w:w="1031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6FFE61B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3D07B6" w:rsidRPr="009B1F1E" w14:paraId="6628776F" w14:textId="77777777" w:rsidTr="00664944"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12C7D51E" w14:textId="77777777" w:rsidR="003D07B6" w:rsidRPr="009B1F1E" w:rsidRDefault="003D07B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  <w:tcBorders>
              <w:top w:val="single" w:sz="4" w:space="0" w:color="auto"/>
            </w:tcBorders>
          </w:tcPr>
          <w:p w14:paraId="1747910E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58" w:type="dxa"/>
            <w:gridSpan w:val="2"/>
            <w:tcBorders>
              <w:top w:val="single" w:sz="4" w:space="0" w:color="auto"/>
            </w:tcBorders>
          </w:tcPr>
          <w:tbl>
            <w:tblPr>
              <w:tblStyle w:val="Tabellenraster"/>
              <w:tblW w:w="357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75"/>
            </w:tblGrid>
            <w:tr w:rsidR="00126357" w:rsidRPr="009B1F1E" w14:paraId="6EEE50A3" w14:textId="77777777" w:rsidTr="007F37F1">
              <w:trPr>
                <w:trHeight w:val="553"/>
              </w:trPr>
              <w:tc>
                <w:tcPr>
                  <w:tcW w:w="3575" w:type="dxa"/>
                </w:tcPr>
                <w:p w14:paraId="2F947F8F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7986630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659341973"/>
            <w:placeholder>
              <w:docPart w:val="A20B4D81A5F84E978B44A976CB751D3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  <w:tcBorders>
                  <w:top w:val="single" w:sz="4" w:space="0" w:color="auto"/>
                </w:tcBorders>
              </w:tcPr>
              <w:p w14:paraId="3C952BB6" w14:textId="77777777" w:rsidR="003D07B6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02"/>
            </w:tblGrid>
            <w:tr w:rsidR="00712969" w:rsidRPr="009B1F1E" w14:paraId="313191B9" w14:textId="77777777" w:rsidTr="007F37F1">
              <w:trPr>
                <w:trHeight w:val="531"/>
              </w:trPr>
              <w:tc>
                <w:tcPr>
                  <w:tcW w:w="1002" w:type="dxa"/>
                </w:tcPr>
                <w:p w14:paraId="41BAAAA7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5B043DE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07B6" w:rsidRPr="009B1F1E" w14:paraId="2533C7D3" w14:textId="77777777" w:rsidTr="00664944"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97ACAB8" w14:textId="77777777" w:rsidR="003D07B6" w:rsidRPr="009B1F1E" w:rsidRDefault="003D07B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</w:tcPr>
          <w:p w14:paraId="7888544F" w14:textId="6D52B064" w:rsidR="003D07B6" w:rsidRPr="009B1F1E" w:rsidRDefault="00D275FE" w:rsidP="00FA610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Sind die Ausgaben und Einnahmen der Investitionsrechnung korrekt</w:t>
            </w:r>
            <w:r w:rsidR="007F3B85" w:rsidRPr="009B1F1E">
              <w:rPr>
                <w:rFonts w:cs="Arial"/>
              </w:rPr>
              <w:t xml:space="preserve"> und </w:t>
            </w:r>
            <w:r w:rsidRPr="009B1F1E">
              <w:rPr>
                <w:rFonts w:cs="Arial"/>
              </w:rPr>
              <w:t xml:space="preserve">vollständig in die Bilanz übernommen worden? </w:t>
            </w:r>
            <w:r w:rsidR="003D07B6" w:rsidRPr="009B1F1E">
              <w:rPr>
                <w:rFonts w:cs="Arial"/>
              </w:rPr>
              <w:t>(</w:t>
            </w:r>
            <w:r w:rsidR="001F69AE" w:rsidRPr="009B1F1E">
              <w:rPr>
                <w:rFonts w:cs="Arial"/>
              </w:rPr>
              <w:t>§ 5 FHG</w:t>
            </w:r>
            <w:r w:rsidR="003D07B6" w:rsidRPr="009B1F1E">
              <w:rPr>
                <w:rFonts w:cs="Arial"/>
              </w:rPr>
              <w:t>)</w:t>
            </w:r>
            <w:r w:rsidR="003A6D73" w:rsidRPr="009B1F1E">
              <w:rPr>
                <w:rFonts w:cs="Arial"/>
              </w:rPr>
              <w:t xml:space="preserve"> </w:t>
            </w:r>
          </w:p>
        </w:tc>
        <w:tc>
          <w:tcPr>
            <w:tcW w:w="3658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1971515F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1176458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B4B7557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393938174"/>
            <w:placeholder>
              <w:docPart w:val="244B2149C7FD41A5A39D6BE68845499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</w:tcPr>
              <w:p w14:paraId="08E15D8E" w14:textId="77777777" w:rsidR="003D07B6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FB4867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8CEC6FC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B966F2D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B85" w:rsidRPr="009B1F1E" w14:paraId="1326C94F" w14:textId="77777777" w:rsidTr="00664944"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B03E460" w14:textId="77777777" w:rsidR="007F3B85" w:rsidRPr="009B1F1E" w:rsidRDefault="007F3B8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</w:tcPr>
          <w:p w14:paraId="5F5D2DB6" w14:textId="6BC38887" w:rsidR="007F3B85" w:rsidRPr="009B1F1E" w:rsidRDefault="007F3B85" w:rsidP="00FA610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Anlagen in der Anlagebuchhaltung den korrekten Anlagekategorien zugeordnet?</w:t>
            </w:r>
            <w:r w:rsidR="00FA6109">
              <w:rPr>
                <w:rFonts w:cs="Arial"/>
              </w:rPr>
              <w:t xml:space="preserve"> </w:t>
            </w:r>
            <w:r w:rsidR="00FA6109">
              <w:rPr>
                <w:rFonts w:cs="Arial"/>
              </w:rPr>
              <w:br/>
              <w:t>(§14 Abs. 3a FHG</w:t>
            </w:r>
            <w:r w:rsidRPr="009B1F1E">
              <w:rPr>
                <w:rFonts w:cs="Arial"/>
              </w:rPr>
              <w:t>)</w:t>
            </w:r>
          </w:p>
        </w:tc>
        <w:tc>
          <w:tcPr>
            <w:tcW w:w="3658" w:type="dxa"/>
            <w:gridSpan w:val="2"/>
          </w:tcPr>
          <w:p w14:paraId="14AF7C42" w14:textId="77777777" w:rsidR="007F3B85" w:rsidRPr="009B1F1E" w:rsidRDefault="007F3B85" w:rsidP="0012635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14859341"/>
            <w:placeholder>
              <w:docPart w:val="B48E048E17FE4E3BBDBDC91350A0320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</w:tcPr>
              <w:p w14:paraId="2B3E9AFD" w14:textId="0C1869C3" w:rsidR="007F3B85" w:rsidRPr="009B1F1E" w:rsidRDefault="007F3B85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</w:tcPr>
          <w:p w14:paraId="1BCC996E" w14:textId="77777777" w:rsidR="007F3B85" w:rsidRPr="009B1F1E" w:rsidRDefault="007F3B85" w:rsidP="00712969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3D07B6" w:rsidRPr="009B1F1E" w14:paraId="0693F0B9" w14:textId="77777777" w:rsidTr="00664944"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E859F27" w14:textId="77777777" w:rsidR="003D07B6" w:rsidRPr="009B1F1E" w:rsidRDefault="003D07B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</w:tcPr>
          <w:p w14:paraId="7737692A" w14:textId="36D29AEE" w:rsidR="003D07B6" w:rsidRPr="009B1F1E" w:rsidRDefault="003D07B6" w:rsidP="00FA6109">
            <w:pPr>
              <w:spacing w:before="120" w:after="120"/>
              <w:rPr>
                <w:rFonts w:cs="Arial"/>
                <w:i/>
              </w:rPr>
            </w:pPr>
            <w:r w:rsidRPr="009B1F1E">
              <w:rPr>
                <w:rFonts w:cs="Arial"/>
              </w:rPr>
              <w:t xml:space="preserve">Handelt es sich bei den bilanzierten Werten wirklich um Verwaltungsvermögen </w:t>
            </w:r>
            <w:r w:rsidR="00FA6109">
              <w:rPr>
                <w:rFonts w:cs="Arial"/>
              </w:rPr>
              <w:t>gemäss § 7 Abs. 2 FHV</w:t>
            </w:r>
            <w:r w:rsidRPr="009B1F1E">
              <w:rPr>
                <w:rFonts w:cs="Arial"/>
              </w:rPr>
              <w:t xml:space="preserve">? </w:t>
            </w:r>
          </w:p>
        </w:tc>
        <w:tc>
          <w:tcPr>
            <w:tcW w:w="3658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28CA8AB9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3CA73D5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D389499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80840521"/>
            <w:placeholder>
              <w:docPart w:val="B453DCFBBD3042F097C094BD9739E92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</w:tcPr>
              <w:p w14:paraId="7EA9B707" w14:textId="77777777" w:rsidR="003D07B6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4A8D5CFB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FDF74B6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C34F47C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07B6" w:rsidRPr="009B1F1E" w14:paraId="5428A833" w14:textId="77777777" w:rsidTr="00664944"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4869B1B" w14:textId="77777777" w:rsidR="003D07B6" w:rsidRPr="009B1F1E" w:rsidRDefault="003D07B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</w:tcPr>
          <w:p w14:paraId="6AF959F6" w14:textId="577754F0" w:rsidR="003D07B6" w:rsidRPr="009B1F1E" w:rsidRDefault="003D07B6" w:rsidP="00C10BDA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Lieg</w:t>
            </w:r>
            <w:r w:rsidR="00C10BDA">
              <w:rPr>
                <w:rFonts w:cs="Arial"/>
              </w:rPr>
              <w:t>t</w:t>
            </w:r>
            <w:r w:rsidRPr="009B1F1E">
              <w:rPr>
                <w:rFonts w:cs="Arial"/>
              </w:rPr>
              <w:t xml:space="preserve"> eine Anlagebuchhaltung vor und stimmen deren Bestände mit der Bilanz überein</w:t>
            </w:r>
            <w:r w:rsidR="00D56E24" w:rsidRPr="009B1F1E">
              <w:rPr>
                <w:rFonts w:cs="Arial"/>
              </w:rPr>
              <w:t>?</w:t>
            </w:r>
          </w:p>
        </w:tc>
        <w:tc>
          <w:tcPr>
            <w:tcW w:w="3658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5A344EB4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AFD15A5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3BC41A9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865288706"/>
            <w:placeholder>
              <w:docPart w:val="DD78E783119B4B3AA54D8AD68B00475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</w:tcPr>
              <w:p w14:paraId="082FA3F3" w14:textId="77777777" w:rsidR="003D07B6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7BDF43DA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6B1538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F3AF729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1F69AE" w:rsidRPr="009B1F1E" w14:paraId="59CB6205" w14:textId="77777777" w:rsidTr="00664944"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6C9913B" w14:textId="77777777" w:rsidR="001F69AE" w:rsidRPr="009B1F1E" w:rsidRDefault="001F69AE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</w:tcPr>
          <w:p w14:paraId="6DD56311" w14:textId="67202289" w:rsidR="001F69AE" w:rsidRPr="009B1F1E" w:rsidRDefault="001F69AE" w:rsidP="00FA610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Erfolgte eine Übertragung von Anlagen in das Verwaltungsvermögen zu den gesetzlich vorgeschriebenen Werten</w:t>
            </w:r>
            <w:r w:rsidR="00D56E24" w:rsidRPr="009B1F1E">
              <w:rPr>
                <w:rFonts w:cs="Arial"/>
              </w:rPr>
              <w:t>?</w:t>
            </w:r>
            <w:r w:rsidR="00FA6109">
              <w:rPr>
                <w:rFonts w:cs="Arial"/>
              </w:rPr>
              <w:t xml:space="preserve"> (§ 13</w:t>
            </w:r>
            <w:r w:rsidRPr="009B1F1E">
              <w:rPr>
                <w:rFonts w:cs="Arial"/>
              </w:rPr>
              <w:t xml:space="preserve"> </w:t>
            </w:r>
            <w:r w:rsidR="00F326BF" w:rsidRPr="009B1F1E">
              <w:rPr>
                <w:rFonts w:cs="Arial"/>
              </w:rPr>
              <w:t>FHG</w:t>
            </w:r>
            <w:r w:rsidRPr="009B1F1E">
              <w:rPr>
                <w:rFonts w:cs="Arial"/>
              </w:rPr>
              <w:t xml:space="preserve">) </w:t>
            </w:r>
          </w:p>
        </w:tc>
        <w:tc>
          <w:tcPr>
            <w:tcW w:w="3658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5EC9B8FC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E466CD3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BCA8FAF" w14:textId="77777777" w:rsidR="001F69AE" w:rsidRPr="009B1F1E" w:rsidRDefault="001F69AE" w:rsidP="003D07B6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97559693"/>
            <w:placeholder>
              <w:docPart w:val="508284BF66194CA4B3A94CCEF6ADF9B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</w:tcPr>
              <w:p w14:paraId="24F71B3F" w14:textId="77777777" w:rsidR="001F69AE" w:rsidRPr="009B1F1E" w:rsidRDefault="00B346E1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714B593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6DCFE4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086ADEE" w14:textId="77777777" w:rsidR="001F69AE" w:rsidRPr="009B1F1E" w:rsidRDefault="001F69AE" w:rsidP="003D07B6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3D07B6" w:rsidRPr="009B1F1E" w14:paraId="579B450B" w14:textId="77777777" w:rsidTr="00664944"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A7C3C7F" w14:textId="77777777" w:rsidR="003D07B6" w:rsidRPr="009B1F1E" w:rsidRDefault="003D07B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</w:tcPr>
          <w:p w14:paraId="3B29B671" w14:textId="658D3D51" w:rsidR="003D07B6" w:rsidRPr="009B1F1E" w:rsidRDefault="003D07B6" w:rsidP="00FA610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Neuzugänge</w:t>
            </w:r>
            <w:r w:rsidR="00447A49" w:rsidRPr="009B1F1E">
              <w:rPr>
                <w:rFonts w:cs="Arial"/>
              </w:rPr>
              <w:t xml:space="preserve"> </w:t>
            </w:r>
            <w:r w:rsidRPr="009B1F1E">
              <w:rPr>
                <w:rFonts w:cs="Arial"/>
              </w:rPr>
              <w:t xml:space="preserve">der Anlagen </w:t>
            </w:r>
            <w:r w:rsidR="00FA6109">
              <w:rPr>
                <w:rFonts w:cs="Arial"/>
              </w:rPr>
              <w:t xml:space="preserve">gemäss § 13 FHG </w:t>
            </w:r>
            <w:r w:rsidR="005B72DB" w:rsidRPr="009B1F1E">
              <w:rPr>
                <w:rFonts w:cs="Arial"/>
              </w:rPr>
              <w:t>bilanziert</w:t>
            </w:r>
            <w:r w:rsidR="00FA6109">
              <w:rPr>
                <w:rFonts w:cs="Arial"/>
              </w:rPr>
              <w:t>?</w:t>
            </w:r>
          </w:p>
        </w:tc>
        <w:tc>
          <w:tcPr>
            <w:tcW w:w="3658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6B9A75CE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A48F2E1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FA65866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389629298"/>
            <w:placeholder>
              <w:docPart w:val="8BA582536F31417D8AF6D5482F34333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</w:tcPr>
              <w:p w14:paraId="4B99FE92" w14:textId="77777777" w:rsidR="003D07B6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D91610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DC805BF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D433D81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7F5B4E6C" w14:textId="77777777" w:rsidTr="00664944">
        <w:trPr>
          <w:gridAfter w:val="2"/>
          <w:wAfter w:w="17" w:type="dxa"/>
        </w:trPr>
        <w:tc>
          <w:tcPr>
            <w:tcW w:w="1072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AB4A643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3D07B6" w:rsidRPr="009B1F1E" w14:paraId="05D3B58F" w14:textId="77777777" w:rsidTr="00664944"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6CDC8FA0" w14:textId="77777777" w:rsidR="003D07B6" w:rsidRPr="009B1F1E" w:rsidRDefault="003D07B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  <w:tcBorders>
              <w:top w:val="single" w:sz="4" w:space="0" w:color="auto"/>
            </w:tcBorders>
          </w:tcPr>
          <w:p w14:paraId="647ED9D8" w14:textId="0C87D009" w:rsidR="003D07B6" w:rsidRPr="009B1F1E" w:rsidRDefault="003D07B6" w:rsidP="002E3386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Entsprechen die </w:t>
            </w:r>
            <w:r w:rsidR="00160761" w:rsidRPr="009B1F1E">
              <w:rPr>
                <w:rFonts w:cs="Arial"/>
              </w:rPr>
              <w:t xml:space="preserve">Übertragungen </w:t>
            </w:r>
            <w:r w:rsidRPr="009B1F1E">
              <w:rPr>
                <w:rFonts w:cs="Arial"/>
              </w:rPr>
              <w:t xml:space="preserve">vom </w:t>
            </w:r>
            <w:r w:rsidR="002E3386" w:rsidRPr="009B1F1E">
              <w:rPr>
                <w:rFonts w:cs="Arial"/>
              </w:rPr>
              <w:t xml:space="preserve">Anlagen </w:t>
            </w:r>
            <w:r w:rsidRPr="009B1F1E">
              <w:rPr>
                <w:rFonts w:cs="Arial"/>
              </w:rPr>
              <w:t xml:space="preserve">ins </w:t>
            </w:r>
            <w:r w:rsidR="003C5732" w:rsidRPr="009B1F1E">
              <w:rPr>
                <w:rFonts w:cs="Arial"/>
              </w:rPr>
              <w:t>Verwaltungs</w:t>
            </w:r>
            <w:r w:rsidRPr="009B1F1E">
              <w:rPr>
                <w:rFonts w:cs="Arial"/>
              </w:rPr>
              <w:t>vermögen den Beschlüssen der zuständigen Organe?</w:t>
            </w:r>
            <w:r w:rsidR="002E3386" w:rsidRPr="009B1F1E">
              <w:rPr>
                <w:rFonts w:cs="Arial"/>
              </w:rPr>
              <w:t xml:space="preserve"> </w:t>
            </w:r>
          </w:p>
        </w:tc>
        <w:tc>
          <w:tcPr>
            <w:tcW w:w="3658" w:type="dxa"/>
            <w:gridSpan w:val="2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28DF3C21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17822E2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7127391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643005912"/>
            <w:placeholder>
              <w:docPart w:val="396CD19DB1B44E9EA1CDA078381CAF5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  <w:tcBorders>
                  <w:top w:val="single" w:sz="4" w:space="0" w:color="auto"/>
                </w:tcBorders>
              </w:tcPr>
              <w:p w14:paraId="39E83048" w14:textId="77777777" w:rsidR="003D07B6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79C309B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B911340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E01602F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07B6" w:rsidRPr="009B1F1E" w14:paraId="0C4FA6B6" w14:textId="77777777" w:rsidTr="00664944"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25E8D132" w14:textId="77777777" w:rsidR="003D07B6" w:rsidRPr="009B1F1E" w:rsidRDefault="003D07B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</w:tcPr>
          <w:p w14:paraId="6FAE1F03" w14:textId="4AA4BD3E" w:rsidR="003D07B6" w:rsidRPr="009B1F1E" w:rsidRDefault="003D07B6" w:rsidP="00FA610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die ordentlichen Abschreibungen (nach Nutzungsdauern) gemäss </w:t>
            </w:r>
            <w:r w:rsidR="00FA6109">
              <w:rPr>
                <w:rFonts w:cs="Arial"/>
              </w:rPr>
              <w:t>§ 14 Abs. 3a</w:t>
            </w:r>
            <w:r w:rsidR="00C97D9E" w:rsidRPr="009B1F1E">
              <w:rPr>
                <w:rFonts w:cs="Arial"/>
              </w:rPr>
              <w:t xml:space="preserve"> </w:t>
            </w:r>
            <w:r w:rsidR="00F326BF" w:rsidRPr="009B1F1E">
              <w:rPr>
                <w:rFonts w:cs="Arial"/>
              </w:rPr>
              <w:t>FHG</w:t>
            </w:r>
            <w:r w:rsidR="00160761" w:rsidRPr="009B1F1E">
              <w:rPr>
                <w:rFonts w:cs="Arial"/>
              </w:rPr>
              <w:t xml:space="preserve"> </w:t>
            </w:r>
            <w:r w:rsidR="00FA6109">
              <w:rPr>
                <w:rFonts w:cs="Arial"/>
              </w:rPr>
              <w:t>korrekt</w:t>
            </w:r>
            <w:r w:rsidRPr="009B1F1E">
              <w:rPr>
                <w:rFonts w:cs="Arial"/>
              </w:rPr>
              <w:t xml:space="preserve"> berechnet</w:t>
            </w:r>
            <w:r w:rsidR="00447A49" w:rsidRPr="009B1F1E">
              <w:rPr>
                <w:rFonts w:cs="Arial"/>
              </w:rPr>
              <w:t xml:space="preserve"> und verbucht</w:t>
            </w:r>
            <w:r w:rsidRPr="009B1F1E">
              <w:rPr>
                <w:rFonts w:cs="Arial"/>
              </w:rPr>
              <w:t>?</w:t>
            </w:r>
          </w:p>
        </w:tc>
        <w:tc>
          <w:tcPr>
            <w:tcW w:w="3658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49E5C12B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05E8AA9B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E3065B1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902719795"/>
            <w:placeholder>
              <w:docPart w:val="F89BD3090C7C4F4BAC2517FC48CF5FC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</w:tcPr>
              <w:p w14:paraId="71B9ED52" w14:textId="77777777" w:rsidR="003D07B6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15F5DE6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4D26192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461F062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07B6" w:rsidRPr="009B1F1E" w14:paraId="30529185" w14:textId="77777777" w:rsidTr="00664944"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66BB560D" w14:textId="77777777" w:rsidR="003D07B6" w:rsidRPr="009B1F1E" w:rsidRDefault="003D07B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</w:tcPr>
          <w:p w14:paraId="3BE12AEE" w14:textId="11465BB0" w:rsidR="003D07B6" w:rsidRPr="009B1F1E" w:rsidRDefault="003D07B6" w:rsidP="00FA610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</w:t>
            </w:r>
            <w:r w:rsidR="004B2725" w:rsidRPr="009B1F1E">
              <w:rPr>
                <w:rFonts w:cs="Arial"/>
              </w:rPr>
              <w:t>nur berechtigte</w:t>
            </w:r>
            <w:r w:rsidRPr="009B1F1E">
              <w:rPr>
                <w:rFonts w:cs="Arial"/>
              </w:rPr>
              <w:t xml:space="preserve"> </w:t>
            </w:r>
            <w:r w:rsidR="00FA6109">
              <w:rPr>
                <w:rFonts w:cs="Arial"/>
              </w:rPr>
              <w:t xml:space="preserve">zusätzliche </w:t>
            </w:r>
            <w:r w:rsidRPr="009B1F1E">
              <w:rPr>
                <w:rFonts w:cs="Arial"/>
              </w:rPr>
              <w:t>Abschreibungen verbucht</w:t>
            </w:r>
            <w:r w:rsidR="004B2725" w:rsidRPr="009B1F1E">
              <w:rPr>
                <w:rFonts w:cs="Arial"/>
              </w:rPr>
              <w:t xml:space="preserve"> (z.B. bei</w:t>
            </w:r>
            <w:r w:rsidRPr="009B1F1E">
              <w:rPr>
                <w:rFonts w:cs="Arial"/>
              </w:rPr>
              <w:t xml:space="preserve"> </w:t>
            </w:r>
            <w:r w:rsidR="00447A49" w:rsidRPr="009B1F1E">
              <w:rPr>
                <w:rFonts w:cs="Arial"/>
              </w:rPr>
              <w:t>Vornahme Ersatzinvestition</w:t>
            </w:r>
            <w:r w:rsidR="004B2725" w:rsidRPr="009B1F1E">
              <w:rPr>
                <w:rFonts w:cs="Arial"/>
              </w:rPr>
              <w:t xml:space="preserve"> vor Ablauf der Nutzungsdauer)</w:t>
            </w:r>
            <w:r w:rsidR="00FA6109" w:rsidRPr="009B1F1E">
              <w:rPr>
                <w:rFonts w:cs="Arial"/>
              </w:rPr>
              <w:t xml:space="preserve"> ?</w:t>
            </w:r>
          </w:p>
        </w:tc>
        <w:tc>
          <w:tcPr>
            <w:tcW w:w="3658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4694D8B4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838D01E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74A4802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58787902"/>
            <w:placeholder>
              <w:docPart w:val="C6A01C25226D41B4B8CC111B58D6E34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</w:tcPr>
              <w:p w14:paraId="57B94DAA" w14:textId="77777777" w:rsidR="003D07B6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4D36530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AE563E5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81C4A13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07B6" w:rsidRPr="009B1F1E" w14:paraId="171924D7" w14:textId="77777777" w:rsidTr="00664944"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6AA57441" w14:textId="77777777" w:rsidR="003D07B6" w:rsidRPr="009B1F1E" w:rsidRDefault="003D07B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</w:tcPr>
          <w:p w14:paraId="6869D2C1" w14:textId="7C4A715F" w:rsidR="003D07B6" w:rsidRPr="009B1F1E" w:rsidRDefault="003D07B6" w:rsidP="00C62A6E">
            <w:pPr>
              <w:spacing w:before="120" w:after="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 darauf geachtet, dass </w:t>
            </w:r>
            <w:r w:rsidR="00935D1B" w:rsidRPr="009B1F1E">
              <w:rPr>
                <w:rFonts w:cs="Arial"/>
              </w:rPr>
              <w:t>«</w:t>
            </w:r>
            <w:r w:rsidRPr="009B1F1E">
              <w:rPr>
                <w:rFonts w:cs="Arial"/>
              </w:rPr>
              <w:t>Anlagen im Bau VV</w:t>
            </w:r>
            <w:r w:rsidR="00935D1B" w:rsidRPr="009B1F1E">
              <w:rPr>
                <w:rFonts w:cs="Arial"/>
              </w:rPr>
              <w:t>»</w:t>
            </w:r>
            <w:r w:rsidRPr="009B1F1E">
              <w:rPr>
                <w:rFonts w:cs="Arial"/>
              </w:rPr>
              <w:t xml:space="preserve"> (Konto 1407) nic</w:t>
            </w:r>
            <w:r w:rsidR="009128E4" w:rsidRPr="009B1F1E">
              <w:rPr>
                <w:rFonts w:cs="Arial"/>
              </w:rPr>
              <w:t>ht abgeschrieben werden dürfen?</w:t>
            </w:r>
          </w:p>
        </w:tc>
        <w:tc>
          <w:tcPr>
            <w:tcW w:w="3658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775402F2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EC71A98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D01F3EC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371447959"/>
            <w:placeholder>
              <w:docPart w:val="D96CED60DBB44235854D707C1C1482D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</w:tcPr>
              <w:p w14:paraId="7EF7A83B" w14:textId="77777777" w:rsidR="003D07B6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0E375073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DFDD73E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B16070B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47A49" w:rsidRPr="009B1F1E" w14:paraId="6E931CB0" w14:textId="77777777" w:rsidTr="00664944"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3AA6F8B0" w14:textId="77777777" w:rsidR="00447A49" w:rsidRPr="009B1F1E" w:rsidRDefault="00447A49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</w:tcPr>
          <w:p w14:paraId="329F54B3" w14:textId="77777777" w:rsidR="00447A49" w:rsidRPr="009B1F1E" w:rsidRDefault="00447A49" w:rsidP="00D0262F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Anlagen in Bau VV bei Inbetriebnahme / Beginn der Nutzung in die zugehörige Anlagekategorie umgegliedert?</w:t>
            </w:r>
          </w:p>
        </w:tc>
        <w:tc>
          <w:tcPr>
            <w:tcW w:w="3658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677ECEDB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5812BEC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6D28466" w14:textId="77777777" w:rsidR="00447A49" w:rsidRPr="009B1F1E" w:rsidRDefault="00447A49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080334683"/>
            <w:placeholder>
              <w:docPart w:val="31A02896DE8345A581945CCEA7895B4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</w:tcPr>
              <w:p w14:paraId="552DF28D" w14:textId="77777777" w:rsidR="00447A49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605FFAB4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EBEFF96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D21A3BB" w14:textId="77777777" w:rsidR="00447A49" w:rsidRPr="009B1F1E" w:rsidRDefault="00447A49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D07B6" w:rsidRPr="009B1F1E" w14:paraId="1E5869D1" w14:textId="77777777" w:rsidTr="00664944"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1CC09163" w14:textId="77777777" w:rsidR="003D07B6" w:rsidRPr="009B1F1E" w:rsidRDefault="003D07B6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</w:tcPr>
          <w:p w14:paraId="498B2F5F" w14:textId="32E7511C" w:rsidR="003A6D73" w:rsidRPr="009B1F1E" w:rsidRDefault="003D07B6" w:rsidP="00FA6109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</w:t>
            </w:r>
            <w:r w:rsidR="00FA6109">
              <w:rPr>
                <w:rFonts w:eastAsia="Times New Roman" w:cs="Arial"/>
                <w:lang w:eastAsia="de-CH"/>
              </w:rPr>
              <w:t xml:space="preserve">der </w:t>
            </w:r>
            <w:r w:rsidRPr="009B1F1E">
              <w:rPr>
                <w:rFonts w:eastAsia="Times New Roman" w:cs="Arial"/>
                <w:lang w:eastAsia="de-CH"/>
              </w:rPr>
              <w:t>Grundsätze</w:t>
            </w:r>
            <w:r w:rsidR="00FA6109">
              <w:rPr>
                <w:rFonts w:eastAsia="Times New Roman" w:cs="Arial"/>
                <w:lang w:eastAsia="de-CH"/>
              </w:rPr>
              <w:t xml:space="preserve"> von § 3 FHG</w:t>
            </w:r>
          </w:p>
          <w:p w14:paraId="7BA52155" w14:textId="77777777" w:rsidR="00A47573" w:rsidRPr="009B1F1E" w:rsidRDefault="00A47573" w:rsidP="00A47573">
            <w:pPr>
              <w:spacing w:after="0" w:line="240" w:lineRule="auto"/>
              <w:ind w:left="170"/>
              <w:rPr>
                <w:rFonts w:eastAsia="Times New Roman" w:cs="Arial"/>
                <w:lang w:eastAsia="de-CH"/>
              </w:rPr>
            </w:pPr>
          </w:p>
        </w:tc>
        <w:tc>
          <w:tcPr>
            <w:tcW w:w="3658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5EC1344F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08FCA135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500B489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936391397"/>
            <w:placeholder>
              <w:docPart w:val="FB1B3331F0F542A998074C05A754279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</w:tcPr>
              <w:p w14:paraId="771AAC94" w14:textId="77777777" w:rsidR="003D07B6" w:rsidRPr="009B1F1E" w:rsidRDefault="00E3197C" w:rsidP="003D07B6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943B8E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55BAE8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61853EC" w14:textId="77777777" w:rsidR="003D07B6" w:rsidRPr="009B1F1E" w:rsidRDefault="003D07B6" w:rsidP="003D07B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72FB40C2" w14:textId="77777777" w:rsidTr="00664944">
        <w:trPr>
          <w:cantSplit/>
        </w:trPr>
        <w:tc>
          <w:tcPr>
            <w:tcW w:w="10740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0E02BC0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D0262F" w:rsidRPr="009B1F1E" w14:paraId="25EF46BF" w14:textId="77777777" w:rsidTr="00664944">
        <w:trPr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2BF054C7" w14:textId="77777777" w:rsidR="00D0262F" w:rsidRPr="009B1F1E" w:rsidRDefault="00D0262F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  <w:tcBorders>
              <w:top w:val="single" w:sz="4" w:space="0" w:color="auto"/>
            </w:tcBorders>
          </w:tcPr>
          <w:p w14:paraId="3DF12B56" w14:textId="77A5B083" w:rsidR="00D0262F" w:rsidRPr="009B1F1E" w:rsidRDefault="00D0262F" w:rsidP="00FA610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 die </w:t>
            </w:r>
            <w:r w:rsidR="00537644" w:rsidRPr="009B1F1E">
              <w:rPr>
                <w:rFonts w:cs="Arial"/>
              </w:rPr>
              <w:t>gesetzliche</w:t>
            </w:r>
            <w:r w:rsidRPr="009B1F1E">
              <w:rPr>
                <w:rFonts w:cs="Arial"/>
              </w:rPr>
              <w:t xml:space="preserve"> Aktivierungsgrenze eingehalten? (</w:t>
            </w:r>
            <w:r w:rsidR="00537644" w:rsidRPr="009B1F1E">
              <w:rPr>
                <w:rFonts w:cs="Arial"/>
              </w:rPr>
              <w:t>§</w:t>
            </w:r>
            <w:r w:rsidR="00FA6109">
              <w:rPr>
                <w:rFonts w:cs="Arial"/>
              </w:rPr>
              <w:t> 5 Abs. </w:t>
            </w:r>
            <w:r w:rsidR="00537644" w:rsidRPr="009B1F1E">
              <w:rPr>
                <w:rFonts w:cs="Arial"/>
              </w:rPr>
              <w:t xml:space="preserve">3 </w:t>
            </w:r>
            <w:r w:rsidR="00F326BF" w:rsidRPr="009B1F1E">
              <w:rPr>
                <w:rFonts w:cs="Arial"/>
              </w:rPr>
              <w:t>FHG</w:t>
            </w:r>
            <w:r w:rsidRPr="009B1F1E">
              <w:rPr>
                <w:rFonts w:cs="Arial"/>
              </w:rPr>
              <w:t>)</w:t>
            </w:r>
          </w:p>
        </w:tc>
        <w:tc>
          <w:tcPr>
            <w:tcW w:w="3658" w:type="dxa"/>
            <w:gridSpan w:val="2"/>
            <w:tcBorders>
              <w:top w:val="single" w:sz="4" w:space="0" w:color="auto"/>
            </w:tcBorders>
          </w:tcPr>
          <w:tbl>
            <w:tblPr>
              <w:tblStyle w:val="Tabellenraster"/>
              <w:tblW w:w="357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74"/>
            </w:tblGrid>
            <w:tr w:rsidR="00126357" w:rsidRPr="009B1F1E" w14:paraId="0A7FF892" w14:textId="77777777" w:rsidTr="007F37F1">
              <w:trPr>
                <w:trHeight w:val="498"/>
              </w:trPr>
              <w:tc>
                <w:tcPr>
                  <w:tcW w:w="3574" w:type="dxa"/>
                </w:tcPr>
                <w:p w14:paraId="6818624C" w14:textId="44AE410D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A6FAF49" w14:textId="77777777" w:rsidR="00D0262F" w:rsidRPr="009B1F1E" w:rsidRDefault="00D0262F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024794170"/>
            <w:placeholder>
              <w:docPart w:val="4B7E469868E247ACBEE1AE38B7542AD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17" w:type="dxa"/>
                <w:gridSpan w:val="3"/>
                <w:tcBorders>
                  <w:top w:val="single" w:sz="4" w:space="0" w:color="auto"/>
                </w:tcBorders>
              </w:tcPr>
              <w:p w14:paraId="59A470D7" w14:textId="77777777" w:rsidR="00D0262F" w:rsidRPr="009B1F1E" w:rsidRDefault="00E3197C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89"/>
            </w:tblGrid>
            <w:tr w:rsidR="00712969" w:rsidRPr="009B1F1E" w14:paraId="03F651AF" w14:textId="77777777" w:rsidTr="007F37F1">
              <w:trPr>
                <w:trHeight w:val="617"/>
              </w:trPr>
              <w:tc>
                <w:tcPr>
                  <w:tcW w:w="1089" w:type="dxa"/>
                </w:tcPr>
                <w:p w14:paraId="1489C279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BA8631E" w14:textId="77777777" w:rsidR="00D0262F" w:rsidRPr="009B1F1E" w:rsidRDefault="00D0262F" w:rsidP="00D0262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90A50" w:rsidRPr="009B1F1E" w14:paraId="4407AE08" w14:textId="77777777" w:rsidTr="00664944">
        <w:trPr>
          <w:cantSplit/>
        </w:trPr>
        <w:tc>
          <w:tcPr>
            <w:tcW w:w="1093" w:type="dxa"/>
            <w:gridSpan w:val="3"/>
            <w:tcBorders>
              <w:left w:val="single" w:sz="18" w:space="0" w:color="auto"/>
              <w:bottom w:val="single" w:sz="4" w:space="0" w:color="auto"/>
            </w:tcBorders>
          </w:tcPr>
          <w:p w14:paraId="072F49F8" w14:textId="77777777" w:rsidR="00590A50" w:rsidRPr="009B1F1E" w:rsidRDefault="00590A5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  <w:tcBorders>
              <w:bottom w:val="single" w:sz="4" w:space="0" w:color="auto"/>
            </w:tcBorders>
          </w:tcPr>
          <w:p w14:paraId="3C35590E" w14:textId="77777777" w:rsidR="00590A50" w:rsidRPr="009B1F1E" w:rsidRDefault="00590A50" w:rsidP="004E2D98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Werden Anlagen von spezialfinanzierten Gemeindebetrieben unter der korrekten Sachkonto-Nr. gemäss Kontenrahmen geführt? </w:t>
            </w:r>
          </w:p>
        </w:tc>
        <w:tc>
          <w:tcPr>
            <w:tcW w:w="3658" w:type="dxa"/>
            <w:gridSpan w:val="2"/>
            <w:tcBorders>
              <w:bottom w:val="single" w:sz="4" w:space="0" w:color="auto"/>
            </w:tcBorders>
          </w:tcPr>
          <w:p w14:paraId="65A63D22" w14:textId="77777777" w:rsidR="00590A50" w:rsidRPr="009B1F1E" w:rsidRDefault="00590A50" w:rsidP="0012635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923341186"/>
            <w:placeholder>
              <w:docPart w:val="C0D4CDF3285B480D8D4A276BFBF4DE9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7" w:type="dxa"/>
                <w:gridSpan w:val="3"/>
                <w:tcBorders>
                  <w:bottom w:val="single" w:sz="4" w:space="0" w:color="auto"/>
                </w:tcBorders>
              </w:tcPr>
              <w:p w14:paraId="35843365" w14:textId="77777777" w:rsidR="00590A50" w:rsidRPr="009B1F1E" w:rsidRDefault="00590A50" w:rsidP="00D0262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  <w:tcBorders>
              <w:bottom w:val="single" w:sz="4" w:space="0" w:color="auto"/>
            </w:tcBorders>
          </w:tcPr>
          <w:p w14:paraId="2BB46EB4" w14:textId="77777777" w:rsidR="00590A50" w:rsidRPr="009B1F1E" w:rsidRDefault="00590A50" w:rsidP="00712969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6BAEF4E3" w14:textId="77777777" w:rsidTr="00664944">
        <w:trPr>
          <w:cantSplit/>
        </w:trPr>
        <w:tc>
          <w:tcPr>
            <w:tcW w:w="10740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5AC3D0C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 xml:space="preserve">Bestehendes Verwaltungsvermögen </w:t>
            </w:r>
          </w:p>
        </w:tc>
      </w:tr>
      <w:tr w:rsidR="00D0262F" w:rsidRPr="009B1F1E" w14:paraId="33D0E460" w14:textId="77777777" w:rsidTr="00664944">
        <w:trPr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31F5884D" w14:textId="77777777" w:rsidR="00D0262F" w:rsidRPr="009B1F1E" w:rsidRDefault="00D0262F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588" w:type="dxa"/>
            <w:gridSpan w:val="3"/>
            <w:tcBorders>
              <w:top w:val="single" w:sz="4" w:space="0" w:color="auto"/>
            </w:tcBorders>
          </w:tcPr>
          <w:p w14:paraId="337AB1BD" w14:textId="5632378B" w:rsidR="00D0262F" w:rsidRPr="009B1F1E" w:rsidRDefault="00D0262F" w:rsidP="00FA6109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Wird das bestehende Verwaltungsvermögen </w:t>
            </w:r>
            <w:r w:rsidR="00537644" w:rsidRPr="009B1F1E">
              <w:rPr>
                <w:rFonts w:eastAsia="Times New Roman" w:cs="Arial"/>
                <w:lang w:eastAsia="de-CH"/>
              </w:rPr>
              <w:t xml:space="preserve">gemäss </w:t>
            </w:r>
            <w:r w:rsidR="00FA6109">
              <w:rPr>
                <w:rFonts w:eastAsia="Times New Roman" w:cs="Arial"/>
                <w:lang w:eastAsia="de-CH"/>
              </w:rPr>
              <w:t>§ 14 Abs. 3a FHG</w:t>
            </w:r>
            <w:r w:rsidR="00537644" w:rsidRPr="009B1F1E">
              <w:rPr>
                <w:rFonts w:eastAsia="Times New Roman" w:cs="Arial"/>
                <w:lang w:eastAsia="de-CH"/>
              </w:rPr>
              <w:t xml:space="preserve"> abschrieben</w:t>
            </w:r>
            <w:r w:rsidRPr="009B1F1E">
              <w:rPr>
                <w:rFonts w:eastAsia="Times New Roman" w:cs="Arial"/>
                <w:lang w:eastAsia="de-CH"/>
              </w:rPr>
              <w:t xml:space="preserve">? </w:t>
            </w:r>
          </w:p>
        </w:tc>
        <w:tc>
          <w:tcPr>
            <w:tcW w:w="3658" w:type="dxa"/>
            <w:gridSpan w:val="2"/>
            <w:tcBorders>
              <w:top w:val="single" w:sz="4" w:space="0" w:color="auto"/>
            </w:tcBorders>
          </w:tcPr>
          <w:tbl>
            <w:tblPr>
              <w:tblStyle w:val="Tabellenraster"/>
              <w:tblW w:w="355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54"/>
            </w:tblGrid>
            <w:tr w:rsidR="00126357" w:rsidRPr="009B1F1E" w14:paraId="222F313D" w14:textId="77777777" w:rsidTr="007F37F1">
              <w:trPr>
                <w:trHeight w:val="693"/>
              </w:trPr>
              <w:tc>
                <w:tcPr>
                  <w:tcW w:w="3554" w:type="dxa"/>
                </w:tcPr>
                <w:p w14:paraId="0501693E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780B01B" w14:textId="77777777" w:rsidR="00D0262F" w:rsidRPr="009B1F1E" w:rsidRDefault="00D0262F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913496569"/>
            <w:placeholder>
              <w:docPart w:val="D34D65916D8947B29FCE3F18BBC0B22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17" w:type="dxa"/>
                <w:gridSpan w:val="3"/>
                <w:tcBorders>
                  <w:top w:val="single" w:sz="4" w:space="0" w:color="auto"/>
                </w:tcBorders>
              </w:tcPr>
              <w:p w14:paraId="6EF09F19" w14:textId="77777777" w:rsidR="00D0262F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4" w:type="dxa"/>
            <w:gridSpan w:val="8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66"/>
            </w:tblGrid>
            <w:tr w:rsidR="00712969" w:rsidRPr="009B1F1E" w14:paraId="4B44B9F5" w14:textId="77777777" w:rsidTr="007F37F1">
              <w:trPr>
                <w:trHeight w:val="542"/>
              </w:trPr>
              <w:tc>
                <w:tcPr>
                  <w:tcW w:w="1066" w:type="dxa"/>
                </w:tcPr>
                <w:p w14:paraId="20147121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69EC3F9" w14:textId="77777777" w:rsidR="00D0262F" w:rsidRPr="009B1F1E" w:rsidRDefault="00D0262F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49CB08F4" w14:textId="77777777" w:rsidTr="00664944">
        <w:trPr>
          <w:gridBefore w:val="1"/>
          <w:gridAfter w:val="3"/>
          <w:wBefore w:w="18" w:type="dxa"/>
          <w:wAfter w:w="150" w:type="dxa"/>
          <w:cantSplit/>
        </w:trPr>
        <w:tc>
          <w:tcPr>
            <w:tcW w:w="10572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2E994A7A" w14:textId="77777777" w:rsidR="00A6042C" w:rsidRPr="009B1F1E" w:rsidRDefault="00A6042C" w:rsidP="00A6042C">
            <w:pPr>
              <w:pStyle w:val="berschrift2"/>
              <w:rPr>
                <w:rFonts w:ascii="Arial" w:hAnsi="Arial"/>
                <w:szCs w:val="22"/>
              </w:rPr>
            </w:pPr>
            <w:bookmarkStart w:id="34" w:name="_Ref448408496"/>
            <w:bookmarkStart w:id="35" w:name="_Ref452644608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1E3133" w:rsidRPr="009B1F1E" w14:paraId="6DBC9A78" w14:textId="77777777" w:rsidTr="00664944">
        <w:trPr>
          <w:gridBefore w:val="1"/>
          <w:gridAfter w:val="1"/>
          <w:wBefore w:w="18" w:type="dxa"/>
          <w:wAfter w:w="6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66537B7" w14:textId="77777777" w:rsidR="001E3133" w:rsidRPr="009B1F1E" w:rsidRDefault="001E3133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5"/>
          </w:tcPr>
          <w:p w14:paraId="64173794" w14:textId="77777777" w:rsidR="001E3133" w:rsidRDefault="001E313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69BC0945" w14:textId="77777777" w:rsidR="001E3133" w:rsidRPr="009B1F1E" w:rsidRDefault="001E313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1E3133" w:rsidRPr="009B1F1E" w14:paraId="4769A77B" w14:textId="77777777" w:rsidTr="00664944">
        <w:trPr>
          <w:gridBefore w:val="1"/>
          <w:gridAfter w:val="3"/>
          <w:wBefore w:w="18" w:type="dxa"/>
          <w:wAfter w:w="150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777ED7D7" w14:textId="77777777" w:rsidR="001E3133" w:rsidRPr="009B1F1E" w:rsidRDefault="001E3133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6" w:type="dxa"/>
            <w:gridSpan w:val="2"/>
          </w:tcPr>
          <w:p w14:paraId="582B42AC" w14:textId="77777777" w:rsidR="001E3133" w:rsidRDefault="001E313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0EA9AC29" w14:textId="77777777" w:rsidR="001E3133" w:rsidRPr="009B1F1E" w:rsidRDefault="001E313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5" w:type="dxa"/>
            <w:gridSpan w:val="4"/>
          </w:tcPr>
          <w:p w14:paraId="1E3E550C" w14:textId="77777777" w:rsidR="001E3133" w:rsidRPr="009B1F1E" w:rsidRDefault="001E313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128120918"/>
            <w:placeholder>
              <w:docPart w:val="38B7017B822D4F76912560C8DF58BAB6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58517105" w14:textId="77777777" w:rsidR="001E3133" w:rsidRPr="009B1F1E" w:rsidRDefault="001E3133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E3133" w:rsidRPr="009B1F1E" w14:paraId="3BB9105A" w14:textId="77777777" w:rsidTr="00664944">
        <w:trPr>
          <w:gridBefore w:val="1"/>
          <w:gridAfter w:val="3"/>
          <w:wBefore w:w="18" w:type="dxa"/>
          <w:wAfter w:w="150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B4AEB48" w14:textId="77777777" w:rsidR="001E3133" w:rsidRPr="009B1F1E" w:rsidRDefault="001E3133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6" w:type="dxa"/>
            <w:gridSpan w:val="2"/>
          </w:tcPr>
          <w:p w14:paraId="4430FB94" w14:textId="77777777" w:rsidR="001E3133" w:rsidRDefault="001E3133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26302F1D" w14:textId="77777777" w:rsidR="001E3133" w:rsidRPr="009B1F1E" w:rsidRDefault="001E313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5" w:type="dxa"/>
            <w:gridSpan w:val="4"/>
          </w:tcPr>
          <w:p w14:paraId="218C36EA" w14:textId="77777777" w:rsidR="001E3133" w:rsidRPr="009B1F1E" w:rsidRDefault="001E313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126537194"/>
            <w:placeholder>
              <w:docPart w:val="99A9C698ECEE49B99009AAA2EC2F8873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1B237E82" w14:textId="77777777" w:rsidR="001E3133" w:rsidRPr="009B1F1E" w:rsidRDefault="001E3133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E3133" w:rsidRPr="009B1F1E" w14:paraId="61523DEF" w14:textId="77777777" w:rsidTr="00664944">
        <w:trPr>
          <w:gridBefore w:val="1"/>
          <w:gridAfter w:val="5"/>
          <w:wBefore w:w="18" w:type="dxa"/>
          <w:wAfter w:w="339" w:type="dxa"/>
          <w:cantSplit/>
        </w:trPr>
        <w:tc>
          <w:tcPr>
            <w:tcW w:w="10383" w:type="dxa"/>
            <w:gridSpan w:val="13"/>
            <w:tcBorders>
              <w:left w:val="single" w:sz="18" w:space="0" w:color="auto"/>
            </w:tcBorders>
          </w:tcPr>
          <w:p w14:paraId="45B51F57" w14:textId="77777777" w:rsidR="001E3133" w:rsidRDefault="001E3133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508033DB" w14:textId="77777777" w:rsidR="001E3133" w:rsidRPr="009B1F1E" w:rsidRDefault="001E3133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68BFFE4F" w14:textId="77777777" w:rsidR="003F5C3D" w:rsidRPr="009B1F1E" w:rsidRDefault="003F5C3D">
      <w:pPr>
        <w:spacing w:line="259" w:lineRule="auto"/>
        <w:rPr>
          <w:rFonts w:cs="Arial"/>
          <w:b/>
        </w:rPr>
      </w:pPr>
    </w:p>
    <w:p w14:paraId="288BFC3C" w14:textId="77777777" w:rsidR="003F5C3D" w:rsidRPr="009B1F1E" w:rsidRDefault="003F5C3D">
      <w:pPr>
        <w:spacing w:line="259" w:lineRule="auto"/>
        <w:rPr>
          <w:rFonts w:cs="Arial"/>
          <w:b/>
        </w:rPr>
      </w:pPr>
      <w:r w:rsidRPr="009B1F1E">
        <w:rPr>
          <w:rFonts w:cs="Arial"/>
          <w:b/>
        </w:rPr>
        <w:br w:type="page"/>
      </w:r>
    </w:p>
    <w:p w14:paraId="609A70EA" w14:textId="29A7EFC2" w:rsidR="00AF799B" w:rsidRPr="006E6115" w:rsidRDefault="007A767A" w:rsidP="006E6115">
      <w:pPr>
        <w:pStyle w:val="berschrift1"/>
        <w:rPr>
          <w:rFonts w:ascii="Arial" w:hAnsi="Arial"/>
          <w:szCs w:val="22"/>
        </w:rPr>
      </w:pPr>
      <w:bookmarkStart w:id="36" w:name="_Toc25147161"/>
      <w:r w:rsidRPr="009B1F1E">
        <w:rPr>
          <w:rFonts w:ascii="Arial" w:hAnsi="Arial"/>
          <w:szCs w:val="22"/>
        </w:rPr>
        <w:t>Immaterielle Anlagen</w:t>
      </w:r>
      <w:r w:rsidR="0013430B">
        <w:rPr>
          <w:rFonts w:ascii="Arial" w:hAnsi="Arial"/>
          <w:szCs w:val="22"/>
        </w:rPr>
        <w:t xml:space="preserve"> V</w:t>
      </w:r>
      <w:r w:rsidR="006E6115">
        <w:rPr>
          <w:rFonts w:ascii="Arial" w:hAnsi="Arial"/>
          <w:szCs w:val="22"/>
        </w:rPr>
        <w:t>erwaltungsvermögen</w:t>
      </w:r>
      <w:bookmarkEnd w:id="36"/>
    </w:p>
    <w:p w14:paraId="1FEAABB5" w14:textId="77777777" w:rsidR="007A767A" w:rsidRPr="009B1F1E" w:rsidRDefault="009E0EAF" w:rsidP="009A7890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7A767A" w:rsidRPr="009B1F1E">
        <w:rPr>
          <w:rFonts w:cs="Arial"/>
        </w:rPr>
        <w:t xml:space="preserve"> 142</w:t>
      </w:r>
      <w:bookmarkEnd w:id="34"/>
      <w:bookmarkEnd w:id="35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4A2467A7" w14:textId="77777777" w:rsidTr="009A7890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08CA0B69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2DA379DA" w14:textId="77777777" w:rsidTr="00D56E24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71A94775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59C2AB34" w14:textId="77777777" w:rsidR="007C02E1" w:rsidRDefault="000845AF" w:rsidP="007C02E1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 des Bestandes an erworbenen oder selbst geschaffenen immateriellen Anlagen</w:t>
            </w:r>
            <w:r w:rsidR="007C02E1">
              <w:rPr>
                <w:rFonts w:cs="Arial"/>
              </w:rPr>
              <w:br/>
              <w:t>(</w:t>
            </w:r>
            <w:r w:rsidRPr="009B1F1E">
              <w:rPr>
                <w:rFonts w:cs="Arial"/>
              </w:rPr>
              <w:t>Software, Lizenzen, Nutzungsrechte, Markenrechte) anhand geeigneter Unterlagen</w:t>
            </w:r>
          </w:p>
          <w:p w14:paraId="3ADD0860" w14:textId="77777777" w:rsidR="007C02E1" w:rsidRDefault="000845AF" w:rsidP="007C02E1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Abgleich mit der Investitionsrechnung</w:t>
            </w:r>
          </w:p>
          <w:p w14:paraId="062752E3" w14:textId="57671410" w:rsidR="000845AF" w:rsidRPr="009B1F1E" w:rsidRDefault="000845AF" w:rsidP="007C02E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korrekten Bewertung</w:t>
            </w:r>
            <w:r w:rsidR="00D56E24" w:rsidRPr="009B1F1E">
              <w:rPr>
                <w:rFonts w:cs="Arial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043ED3E9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73865A30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17186D1E" w14:textId="77777777" w:rsidTr="00D56E24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7954377B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2879829B" w14:textId="77777777" w:rsidR="007C02E1" w:rsidRPr="007C02E1" w:rsidRDefault="000845AF" w:rsidP="007C02E1">
            <w:pPr>
              <w:pStyle w:val="Listenabsatz"/>
              <w:numPr>
                <w:ilvl w:val="0"/>
                <w:numId w:val="19"/>
              </w:numPr>
              <w:spacing w:before="120" w:after="120" w:line="240" w:lineRule="auto"/>
              <w:rPr>
                <w:rFonts w:cs="Arial"/>
              </w:rPr>
            </w:pPr>
            <w:r w:rsidRPr="007C02E1">
              <w:rPr>
                <w:rFonts w:cs="Arial"/>
              </w:rPr>
              <w:t>Verträge</w:t>
            </w:r>
          </w:p>
          <w:p w14:paraId="231533E0" w14:textId="77777777" w:rsidR="007C02E1" w:rsidRPr="007C02E1" w:rsidRDefault="000845AF" w:rsidP="007C02E1">
            <w:pPr>
              <w:pStyle w:val="Listenabsatz"/>
              <w:numPr>
                <w:ilvl w:val="0"/>
                <w:numId w:val="19"/>
              </w:numPr>
              <w:spacing w:before="120" w:after="120" w:line="240" w:lineRule="auto"/>
              <w:rPr>
                <w:rFonts w:cs="Arial"/>
              </w:rPr>
            </w:pPr>
            <w:r w:rsidRPr="007C02E1">
              <w:rPr>
                <w:rFonts w:cs="Arial"/>
              </w:rPr>
              <w:t>Zahlungsbelege</w:t>
            </w:r>
          </w:p>
          <w:p w14:paraId="1288C728" w14:textId="77777777" w:rsidR="007C02E1" w:rsidRPr="007C02E1" w:rsidRDefault="000845AF" w:rsidP="007C02E1">
            <w:pPr>
              <w:pStyle w:val="Listenabsatz"/>
              <w:numPr>
                <w:ilvl w:val="0"/>
                <w:numId w:val="19"/>
              </w:numPr>
              <w:spacing w:before="120" w:after="120" w:line="240" w:lineRule="auto"/>
              <w:rPr>
                <w:rFonts w:cs="Arial"/>
              </w:rPr>
            </w:pPr>
            <w:r w:rsidRPr="007C02E1">
              <w:rPr>
                <w:rFonts w:cs="Arial"/>
              </w:rPr>
              <w:t>Abrechnungen über Patentgebühren</w:t>
            </w:r>
          </w:p>
          <w:p w14:paraId="69B425F7" w14:textId="77777777" w:rsidR="007C02E1" w:rsidRPr="007C02E1" w:rsidRDefault="000845AF" w:rsidP="007C02E1">
            <w:pPr>
              <w:pStyle w:val="Listenabsatz"/>
              <w:numPr>
                <w:ilvl w:val="0"/>
                <w:numId w:val="19"/>
              </w:numPr>
              <w:spacing w:before="120" w:after="120" w:line="240" w:lineRule="auto"/>
              <w:rPr>
                <w:rFonts w:cs="Arial"/>
              </w:rPr>
            </w:pPr>
            <w:r w:rsidRPr="007C02E1">
              <w:rPr>
                <w:rFonts w:cs="Arial"/>
              </w:rPr>
              <w:t>Registereintragungen</w:t>
            </w:r>
          </w:p>
          <w:p w14:paraId="66259F1B" w14:textId="77777777" w:rsidR="007C02E1" w:rsidRPr="007C02E1" w:rsidRDefault="000845AF" w:rsidP="007C02E1">
            <w:pPr>
              <w:pStyle w:val="Listenabsatz"/>
              <w:numPr>
                <w:ilvl w:val="0"/>
                <w:numId w:val="19"/>
              </w:numPr>
              <w:spacing w:before="120" w:after="120" w:line="240" w:lineRule="auto"/>
              <w:rPr>
                <w:rFonts w:cs="Arial"/>
              </w:rPr>
            </w:pPr>
            <w:r w:rsidRPr="007C02E1">
              <w:rPr>
                <w:rFonts w:cs="Arial"/>
              </w:rPr>
              <w:t>Kostenaufschreibungen</w:t>
            </w:r>
          </w:p>
          <w:p w14:paraId="2EE15F79" w14:textId="16B3AECF" w:rsidR="000845AF" w:rsidRPr="007C02E1" w:rsidRDefault="000845AF" w:rsidP="007C02E1">
            <w:pPr>
              <w:pStyle w:val="Listenabsatz"/>
              <w:numPr>
                <w:ilvl w:val="0"/>
                <w:numId w:val="19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7C02E1">
              <w:rPr>
                <w:rFonts w:cs="Arial"/>
              </w:rPr>
              <w:t>Vereinbarungen mit Dritten</w:t>
            </w:r>
          </w:p>
        </w:tc>
      </w:tr>
    </w:tbl>
    <w:p w14:paraId="1F1EC84E" w14:textId="77777777" w:rsidR="000845AF" w:rsidRPr="009B1F1E" w:rsidRDefault="000845AF" w:rsidP="00FE106A">
      <w:pPr>
        <w:rPr>
          <w:rFonts w:cs="Arial"/>
        </w:rPr>
      </w:pPr>
    </w:p>
    <w:tbl>
      <w:tblPr>
        <w:tblW w:w="10734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89"/>
        <w:gridCol w:w="286"/>
        <w:gridCol w:w="3182"/>
        <w:gridCol w:w="266"/>
        <w:gridCol w:w="18"/>
        <w:gridCol w:w="3394"/>
        <w:gridCol w:w="249"/>
        <w:gridCol w:w="462"/>
        <w:gridCol w:w="423"/>
        <w:gridCol w:w="131"/>
        <w:gridCol w:w="38"/>
        <w:gridCol w:w="12"/>
        <w:gridCol w:w="1050"/>
        <w:gridCol w:w="53"/>
        <w:gridCol w:w="30"/>
        <w:gridCol w:w="46"/>
        <w:gridCol w:w="143"/>
        <w:gridCol w:w="14"/>
        <w:gridCol w:w="130"/>
      </w:tblGrid>
      <w:tr w:rsidR="00DC2BE2" w:rsidRPr="009B1F1E" w14:paraId="4D1AE596" w14:textId="77777777" w:rsidTr="0013430B">
        <w:trPr>
          <w:gridBefore w:val="1"/>
          <w:gridAfter w:val="3"/>
          <w:wBefore w:w="18" w:type="dxa"/>
          <w:wAfter w:w="287" w:type="dxa"/>
          <w:cantSplit/>
          <w:tblHeader/>
        </w:trPr>
        <w:tc>
          <w:tcPr>
            <w:tcW w:w="42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AF718D9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48125BB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9915C2A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8897A04" w14:textId="77777777" w:rsidR="00DC2BE2" w:rsidRPr="009B1F1E" w:rsidRDefault="00DC2BE2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4CAE893D" w14:textId="77777777" w:rsidTr="0013430B">
        <w:trPr>
          <w:gridAfter w:val="5"/>
          <w:wAfter w:w="363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1BE68855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64" w:type="dxa"/>
            <w:gridSpan w:val="13"/>
            <w:shd w:val="clear" w:color="auto" w:fill="auto"/>
          </w:tcPr>
          <w:p w14:paraId="7608DA60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7D70E2B8" w14:textId="77777777" w:rsidTr="0013430B">
        <w:trPr>
          <w:gridAfter w:val="6"/>
          <w:wAfter w:w="416" w:type="dxa"/>
          <w:cantSplit/>
        </w:trPr>
        <w:tc>
          <w:tcPr>
            <w:tcW w:w="1031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ED3C672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7F3A7B" w:rsidRPr="009B1F1E" w14:paraId="757BC1F7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30B601A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5672A4FA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354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43"/>
            </w:tblGrid>
            <w:tr w:rsidR="00126357" w:rsidRPr="009B1F1E" w14:paraId="56CAF1E1" w14:textId="77777777" w:rsidTr="007F37F1">
              <w:trPr>
                <w:trHeight w:val="705"/>
              </w:trPr>
              <w:tc>
                <w:tcPr>
                  <w:tcW w:w="3543" w:type="dxa"/>
                </w:tcPr>
                <w:p w14:paraId="072FFB5E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2AE2F70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414091991"/>
            <w:placeholder>
              <w:docPart w:val="AF4E1AF4EDFB449082D6222006E25DE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4" w:type="dxa"/>
                <w:gridSpan w:val="4"/>
              </w:tcPr>
              <w:p w14:paraId="2F5EA857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8" w:type="dxa"/>
            <w:gridSpan w:val="7"/>
          </w:tcPr>
          <w:tbl>
            <w:tblPr>
              <w:tblStyle w:val="Tabellenraster"/>
              <w:tblW w:w="130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306"/>
            </w:tblGrid>
            <w:tr w:rsidR="00712969" w:rsidRPr="009B1F1E" w14:paraId="3585F21D" w14:textId="77777777" w:rsidTr="007F37F1">
              <w:trPr>
                <w:trHeight w:val="423"/>
              </w:trPr>
              <w:tc>
                <w:tcPr>
                  <w:tcW w:w="1306" w:type="dxa"/>
                </w:tcPr>
                <w:p w14:paraId="5D6CE47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EA61B8C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EA50FF" w:rsidRPr="009B1F1E" w14:paraId="2C91D14A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7CD2787" w14:textId="77777777" w:rsidR="00EA50FF" w:rsidRPr="009B1F1E" w:rsidRDefault="00EA50FF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04723732" w14:textId="0576618B" w:rsidR="00EA50FF" w:rsidRPr="009B1F1E" w:rsidRDefault="00EA50FF" w:rsidP="0079488D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Liegt die Zustimmung der Aktivierung des zuständigen Organs </w:t>
            </w:r>
            <w:r w:rsidR="00D56E24" w:rsidRPr="009B1F1E">
              <w:rPr>
                <w:rFonts w:cs="Arial"/>
              </w:rPr>
              <w:br/>
            </w:r>
            <w:r w:rsidRPr="009B1F1E">
              <w:rPr>
                <w:rFonts w:cs="Arial"/>
              </w:rPr>
              <w:t>oder Stelle vor</w:t>
            </w:r>
            <w:r w:rsidR="00D56E24" w:rsidRPr="009B1F1E">
              <w:rPr>
                <w:rFonts w:cs="Arial"/>
              </w:rPr>
              <w:t>?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20"/>
            </w:tblGrid>
            <w:tr w:rsidR="00126357" w:rsidRPr="009B1F1E" w14:paraId="48689401" w14:textId="77777777" w:rsidTr="00073399">
              <w:trPr>
                <w:trHeight w:val="672"/>
              </w:trPr>
              <w:tc>
                <w:tcPr>
                  <w:tcW w:w="3520" w:type="dxa"/>
                </w:tcPr>
                <w:p w14:paraId="2CBC21C7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F02B37E" w14:textId="77777777" w:rsidR="00EA50FF" w:rsidRPr="009B1F1E" w:rsidRDefault="00EA50FF" w:rsidP="007F3A7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038927700"/>
            <w:placeholder>
              <w:docPart w:val="480100BCD23F4411B622368E44FA5D0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4" w:type="dxa"/>
                <w:gridSpan w:val="4"/>
              </w:tcPr>
              <w:p w14:paraId="55ACCD67" w14:textId="77777777" w:rsidR="00EA50FF" w:rsidRPr="009B1F1E" w:rsidRDefault="00B346E1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8" w:type="dxa"/>
            <w:gridSpan w:val="7"/>
          </w:tcPr>
          <w:tbl>
            <w:tblPr>
              <w:tblStyle w:val="Tabellenraster"/>
              <w:tblW w:w="128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84"/>
            </w:tblGrid>
            <w:tr w:rsidR="00712969" w:rsidRPr="009B1F1E" w14:paraId="71E8B344" w14:textId="77777777" w:rsidTr="00073399">
              <w:trPr>
                <w:trHeight w:val="672"/>
              </w:trPr>
              <w:tc>
                <w:tcPr>
                  <w:tcW w:w="1284" w:type="dxa"/>
                </w:tcPr>
                <w:p w14:paraId="6150C028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73237C2" w14:textId="77777777" w:rsidR="00EA50FF" w:rsidRPr="009B1F1E" w:rsidRDefault="00EA50FF" w:rsidP="007F3A7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1685CCF1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116C61E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11BB5C9F" w14:textId="01327C87" w:rsidR="007F3A7B" w:rsidRPr="009B1F1E" w:rsidRDefault="007F3A7B" w:rsidP="0079488D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nur Aktivierungen aus der Investitionsrechnung verbucht? (</w:t>
            </w:r>
            <w:r w:rsidR="00F55AB9" w:rsidRPr="009B1F1E">
              <w:rPr>
                <w:rFonts w:cs="Arial"/>
              </w:rPr>
              <w:t>§ 5 FHG</w:t>
            </w:r>
            <w:r w:rsidRPr="009B1F1E">
              <w:rPr>
                <w:rFonts w:cs="Arial"/>
              </w:rPr>
              <w:t>)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360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07"/>
            </w:tblGrid>
            <w:tr w:rsidR="00126357" w:rsidRPr="009B1F1E" w14:paraId="456F4836" w14:textId="77777777" w:rsidTr="00073399">
              <w:trPr>
                <w:trHeight w:val="802"/>
              </w:trPr>
              <w:tc>
                <w:tcPr>
                  <w:tcW w:w="3607" w:type="dxa"/>
                </w:tcPr>
                <w:p w14:paraId="5BDCECA4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9322A64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437896368"/>
            <w:placeholder>
              <w:docPart w:val="607174A63D514C3DB103683208552C7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4" w:type="dxa"/>
                <w:gridSpan w:val="4"/>
              </w:tcPr>
              <w:p w14:paraId="749111F2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42"/>
            </w:tblGrid>
            <w:tr w:rsidR="00712969" w:rsidRPr="009B1F1E" w14:paraId="18D8F0CA" w14:textId="77777777" w:rsidTr="00073399">
              <w:trPr>
                <w:trHeight w:val="683"/>
              </w:trPr>
              <w:tc>
                <w:tcPr>
                  <w:tcW w:w="1142" w:type="dxa"/>
                </w:tcPr>
                <w:p w14:paraId="7C6A6606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59A2B8E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4D5DBEA5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613F1AD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662B2F32" w14:textId="2B0BBA7C" w:rsidR="007F3A7B" w:rsidRPr="009B1F1E" w:rsidRDefault="007F3A7B" w:rsidP="009F0FEB">
            <w:pPr>
              <w:spacing w:before="120" w:after="120"/>
              <w:rPr>
                <w:rFonts w:cs="Arial"/>
                <w:i/>
              </w:rPr>
            </w:pPr>
            <w:r w:rsidRPr="009B1F1E">
              <w:rPr>
                <w:rFonts w:cs="Arial"/>
              </w:rPr>
              <w:t>Handelt es sich bei den bilanzierten Werten wirklich um Ve</w:t>
            </w:r>
            <w:r w:rsidR="00A07836" w:rsidRPr="009B1F1E">
              <w:rPr>
                <w:rFonts w:cs="Arial"/>
              </w:rPr>
              <w:t>rwaltungsvermögen</w:t>
            </w:r>
            <w:r w:rsidR="0079488D">
              <w:rPr>
                <w:rFonts w:cs="Arial"/>
              </w:rPr>
              <w:t xml:space="preserve"> gemäss </w:t>
            </w:r>
            <w:r w:rsidR="009F0FEB">
              <w:rPr>
                <w:rFonts w:cs="Arial"/>
              </w:rPr>
              <w:br/>
            </w:r>
            <w:r w:rsidR="0079488D">
              <w:rPr>
                <w:rFonts w:cs="Arial"/>
              </w:rPr>
              <w:t>§ 7 Abs.</w:t>
            </w:r>
            <w:r w:rsidR="009F0FEB">
              <w:rPr>
                <w:rFonts w:cs="Arial"/>
              </w:rPr>
              <w:t> </w:t>
            </w:r>
            <w:r w:rsidR="0079488D">
              <w:rPr>
                <w:rFonts w:cs="Arial"/>
              </w:rPr>
              <w:t>2 FHV</w:t>
            </w:r>
            <w:r w:rsidRPr="009B1F1E">
              <w:rPr>
                <w:rFonts w:cs="Arial"/>
              </w:rPr>
              <w:t xml:space="preserve">? 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22FEC14F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1BE7798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24ACB4B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91857690"/>
            <w:placeholder>
              <w:docPart w:val="D77EC90D26F148448D76AEB762DAACF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4" w:type="dxa"/>
                <w:gridSpan w:val="4"/>
              </w:tcPr>
              <w:p w14:paraId="2A65BCB0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7003A936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C046782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77F654A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2137B212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06795F6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40F0C5ED" w14:textId="488A4FD5" w:rsidR="007F3A7B" w:rsidRPr="009B1F1E" w:rsidRDefault="00C10BDA" w:rsidP="00F55AB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Lieg</w:t>
            </w:r>
            <w:r>
              <w:rPr>
                <w:rFonts w:cs="Arial"/>
              </w:rPr>
              <w:t>t</w:t>
            </w:r>
            <w:r w:rsidRPr="009B1F1E">
              <w:rPr>
                <w:rFonts w:cs="Arial"/>
              </w:rPr>
              <w:t xml:space="preserve"> eine Anlagebuchhaltung vor und stimmen deren Bestände mit der Bilanz überein?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5FFB822A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FE5DA7B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EBD6B3C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66211998"/>
            <w:placeholder>
              <w:docPart w:val="14F2AB06EB8549B2880F81D4A15B4FC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4" w:type="dxa"/>
                <w:gridSpan w:val="4"/>
              </w:tcPr>
              <w:p w14:paraId="53C7BECD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76115FEF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0EFAECB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39A4AE3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EA50FF" w:rsidRPr="009B1F1E" w14:paraId="79953C79" w14:textId="77777777" w:rsidTr="0013430B">
        <w:trPr>
          <w:gridAfter w:val="1"/>
          <w:wAfter w:w="130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0B71A94" w14:textId="77777777" w:rsidR="00EA50FF" w:rsidRPr="009B1F1E" w:rsidRDefault="00EA50FF" w:rsidP="00D6430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3B8388E4" w14:textId="713555FC" w:rsidR="00EA50FF" w:rsidRPr="009B1F1E" w:rsidRDefault="00EA50FF" w:rsidP="009F0FEB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Erfolgte eine Übertragung von Anlagen in das Verwaltungsvermögen </w:t>
            </w:r>
            <w:r w:rsidR="002011A8">
              <w:rPr>
                <w:rFonts w:cs="Arial"/>
              </w:rPr>
              <w:t>gemäss § 13</w:t>
            </w:r>
            <w:r w:rsidR="009F0FEB">
              <w:rPr>
                <w:rFonts w:cs="Arial"/>
              </w:rPr>
              <w:t xml:space="preserve"> FHG?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429AB824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02766AC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49706E2" w14:textId="77777777" w:rsidR="00EA50FF" w:rsidRPr="009B1F1E" w:rsidRDefault="00EA50FF" w:rsidP="00D6430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764838935"/>
            <w:placeholder>
              <w:docPart w:val="434351B76A224E1A817091F11DC0C35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</w:tcPr>
              <w:p w14:paraId="70EFE2B7" w14:textId="77777777" w:rsidR="00EA50FF" w:rsidRPr="009B1F1E" w:rsidRDefault="00B346E1" w:rsidP="00D64300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6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CEE3ADF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DD985C9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A556876" w14:textId="77777777" w:rsidR="00EA50FF" w:rsidRPr="009B1F1E" w:rsidRDefault="00EA50FF" w:rsidP="00D6430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363E11C6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D3DE457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7A6DDD81" w14:textId="0A692F9C" w:rsidR="007F3A7B" w:rsidRPr="009B1F1E" w:rsidRDefault="007F3A7B" w:rsidP="009F0FEB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immateriellen Anlagen zu Anschaffungs-</w:t>
            </w:r>
            <w:r w:rsidR="000B17E0" w:rsidRPr="009B1F1E">
              <w:rPr>
                <w:rFonts w:cs="Arial"/>
              </w:rPr>
              <w:t xml:space="preserve"> bzw. Herstellkosten bilanziert</w:t>
            </w:r>
            <w:r w:rsidR="00235028" w:rsidRPr="009B1F1E">
              <w:rPr>
                <w:rFonts w:cs="Arial"/>
              </w:rPr>
              <w:t>?</w:t>
            </w:r>
            <w:r w:rsidR="00D56E24" w:rsidRPr="009B1F1E">
              <w:rPr>
                <w:rFonts w:cs="Arial"/>
              </w:rPr>
              <w:t xml:space="preserve"> </w:t>
            </w:r>
            <w:r w:rsidRPr="009B1F1E">
              <w:rPr>
                <w:rFonts w:cs="Arial"/>
              </w:rPr>
              <w:t>(</w:t>
            </w:r>
            <w:r w:rsidR="00F55AB9" w:rsidRPr="009B1F1E">
              <w:rPr>
                <w:rFonts w:cs="Arial"/>
              </w:rPr>
              <w:t xml:space="preserve">§ </w:t>
            </w:r>
            <w:r w:rsidR="009F0FEB">
              <w:rPr>
                <w:rFonts w:cs="Arial"/>
              </w:rPr>
              <w:t xml:space="preserve">13 </w:t>
            </w:r>
            <w:r w:rsidR="00F55AB9" w:rsidRPr="009B1F1E">
              <w:rPr>
                <w:rFonts w:cs="Arial"/>
              </w:rPr>
              <w:t>FHG</w:t>
            </w:r>
            <w:r w:rsidRPr="009B1F1E">
              <w:rPr>
                <w:rFonts w:cs="Arial"/>
              </w:rPr>
              <w:t>)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6233BFC8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3D7A076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6515197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71431919"/>
            <w:placeholder>
              <w:docPart w:val="FF9CF22578D949B4A7BF05CDCAE37EF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4" w:type="dxa"/>
                <w:gridSpan w:val="4"/>
              </w:tcPr>
              <w:p w14:paraId="28B40A50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7807DAFC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DFC6DA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068F9A5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5F3EBCC8" w14:textId="77777777" w:rsidTr="0013430B">
        <w:trPr>
          <w:gridAfter w:val="1"/>
          <w:wAfter w:w="130" w:type="dxa"/>
          <w:cantSplit/>
        </w:trPr>
        <w:tc>
          <w:tcPr>
            <w:tcW w:w="1060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63CA2D0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7F3A7B" w:rsidRPr="009B1F1E" w14:paraId="5D3C974E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04DD3FD8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  <w:tcBorders>
              <w:top w:val="single" w:sz="4" w:space="0" w:color="auto"/>
            </w:tcBorders>
          </w:tcPr>
          <w:p w14:paraId="36E6E642" w14:textId="28EA7FAC" w:rsidR="007F3A7B" w:rsidRPr="009B1F1E" w:rsidRDefault="00AE58ED" w:rsidP="00813CBF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die ordentlichen Abschreibungen (nach Nutzungsdauern) gemäss </w:t>
            </w:r>
            <w:r>
              <w:rPr>
                <w:rFonts w:cs="Arial"/>
              </w:rPr>
              <w:t>§ 14 Abs. 3a</w:t>
            </w:r>
            <w:r w:rsidRPr="009B1F1E">
              <w:rPr>
                <w:rFonts w:cs="Arial"/>
              </w:rPr>
              <w:t xml:space="preserve"> FHG </w:t>
            </w:r>
            <w:r>
              <w:rPr>
                <w:rFonts w:cs="Arial"/>
              </w:rPr>
              <w:t>korrekt</w:t>
            </w:r>
            <w:r w:rsidRPr="009B1F1E">
              <w:rPr>
                <w:rFonts w:cs="Arial"/>
              </w:rPr>
              <w:t xml:space="preserve"> berechnet und verbucht?</w:t>
            </w:r>
          </w:p>
        </w:tc>
        <w:tc>
          <w:tcPr>
            <w:tcW w:w="3661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00A67651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31C52EF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D15AC97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867742879"/>
            <w:placeholder>
              <w:docPart w:val="36C55A194406400CA4BEB89E6E650DE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4" w:type="dxa"/>
                <w:gridSpan w:val="4"/>
                <w:tcBorders>
                  <w:top w:val="single" w:sz="4" w:space="0" w:color="auto"/>
                </w:tcBorders>
              </w:tcPr>
              <w:p w14:paraId="138AC1F3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8" w:type="dxa"/>
            <w:gridSpan w:val="7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0EF5B1C2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D3F42E2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2B10C96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5A8CD1AB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788569BF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3136B023" w14:textId="2B52EFE6" w:rsidR="007F3A7B" w:rsidRPr="009B1F1E" w:rsidRDefault="007F3A7B" w:rsidP="00AE58ED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Ist eine dauernde Wertverminderung </w:t>
            </w:r>
            <w:r w:rsidR="00F702EF" w:rsidRPr="009B1F1E">
              <w:rPr>
                <w:rFonts w:cs="Arial"/>
              </w:rPr>
              <w:t>eingetreten</w:t>
            </w:r>
            <w:r w:rsidRPr="009B1F1E">
              <w:rPr>
                <w:rFonts w:cs="Arial"/>
              </w:rPr>
              <w:t xml:space="preserve"> und wurde</w:t>
            </w:r>
            <w:r w:rsidR="00AE58ED">
              <w:rPr>
                <w:rFonts w:cs="Arial"/>
              </w:rPr>
              <w:t xml:space="preserve"> diese gemäss § 13 Abs. 6 FHG verbucht?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6F903605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1A0FE9FC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A7556FB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336380087"/>
            <w:placeholder>
              <w:docPart w:val="5A7D9F55B223478A825BEE97321D437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4" w:type="dxa"/>
                <w:gridSpan w:val="4"/>
              </w:tcPr>
              <w:p w14:paraId="529683B8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E4BF08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3480DF2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2574F60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B42F0" w:rsidRPr="009B1F1E" w14:paraId="0635E670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67546503" w14:textId="77777777" w:rsidR="00FB42F0" w:rsidRPr="009B1F1E" w:rsidRDefault="00FB42F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2BB40067" w14:textId="1F7725A7" w:rsidR="00FB42F0" w:rsidRPr="009B1F1E" w:rsidRDefault="00FB42F0" w:rsidP="00C62A6E">
            <w:pPr>
              <w:spacing w:before="120" w:after="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 darauf geachtet, dass </w:t>
            </w:r>
            <w:r w:rsidR="00935D1B" w:rsidRPr="009B1F1E">
              <w:rPr>
                <w:rFonts w:cs="Arial"/>
              </w:rPr>
              <w:t>«</w:t>
            </w:r>
            <w:r w:rsidRPr="009B1F1E">
              <w:rPr>
                <w:rFonts w:cs="Arial"/>
              </w:rPr>
              <w:t>immaterielle Anlagen in Realisierung</w:t>
            </w:r>
            <w:r w:rsidR="00935D1B" w:rsidRPr="009B1F1E">
              <w:rPr>
                <w:rFonts w:cs="Arial"/>
              </w:rPr>
              <w:t>»</w:t>
            </w:r>
            <w:r w:rsidRPr="009B1F1E">
              <w:rPr>
                <w:rFonts w:cs="Arial"/>
              </w:rPr>
              <w:t xml:space="preserve"> (Konto 1427) nicht abgeschrieben werden dürfen?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5A454922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38040DE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F1377F1" w14:textId="77777777" w:rsidR="00FB42F0" w:rsidRPr="009B1F1E" w:rsidRDefault="00FB42F0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505475267"/>
            <w:placeholder>
              <w:docPart w:val="541D7DB938A041C6900FB4963937DE3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4" w:type="dxa"/>
                <w:gridSpan w:val="4"/>
              </w:tcPr>
              <w:p w14:paraId="18ED232F" w14:textId="77777777" w:rsidR="00FB42F0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10AF996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C6B7240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D15BE64" w14:textId="77777777" w:rsidR="00FB42F0" w:rsidRPr="009B1F1E" w:rsidRDefault="00FB42F0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B42F0" w:rsidRPr="009B1F1E" w14:paraId="0052ABB9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5CD5FD93" w14:textId="77777777" w:rsidR="00FB42F0" w:rsidRPr="009B1F1E" w:rsidRDefault="00FB42F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186DD4A9" w14:textId="641E37AA" w:rsidR="00FB42F0" w:rsidRPr="009B1F1E" w:rsidRDefault="00FB42F0" w:rsidP="00C62A6E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die </w:t>
            </w:r>
            <w:r w:rsidR="00935D1B" w:rsidRPr="009B1F1E">
              <w:rPr>
                <w:rFonts w:cs="Arial"/>
              </w:rPr>
              <w:t>«</w:t>
            </w:r>
            <w:r w:rsidRPr="009B1F1E">
              <w:rPr>
                <w:rFonts w:cs="Arial"/>
              </w:rPr>
              <w:t>immaterielle Anlagen in Realisierung</w:t>
            </w:r>
            <w:r w:rsidR="00935D1B" w:rsidRPr="009B1F1E">
              <w:rPr>
                <w:rFonts w:cs="Arial"/>
              </w:rPr>
              <w:t>»</w:t>
            </w:r>
            <w:r w:rsidRPr="009B1F1E">
              <w:rPr>
                <w:rFonts w:cs="Arial"/>
              </w:rPr>
              <w:t xml:space="preserve"> bei Beginn der Nutzung in die zugehörige Anlagekategorie umgegliedert?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0CD59C5C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8840C38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9DC2AFE" w14:textId="77777777" w:rsidR="00FB42F0" w:rsidRPr="009B1F1E" w:rsidRDefault="00FB42F0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19920242"/>
            <w:placeholder>
              <w:docPart w:val="45DCC98364474EEFBD3FC142BCADABC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4" w:type="dxa"/>
                <w:gridSpan w:val="4"/>
              </w:tcPr>
              <w:p w14:paraId="0E6A4D9C" w14:textId="77777777" w:rsidR="00FB42F0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115E3D84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F300C8D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76A9E95" w14:textId="77777777" w:rsidR="00FB42F0" w:rsidRPr="009B1F1E" w:rsidRDefault="00FB42F0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5E61D785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7E9299C4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7B6A8038" w14:textId="1CDECAB8" w:rsidR="00EA77BC" w:rsidRPr="009B1F1E" w:rsidRDefault="007F3A7B" w:rsidP="0013430B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Beurteilung der Einhaltung der Grundsätze</w:t>
            </w:r>
            <w:r w:rsidR="0013430B">
              <w:rPr>
                <w:rFonts w:eastAsia="Times New Roman" w:cs="Arial"/>
                <w:lang w:eastAsia="de-CH"/>
              </w:rPr>
              <w:t xml:space="preserve"> von § 3 FHG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22B02522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FC5CF57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A8D4BBD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910684617"/>
            <w:placeholder>
              <w:docPart w:val="FA3AE563C20F4275BE5EB6E4DBFFBC6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4" w:type="dxa"/>
                <w:gridSpan w:val="4"/>
              </w:tcPr>
              <w:p w14:paraId="799F68F3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1583641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38A2391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CA3AE47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17CD1271" w14:textId="77777777" w:rsidTr="0013430B">
        <w:trPr>
          <w:gridAfter w:val="1"/>
          <w:wAfter w:w="130" w:type="dxa"/>
          <w:cantSplit/>
        </w:trPr>
        <w:tc>
          <w:tcPr>
            <w:tcW w:w="10604" w:type="dxa"/>
            <w:gridSpan w:val="1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A9601B9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bookmarkStart w:id="37" w:name="_Ref448408502"/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B13EA2" w:rsidRPr="009B1F1E" w14:paraId="7A042377" w14:textId="77777777" w:rsidTr="0013430B">
        <w:trPr>
          <w:gridAfter w:val="1"/>
          <w:wAfter w:w="13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314932AC" w14:textId="77777777" w:rsidR="00B13EA2" w:rsidRPr="009B1F1E" w:rsidRDefault="00B13EA2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8" w:type="dxa"/>
            <w:gridSpan w:val="2"/>
          </w:tcPr>
          <w:p w14:paraId="6029BE1C" w14:textId="5BA6AE30" w:rsidR="00B13EA2" w:rsidRPr="009B1F1E" w:rsidRDefault="00B13EA2" w:rsidP="001944AD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 die Aktivierungsgrenze eingehalten? (</w:t>
            </w:r>
            <w:r w:rsidR="00EA50FF" w:rsidRPr="009B1F1E">
              <w:rPr>
                <w:rFonts w:cs="Arial"/>
              </w:rPr>
              <w:t xml:space="preserve">§ </w:t>
            </w:r>
            <w:r w:rsidR="001944AD">
              <w:rPr>
                <w:rFonts w:cs="Arial"/>
              </w:rPr>
              <w:t>5 Abs. 3</w:t>
            </w:r>
            <w:r w:rsidR="00EA50FF" w:rsidRPr="009B1F1E">
              <w:rPr>
                <w:rFonts w:cs="Arial"/>
              </w:rPr>
              <w:t xml:space="preserve"> </w:t>
            </w:r>
            <w:r w:rsidR="00F326BF" w:rsidRPr="009B1F1E">
              <w:rPr>
                <w:rFonts w:cs="Arial"/>
              </w:rPr>
              <w:t>FHG</w:t>
            </w:r>
            <w:r w:rsidRPr="009B1F1E">
              <w:rPr>
                <w:rFonts w:cs="Arial"/>
              </w:rPr>
              <w:t>)</w:t>
            </w:r>
          </w:p>
        </w:tc>
        <w:tc>
          <w:tcPr>
            <w:tcW w:w="3661" w:type="dxa"/>
            <w:gridSpan w:val="3"/>
          </w:tcPr>
          <w:tbl>
            <w:tblPr>
              <w:tblStyle w:val="Tabellenraster"/>
              <w:tblW w:w="367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72"/>
            </w:tblGrid>
            <w:tr w:rsidR="00126357" w:rsidRPr="009B1F1E" w14:paraId="0D1B42DE" w14:textId="77777777" w:rsidTr="00073399">
              <w:trPr>
                <w:trHeight w:val="358"/>
              </w:trPr>
              <w:tc>
                <w:tcPr>
                  <w:tcW w:w="3672" w:type="dxa"/>
                </w:tcPr>
                <w:p w14:paraId="3C6F18E8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9E0F62B" w14:textId="77777777" w:rsidR="00B13EA2" w:rsidRPr="009B1F1E" w:rsidRDefault="00B13EA2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41624580"/>
            <w:placeholder>
              <w:docPart w:val="8677C538E9FA48858B7E6581FE19ABE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66" w:type="dxa"/>
                <w:gridSpan w:val="5"/>
              </w:tcPr>
              <w:p w14:paraId="7650C04F" w14:textId="77777777" w:rsidR="00B13EA2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36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65"/>
            </w:tblGrid>
            <w:tr w:rsidR="00712969" w:rsidRPr="009B1F1E" w14:paraId="6733E13F" w14:textId="77777777" w:rsidTr="00073399">
              <w:trPr>
                <w:trHeight w:val="390"/>
              </w:trPr>
              <w:tc>
                <w:tcPr>
                  <w:tcW w:w="1165" w:type="dxa"/>
                </w:tcPr>
                <w:p w14:paraId="12EE9E19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C55289E" w14:textId="77777777" w:rsidR="00B13EA2" w:rsidRPr="009B1F1E" w:rsidRDefault="00B13EA2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3AD7BF46" w14:textId="77777777" w:rsidTr="0013430B">
        <w:trPr>
          <w:gridBefore w:val="1"/>
          <w:gridAfter w:val="3"/>
          <w:wBefore w:w="18" w:type="dxa"/>
          <w:wAfter w:w="287" w:type="dxa"/>
          <w:cantSplit/>
        </w:trPr>
        <w:tc>
          <w:tcPr>
            <w:tcW w:w="10429" w:type="dxa"/>
            <w:gridSpan w:val="1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50F0A431" w14:textId="77777777" w:rsidR="00A6042C" w:rsidRPr="009B1F1E" w:rsidRDefault="00A6042C" w:rsidP="00A6042C">
            <w:pPr>
              <w:pStyle w:val="berschrift2"/>
              <w:rPr>
                <w:rFonts w:ascii="Arial" w:hAnsi="Arial"/>
                <w:szCs w:val="22"/>
              </w:rPr>
            </w:pPr>
            <w:bookmarkStart w:id="38" w:name="_Ref452644620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13430B" w:rsidRPr="009B1F1E" w14:paraId="0B28B52C" w14:textId="77777777" w:rsidTr="0013430B">
        <w:trPr>
          <w:gridBefore w:val="1"/>
          <w:wBefore w:w="18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4ABC808" w14:textId="77777777" w:rsidR="0013430B" w:rsidRPr="009B1F1E" w:rsidRDefault="0013430B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7"/>
          </w:tcPr>
          <w:p w14:paraId="3D25B951" w14:textId="77777777" w:rsidR="0013430B" w:rsidRDefault="0013430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6B432D2B" w14:textId="77777777" w:rsidR="0013430B" w:rsidRPr="009B1F1E" w:rsidRDefault="0013430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13430B" w:rsidRPr="009B1F1E" w14:paraId="78CC5A36" w14:textId="77777777" w:rsidTr="0013430B">
        <w:trPr>
          <w:gridBefore w:val="1"/>
          <w:gridAfter w:val="2"/>
          <w:wBefore w:w="18" w:type="dxa"/>
          <w:wAfter w:w="144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3BB17B3" w14:textId="77777777" w:rsidR="0013430B" w:rsidRPr="009B1F1E" w:rsidRDefault="0013430B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6" w:type="dxa"/>
            <w:gridSpan w:val="3"/>
          </w:tcPr>
          <w:p w14:paraId="2B890924" w14:textId="77777777" w:rsidR="0013430B" w:rsidRDefault="0013430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43307F1F" w14:textId="77777777" w:rsidR="0013430B" w:rsidRPr="009B1F1E" w:rsidRDefault="0013430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5" w:type="dxa"/>
            <w:gridSpan w:val="3"/>
          </w:tcPr>
          <w:p w14:paraId="3689A852" w14:textId="77777777" w:rsidR="0013430B" w:rsidRPr="009B1F1E" w:rsidRDefault="0013430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421103924"/>
            <w:placeholder>
              <w:docPart w:val="E9A8524BA5FC4BACB0505D6A8BA1A507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9"/>
              </w:tcPr>
              <w:p w14:paraId="5A0B2662" w14:textId="77777777" w:rsidR="0013430B" w:rsidRPr="009B1F1E" w:rsidRDefault="0013430B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3430B" w:rsidRPr="009B1F1E" w14:paraId="4928FF5D" w14:textId="77777777" w:rsidTr="0013430B">
        <w:trPr>
          <w:gridBefore w:val="1"/>
          <w:gridAfter w:val="2"/>
          <w:wBefore w:w="18" w:type="dxa"/>
          <w:wAfter w:w="144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52ADB6F0" w14:textId="77777777" w:rsidR="0013430B" w:rsidRPr="009B1F1E" w:rsidRDefault="0013430B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6" w:type="dxa"/>
            <w:gridSpan w:val="3"/>
          </w:tcPr>
          <w:p w14:paraId="6D4FEFA0" w14:textId="77777777" w:rsidR="0013430B" w:rsidRDefault="0013430B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2EA8B02E" w14:textId="77777777" w:rsidR="0013430B" w:rsidRPr="009B1F1E" w:rsidRDefault="0013430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5" w:type="dxa"/>
            <w:gridSpan w:val="3"/>
          </w:tcPr>
          <w:p w14:paraId="187BB37F" w14:textId="77777777" w:rsidR="0013430B" w:rsidRPr="009B1F1E" w:rsidRDefault="0013430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660234935"/>
            <w:placeholder>
              <w:docPart w:val="00E570D57E8A4BF5AD6E495A1089CD5A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9"/>
              </w:tcPr>
              <w:p w14:paraId="5CA1E05C" w14:textId="77777777" w:rsidR="0013430B" w:rsidRPr="009B1F1E" w:rsidRDefault="0013430B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3430B" w:rsidRPr="009B1F1E" w14:paraId="773F595D" w14:textId="77777777" w:rsidTr="0013430B">
        <w:trPr>
          <w:gridBefore w:val="1"/>
          <w:gridAfter w:val="4"/>
          <w:wBefore w:w="18" w:type="dxa"/>
          <w:wAfter w:w="333" w:type="dxa"/>
          <w:cantSplit/>
        </w:trPr>
        <w:tc>
          <w:tcPr>
            <w:tcW w:w="10383" w:type="dxa"/>
            <w:gridSpan w:val="15"/>
            <w:tcBorders>
              <w:left w:val="single" w:sz="18" w:space="0" w:color="auto"/>
            </w:tcBorders>
          </w:tcPr>
          <w:p w14:paraId="44D979BD" w14:textId="77777777" w:rsidR="0013430B" w:rsidRDefault="0013430B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6620112A" w14:textId="77777777" w:rsidR="0013430B" w:rsidRPr="009B1F1E" w:rsidRDefault="0013430B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37D6DB4C" w14:textId="77777777" w:rsidR="003F5C3D" w:rsidRPr="009B1F1E" w:rsidRDefault="003F5C3D">
      <w:pPr>
        <w:spacing w:line="259" w:lineRule="auto"/>
        <w:rPr>
          <w:rFonts w:cs="Arial"/>
          <w:b/>
        </w:rPr>
      </w:pPr>
    </w:p>
    <w:p w14:paraId="48A7D417" w14:textId="77777777" w:rsidR="003F5C3D" w:rsidRPr="009B1F1E" w:rsidRDefault="003F5C3D">
      <w:pPr>
        <w:spacing w:line="259" w:lineRule="auto"/>
        <w:rPr>
          <w:rFonts w:cs="Arial"/>
          <w:b/>
        </w:rPr>
      </w:pPr>
      <w:r w:rsidRPr="009B1F1E">
        <w:rPr>
          <w:rFonts w:cs="Arial"/>
          <w:b/>
        </w:rPr>
        <w:br w:type="page"/>
      </w:r>
    </w:p>
    <w:p w14:paraId="7C602B03" w14:textId="7ED471EB" w:rsidR="00AF799B" w:rsidRPr="009B1F1E" w:rsidRDefault="007A767A" w:rsidP="007B44A5">
      <w:pPr>
        <w:pStyle w:val="berschrift1"/>
        <w:rPr>
          <w:rFonts w:ascii="Arial" w:hAnsi="Arial"/>
          <w:szCs w:val="22"/>
        </w:rPr>
      </w:pPr>
      <w:bookmarkStart w:id="39" w:name="_Toc25147162"/>
      <w:r w:rsidRPr="009B1F1E">
        <w:rPr>
          <w:rFonts w:ascii="Arial" w:hAnsi="Arial"/>
          <w:szCs w:val="22"/>
        </w:rPr>
        <w:t>Darlehen</w:t>
      </w:r>
      <w:r w:rsidR="001944AD">
        <w:rPr>
          <w:rFonts w:ascii="Arial" w:hAnsi="Arial"/>
          <w:szCs w:val="22"/>
        </w:rPr>
        <w:t xml:space="preserve"> V</w:t>
      </w:r>
      <w:r w:rsidR="006E6115">
        <w:rPr>
          <w:rFonts w:ascii="Arial" w:hAnsi="Arial"/>
          <w:szCs w:val="22"/>
        </w:rPr>
        <w:t>erwaltungsvermögen</w:t>
      </w:r>
      <w:bookmarkEnd w:id="39"/>
    </w:p>
    <w:p w14:paraId="105F0688" w14:textId="77777777" w:rsidR="007A767A" w:rsidRPr="009B1F1E" w:rsidRDefault="009E0EAF" w:rsidP="006C3094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7A767A" w:rsidRPr="009B1F1E">
        <w:rPr>
          <w:rFonts w:cs="Arial"/>
        </w:rPr>
        <w:t xml:space="preserve"> 144</w:t>
      </w:r>
      <w:bookmarkEnd w:id="37"/>
      <w:bookmarkEnd w:id="38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5CC717AB" w14:textId="77777777" w:rsidTr="006C3094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288A4D60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5E026F22" w14:textId="77777777" w:rsidTr="00D56E24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5CE3D303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77539EDD" w14:textId="29334124" w:rsidR="000845AF" w:rsidRPr="001944AD" w:rsidRDefault="000845AF" w:rsidP="001944AD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Prüfung der korrekten Bewertung der Darlehen im Verwaltungsvermögen mit festgelegter Laufzeit und Rückzahlungspflicht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0783B8ED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E6E4618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7C5B9B20" w14:textId="77777777" w:rsidTr="00D56E24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635A0408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3A20ECC5" w14:textId="77777777" w:rsidR="001944AD" w:rsidRPr="001944AD" w:rsidRDefault="000845AF" w:rsidP="001944AD">
            <w:pPr>
              <w:pStyle w:val="Listenabsatz"/>
              <w:numPr>
                <w:ilvl w:val="0"/>
                <w:numId w:val="20"/>
              </w:numPr>
              <w:spacing w:before="120" w:after="120" w:line="240" w:lineRule="auto"/>
              <w:rPr>
                <w:rFonts w:cs="Arial"/>
              </w:rPr>
            </w:pPr>
            <w:r w:rsidRPr="001944AD">
              <w:rPr>
                <w:rFonts w:cs="Arial"/>
              </w:rPr>
              <w:t>Beschlüsse</w:t>
            </w:r>
          </w:p>
          <w:p w14:paraId="0F599FFE" w14:textId="29BED40B" w:rsidR="000845AF" w:rsidRPr="001944AD" w:rsidRDefault="000845AF" w:rsidP="001944AD">
            <w:pPr>
              <w:pStyle w:val="Listenabsatz"/>
              <w:numPr>
                <w:ilvl w:val="0"/>
                <w:numId w:val="20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1944AD">
              <w:rPr>
                <w:rFonts w:cs="Arial"/>
              </w:rPr>
              <w:t>Verträge</w:t>
            </w:r>
          </w:p>
        </w:tc>
      </w:tr>
    </w:tbl>
    <w:p w14:paraId="615B223E" w14:textId="77777777" w:rsidR="000845AF" w:rsidRPr="009B1F1E" w:rsidRDefault="000845AF" w:rsidP="00FE106A">
      <w:pPr>
        <w:rPr>
          <w:rFonts w:cs="Arial"/>
        </w:rPr>
      </w:pPr>
    </w:p>
    <w:tbl>
      <w:tblPr>
        <w:tblW w:w="10734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89"/>
        <w:gridCol w:w="286"/>
        <w:gridCol w:w="3183"/>
        <w:gridCol w:w="268"/>
        <w:gridCol w:w="15"/>
        <w:gridCol w:w="3399"/>
        <w:gridCol w:w="250"/>
        <w:gridCol w:w="456"/>
        <w:gridCol w:w="428"/>
        <w:gridCol w:w="169"/>
        <w:gridCol w:w="14"/>
        <w:gridCol w:w="62"/>
        <w:gridCol w:w="984"/>
        <w:gridCol w:w="55"/>
        <w:gridCol w:w="25"/>
        <w:gridCol w:w="46"/>
        <w:gridCol w:w="143"/>
        <w:gridCol w:w="17"/>
        <w:gridCol w:w="127"/>
      </w:tblGrid>
      <w:tr w:rsidR="00B513B7" w:rsidRPr="009B1F1E" w14:paraId="0574F0EB" w14:textId="77777777" w:rsidTr="001944AD">
        <w:trPr>
          <w:gridBefore w:val="1"/>
          <w:gridAfter w:val="3"/>
          <w:wBefore w:w="18" w:type="dxa"/>
          <w:wAfter w:w="287" w:type="dxa"/>
          <w:cantSplit/>
          <w:tblHeader/>
        </w:trPr>
        <w:tc>
          <w:tcPr>
            <w:tcW w:w="42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03D9C0A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697D43E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9B6399A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ECC7A18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6FA1AC78" w14:textId="77777777" w:rsidTr="001944AD">
        <w:trPr>
          <w:gridAfter w:val="5"/>
          <w:wAfter w:w="358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724B2722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69" w:type="dxa"/>
            <w:gridSpan w:val="13"/>
            <w:shd w:val="clear" w:color="auto" w:fill="auto"/>
          </w:tcPr>
          <w:p w14:paraId="4829334B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62A9554D" w14:textId="77777777" w:rsidTr="001944AD">
        <w:trPr>
          <w:gridAfter w:val="6"/>
          <w:wAfter w:w="413" w:type="dxa"/>
          <w:cantSplit/>
        </w:trPr>
        <w:tc>
          <w:tcPr>
            <w:tcW w:w="1032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8626AD6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7F3A7B" w:rsidRPr="009B1F1E" w14:paraId="1DA105F6" w14:textId="77777777" w:rsidTr="001944AD">
        <w:trPr>
          <w:gridAfter w:val="1"/>
          <w:wAfter w:w="127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153A68B5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51" w:type="dxa"/>
            <w:gridSpan w:val="2"/>
            <w:tcBorders>
              <w:top w:val="single" w:sz="4" w:space="0" w:color="auto"/>
            </w:tcBorders>
          </w:tcPr>
          <w:p w14:paraId="7CCF9349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64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88"/>
            </w:tblGrid>
            <w:tr w:rsidR="00126357" w:rsidRPr="009B1F1E" w14:paraId="694D24C9" w14:textId="77777777" w:rsidTr="00073399">
              <w:trPr>
                <w:trHeight w:val="498"/>
              </w:trPr>
              <w:tc>
                <w:tcPr>
                  <w:tcW w:w="3488" w:type="dxa"/>
                </w:tcPr>
                <w:p w14:paraId="425245D0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F892642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888565287"/>
            <w:placeholder>
              <w:docPart w:val="3ABEA18D7B204F11A734204EE0B24C8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3" w:type="dxa"/>
                <w:gridSpan w:val="3"/>
                <w:tcBorders>
                  <w:top w:val="single" w:sz="4" w:space="0" w:color="auto"/>
                </w:tcBorders>
              </w:tcPr>
              <w:p w14:paraId="5B8D99C0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6" w:type="dxa"/>
            <w:gridSpan w:val="8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75"/>
            </w:tblGrid>
            <w:tr w:rsidR="00712969" w:rsidRPr="009B1F1E" w14:paraId="3D4890A3" w14:textId="77777777" w:rsidTr="00073399">
              <w:trPr>
                <w:trHeight w:val="574"/>
              </w:trPr>
              <w:tc>
                <w:tcPr>
                  <w:tcW w:w="1175" w:type="dxa"/>
                </w:tcPr>
                <w:p w14:paraId="62504A8B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3E18466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647ABD47" w14:textId="77777777" w:rsidTr="001944AD">
        <w:trPr>
          <w:gridAfter w:val="1"/>
          <w:wAfter w:w="127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56E7E17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51" w:type="dxa"/>
            <w:gridSpan w:val="2"/>
          </w:tcPr>
          <w:p w14:paraId="3AE81C63" w14:textId="037C7CE3" w:rsidR="007F3A7B" w:rsidRPr="009B1F1E" w:rsidRDefault="007F3A7B" w:rsidP="00284E02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nur Aktivierungen aus der Investitionsrechnung verbucht? (</w:t>
            </w:r>
            <w:r w:rsidR="00B90CFD" w:rsidRPr="009B1F1E">
              <w:rPr>
                <w:rFonts w:cs="Arial"/>
              </w:rPr>
              <w:t>§ 5</w:t>
            </w:r>
            <w:r w:rsidR="00284E02">
              <w:rPr>
                <w:rFonts w:cs="Arial"/>
              </w:rPr>
              <w:t xml:space="preserve"> </w:t>
            </w:r>
            <w:r w:rsidR="00B90CFD" w:rsidRPr="009B1F1E">
              <w:rPr>
                <w:rFonts w:cs="Arial"/>
              </w:rPr>
              <w:t>FHG</w:t>
            </w:r>
            <w:r w:rsidRPr="009B1F1E">
              <w:rPr>
                <w:rFonts w:cs="Arial"/>
              </w:rPr>
              <w:t>)</w:t>
            </w:r>
          </w:p>
        </w:tc>
        <w:tc>
          <w:tcPr>
            <w:tcW w:w="366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0E300144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7595C83F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2AD423A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567411271"/>
            <w:placeholder>
              <w:docPart w:val="244E38D9DDA84AC38983BDDD601275B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3" w:type="dxa"/>
                <w:gridSpan w:val="3"/>
              </w:tcPr>
              <w:p w14:paraId="2BD29193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6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D91D45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8277A76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E8BCE6B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053B98CD" w14:textId="77777777" w:rsidTr="001944AD">
        <w:trPr>
          <w:gridAfter w:val="1"/>
          <w:wAfter w:w="127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3BC47E6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51" w:type="dxa"/>
            <w:gridSpan w:val="2"/>
          </w:tcPr>
          <w:p w14:paraId="791F2D19" w14:textId="3A9F5907" w:rsidR="007F3A7B" w:rsidRPr="009B1F1E" w:rsidRDefault="007F3A7B" w:rsidP="00284E02">
            <w:pPr>
              <w:spacing w:before="120" w:after="120"/>
              <w:rPr>
                <w:rFonts w:cs="Arial"/>
                <w:i/>
              </w:rPr>
            </w:pPr>
            <w:r w:rsidRPr="009B1F1E">
              <w:rPr>
                <w:rFonts w:cs="Arial"/>
              </w:rPr>
              <w:t xml:space="preserve">Handelt es sich bei den bilanzierten Werten wirklich um Verwaltungsvermögen </w:t>
            </w:r>
            <w:r w:rsidR="00284E02">
              <w:rPr>
                <w:rFonts w:cs="Arial"/>
              </w:rPr>
              <w:t xml:space="preserve">gemäss </w:t>
            </w:r>
            <w:r w:rsidR="00284E02">
              <w:rPr>
                <w:rFonts w:cs="Arial"/>
              </w:rPr>
              <w:br/>
              <w:t>§ 7 Abs. 2 FHV</w:t>
            </w:r>
            <w:r w:rsidRPr="009B1F1E">
              <w:rPr>
                <w:rFonts w:cs="Arial"/>
              </w:rPr>
              <w:t>?</w:t>
            </w:r>
          </w:p>
        </w:tc>
        <w:tc>
          <w:tcPr>
            <w:tcW w:w="366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1EE9A6DF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C122386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4B36EAA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967888451"/>
            <w:placeholder>
              <w:docPart w:val="E05E9EA6593B45FEA53755DAD7745BB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3" w:type="dxa"/>
                <w:gridSpan w:val="3"/>
              </w:tcPr>
              <w:p w14:paraId="72A92554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6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411C1812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E0A02D9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DD45130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24C1DFB8" w14:textId="77777777" w:rsidTr="001944AD">
        <w:trPr>
          <w:gridAfter w:val="1"/>
          <w:wAfter w:w="127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AAA93CF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51" w:type="dxa"/>
            <w:gridSpan w:val="2"/>
          </w:tcPr>
          <w:p w14:paraId="0CF53F00" w14:textId="4871C374" w:rsidR="007F3A7B" w:rsidRPr="009B1F1E" w:rsidRDefault="007F3A7B" w:rsidP="00885ED0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Lieg</w:t>
            </w:r>
            <w:r w:rsidR="00885ED0">
              <w:rPr>
                <w:rFonts w:cs="Arial"/>
              </w:rPr>
              <w:t>t</w:t>
            </w:r>
            <w:r w:rsidRPr="009B1F1E">
              <w:rPr>
                <w:rFonts w:cs="Arial"/>
              </w:rPr>
              <w:t xml:space="preserve"> eine Anlagebuchhaltung vor und stimmen die Bestände mit der Bilanz überein</w:t>
            </w:r>
            <w:r w:rsidR="007B501F" w:rsidRPr="009B1F1E">
              <w:rPr>
                <w:rFonts w:cs="Arial"/>
              </w:rPr>
              <w:t>?</w:t>
            </w:r>
          </w:p>
        </w:tc>
        <w:tc>
          <w:tcPr>
            <w:tcW w:w="366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0CB90B02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77E8B76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1E7F6BD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68796165"/>
            <w:placeholder>
              <w:docPart w:val="8731CF687E5A424D8E8C39FADCE049A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3" w:type="dxa"/>
                <w:gridSpan w:val="3"/>
              </w:tcPr>
              <w:p w14:paraId="2AF16E2E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6" w:type="dxa"/>
            <w:gridSpan w:val="8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624270B4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B1C9310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9EA8375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28D48009" w14:textId="77777777" w:rsidTr="001944AD">
        <w:trPr>
          <w:gridAfter w:val="1"/>
          <w:wAfter w:w="127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  <w:bottom w:val="single" w:sz="4" w:space="0" w:color="auto"/>
            </w:tcBorders>
            <w:shd w:val="clear" w:color="00FF00" w:fill="auto"/>
          </w:tcPr>
          <w:p w14:paraId="3CB062DF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51" w:type="dxa"/>
            <w:gridSpan w:val="2"/>
            <w:tcBorders>
              <w:bottom w:val="single" w:sz="4" w:space="0" w:color="auto"/>
            </w:tcBorders>
          </w:tcPr>
          <w:p w14:paraId="55CDD45C" w14:textId="427BE689" w:rsidR="007F3A7B" w:rsidRPr="009B1F1E" w:rsidRDefault="007F3A7B" w:rsidP="00885ED0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Darlehen höchstens zum Anschaffungswert</w:t>
            </w:r>
            <w:r w:rsidR="00B13EA2" w:rsidRPr="009B1F1E">
              <w:rPr>
                <w:rStyle w:val="Funotenzeichen"/>
                <w:rFonts w:cs="Arial"/>
              </w:rPr>
              <w:footnoteReference w:id="1"/>
            </w:r>
            <w:r w:rsidRPr="009B1F1E">
              <w:rPr>
                <w:rFonts w:cs="Arial"/>
              </w:rPr>
              <w:t xml:space="preserve"> bilanziert</w:t>
            </w:r>
            <w:r w:rsidR="0025051C" w:rsidRPr="009B1F1E">
              <w:rPr>
                <w:rFonts w:cs="Arial"/>
              </w:rPr>
              <w:t xml:space="preserve"> </w:t>
            </w:r>
            <w:r w:rsidRPr="009B1F1E">
              <w:rPr>
                <w:rFonts w:cs="Arial"/>
              </w:rPr>
              <w:t xml:space="preserve">und wertberichtigt, wenn Wertverminderungen oder Verluste eingetreten sind respektive die Rückzahlung gefährdet ist? </w:t>
            </w:r>
            <w:r w:rsidR="00885ED0">
              <w:rPr>
                <w:rFonts w:cs="Arial"/>
              </w:rPr>
              <w:br/>
            </w:r>
            <w:r w:rsidRPr="009B1F1E">
              <w:rPr>
                <w:rFonts w:cs="Arial"/>
              </w:rPr>
              <w:t>(</w:t>
            </w:r>
            <w:r w:rsidR="0025051C" w:rsidRPr="009B1F1E">
              <w:rPr>
                <w:rFonts w:cs="Arial"/>
              </w:rPr>
              <w:t>§</w:t>
            </w:r>
            <w:r w:rsidR="00885ED0">
              <w:rPr>
                <w:rFonts w:cs="Arial"/>
              </w:rPr>
              <w:t> </w:t>
            </w:r>
            <w:r w:rsidR="0025051C" w:rsidRPr="009B1F1E">
              <w:rPr>
                <w:rFonts w:cs="Arial"/>
              </w:rPr>
              <w:t>5</w:t>
            </w:r>
            <w:r w:rsidR="00885ED0">
              <w:rPr>
                <w:rFonts w:cs="Arial"/>
              </w:rPr>
              <w:t xml:space="preserve"> Abs. 6 </w:t>
            </w:r>
            <w:r w:rsidR="0025051C" w:rsidRPr="009B1F1E">
              <w:rPr>
                <w:rFonts w:cs="Arial"/>
              </w:rPr>
              <w:t>FHG</w:t>
            </w:r>
            <w:r w:rsidRPr="009B1F1E">
              <w:rPr>
                <w:rFonts w:cs="Arial"/>
              </w:rPr>
              <w:t>)</w:t>
            </w:r>
          </w:p>
        </w:tc>
        <w:tc>
          <w:tcPr>
            <w:tcW w:w="3664" w:type="dxa"/>
            <w:gridSpan w:val="3"/>
            <w:tcBorders>
              <w:bottom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6A238F58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458B4F9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13F0978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659351701"/>
            <w:placeholder>
              <w:docPart w:val="F5F50BC3687347D9899862676B4C7D9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3" w:type="dxa"/>
                <w:gridSpan w:val="3"/>
                <w:tcBorders>
                  <w:bottom w:val="single" w:sz="4" w:space="0" w:color="auto"/>
                </w:tcBorders>
              </w:tcPr>
              <w:p w14:paraId="1A5B2D05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6" w:type="dxa"/>
            <w:gridSpan w:val="8"/>
            <w:tcBorders>
              <w:bottom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01EAB5C9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6DAC600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44C93F2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7BD0AE97" w14:textId="77777777" w:rsidTr="001944AD">
        <w:trPr>
          <w:gridAfter w:val="1"/>
          <w:wAfter w:w="127" w:type="dxa"/>
          <w:cantSplit/>
        </w:trPr>
        <w:tc>
          <w:tcPr>
            <w:tcW w:w="10607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B40B0EF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B13EA2" w:rsidRPr="009B1F1E" w14:paraId="5F038CDC" w14:textId="77777777" w:rsidTr="001944AD">
        <w:trPr>
          <w:gridAfter w:val="1"/>
          <w:wAfter w:w="127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65ED4FCB" w14:textId="77777777" w:rsidR="00B13EA2" w:rsidRPr="009B1F1E" w:rsidRDefault="00B13EA2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51" w:type="dxa"/>
            <w:gridSpan w:val="2"/>
          </w:tcPr>
          <w:p w14:paraId="37D3A792" w14:textId="46363B61" w:rsidR="00AD6DD3" w:rsidRPr="009B1F1E" w:rsidRDefault="00B13EA2" w:rsidP="002E2592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</w:t>
            </w:r>
            <w:r w:rsidR="002E2592">
              <w:rPr>
                <w:rFonts w:eastAsia="Times New Roman" w:cs="Arial"/>
                <w:lang w:eastAsia="de-CH"/>
              </w:rPr>
              <w:t>d</w:t>
            </w:r>
            <w:r w:rsidRPr="009B1F1E">
              <w:rPr>
                <w:rFonts w:eastAsia="Times New Roman" w:cs="Arial"/>
                <w:lang w:eastAsia="de-CH"/>
              </w:rPr>
              <w:t xml:space="preserve">er Grundsätze </w:t>
            </w:r>
            <w:r w:rsidR="002E2592">
              <w:rPr>
                <w:rFonts w:eastAsia="Times New Roman" w:cs="Arial"/>
                <w:lang w:eastAsia="de-CH"/>
              </w:rPr>
              <w:t>von § 3 FHG</w:t>
            </w:r>
          </w:p>
        </w:tc>
        <w:tc>
          <w:tcPr>
            <w:tcW w:w="3664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4F9EF1E0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DD06AD3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FB1F452" w14:textId="77777777" w:rsidR="00B13EA2" w:rsidRPr="009B1F1E" w:rsidRDefault="00B13EA2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89528879"/>
            <w:placeholder>
              <w:docPart w:val="0FB6B268775241FBBF38458D86092D4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67" w:type="dxa"/>
                <w:gridSpan w:val="4"/>
              </w:tcPr>
              <w:p w14:paraId="08F6AE62" w14:textId="77777777" w:rsidR="00B13EA2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32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7C66C22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A8C88BD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D32556A" w14:textId="77777777" w:rsidR="00B13EA2" w:rsidRPr="009B1F1E" w:rsidRDefault="00B13EA2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78B9CCCE" w14:textId="77777777" w:rsidTr="001944AD">
        <w:trPr>
          <w:gridAfter w:val="1"/>
          <w:wAfter w:w="127" w:type="dxa"/>
          <w:cantSplit/>
        </w:trPr>
        <w:tc>
          <w:tcPr>
            <w:tcW w:w="10607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63FCD75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0075B8" w:rsidRPr="009B1F1E" w14:paraId="3B6C369C" w14:textId="77777777" w:rsidTr="001944AD">
        <w:trPr>
          <w:gridAfter w:val="1"/>
          <w:wAfter w:w="127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0AF2E9BC" w14:textId="77777777" w:rsidR="000075B8" w:rsidRPr="009B1F1E" w:rsidRDefault="000075B8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51" w:type="dxa"/>
            <w:gridSpan w:val="2"/>
            <w:tcBorders>
              <w:top w:val="single" w:sz="4" w:space="0" w:color="auto"/>
            </w:tcBorders>
          </w:tcPr>
          <w:p w14:paraId="23FD7E2E" w14:textId="77777777" w:rsidR="000075B8" w:rsidRPr="009B1F1E" w:rsidRDefault="000075B8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Wurden die Bestimmungen der Darlehensverträge betreffend Zins- und Amortisationsverpflichtungen eingehalten?</w:t>
            </w:r>
          </w:p>
        </w:tc>
        <w:tc>
          <w:tcPr>
            <w:tcW w:w="3664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486D93F5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EDE7CFB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ED1F1A0" w14:textId="77777777" w:rsidR="000075B8" w:rsidRPr="009B1F1E" w:rsidRDefault="000075B8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70019230"/>
            <w:placeholder>
              <w:docPart w:val="D919B6F4647C4D069419D472113AAB8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9" w:type="dxa"/>
                <w:gridSpan w:val="5"/>
                <w:tcBorders>
                  <w:top w:val="single" w:sz="4" w:space="0" w:color="auto"/>
                </w:tcBorders>
              </w:tcPr>
              <w:p w14:paraId="472F55E0" w14:textId="77777777" w:rsidR="000075B8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70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1F31D1FE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DFE488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551BA7D" w14:textId="77777777" w:rsidR="000075B8" w:rsidRPr="009B1F1E" w:rsidRDefault="000075B8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0075B8" w:rsidRPr="009B1F1E" w14:paraId="5E0041B7" w14:textId="77777777" w:rsidTr="001944AD">
        <w:trPr>
          <w:gridAfter w:val="1"/>
          <w:wAfter w:w="127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177D969" w14:textId="77777777" w:rsidR="000075B8" w:rsidRPr="009B1F1E" w:rsidRDefault="000075B8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51" w:type="dxa"/>
            <w:gridSpan w:val="2"/>
          </w:tcPr>
          <w:p w14:paraId="2DDC69B6" w14:textId="77777777" w:rsidR="000075B8" w:rsidRPr="009B1F1E" w:rsidRDefault="000075B8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Wurden die Erträge vollständig und richtig verbucht?</w:t>
            </w:r>
          </w:p>
        </w:tc>
        <w:tc>
          <w:tcPr>
            <w:tcW w:w="3664" w:type="dxa"/>
            <w:gridSpan w:val="3"/>
          </w:tcPr>
          <w:tbl>
            <w:tblPr>
              <w:tblStyle w:val="Tabellenraster"/>
              <w:tblW w:w="365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50"/>
            </w:tblGrid>
            <w:tr w:rsidR="00126357" w:rsidRPr="009B1F1E" w14:paraId="7E379097" w14:textId="77777777" w:rsidTr="00073399">
              <w:trPr>
                <w:trHeight w:val="390"/>
              </w:trPr>
              <w:tc>
                <w:tcPr>
                  <w:tcW w:w="3650" w:type="dxa"/>
                </w:tcPr>
                <w:p w14:paraId="7BD0396A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4B2DF13" w14:textId="77777777" w:rsidR="000075B8" w:rsidRPr="009B1F1E" w:rsidRDefault="000075B8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79509599"/>
            <w:placeholder>
              <w:docPart w:val="032C7596602F435D99D0CCEC611D92E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9" w:type="dxa"/>
                <w:gridSpan w:val="5"/>
              </w:tcPr>
              <w:p w14:paraId="4D24BD3C" w14:textId="77777777" w:rsidR="000075B8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70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10"/>
            </w:tblGrid>
            <w:tr w:rsidR="00712969" w:rsidRPr="009B1F1E" w14:paraId="6417E21E" w14:textId="77777777" w:rsidTr="00073399">
              <w:trPr>
                <w:trHeight w:val="466"/>
              </w:trPr>
              <w:tc>
                <w:tcPr>
                  <w:tcW w:w="1110" w:type="dxa"/>
                </w:tcPr>
                <w:p w14:paraId="157C7EC4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34A8C97" w14:textId="77777777" w:rsidR="000075B8" w:rsidRPr="009B1F1E" w:rsidRDefault="000075B8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52040" w:rsidRPr="009B1F1E" w14:paraId="453CA48D" w14:textId="77777777" w:rsidTr="001944AD">
        <w:trPr>
          <w:gridAfter w:val="1"/>
          <w:wAfter w:w="127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AE5E08D" w14:textId="77777777" w:rsidR="00852040" w:rsidRPr="009B1F1E" w:rsidRDefault="0085204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51" w:type="dxa"/>
            <w:gridSpan w:val="2"/>
          </w:tcPr>
          <w:p w14:paraId="6FE44E3F" w14:textId="6FD2D211" w:rsidR="00852040" w:rsidRPr="009B1F1E" w:rsidRDefault="00852040" w:rsidP="00885ED0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Wurde der entgangene Zins bei Darlehen zu Vorzugskonditionen als Zinsverzicht verbucht?</w:t>
            </w:r>
          </w:p>
        </w:tc>
        <w:tc>
          <w:tcPr>
            <w:tcW w:w="3664" w:type="dxa"/>
            <w:gridSpan w:val="3"/>
          </w:tcPr>
          <w:p w14:paraId="249ABC9A" w14:textId="77777777" w:rsidR="00852040" w:rsidRPr="009B1F1E" w:rsidRDefault="00852040" w:rsidP="0012635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16075099"/>
            <w:placeholder>
              <w:docPart w:val="A0D0355DC927442BA02EBC2CDE11F46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9" w:type="dxa"/>
                <w:gridSpan w:val="5"/>
              </w:tcPr>
              <w:p w14:paraId="5F422135" w14:textId="77777777" w:rsidR="00852040" w:rsidRPr="009B1F1E" w:rsidRDefault="0000320F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70" w:type="dxa"/>
            <w:gridSpan w:val="6"/>
          </w:tcPr>
          <w:p w14:paraId="0700D01D" w14:textId="77777777" w:rsidR="00852040" w:rsidRPr="009B1F1E" w:rsidRDefault="00852040" w:rsidP="00712969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509B0DE1" w14:textId="77777777" w:rsidTr="001944AD">
        <w:trPr>
          <w:gridBefore w:val="1"/>
          <w:gridAfter w:val="3"/>
          <w:wBefore w:w="18" w:type="dxa"/>
          <w:wAfter w:w="287" w:type="dxa"/>
          <w:cantSplit/>
        </w:trPr>
        <w:tc>
          <w:tcPr>
            <w:tcW w:w="10429" w:type="dxa"/>
            <w:gridSpan w:val="1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6EE48A50" w14:textId="77777777" w:rsidR="00A6042C" w:rsidRPr="009B1F1E" w:rsidRDefault="00A6042C" w:rsidP="00A6042C">
            <w:pPr>
              <w:pStyle w:val="berschrift2"/>
              <w:rPr>
                <w:rFonts w:ascii="Arial" w:hAnsi="Arial"/>
                <w:szCs w:val="22"/>
              </w:rPr>
            </w:pPr>
            <w:bookmarkStart w:id="40" w:name="_Ref448408509"/>
            <w:bookmarkStart w:id="41" w:name="_Ref452644631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1944AD" w:rsidRPr="009B1F1E" w14:paraId="7ABF8514" w14:textId="77777777" w:rsidTr="001944AD">
        <w:trPr>
          <w:gridBefore w:val="1"/>
          <w:wBefore w:w="18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511950EC" w14:textId="77777777" w:rsidR="001944AD" w:rsidRPr="009B1F1E" w:rsidRDefault="001944AD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7"/>
          </w:tcPr>
          <w:p w14:paraId="5342561C" w14:textId="77777777" w:rsidR="001944AD" w:rsidRDefault="001944A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32EE4AFC" w14:textId="77777777" w:rsidR="001944AD" w:rsidRPr="009B1F1E" w:rsidRDefault="001944A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1944AD" w:rsidRPr="009B1F1E" w14:paraId="5CA1D486" w14:textId="77777777" w:rsidTr="001944AD">
        <w:trPr>
          <w:gridBefore w:val="1"/>
          <w:gridAfter w:val="2"/>
          <w:wBefore w:w="18" w:type="dxa"/>
          <w:wAfter w:w="144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206140CF" w14:textId="77777777" w:rsidR="001944AD" w:rsidRPr="009B1F1E" w:rsidRDefault="001944AD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6" w:type="dxa"/>
            <w:gridSpan w:val="3"/>
          </w:tcPr>
          <w:p w14:paraId="4E00184B" w14:textId="77777777" w:rsidR="001944AD" w:rsidRDefault="001944A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74B0DFF1" w14:textId="77777777" w:rsidR="001944AD" w:rsidRPr="009B1F1E" w:rsidRDefault="001944A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5" w:type="dxa"/>
            <w:gridSpan w:val="3"/>
          </w:tcPr>
          <w:p w14:paraId="408C1391" w14:textId="77777777" w:rsidR="001944AD" w:rsidRPr="009B1F1E" w:rsidRDefault="001944A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447280396"/>
            <w:placeholder>
              <w:docPart w:val="BA7B04140F9B4A269C288D5CC0961ECF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9"/>
              </w:tcPr>
              <w:p w14:paraId="58D7749F" w14:textId="77777777" w:rsidR="001944AD" w:rsidRPr="009B1F1E" w:rsidRDefault="001944AD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944AD" w:rsidRPr="009B1F1E" w14:paraId="0F18E650" w14:textId="77777777" w:rsidTr="001944AD">
        <w:trPr>
          <w:gridBefore w:val="1"/>
          <w:gridAfter w:val="2"/>
          <w:wBefore w:w="18" w:type="dxa"/>
          <w:wAfter w:w="144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4762ED93" w14:textId="77777777" w:rsidR="001944AD" w:rsidRPr="009B1F1E" w:rsidRDefault="001944AD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6" w:type="dxa"/>
            <w:gridSpan w:val="3"/>
          </w:tcPr>
          <w:p w14:paraId="3940F286" w14:textId="77777777" w:rsidR="001944AD" w:rsidRDefault="001944AD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0BA4DB85" w14:textId="77777777" w:rsidR="001944AD" w:rsidRPr="009B1F1E" w:rsidRDefault="001944A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5" w:type="dxa"/>
            <w:gridSpan w:val="3"/>
          </w:tcPr>
          <w:p w14:paraId="4E8632D1" w14:textId="77777777" w:rsidR="001944AD" w:rsidRPr="009B1F1E" w:rsidRDefault="001944A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47160232"/>
            <w:placeholder>
              <w:docPart w:val="7D780B27CE484EA3B28E025E159368BC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9"/>
              </w:tcPr>
              <w:p w14:paraId="0D5849EE" w14:textId="77777777" w:rsidR="001944AD" w:rsidRPr="009B1F1E" w:rsidRDefault="001944AD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944AD" w:rsidRPr="009B1F1E" w14:paraId="732F4369" w14:textId="77777777" w:rsidTr="001944AD">
        <w:trPr>
          <w:gridBefore w:val="1"/>
          <w:gridAfter w:val="4"/>
          <w:wBefore w:w="18" w:type="dxa"/>
          <w:wAfter w:w="333" w:type="dxa"/>
          <w:cantSplit/>
        </w:trPr>
        <w:tc>
          <w:tcPr>
            <w:tcW w:w="10383" w:type="dxa"/>
            <w:gridSpan w:val="15"/>
            <w:tcBorders>
              <w:left w:val="single" w:sz="18" w:space="0" w:color="auto"/>
            </w:tcBorders>
          </w:tcPr>
          <w:p w14:paraId="49483D0A" w14:textId="2174BDBF" w:rsidR="001944AD" w:rsidRDefault="001944AD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735A8863" w14:textId="77777777" w:rsidR="001944AD" w:rsidRPr="009B1F1E" w:rsidRDefault="001944AD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31C8BCC7" w14:textId="77777777" w:rsidR="001944AD" w:rsidRDefault="001944AD">
      <w:r>
        <w:br w:type="page"/>
      </w:r>
    </w:p>
    <w:p w14:paraId="1926B6E4" w14:textId="50397DF4" w:rsidR="00AF799B" w:rsidRPr="009B1F1E" w:rsidRDefault="007A767A" w:rsidP="007B44A5">
      <w:pPr>
        <w:pStyle w:val="berschrift1"/>
        <w:rPr>
          <w:rFonts w:ascii="Arial" w:hAnsi="Arial"/>
          <w:szCs w:val="22"/>
        </w:rPr>
      </w:pPr>
      <w:bookmarkStart w:id="42" w:name="_Toc25147163"/>
      <w:r w:rsidRPr="009B1F1E">
        <w:rPr>
          <w:rFonts w:ascii="Arial" w:hAnsi="Arial"/>
          <w:szCs w:val="22"/>
        </w:rPr>
        <w:t>Beteiligungen</w:t>
      </w:r>
      <w:r w:rsidR="00FA1555">
        <w:rPr>
          <w:rFonts w:ascii="Arial" w:hAnsi="Arial"/>
          <w:szCs w:val="22"/>
        </w:rPr>
        <w:t xml:space="preserve"> </w:t>
      </w:r>
      <w:r w:rsidR="006E6115">
        <w:rPr>
          <w:rFonts w:ascii="Arial" w:hAnsi="Arial"/>
          <w:szCs w:val="22"/>
        </w:rPr>
        <w:t>Verwaltungsvermögen</w:t>
      </w:r>
      <w:bookmarkEnd w:id="42"/>
    </w:p>
    <w:p w14:paraId="7D4312EE" w14:textId="77777777" w:rsidR="007A767A" w:rsidRPr="009B1F1E" w:rsidRDefault="009E0EAF" w:rsidP="006C3094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7A767A" w:rsidRPr="009B1F1E">
        <w:rPr>
          <w:rFonts w:cs="Arial"/>
        </w:rPr>
        <w:t xml:space="preserve"> 145</w:t>
      </w:r>
      <w:bookmarkEnd w:id="40"/>
      <w:bookmarkEnd w:id="41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7EF52718" w14:textId="77777777" w:rsidTr="006C3094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13A26F4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39557EB4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1DE9B65D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2A05BDF7" w14:textId="2EF52DBA" w:rsidR="000845AF" w:rsidRPr="009B1F1E" w:rsidRDefault="000845AF" w:rsidP="001E54F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korrekten Bewertung der Beteiligungen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046190FE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FEA8E4B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08DAFC5D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2E04072A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0EE81675" w14:textId="77777777" w:rsidR="001E54F9" w:rsidRPr="001E54F9" w:rsidRDefault="000845AF" w:rsidP="001E54F9">
            <w:pPr>
              <w:pStyle w:val="Listenabsatz"/>
              <w:numPr>
                <w:ilvl w:val="0"/>
                <w:numId w:val="21"/>
              </w:numPr>
              <w:spacing w:before="120" w:after="120" w:line="240" w:lineRule="auto"/>
              <w:rPr>
                <w:rFonts w:cs="Arial"/>
              </w:rPr>
            </w:pPr>
            <w:r w:rsidRPr="001E54F9">
              <w:rPr>
                <w:rFonts w:cs="Arial"/>
              </w:rPr>
              <w:t>Depotauszüge</w:t>
            </w:r>
          </w:p>
          <w:p w14:paraId="6AC3E34A" w14:textId="77777777" w:rsidR="001E54F9" w:rsidRPr="001E54F9" w:rsidRDefault="000845AF" w:rsidP="001E54F9">
            <w:pPr>
              <w:pStyle w:val="Listenabsatz"/>
              <w:numPr>
                <w:ilvl w:val="0"/>
                <w:numId w:val="21"/>
              </w:numPr>
              <w:spacing w:before="120" w:after="120" w:line="240" w:lineRule="auto"/>
              <w:rPr>
                <w:rFonts w:cs="Arial"/>
              </w:rPr>
            </w:pPr>
            <w:r w:rsidRPr="001E54F9">
              <w:rPr>
                <w:rFonts w:cs="Arial"/>
              </w:rPr>
              <w:t>Börsenkurse</w:t>
            </w:r>
          </w:p>
          <w:p w14:paraId="2DAA63B1" w14:textId="77777777" w:rsidR="001E54F9" w:rsidRPr="001E54F9" w:rsidRDefault="000845AF" w:rsidP="001E54F9">
            <w:pPr>
              <w:pStyle w:val="Listenabsatz"/>
              <w:numPr>
                <w:ilvl w:val="0"/>
                <w:numId w:val="21"/>
              </w:numPr>
              <w:spacing w:before="120" w:after="120" w:line="240" w:lineRule="auto"/>
              <w:rPr>
                <w:rFonts w:cs="Arial"/>
              </w:rPr>
            </w:pPr>
            <w:r w:rsidRPr="001E54F9">
              <w:rPr>
                <w:rFonts w:cs="Arial"/>
              </w:rPr>
              <w:t>Bewertungen der Steuerverwaltung</w:t>
            </w:r>
          </w:p>
          <w:p w14:paraId="17A750FF" w14:textId="59FB8681" w:rsidR="000845AF" w:rsidRPr="001E54F9" w:rsidRDefault="000845AF" w:rsidP="001E54F9">
            <w:pPr>
              <w:pStyle w:val="Listenabsatz"/>
              <w:numPr>
                <w:ilvl w:val="0"/>
                <w:numId w:val="21"/>
              </w:numPr>
              <w:spacing w:before="120" w:after="120" w:line="240" w:lineRule="auto"/>
              <w:rPr>
                <w:rFonts w:cs="Arial"/>
              </w:rPr>
            </w:pPr>
            <w:r w:rsidRPr="001E54F9">
              <w:rPr>
                <w:rFonts w:cs="Arial"/>
              </w:rPr>
              <w:t>Jahresrechnungen</w:t>
            </w:r>
          </w:p>
        </w:tc>
      </w:tr>
    </w:tbl>
    <w:p w14:paraId="54103854" w14:textId="77777777" w:rsidR="000845AF" w:rsidRPr="009B1F1E" w:rsidRDefault="000845AF" w:rsidP="00FE106A">
      <w:pPr>
        <w:rPr>
          <w:rFonts w:cs="Arial"/>
        </w:rPr>
      </w:pPr>
    </w:p>
    <w:tbl>
      <w:tblPr>
        <w:tblW w:w="10734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"/>
        <w:gridCol w:w="789"/>
        <w:gridCol w:w="286"/>
        <w:gridCol w:w="3180"/>
        <w:gridCol w:w="267"/>
        <w:gridCol w:w="17"/>
        <w:gridCol w:w="3394"/>
        <w:gridCol w:w="248"/>
        <w:gridCol w:w="461"/>
        <w:gridCol w:w="425"/>
        <w:gridCol w:w="130"/>
        <w:gridCol w:w="113"/>
        <w:gridCol w:w="971"/>
        <w:gridCol w:w="69"/>
        <w:gridCol w:w="29"/>
        <w:gridCol w:w="45"/>
        <w:gridCol w:w="144"/>
        <w:gridCol w:w="12"/>
        <w:gridCol w:w="135"/>
      </w:tblGrid>
      <w:tr w:rsidR="00B513B7" w:rsidRPr="009B1F1E" w14:paraId="6DEF6994" w14:textId="77777777" w:rsidTr="00B41AE8">
        <w:trPr>
          <w:gridBefore w:val="1"/>
          <w:gridAfter w:val="3"/>
          <w:wBefore w:w="19" w:type="dxa"/>
          <w:wAfter w:w="291" w:type="dxa"/>
          <w:cantSplit/>
          <w:tblHeader/>
        </w:trPr>
        <w:tc>
          <w:tcPr>
            <w:tcW w:w="4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D4DBF5E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AB32C3F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6B5687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874A51F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09F05A57" w14:textId="77777777" w:rsidTr="00B41AE8">
        <w:trPr>
          <w:gridAfter w:val="5"/>
          <w:wAfter w:w="365" w:type="dxa"/>
          <w:cantSplit/>
          <w:tblHeader/>
        </w:trPr>
        <w:tc>
          <w:tcPr>
            <w:tcW w:w="808" w:type="dxa"/>
            <w:gridSpan w:val="2"/>
            <w:shd w:val="clear" w:color="auto" w:fill="auto"/>
          </w:tcPr>
          <w:p w14:paraId="14B2525F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61" w:type="dxa"/>
            <w:gridSpan w:val="12"/>
            <w:shd w:val="clear" w:color="auto" w:fill="auto"/>
          </w:tcPr>
          <w:p w14:paraId="180EC6E1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2E91686B" w14:textId="77777777" w:rsidTr="00B41AE8">
        <w:trPr>
          <w:gridAfter w:val="6"/>
          <w:wAfter w:w="434" w:type="dxa"/>
          <w:cantSplit/>
        </w:trPr>
        <w:tc>
          <w:tcPr>
            <w:tcW w:w="1030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4C682B6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A47573" w:rsidRPr="009B1F1E" w14:paraId="08D2D984" w14:textId="77777777" w:rsidTr="00B41AE8">
        <w:trPr>
          <w:gridAfter w:val="2"/>
          <w:wAfter w:w="147" w:type="dxa"/>
          <w:cantSplit/>
        </w:trPr>
        <w:tc>
          <w:tcPr>
            <w:tcW w:w="1094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1B5FA4B8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</w:tcBorders>
          </w:tcPr>
          <w:p w14:paraId="3F3EE423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59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356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64"/>
            </w:tblGrid>
            <w:tr w:rsidR="00126357" w:rsidRPr="009B1F1E" w14:paraId="5092B0EF" w14:textId="77777777" w:rsidTr="00073399">
              <w:trPr>
                <w:trHeight w:val="574"/>
              </w:trPr>
              <w:tc>
                <w:tcPr>
                  <w:tcW w:w="3564" w:type="dxa"/>
                </w:tcPr>
                <w:p w14:paraId="6AC2DC84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69A99C4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44535255"/>
            <w:placeholder>
              <w:docPart w:val="16A3DE303416425189AFCEE9115590C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  <w:tcBorders>
                  <w:top w:val="single" w:sz="4" w:space="0" w:color="auto"/>
                </w:tcBorders>
              </w:tcPr>
              <w:p w14:paraId="1409BEFC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1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A914E7D" w14:textId="77777777" w:rsidTr="00073399">
              <w:trPr>
                <w:trHeight w:val="563"/>
              </w:trPr>
              <w:tc>
                <w:tcPr>
                  <w:tcW w:w="1154" w:type="dxa"/>
                </w:tcPr>
                <w:p w14:paraId="54F087A9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37CE110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47573" w:rsidRPr="009B1F1E" w14:paraId="54156087" w14:textId="77777777" w:rsidTr="00B41AE8">
        <w:trPr>
          <w:gridAfter w:val="2"/>
          <w:wAfter w:w="14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BEF40FF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7" w:type="dxa"/>
            <w:gridSpan w:val="2"/>
          </w:tcPr>
          <w:p w14:paraId="449D3846" w14:textId="2957DFB2" w:rsidR="00A47573" w:rsidRPr="009B1F1E" w:rsidRDefault="00A47573" w:rsidP="001E54F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nur Aktivierungen aus der Investitionsrechnung verbucht? (</w:t>
            </w:r>
            <w:r w:rsidR="00B85E61" w:rsidRPr="009B1F1E">
              <w:rPr>
                <w:rFonts w:cs="Arial"/>
              </w:rPr>
              <w:t>§ 5 FHG</w:t>
            </w:r>
            <w:r w:rsidRPr="009B1F1E">
              <w:rPr>
                <w:rFonts w:cs="Arial"/>
              </w:rPr>
              <w:t>)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23F133FB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E84B3C3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763EC7D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599607696"/>
            <w:placeholder>
              <w:docPart w:val="0398E55BB9B9439EB3C33713C4032CA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</w:tcPr>
              <w:p w14:paraId="4F745C1D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6CC69244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DFEA32C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8E63F41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47573" w:rsidRPr="009B1F1E" w14:paraId="6228544A" w14:textId="77777777" w:rsidTr="00B41AE8">
        <w:trPr>
          <w:gridAfter w:val="2"/>
          <w:wAfter w:w="14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324F28F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7" w:type="dxa"/>
            <w:gridSpan w:val="2"/>
          </w:tcPr>
          <w:p w14:paraId="4B7A37C8" w14:textId="06C19420" w:rsidR="00A47573" w:rsidRPr="009B1F1E" w:rsidRDefault="00A47573" w:rsidP="001E54F9">
            <w:pPr>
              <w:spacing w:before="120" w:after="120"/>
              <w:rPr>
                <w:rFonts w:cs="Arial"/>
                <w:i/>
              </w:rPr>
            </w:pPr>
            <w:r w:rsidRPr="009B1F1E">
              <w:rPr>
                <w:rFonts w:cs="Arial"/>
              </w:rPr>
              <w:t xml:space="preserve">Handelt es sich bei den bilanzierten Werten wirklich um Verwaltungsvermögen </w:t>
            </w:r>
            <w:r w:rsidR="001E54F9">
              <w:rPr>
                <w:rFonts w:cs="Arial"/>
              </w:rPr>
              <w:t xml:space="preserve">gemäss </w:t>
            </w:r>
            <w:r w:rsidR="001E54F9">
              <w:rPr>
                <w:rFonts w:cs="Arial"/>
              </w:rPr>
              <w:br/>
              <w:t>§ 7 Abs. 2 FHV</w:t>
            </w:r>
            <w:r w:rsidRPr="009B1F1E">
              <w:rPr>
                <w:rFonts w:cs="Arial"/>
              </w:rPr>
              <w:t>?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5D3EDDBA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ABAD9B6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FCD14C4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42047608"/>
            <w:placeholder>
              <w:docPart w:val="DC5ED5E39D0D45B4A8A9E817930CD75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</w:tcPr>
              <w:p w14:paraId="09A28823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1FA41155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B4D4D87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439A2D2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47573" w:rsidRPr="009B1F1E" w14:paraId="4997B682" w14:textId="77777777" w:rsidTr="00B41AE8">
        <w:trPr>
          <w:gridAfter w:val="2"/>
          <w:wAfter w:w="14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0367A6B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7" w:type="dxa"/>
            <w:gridSpan w:val="2"/>
          </w:tcPr>
          <w:p w14:paraId="0503250E" w14:textId="6EEFF61C" w:rsidR="00A47573" w:rsidRPr="009B1F1E" w:rsidRDefault="00A47573" w:rsidP="001E54F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Lieg</w:t>
            </w:r>
            <w:r w:rsidR="001E54F9">
              <w:rPr>
                <w:rFonts w:cs="Arial"/>
              </w:rPr>
              <w:t>t</w:t>
            </w:r>
            <w:r w:rsidRPr="009B1F1E">
              <w:rPr>
                <w:rFonts w:cs="Arial"/>
              </w:rPr>
              <w:t xml:space="preserve"> eine Anlagebuchhaltung vor und stimmen die Bestände mit der Bilanz überein</w:t>
            </w:r>
            <w:r w:rsidR="007B501F" w:rsidRPr="009B1F1E">
              <w:rPr>
                <w:rFonts w:cs="Arial"/>
              </w:rPr>
              <w:t>?</w:t>
            </w:r>
            <w:r w:rsidRPr="009B1F1E">
              <w:rPr>
                <w:rFonts w:cs="Arial"/>
              </w:rPr>
              <w:t xml:space="preserve"> 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7D90DA9F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4B136D1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91FF8C7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09290923"/>
            <w:placeholder>
              <w:docPart w:val="956CF36F634B4FEF9D43B18C0F93628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</w:tcPr>
              <w:p w14:paraId="1A97BD3E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0DA97A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A43A9EC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CF7CD9B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47573" w:rsidRPr="009B1F1E" w14:paraId="485BF5B9" w14:textId="77777777" w:rsidTr="00B41AE8">
        <w:trPr>
          <w:gridAfter w:val="2"/>
          <w:wAfter w:w="14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C41752A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7" w:type="dxa"/>
            <w:gridSpan w:val="2"/>
          </w:tcPr>
          <w:p w14:paraId="5638A13A" w14:textId="05881317" w:rsidR="00A47573" w:rsidRPr="009B1F1E" w:rsidRDefault="00A47573" w:rsidP="00B41AE8">
            <w:pPr>
              <w:spacing w:before="120" w:after="120"/>
              <w:rPr>
                <w:rFonts w:cs="Arial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Ist ein Beteiligungsspiegel </w:t>
            </w:r>
            <w:r w:rsidR="001E54F9">
              <w:rPr>
                <w:rFonts w:eastAsia="Times New Roman" w:cs="Arial"/>
                <w:lang w:eastAsia="de-CH"/>
              </w:rPr>
              <w:t xml:space="preserve">gemäss </w:t>
            </w:r>
            <w:r w:rsidR="00B41AE8">
              <w:rPr>
                <w:rFonts w:eastAsia="Times New Roman" w:cs="Arial"/>
                <w:lang w:eastAsia="de-CH"/>
              </w:rPr>
              <w:t>§ 8</w:t>
            </w:r>
            <w:r w:rsidR="001E54F9">
              <w:rPr>
                <w:rFonts w:eastAsia="Times New Roman" w:cs="Arial"/>
                <w:lang w:eastAsia="de-CH"/>
              </w:rPr>
              <w:t xml:space="preserve"> Abs. </w:t>
            </w:r>
            <w:r w:rsidR="00B41AE8">
              <w:rPr>
                <w:rFonts w:eastAsia="Times New Roman" w:cs="Arial"/>
                <w:lang w:eastAsia="de-CH"/>
              </w:rPr>
              <w:t>3</w:t>
            </w:r>
            <w:r w:rsidR="001E54F9">
              <w:rPr>
                <w:rFonts w:eastAsia="Times New Roman" w:cs="Arial"/>
                <w:lang w:eastAsia="de-CH"/>
              </w:rPr>
              <w:t xml:space="preserve"> FH</w:t>
            </w:r>
            <w:r w:rsidR="00B41AE8">
              <w:rPr>
                <w:rFonts w:eastAsia="Times New Roman" w:cs="Arial"/>
                <w:lang w:eastAsia="de-CH"/>
              </w:rPr>
              <w:t>V</w:t>
            </w:r>
            <w:r w:rsidRPr="009B1F1E">
              <w:rPr>
                <w:rFonts w:eastAsia="Times New Roman" w:cs="Arial"/>
                <w:lang w:eastAsia="de-CH"/>
              </w:rPr>
              <w:t xml:space="preserve"> im Anhang zur Jahresrechnung vorhanden und stimmen die </w:t>
            </w:r>
            <w:r w:rsidR="006B1C26" w:rsidRPr="009B1F1E">
              <w:rPr>
                <w:rFonts w:eastAsia="Times New Roman" w:cs="Arial"/>
                <w:lang w:eastAsia="de-CH"/>
              </w:rPr>
              <w:t>Bestände mit der Bilanz überein</w:t>
            </w:r>
            <w:r w:rsidR="00E65BD2" w:rsidRPr="009B1F1E">
              <w:rPr>
                <w:rFonts w:eastAsia="Times New Roman" w:cs="Arial"/>
                <w:lang w:eastAsia="de-CH"/>
              </w:rPr>
              <w:t>?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44B5889C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58E0729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346A4EA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69560071"/>
            <w:placeholder>
              <w:docPart w:val="14936DFA6AB7485BAC8358937497AFE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</w:tcPr>
              <w:p w14:paraId="48314920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1507DDA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5CF193C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9CF14C0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47573" w:rsidRPr="009B1F1E" w14:paraId="5103F58A" w14:textId="77777777" w:rsidTr="00B41AE8">
        <w:trPr>
          <w:gridAfter w:val="2"/>
          <w:wAfter w:w="14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  <w:bottom w:val="single" w:sz="4" w:space="0" w:color="auto"/>
            </w:tcBorders>
            <w:shd w:val="clear" w:color="00FF00" w:fill="auto"/>
          </w:tcPr>
          <w:p w14:paraId="0AEE8A3C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7" w:type="dxa"/>
            <w:gridSpan w:val="2"/>
            <w:tcBorders>
              <w:bottom w:val="single" w:sz="4" w:space="0" w:color="auto"/>
            </w:tcBorders>
          </w:tcPr>
          <w:p w14:paraId="7C39D2F8" w14:textId="774FFD56" w:rsidR="00A47573" w:rsidRPr="009B1F1E" w:rsidRDefault="00A47573" w:rsidP="007B501F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die Beteiligungen </w:t>
            </w:r>
            <w:r w:rsidR="00B41AE8">
              <w:rPr>
                <w:rFonts w:cs="Arial"/>
              </w:rPr>
              <w:t xml:space="preserve">gemäss § 13 Abs. 4 Bst. b FHG </w:t>
            </w:r>
            <w:r w:rsidRPr="009B1F1E">
              <w:rPr>
                <w:rFonts w:cs="Arial"/>
              </w:rPr>
              <w:t xml:space="preserve">bilanziert und wertberichtigt, wenn Wertverminderungen oder Verluste eingetreten sind? </w:t>
            </w:r>
            <w:r w:rsidR="00B41AE8">
              <w:rPr>
                <w:rFonts w:cs="Arial"/>
              </w:rPr>
              <w:br/>
              <w:t>(</w:t>
            </w:r>
            <w:r w:rsidR="00E65BD2" w:rsidRPr="009B1F1E">
              <w:rPr>
                <w:rFonts w:cs="Arial"/>
              </w:rPr>
              <w:t>§ 5</w:t>
            </w:r>
            <w:r w:rsidR="00B41AE8">
              <w:rPr>
                <w:rFonts w:cs="Arial"/>
              </w:rPr>
              <w:t xml:space="preserve"> Abs. 6 FHG)</w:t>
            </w:r>
          </w:p>
          <w:p w14:paraId="515F769E" w14:textId="77777777" w:rsidR="000565BA" w:rsidRPr="009B1F1E" w:rsidRDefault="000565BA" w:rsidP="007B501F">
            <w:pPr>
              <w:spacing w:before="120" w:after="120"/>
              <w:rPr>
                <w:rFonts w:cs="Arial"/>
              </w:rPr>
            </w:pPr>
          </w:p>
        </w:tc>
        <w:tc>
          <w:tcPr>
            <w:tcW w:w="3659" w:type="dxa"/>
            <w:gridSpan w:val="3"/>
            <w:tcBorders>
              <w:bottom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4DE38AE6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656756C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D546B27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343469007"/>
            <w:placeholder>
              <w:docPart w:val="68F5B7E43CC0485E94A85B39A98EDAB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  <w:tcBorders>
                  <w:bottom w:val="single" w:sz="4" w:space="0" w:color="auto"/>
                </w:tcBorders>
              </w:tcPr>
              <w:p w14:paraId="1A9F8997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1" w:type="dxa"/>
            <w:gridSpan w:val="6"/>
            <w:tcBorders>
              <w:bottom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06EEE45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56E3833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AB79CB7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46D6228E" w14:textId="77777777" w:rsidTr="00AC18EA">
        <w:trPr>
          <w:gridAfter w:val="2"/>
          <w:wAfter w:w="147" w:type="dxa"/>
          <w:cantSplit/>
        </w:trPr>
        <w:tc>
          <w:tcPr>
            <w:tcW w:w="10587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FEF9FE7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D3081B" w:rsidRPr="009B1F1E" w14:paraId="6CA004DE" w14:textId="77777777" w:rsidTr="00B41AE8">
        <w:trPr>
          <w:gridAfter w:val="2"/>
          <w:wAfter w:w="14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</w:tcPr>
          <w:p w14:paraId="3DC38E1E" w14:textId="77777777" w:rsidR="00D3081B" w:rsidRPr="009B1F1E" w:rsidRDefault="00D3081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7" w:type="dxa"/>
            <w:gridSpan w:val="2"/>
          </w:tcPr>
          <w:p w14:paraId="4F51FD42" w14:textId="63DCA8E7" w:rsidR="00EC54D7" w:rsidRPr="009B1F1E" w:rsidRDefault="00D3081B" w:rsidP="00B41AE8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der Grundsätze </w:t>
            </w:r>
            <w:r w:rsidR="00484E7C">
              <w:rPr>
                <w:rFonts w:eastAsia="Times New Roman" w:cs="Arial"/>
                <w:lang w:eastAsia="de-CH"/>
              </w:rPr>
              <w:t>von § 3 FHG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64DC0F23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176DA83E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93DAFE4" w14:textId="77777777" w:rsidR="00D3081B" w:rsidRPr="009B1F1E" w:rsidRDefault="00D3081B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924419643"/>
            <w:placeholder>
              <w:docPart w:val="CAD68A480EAC426BB7E0D07E3975FC9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</w:tcPr>
              <w:p w14:paraId="7E91B988" w14:textId="77777777" w:rsidR="00D3081B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6705D7DD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7879257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6372554" w14:textId="77777777" w:rsidR="00D3081B" w:rsidRPr="009B1F1E" w:rsidRDefault="00D3081B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4101BC7F" w14:textId="77777777" w:rsidTr="00B41AE8">
        <w:trPr>
          <w:gridAfter w:val="1"/>
          <w:wAfter w:w="135" w:type="dxa"/>
          <w:cantSplit/>
        </w:trPr>
        <w:tc>
          <w:tcPr>
            <w:tcW w:w="10599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1E7B46E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D3081B" w:rsidRPr="009B1F1E" w14:paraId="6FF76A59" w14:textId="77777777" w:rsidTr="00B41AE8">
        <w:trPr>
          <w:gridAfter w:val="1"/>
          <w:wAfter w:w="135" w:type="dxa"/>
          <w:cantSplit/>
        </w:trPr>
        <w:tc>
          <w:tcPr>
            <w:tcW w:w="1094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7AA93A7C" w14:textId="77777777" w:rsidR="00D3081B" w:rsidRPr="009B1F1E" w:rsidRDefault="00D3081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</w:tcBorders>
          </w:tcPr>
          <w:p w14:paraId="2B104BFB" w14:textId="4ACD2D6D" w:rsidR="000565BA" w:rsidRPr="009B1F1E" w:rsidRDefault="00057235" w:rsidP="00B41AE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Kann die Werthaltigkeit aufgrund geeigneter Unterlagen bestimmt werden?</w:t>
            </w:r>
          </w:p>
        </w:tc>
        <w:tc>
          <w:tcPr>
            <w:tcW w:w="3659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43655650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B3FA338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1AD1308" w14:textId="77777777" w:rsidR="00D3081B" w:rsidRPr="009B1F1E" w:rsidRDefault="00D3081B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139157673"/>
            <w:placeholder>
              <w:docPart w:val="6759D601DBFF40AD9024A18E2D2B64C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9" w:type="dxa"/>
                <w:gridSpan w:val="4"/>
                <w:tcBorders>
                  <w:top w:val="single" w:sz="4" w:space="0" w:color="auto"/>
                </w:tcBorders>
              </w:tcPr>
              <w:p w14:paraId="07BFD6D4" w14:textId="77777777" w:rsidR="00D3081B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70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72D4470A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5A129FA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4B64810" w14:textId="77777777" w:rsidR="00D3081B" w:rsidRPr="009B1F1E" w:rsidRDefault="00D3081B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057235" w:rsidRPr="009B1F1E" w14:paraId="5FA94271" w14:textId="77777777" w:rsidTr="00B41AE8">
        <w:trPr>
          <w:gridAfter w:val="1"/>
          <w:wAfter w:w="135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1B7BEB0" w14:textId="77777777" w:rsidR="00057235" w:rsidRPr="009B1F1E" w:rsidRDefault="0005723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7" w:type="dxa"/>
            <w:gridSpan w:val="2"/>
          </w:tcPr>
          <w:p w14:paraId="011B1E36" w14:textId="77777777" w:rsidR="00057235" w:rsidRPr="009B1F1E" w:rsidRDefault="00057235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Wurden die Erträge / Dividenden vollständig und richtig verbucht?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357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75"/>
            </w:tblGrid>
            <w:tr w:rsidR="00126357" w:rsidRPr="009B1F1E" w14:paraId="4F8F5319" w14:textId="77777777" w:rsidTr="009C0534">
              <w:trPr>
                <w:trHeight w:val="661"/>
              </w:trPr>
              <w:tc>
                <w:tcPr>
                  <w:tcW w:w="3575" w:type="dxa"/>
                </w:tcPr>
                <w:p w14:paraId="0862C0E9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873D675" w14:textId="77777777" w:rsidR="00057235" w:rsidRPr="009B1F1E" w:rsidRDefault="00057235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607790615"/>
            <w:placeholder>
              <w:docPart w:val="DDE1ACD620574E7185A8543169B7A56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9" w:type="dxa"/>
                <w:gridSpan w:val="4"/>
              </w:tcPr>
              <w:p w14:paraId="1EF71388" w14:textId="77777777" w:rsidR="00057235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70" w:type="dxa"/>
            <w:gridSpan w:val="6"/>
          </w:tcPr>
          <w:tbl>
            <w:tblPr>
              <w:tblStyle w:val="Tabellenraster"/>
              <w:tblW w:w="118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87"/>
            </w:tblGrid>
            <w:tr w:rsidR="00712969" w:rsidRPr="009B1F1E" w14:paraId="495D2EAA" w14:textId="77777777" w:rsidTr="009C0534">
              <w:trPr>
                <w:trHeight w:val="466"/>
              </w:trPr>
              <w:tc>
                <w:tcPr>
                  <w:tcW w:w="1187" w:type="dxa"/>
                </w:tcPr>
                <w:p w14:paraId="07B517C2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6D40AA6" w14:textId="77777777" w:rsidR="00057235" w:rsidRPr="009B1F1E" w:rsidRDefault="00057235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6042C" w:rsidRPr="009B1F1E" w14:paraId="6849DB2E" w14:textId="77777777" w:rsidTr="00B41AE8">
        <w:trPr>
          <w:gridBefore w:val="1"/>
          <w:gridAfter w:val="3"/>
          <w:wBefore w:w="19" w:type="dxa"/>
          <w:wAfter w:w="291" w:type="dxa"/>
          <w:cantSplit/>
        </w:trPr>
        <w:tc>
          <w:tcPr>
            <w:tcW w:w="10424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1F3C5306" w14:textId="77777777" w:rsidR="00A6042C" w:rsidRPr="009B1F1E" w:rsidRDefault="00A6042C" w:rsidP="00A6042C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E45103" w:rsidRPr="009B1F1E" w14:paraId="68DC5714" w14:textId="77777777" w:rsidTr="00B41AE8">
        <w:trPr>
          <w:gridBefore w:val="1"/>
          <w:wBefore w:w="19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1787DE60" w14:textId="77777777" w:rsidR="00E45103" w:rsidRPr="009B1F1E" w:rsidRDefault="00E45103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0" w:type="dxa"/>
            <w:gridSpan w:val="16"/>
          </w:tcPr>
          <w:p w14:paraId="526AB72E" w14:textId="77777777" w:rsidR="00E45103" w:rsidRDefault="00E4510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6302434A" w14:textId="77777777" w:rsidR="00E45103" w:rsidRPr="009B1F1E" w:rsidRDefault="00E4510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E45103" w:rsidRPr="009B1F1E" w14:paraId="225738FA" w14:textId="77777777" w:rsidTr="00B41AE8">
        <w:trPr>
          <w:gridBefore w:val="1"/>
          <w:gridAfter w:val="2"/>
          <w:wBefore w:w="19" w:type="dxa"/>
          <w:wAfter w:w="147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68059B5D" w14:textId="77777777" w:rsidR="00E45103" w:rsidRPr="009B1F1E" w:rsidRDefault="00E45103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3A263DB7" w14:textId="77777777" w:rsidR="00E45103" w:rsidRDefault="00E4510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681A63C7" w14:textId="77777777" w:rsidR="00E45103" w:rsidRPr="009B1F1E" w:rsidRDefault="00E4510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5772C260" w14:textId="77777777" w:rsidR="00E45103" w:rsidRPr="009B1F1E" w:rsidRDefault="00E4510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63711755"/>
            <w:placeholder>
              <w:docPart w:val="B994F943DC134CB192CB4B096A595EF4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6897CB18" w14:textId="77777777" w:rsidR="00E45103" w:rsidRPr="009B1F1E" w:rsidRDefault="00E45103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E45103" w:rsidRPr="009B1F1E" w14:paraId="2AEC5E81" w14:textId="77777777" w:rsidTr="00B41AE8">
        <w:trPr>
          <w:gridBefore w:val="1"/>
          <w:gridAfter w:val="2"/>
          <w:wBefore w:w="19" w:type="dxa"/>
          <w:wAfter w:w="147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07319FD2" w14:textId="77777777" w:rsidR="00E45103" w:rsidRPr="009B1F1E" w:rsidRDefault="00E45103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15CCFC54" w14:textId="77777777" w:rsidR="00E45103" w:rsidRDefault="00E45103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73F8EF77" w14:textId="77777777" w:rsidR="00E45103" w:rsidRPr="009B1F1E" w:rsidRDefault="00E4510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300796FA" w14:textId="77777777" w:rsidR="00E45103" w:rsidRPr="009B1F1E" w:rsidRDefault="00E45103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702558861"/>
            <w:placeholder>
              <w:docPart w:val="EEBBDE8B92F0400B95A1FD7FA8C95298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2E37BA21" w14:textId="77777777" w:rsidR="00E45103" w:rsidRPr="009B1F1E" w:rsidRDefault="00E45103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E45103" w:rsidRPr="009B1F1E" w14:paraId="39838291" w14:textId="77777777" w:rsidTr="00B41AE8">
        <w:trPr>
          <w:gridBefore w:val="1"/>
          <w:gridAfter w:val="4"/>
          <w:wBefore w:w="19" w:type="dxa"/>
          <w:wAfter w:w="336" w:type="dxa"/>
          <w:cantSplit/>
        </w:trPr>
        <w:tc>
          <w:tcPr>
            <w:tcW w:w="10379" w:type="dxa"/>
            <w:gridSpan w:val="14"/>
            <w:tcBorders>
              <w:left w:val="single" w:sz="18" w:space="0" w:color="auto"/>
            </w:tcBorders>
          </w:tcPr>
          <w:p w14:paraId="48F23E86" w14:textId="77777777" w:rsidR="00E45103" w:rsidRDefault="00E45103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10557559" w14:textId="77777777" w:rsidR="00E45103" w:rsidRPr="009B1F1E" w:rsidRDefault="00E45103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2707F248" w14:textId="77777777" w:rsidR="007A767A" w:rsidRPr="009B1F1E" w:rsidRDefault="007A767A">
      <w:pPr>
        <w:rPr>
          <w:rFonts w:cs="Arial"/>
        </w:rPr>
      </w:pPr>
    </w:p>
    <w:p w14:paraId="76E686CD" w14:textId="77777777" w:rsidR="003F5C3D" w:rsidRPr="009B1F1E" w:rsidRDefault="003F5C3D">
      <w:pPr>
        <w:spacing w:line="259" w:lineRule="auto"/>
        <w:rPr>
          <w:rFonts w:cs="Arial"/>
          <w:b/>
        </w:rPr>
      </w:pPr>
      <w:bookmarkStart w:id="43" w:name="_Ref448408516"/>
      <w:bookmarkStart w:id="44" w:name="_Ref452644638"/>
      <w:r w:rsidRPr="009B1F1E">
        <w:rPr>
          <w:rFonts w:cs="Arial"/>
        </w:rPr>
        <w:br w:type="page"/>
      </w:r>
    </w:p>
    <w:p w14:paraId="798897BB" w14:textId="77777777" w:rsidR="00AF799B" w:rsidRPr="009B1F1E" w:rsidRDefault="007A767A" w:rsidP="007B44A5">
      <w:pPr>
        <w:pStyle w:val="berschrift1"/>
        <w:rPr>
          <w:rFonts w:ascii="Arial" w:hAnsi="Arial"/>
          <w:szCs w:val="22"/>
        </w:rPr>
      </w:pPr>
      <w:bookmarkStart w:id="45" w:name="_Toc25147164"/>
      <w:r w:rsidRPr="009B1F1E">
        <w:rPr>
          <w:rFonts w:ascii="Arial" w:hAnsi="Arial"/>
          <w:szCs w:val="22"/>
        </w:rPr>
        <w:t>Investitionsbeiträge</w:t>
      </w:r>
      <w:bookmarkEnd w:id="45"/>
    </w:p>
    <w:p w14:paraId="0831E5DC" w14:textId="77777777" w:rsidR="007A767A" w:rsidRPr="009B1F1E" w:rsidRDefault="009E0EAF" w:rsidP="006C3094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7A767A" w:rsidRPr="009B1F1E">
        <w:rPr>
          <w:rFonts w:cs="Arial"/>
        </w:rPr>
        <w:t xml:space="preserve"> 146</w:t>
      </w:r>
      <w:bookmarkEnd w:id="43"/>
      <w:bookmarkEnd w:id="44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63ABF735" w14:textId="77777777" w:rsidTr="006C3094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7D4BE563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38A21008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573789FD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08B591AB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des korrekten Ausweises und der korrekten Bewertung der geleisteten Investitionsbeiträge</w:t>
            </w:r>
            <w:r w:rsidR="007B501F" w:rsidRPr="009B1F1E">
              <w:rPr>
                <w:rFonts w:cs="Arial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0845AF" w:rsidRPr="009B1F1E" w14:paraId="13482F7B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3C4DE49D" w14:textId="77777777" w:rsidR="000845AF" w:rsidRPr="009B1F1E" w:rsidRDefault="000845AF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0845AF" w:rsidRPr="009B1F1E" w14:paraId="470EB560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5352505C" w14:textId="77777777" w:rsidR="000845AF" w:rsidRPr="009B1F1E" w:rsidRDefault="000845AF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4ACE6D7D" w14:textId="77777777" w:rsidR="00C711BE" w:rsidRPr="00C711BE" w:rsidRDefault="000845AF" w:rsidP="00C711BE">
            <w:pPr>
              <w:pStyle w:val="Listenabsatz"/>
              <w:numPr>
                <w:ilvl w:val="0"/>
                <w:numId w:val="22"/>
              </w:numPr>
              <w:spacing w:before="120" w:after="120" w:line="240" w:lineRule="auto"/>
              <w:rPr>
                <w:rFonts w:cs="Arial"/>
              </w:rPr>
            </w:pPr>
            <w:r w:rsidRPr="00C711BE">
              <w:rPr>
                <w:rFonts w:cs="Arial"/>
              </w:rPr>
              <w:t>Beschlüsse</w:t>
            </w:r>
          </w:p>
          <w:p w14:paraId="5B1B0B9F" w14:textId="77777777" w:rsidR="00C711BE" w:rsidRPr="00C711BE" w:rsidRDefault="000845AF" w:rsidP="00C711BE">
            <w:pPr>
              <w:pStyle w:val="Listenabsatz"/>
              <w:numPr>
                <w:ilvl w:val="0"/>
                <w:numId w:val="22"/>
              </w:numPr>
              <w:spacing w:before="120" w:after="120" w:line="240" w:lineRule="auto"/>
              <w:rPr>
                <w:rFonts w:cs="Arial"/>
              </w:rPr>
            </w:pPr>
            <w:r w:rsidRPr="00C711BE">
              <w:rPr>
                <w:rFonts w:cs="Arial"/>
              </w:rPr>
              <w:t>Verträge</w:t>
            </w:r>
          </w:p>
          <w:p w14:paraId="17E1A8A0" w14:textId="54A25741" w:rsidR="000845AF" w:rsidRPr="00C711BE" w:rsidRDefault="000845AF" w:rsidP="00C711BE">
            <w:pPr>
              <w:pStyle w:val="Listenabsatz"/>
              <w:numPr>
                <w:ilvl w:val="0"/>
                <w:numId w:val="22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C711BE">
              <w:rPr>
                <w:rFonts w:cs="Arial"/>
              </w:rPr>
              <w:t>Investitionsrechnung</w:t>
            </w:r>
          </w:p>
        </w:tc>
      </w:tr>
    </w:tbl>
    <w:p w14:paraId="1A510702" w14:textId="77777777" w:rsidR="000845AF" w:rsidRPr="009B1F1E" w:rsidRDefault="000845AF" w:rsidP="00FE106A">
      <w:pPr>
        <w:rPr>
          <w:rFonts w:cs="Arial"/>
        </w:rPr>
      </w:pPr>
    </w:p>
    <w:tbl>
      <w:tblPr>
        <w:tblW w:w="17916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89"/>
        <w:gridCol w:w="286"/>
        <w:gridCol w:w="3182"/>
        <w:gridCol w:w="263"/>
        <w:gridCol w:w="19"/>
        <w:gridCol w:w="3394"/>
        <w:gridCol w:w="246"/>
        <w:gridCol w:w="463"/>
        <w:gridCol w:w="425"/>
        <w:gridCol w:w="128"/>
        <w:gridCol w:w="113"/>
        <w:gridCol w:w="986"/>
        <w:gridCol w:w="54"/>
        <w:gridCol w:w="31"/>
        <w:gridCol w:w="50"/>
        <w:gridCol w:w="139"/>
        <w:gridCol w:w="12"/>
        <w:gridCol w:w="136"/>
        <w:gridCol w:w="3523"/>
        <w:gridCol w:w="580"/>
        <w:gridCol w:w="3079"/>
      </w:tblGrid>
      <w:tr w:rsidR="00B513B7" w:rsidRPr="009B1F1E" w14:paraId="2F93A3E6" w14:textId="77777777" w:rsidTr="00FA1555">
        <w:trPr>
          <w:gridBefore w:val="1"/>
          <w:gridAfter w:val="6"/>
          <w:wBefore w:w="18" w:type="dxa"/>
          <w:wAfter w:w="7469" w:type="dxa"/>
          <w:cantSplit/>
          <w:tblHeader/>
        </w:trPr>
        <w:tc>
          <w:tcPr>
            <w:tcW w:w="42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186971E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3602701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6AC50151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2D063DC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7EF75BA5" w14:textId="77777777" w:rsidTr="00FA1555">
        <w:trPr>
          <w:gridAfter w:val="8"/>
          <w:wAfter w:w="7550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4E037224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59" w:type="dxa"/>
            <w:gridSpan w:val="12"/>
            <w:shd w:val="clear" w:color="auto" w:fill="auto"/>
          </w:tcPr>
          <w:p w14:paraId="753EA2C5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439D6FA3" w14:textId="77777777" w:rsidTr="00FA1555">
        <w:trPr>
          <w:gridAfter w:val="9"/>
          <w:wAfter w:w="7604" w:type="dxa"/>
        </w:trPr>
        <w:tc>
          <w:tcPr>
            <w:tcW w:w="1031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283C159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Bestandes- und Bewertungsprüfungen</w:t>
            </w:r>
          </w:p>
        </w:tc>
      </w:tr>
      <w:tr w:rsidR="007F3A7B" w:rsidRPr="009B1F1E" w14:paraId="42A8712F" w14:textId="77777777" w:rsidTr="00FA1555">
        <w:trPr>
          <w:gridAfter w:val="4"/>
          <w:wAfter w:w="7318" w:type="dxa"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09D0A73F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5" w:type="dxa"/>
            <w:gridSpan w:val="2"/>
            <w:tcBorders>
              <w:top w:val="single" w:sz="4" w:space="0" w:color="auto"/>
            </w:tcBorders>
          </w:tcPr>
          <w:p w14:paraId="24ACC600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59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358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86"/>
            </w:tblGrid>
            <w:tr w:rsidR="00126357" w:rsidRPr="009B1F1E" w14:paraId="659C518F" w14:textId="77777777" w:rsidTr="009C0534">
              <w:trPr>
                <w:trHeight w:val="639"/>
              </w:trPr>
              <w:tc>
                <w:tcPr>
                  <w:tcW w:w="3586" w:type="dxa"/>
                </w:tcPr>
                <w:p w14:paraId="1334A4A0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8F1C712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420377072"/>
            <w:placeholder>
              <w:docPart w:val="3E1BCC6516354F299565C4BCF91FF51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  <w:tcBorders>
                  <w:top w:val="single" w:sz="4" w:space="0" w:color="auto"/>
                </w:tcBorders>
              </w:tcPr>
              <w:p w14:paraId="2E6EDB80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5" w:type="dxa"/>
            <w:gridSpan w:val="7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97"/>
            </w:tblGrid>
            <w:tr w:rsidR="00712969" w:rsidRPr="009B1F1E" w14:paraId="675E0505" w14:textId="77777777" w:rsidTr="009C0534">
              <w:trPr>
                <w:trHeight w:val="488"/>
              </w:trPr>
              <w:tc>
                <w:tcPr>
                  <w:tcW w:w="1197" w:type="dxa"/>
                </w:tcPr>
                <w:p w14:paraId="6DE78ECB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CF373A6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1E1981F5" w14:textId="77777777" w:rsidTr="00FA1555">
        <w:trPr>
          <w:gridAfter w:val="4"/>
          <w:wAfter w:w="7318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30AF5A9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5" w:type="dxa"/>
            <w:gridSpan w:val="2"/>
          </w:tcPr>
          <w:p w14:paraId="667F2936" w14:textId="2EB38126" w:rsidR="007F3A7B" w:rsidRPr="009B1F1E" w:rsidRDefault="007F3A7B" w:rsidP="004F16FE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nur Aktivierungen aus der Investitionsrechnung verbucht? (</w:t>
            </w:r>
            <w:r w:rsidR="001076CC" w:rsidRPr="009B1F1E">
              <w:rPr>
                <w:rFonts w:cs="Arial"/>
              </w:rPr>
              <w:t>§ 5</w:t>
            </w:r>
            <w:r w:rsidR="004F16FE">
              <w:rPr>
                <w:rFonts w:cs="Arial"/>
              </w:rPr>
              <w:t xml:space="preserve"> </w:t>
            </w:r>
            <w:r w:rsidR="001076CC" w:rsidRPr="009B1F1E">
              <w:rPr>
                <w:rFonts w:cs="Arial"/>
              </w:rPr>
              <w:t>FHG</w:t>
            </w:r>
            <w:r w:rsidRPr="009B1F1E">
              <w:rPr>
                <w:rFonts w:cs="Arial"/>
              </w:rPr>
              <w:t>)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356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64"/>
            </w:tblGrid>
            <w:tr w:rsidR="00126357" w:rsidRPr="009B1F1E" w14:paraId="03286F50" w14:textId="77777777" w:rsidTr="009C0534">
              <w:trPr>
                <w:trHeight w:val="693"/>
              </w:trPr>
              <w:tc>
                <w:tcPr>
                  <w:tcW w:w="3564" w:type="dxa"/>
                </w:tcPr>
                <w:p w14:paraId="375CEE22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1430530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305211933"/>
            <w:placeholder>
              <w:docPart w:val="C4D79C89691949AEB8E48C5DBDE84C3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</w:tcPr>
              <w:p w14:paraId="432AD3F6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5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25FF7A0E" w14:textId="77777777" w:rsidTr="009C0534">
              <w:trPr>
                <w:trHeight w:val="509"/>
              </w:trPr>
              <w:tc>
                <w:tcPr>
                  <w:tcW w:w="1154" w:type="dxa"/>
                </w:tcPr>
                <w:p w14:paraId="5D1266D2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4FA36EA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48A81903" w14:textId="77777777" w:rsidTr="00FA1555">
        <w:trPr>
          <w:gridAfter w:val="4"/>
          <w:wAfter w:w="7318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39B4A67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5" w:type="dxa"/>
            <w:gridSpan w:val="2"/>
          </w:tcPr>
          <w:p w14:paraId="07822651" w14:textId="2424D02D" w:rsidR="007F3A7B" w:rsidRPr="009B1F1E" w:rsidRDefault="007F3A7B" w:rsidP="004F16FE">
            <w:pPr>
              <w:spacing w:before="120" w:after="120"/>
              <w:rPr>
                <w:rFonts w:cs="Arial"/>
                <w:i/>
              </w:rPr>
            </w:pPr>
            <w:r w:rsidRPr="009B1F1E">
              <w:rPr>
                <w:rFonts w:cs="Arial"/>
              </w:rPr>
              <w:t xml:space="preserve">Handelt es sich bei den bilanzierten Werten wirklich um Verwaltungsvermögen </w:t>
            </w:r>
            <w:r w:rsidR="004F16FE">
              <w:rPr>
                <w:rFonts w:cs="Arial"/>
              </w:rPr>
              <w:t xml:space="preserve">gemäss </w:t>
            </w:r>
            <w:r w:rsidR="004F16FE">
              <w:rPr>
                <w:rFonts w:cs="Arial"/>
              </w:rPr>
              <w:br/>
              <w:t>§ 7 Abs. 2 FHV</w:t>
            </w:r>
            <w:r w:rsidRPr="009B1F1E">
              <w:rPr>
                <w:rFonts w:cs="Arial"/>
              </w:rPr>
              <w:t>?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770EF0E8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7049D30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33CF682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703462229"/>
            <w:placeholder>
              <w:docPart w:val="9043DCA5764D4073AAC883B0D36AF05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</w:tcPr>
              <w:p w14:paraId="24C9A761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5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5D2C2B4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726F905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285234E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F3A7B" w:rsidRPr="009B1F1E" w14:paraId="4EDF34CE" w14:textId="77777777" w:rsidTr="00FA1555">
        <w:trPr>
          <w:gridAfter w:val="4"/>
          <w:wAfter w:w="7318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12D7677" w14:textId="77777777" w:rsidR="007F3A7B" w:rsidRPr="009B1F1E" w:rsidRDefault="007F3A7B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5" w:type="dxa"/>
            <w:gridSpan w:val="2"/>
          </w:tcPr>
          <w:p w14:paraId="38266F66" w14:textId="222167AD" w:rsidR="007F3A7B" w:rsidRPr="009B1F1E" w:rsidRDefault="007F3A7B" w:rsidP="00AD5D32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Lieg</w:t>
            </w:r>
            <w:r w:rsidR="00AD5D32">
              <w:rPr>
                <w:rFonts w:cs="Arial"/>
              </w:rPr>
              <w:t>t</w:t>
            </w:r>
            <w:r w:rsidRPr="009B1F1E">
              <w:rPr>
                <w:rFonts w:cs="Arial"/>
              </w:rPr>
              <w:t xml:space="preserve"> eine Anlagebuchhaltung vor und stimmen die Bestände mit der Bilanz überein</w:t>
            </w:r>
            <w:r w:rsidR="007B501F" w:rsidRPr="009B1F1E">
              <w:rPr>
                <w:rFonts w:cs="Arial"/>
              </w:rPr>
              <w:t>?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67C1CD4D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58C706D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0EDFCA9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655578912"/>
            <w:placeholder>
              <w:docPart w:val="B58F9C92BC4540DFAAF86B75DA390EB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</w:tcPr>
              <w:p w14:paraId="15029246" w14:textId="77777777" w:rsidR="007F3A7B" w:rsidRPr="009B1F1E" w:rsidRDefault="00E3197C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5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12969" w:rsidRPr="009B1F1E" w14:paraId="387631D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EB247B8" w14:textId="77777777" w:rsidR="00712969" w:rsidRPr="009B1F1E" w:rsidRDefault="00712969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962D056" w14:textId="77777777" w:rsidR="007F3A7B" w:rsidRPr="009B1F1E" w:rsidRDefault="007F3A7B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799D8EC9" w14:textId="77777777" w:rsidTr="00FA1555">
        <w:trPr>
          <w:gridAfter w:val="4"/>
          <w:wAfter w:w="7318" w:type="dxa"/>
        </w:trPr>
        <w:tc>
          <w:tcPr>
            <w:tcW w:w="10598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3F99A33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FA1555" w:rsidRPr="009B1F1E" w14:paraId="36F66900" w14:textId="77777777" w:rsidTr="00FA1555">
        <w:trPr>
          <w:gridAfter w:val="4"/>
          <w:wAfter w:w="7318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2C7BA351" w14:textId="77777777" w:rsidR="00FA1555" w:rsidRPr="009B1F1E" w:rsidRDefault="00FA155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5" w:type="dxa"/>
            <w:gridSpan w:val="2"/>
          </w:tcPr>
          <w:p w14:paraId="1E351C4A" w14:textId="41CE9EF9" w:rsidR="00FA1555" w:rsidRPr="009B1F1E" w:rsidRDefault="00FA1555" w:rsidP="008433E0">
            <w:pPr>
              <w:spacing w:before="120" w:after="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die ordentlichen Abschreibungen (nach Nutzungsdauern) gemäss </w:t>
            </w:r>
            <w:r>
              <w:rPr>
                <w:rFonts w:cs="Arial"/>
              </w:rPr>
              <w:t>§ 14 Abs. 3a</w:t>
            </w:r>
            <w:r w:rsidRPr="009B1F1E">
              <w:rPr>
                <w:rFonts w:cs="Arial"/>
              </w:rPr>
              <w:t xml:space="preserve"> FHG </w:t>
            </w:r>
            <w:r>
              <w:rPr>
                <w:rFonts w:cs="Arial"/>
              </w:rPr>
              <w:t>korrekt</w:t>
            </w:r>
            <w:r w:rsidRPr="009B1F1E">
              <w:rPr>
                <w:rFonts w:cs="Arial"/>
              </w:rPr>
              <w:t xml:space="preserve"> berechnet und verbucht?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FA1555" w:rsidRPr="009B1F1E" w14:paraId="15D7B352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E0AF7F8" w14:textId="77777777" w:rsidR="00FA1555" w:rsidRPr="009B1F1E" w:rsidRDefault="00FA1555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FAA0FCA" w14:textId="77777777" w:rsidR="00FA1555" w:rsidRPr="009B1F1E" w:rsidRDefault="00FA1555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417856603"/>
            <w:placeholder>
              <w:docPart w:val="366A6FC5388F4566B666DC20D6E57E0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</w:tcPr>
              <w:p w14:paraId="5A2C81BD" w14:textId="77777777" w:rsidR="00FA1555" w:rsidRPr="009B1F1E" w:rsidRDefault="00FA1555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5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A1555" w:rsidRPr="009B1F1E" w14:paraId="7BCB70AE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87A02D4" w14:textId="77777777" w:rsidR="00FA1555" w:rsidRPr="009B1F1E" w:rsidRDefault="00FA1555" w:rsidP="00712969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6AEB22E" w14:textId="77777777" w:rsidR="00FA1555" w:rsidRPr="009B1F1E" w:rsidRDefault="00FA1555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A1555" w:rsidRPr="009B1F1E" w14:paraId="672CE66F" w14:textId="77777777" w:rsidTr="00FA1555">
        <w:trPr>
          <w:gridAfter w:val="4"/>
          <w:wAfter w:w="7318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2626FA1F" w14:textId="77777777" w:rsidR="00FA1555" w:rsidRPr="009B1F1E" w:rsidRDefault="00FA155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5" w:type="dxa"/>
            <w:gridSpan w:val="2"/>
          </w:tcPr>
          <w:p w14:paraId="04485184" w14:textId="2FB8E2E2" w:rsidR="00FA1555" w:rsidRPr="009B1F1E" w:rsidRDefault="00FA1555" w:rsidP="00FA1555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der Grundsätze </w:t>
            </w:r>
            <w:r w:rsidR="00484E7C">
              <w:rPr>
                <w:rFonts w:eastAsia="Times New Roman" w:cs="Arial"/>
                <w:lang w:eastAsia="de-CH"/>
              </w:rPr>
              <w:t>von § 3 FHG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FA1555" w:rsidRPr="009B1F1E" w14:paraId="7678E45F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56BDFE3" w14:textId="77777777" w:rsidR="00FA1555" w:rsidRPr="009B1F1E" w:rsidRDefault="00FA1555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6DE19B5" w14:textId="77777777" w:rsidR="00FA1555" w:rsidRPr="009B1F1E" w:rsidRDefault="00FA1555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380168817"/>
            <w:placeholder>
              <w:docPart w:val="2EF4030A39844B5094868A88A6107A0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6" w:type="dxa"/>
                <w:gridSpan w:val="3"/>
              </w:tcPr>
              <w:p w14:paraId="618CFEB5" w14:textId="77777777" w:rsidR="00FA1555" w:rsidRPr="009B1F1E" w:rsidRDefault="00FA1555" w:rsidP="007F3A7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5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A1555" w:rsidRPr="009B1F1E" w14:paraId="1A738966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9144A4E" w14:textId="77777777" w:rsidR="00FA1555" w:rsidRPr="009B1F1E" w:rsidRDefault="00FA1555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D6AD9A8" w14:textId="77777777" w:rsidR="00FA1555" w:rsidRPr="009B1F1E" w:rsidRDefault="00FA1555" w:rsidP="007F3A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A1555" w:rsidRPr="009B1F1E" w14:paraId="198A248D" w14:textId="0F071C8B" w:rsidTr="00FA1555">
        <w:trPr>
          <w:cantSplit/>
        </w:trPr>
        <w:tc>
          <w:tcPr>
            <w:tcW w:w="10598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0911973" w14:textId="77777777" w:rsidR="00FA1555" w:rsidRPr="009B1F1E" w:rsidRDefault="00FA155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  <w:tc>
          <w:tcPr>
            <w:tcW w:w="3659" w:type="dxa"/>
            <w:gridSpan w:val="2"/>
          </w:tcPr>
          <w:p w14:paraId="1EDECC7A" w14:textId="77777777" w:rsidR="00FA1555" w:rsidRPr="009B1F1E" w:rsidRDefault="00FA1555">
            <w:pPr>
              <w:spacing w:line="259" w:lineRule="auto"/>
            </w:pPr>
          </w:p>
        </w:tc>
        <w:tc>
          <w:tcPr>
            <w:tcW w:w="3659" w:type="dxa"/>
            <w:gridSpan w:val="2"/>
            <w:tcBorders>
              <w:top w:val="single" w:sz="4" w:space="0" w:color="auto"/>
            </w:tcBorders>
          </w:tcPr>
          <w:tbl>
            <w:tblPr>
              <w:tblStyle w:val="Tabellenraster"/>
              <w:tblW w:w="358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86"/>
            </w:tblGrid>
            <w:tr w:rsidR="00FA1555" w:rsidRPr="009B1F1E" w14:paraId="25D6B9C5" w14:textId="77777777" w:rsidTr="009C0534">
              <w:trPr>
                <w:trHeight w:val="596"/>
              </w:trPr>
              <w:tc>
                <w:tcPr>
                  <w:tcW w:w="3586" w:type="dxa"/>
                </w:tcPr>
                <w:p w14:paraId="7D46F29F" w14:textId="77777777" w:rsidR="00FA1555" w:rsidRPr="009B1F1E" w:rsidRDefault="00FA1555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4571ED6" w14:textId="77777777" w:rsidR="00FA1555" w:rsidRPr="009B1F1E" w:rsidRDefault="00FA1555">
            <w:pPr>
              <w:spacing w:line="259" w:lineRule="auto"/>
            </w:pPr>
          </w:p>
        </w:tc>
      </w:tr>
      <w:tr w:rsidR="00FA1555" w:rsidRPr="009B1F1E" w14:paraId="5BF74D62" w14:textId="77777777" w:rsidTr="00FA1555">
        <w:trPr>
          <w:gridAfter w:val="4"/>
          <w:wAfter w:w="7318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63A8EB8B" w14:textId="77777777" w:rsidR="00FA1555" w:rsidRPr="009B1F1E" w:rsidRDefault="00FA155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5" w:type="dxa"/>
            <w:gridSpan w:val="2"/>
            <w:tcBorders>
              <w:top w:val="single" w:sz="4" w:space="0" w:color="auto"/>
            </w:tcBorders>
          </w:tcPr>
          <w:p w14:paraId="626127C8" w14:textId="1C675197" w:rsidR="00FA1555" w:rsidRPr="009B1F1E" w:rsidRDefault="00FA1555" w:rsidP="00FA155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 xml:space="preserve">Wurde die Aktivierungsgrenze eingehalten? </w:t>
            </w:r>
            <w:r>
              <w:rPr>
                <w:rFonts w:cs="Arial"/>
              </w:rPr>
              <w:t>(§ 5 Abs. 3</w:t>
            </w:r>
            <w:r w:rsidRPr="009B1F1E">
              <w:rPr>
                <w:rFonts w:cs="Arial"/>
              </w:rPr>
              <w:t xml:space="preserve"> FHG)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FA1555" w:rsidRPr="009B1F1E" w14:paraId="0493C4CE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9A185B8" w14:textId="77777777" w:rsidR="00FA1555" w:rsidRPr="009B1F1E" w:rsidRDefault="00FA1555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69A45DC" w14:textId="77777777" w:rsidR="00FA1555" w:rsidRPr="009B1F1E" w:rsidRDefault="00FA1555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43332247"/>
            <w:placeholder>
              <w:docPart w:val="C40DCC93651F415FA666C7A9C730619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9" w:type="dxa"/>
                <w:gridSpan w:val="4"/>
                <w:tcBorders>
                  <w:top w:val="single" w:sz="4" w:space="0" w:color="auto"/>
                </w:tcBorders>
              </w:tcPr>
              <w:p w14:paraId="0776C53E" w14:textId="77777777" w:rsidR="00FA1555" w:rsidRPr="009B1F1E" w:rsidRDefault="00FA1555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72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32"/>
            </w:tblGrid>
            <w:tr w:rsidR="00FA1555" w:rsidRPr="009B1F1E" w14:paraId="3DB4960F" w14:textId="77777777" w:rsidTr="009C0534">
              <w:trPr>
                <w:trHeight w:val="412"/>
              </w:trPr>
              <w:tc>
                <w:tcPr>
                  <w:tcW w:w="1132" w:type="dxa"/>
                </w:tcPr>
                <w:p w14:paraId="72799777" w14:textId="77777777" w:rsidR="00FA1555" w:rsidRPr="009B1F1E" w:rsidRDefault="00FA1555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3ED9198" w14:textId="77777777" w:rsidR="00FA1555" w:rsidRPr="009B1F1E" w:rsidRDefault="00FA1555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A1555" w:rsidRPr="009B1F1E" w14:paraId="05447670" w14:textId="77777777" w:rsidTr="00FA1555">
        <w:trPr>
          <w:gridAfter w:val="4"/>
          <w:wAfter w:w="7318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9608849" w14:textId="77777777" w:rsidR="00FA1555" w:rsidRPr="009B1F1E" w:rsidRDefault="00FA155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5" w:type="dxa"/>
            <w:gridSpan w:val="2"/>
          </w:tcPr>
          <w:p w14:paraId="475930A3" w14:textId="148A6516" w:rsidR="00FA1555" w:rsidRPr="009B1F1E" w:rsidRDefault="00FA1555" w:rsidP="00FA155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 xml:space="preserve">Ist eine dauernde Wertverminderung eingetreten </w:t>
            </w:r>
            <w:r>
              <w:rPr>
                <w:rFonts w:cs="Arial"/>
              </w:rPr>
              <w:t xml:space="preserve">und gemäss § 13 Abs. 6 FHG </w:t>
            </w:r>
            <w:r w:rsidRPr="009B1F1E">
              <w:rPr>
                <w:rFonts w:cs="Arial"/>
              </w:rPr>
              <w:t>verbucht?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FA1555" w:rsidRPr="009B1F1E" w14:paraId="2B5B7FA0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3ABA811" w14:textId="77777777" w:rsidR="00FA1555" w:rsidRPr="009B1F1E" w:rsidRDefault="00FA1555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03BE2BB" w14:textId="77777777" w:rsidR="00FA1555" w:rsidRPr="009B1F1E" w:rsidRDefault="00FA1555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16368233"/>
            <w:placeholder>
              <w:docPart w:val="CB146875399A4C74BCA6270C9A0AFC0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9" w:type="dxa"/>
                <w:gridSpan w:val="4"/>
              </w:tcPr>
              <w:p w14:paraId="44761652" w14:textId="77777777" w:rsidR="00FA1555" w:rsidRPr="009B1F1E" w:rsidRDefault="00FA1555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72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A1555" w:rsidRPr="009B1F1E" w14:paraId="07626FAE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1432155" w14:textId="77777777" w:rsidR="00FA1555" w:rsidRPr="009B1F1E" w:rsidRDefault="00FA1555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66329B8" w14:textId="77777777" w:rsidR="00FA1555" w:rsidRPr="009B1F1E" w:rsidRDefault="00FA1555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A1555" w:rsidRPr="009B1F1E" w14:paraId="6092A4DC" w14:textId="77777777" w:rsidTr="00FA1555">
        <w:trPr>
          <w:gridBefore w:val="1"/>
          <w:gridAfter w:val="6"/>
          <w:wBefore w:w="18" w:type="dxa"/>
          <w:wAfter w:w="7469" w:type="dxa"/>
          <w:cantSplit/>
        </w:trPr>
        <w:tc>
          <w:tcPr>
            <w:tcW w:w="10429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066EB7ED" w14:textId="77777777" w:rsidR="00FA1555" w:rsidRPr="009B1F1E" w:rsidRDefault="00FA1555" w:rsidP="007D2A26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FA1555" w:rsidRPr="009B1F1E" w14:paraId="4045C7FC" w14:textId="33F1C7F6" w:rsidTr="00FA1555">
        <w:trPr>
          <w:gridBefore w:val="1"/>
          <w:gridAfter w:val="1"/>
          <w:wBefore w:w="18" w:type="dxa"/>
          <w:wAfter w:w="3079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56FDBE35" w14:textId="77777777" w:rsidR="00FA1555" w:rsidRPr="009B1F1E" w:rsidRDefault="00FA1555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6"/>
          </w:tcPr>
          <w:p w14:paraId="5F76D2F7" w14:textId="77777777" w:rsidR="00FA1555" w:rsidRDefault="00FA155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6C883428" w14:textId="77777777" w:rsidR="00FA1555" w:rsidRPr="009B1F1E" w:rsidRDefault="00FA155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2"/>
          </w:tcPr>
          <w:p w14:paraId="5D90F9E3" w14:textId="77777777" w:rsidR="00FA1555" w:rsidRPr="009B1F1E" w:rsidRDefault="00FA1555">
            <w:pPr>
              <w:spacing w:line="259" w:lineRule="auto"/>
            </w:pPr>
          </w:p>
        </w:tc>
      </w:tr>
      <w:tr w:rsidR="00FA1555" w:rsidRPr="009B1F1E" w14:paraId="20E15F5B" w14:textId="77777777" w:rsidTr="00FA1555">
        <w:trPr>
          <w:gridBefore w:val="1"/>
          <w:gridAfter w:val="5"/>
          <w:wBefore w:w="18" w:type="dxa"/>
          <w:wAfter w:w="7330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5015E623" w14:textId="77777777" w:rsidR="00FA1555" w:rsidRPr="009B1F1E" w:rsidRDefault="00FA1555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732AB383" w14:textId="77777777" w:rsidR="00FA1555" w:rsidRDefault="00FA155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4835B0E2" w14:textId="77777777" w:rsidR="00FA1555" w:rsidRPr="009B1F1E" w:rsidRDefault="00FA155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4ECFB786" w14:textId="77777777" w:rsidR="00FA1555" w:rsidRPr="009B1F1E" w:rsidRDefault="00FA155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27883325"/>
            <w:placeholder>
              <w:docPart w:val="6E7D584BCB6B4C2D8AC13A90030B194E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11C07F53" w14:textId="77777777" w:rsidR="00FA1555" w:rsidRPr="009B1F1E" w:rsidRDefault="00FA1555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FA1555" w:rsidRPr="009B1F1E" w14:paraId="67F903F8" w14:textId="77777777" w:rsidTr="00FA1555">
        <w:trPr>
          <w:gridBefore w:val="1"/>
          <w:gridAfter w:val="5"/>
          <w:wBefore w:w="18" w:type="dxa"/>
          <w:wAfter w:w="7330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0113F57D" w14:textId="77777777" w:rsidR="00FA1555" w:rsidRPr="009B1F1E" w:rsidRDefault="00FA1555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75BD5E33" w14:textId="77777777" w:rsidR="00FA1555" w:rsidRDefault="00FA1555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7CD3C7A8" w14:textId="77777777" w:rsidR="00FA1555" w:rsidRPr="009B1F1E" w:rsidRDefault="00FA155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639F6A72" w14:textId="77777777" w:rsidR="00FA1555" w:rsidRPr="009B1F1E" w:rsidRDefault="00FA155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3564139"/>
            <w:placeholder>
              <w:docPart w:val="0D0B8BE07340435AA8292A9BF0147DF4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75C37F56" w14:textId="77777777" w:rsidR="00FA1555" w:rsidRPr="009B1F1E" w:rsidRDefault="00FA1555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FA1555" w:rsidRPr="009B1F1E" w14:paraId="26331523" w14:textId="77777777" w:rsidTr="00FA1555">
        <w:trPr>
          <w:gridBefore w:val="1"/>
          <w:gridAfter w:val="7"/>
          <w:wBefore w:w="18" w:type="dxa"/>
          <w:wAfter w:w="7519" w:type="dxa"/>
          <w:cantSplit/>
        </w:trPr>
        <w:tc>
          <w:tcPr>
            <w:tcW w:w="10379" w:type="dxa"/>
            <w:gridSpan w:val="14"/>
            <w:tcBorders>
              <w:left w:val="single" w:sz="18" w:space="0" w:color="auto"/>
            </w:tcBorders>
          </w:tcPr>
          <w:p w14:paraId="0E1570F9" w14:textId="77777777" w:rsidR="00FA1555" w:rsidRDefault="00FA1555" w:rsidP="00FA1555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24171FFE" w14:textId="77777777" w:rsidR="00FA1555" w:rsidRPr="009B1F1E" w:rsidRDefault="00FA1555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59D102A9" w14:textId="6E6A450B" w:rsidR="005254FA" w:rsidRDefault="005254FA" w:rsidP="003F5C3D">
      <w:pPr>
        <w:tabs>
          <w:tab w:val="left" w:pos="5103"/>
        </w:tabs>
        <w:ind w:left="284"/>
        <w:rPr>
          <w:rFonts w:cs="Arial"/>
          <w:b/>
        </w:rPr>
      </w:pPr>
      <w:bookmarkStart w:id="46" w:name="_Ref448408525"/>
    </w:p>
    <w:p w14:paraId="7DE797BA" w14:textId="77777777" w:rsidR="005254FA" w:rsidRDefault="005254FA">
      <w:pPr>
        <w:spacing w:line="259" w:lineRule="auto"/>
        <w:rPr>
          <w:rFonts w:cs="Arial"/>
          <w:b/>
        </w:rPr>
      </w:pPr>
      <w:r>
        <w:rPr>
          <w:rFonts w:cs="Arial"/>
          <w:b/>
        </w:rPr>
        <w:br w:type="page"/>
      </w:r>
    </w:p>
    <w:p w14:paraId="425FFEFC" w14:textId="77777777" w:rsidR="00AF799B" w:rsidRPr="009B1F1E" w:rsidRDefault="00F32CB5" w:rsidP="007B44A5">
      <w:pPr>
        <w:pStyle w:val="berschrift1"/>
        <w:rPr>
          <w:rFonts w:ascii="Arial" w:hAnsi="Arial"/>
          <w:szCs w:val="22"/>
        </w:rPr>
      </w:pPr>
      <w:bookmarkStart w:id="47" w:name="_Toc25147165"/>
      <w:r w:rsidRPr="009B1F1E">
        <w:rPr>
          <w:rFonts w:ascii="Arial" w:hAnsi="Arial"/>
          <w:szCs w:val="22"/>
        </w:rPr>
        <w:t>Laufende Verbindlichkeiten</w:t>
      </w:r>
      <w:bookmarkEnd w:id="47"/>
    </w:p>
    <w:p w14:paraId="77C5F178" w14:textId="77777777" w:rsidR="00F32CB5" w:rsidRPr="009B1F1E" w:rsidRDefault="009E0EAF" w:rsidP="006C3094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F32CB5" w:rsidRPr="009B1F1E">
        <w:rPr>
          <w:rFonts w:cs="Arial"/>
        </w:rPr>
        <w:t xml:space="preserve"> 200</w:t>
      </w:r>
      <w:bookmarkEnd w:id="46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0AA6F034" w14:textId="77777777" w:rsidTr="006C3094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7FCD8652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62CE585D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4159AA78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27EDA48C" w14:textId="15C05223" w:rsidR="00EA3A7E" w:rsidRPr="009B1F1E" w:rsidRDefault="00EA3A7E" w:rsidP="004740C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Richtigkeit und Vollständigkeit der ausgewiesenen Verbindlichkeiten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01C7BC42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2120C8E5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60EB741E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668DD2E4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0E1BCF4D" w14:textId="77777777" w:rsidR="004740CB" w:rsidRPr="004740CB" w:rsidRDefault="00EA3A7E" w:rsidP="004740CB">
            <w:pPr>
              <w:pStyle w:val="Listenabsatz"/>
              <w:numPr>
                <w:ilvl w:val="0"/>
                <w:numId w:val="23"/>
              </w:numPr>
              <w:spacing w:before="120" w:after="120" w:line="240" w:lineRule="auto"/>
              <w:rPr>
                <w:rFonts w:cs="Arial"/>
              </w:rPr>
            </w:pPr>
            <w:r w:rsidRPr="004740CB">
              <w:rPr>
                <w:rFonts w:cs="Arial"/>
              </w:rPr>
              <w:t>Weisungen zur Abschlusserstellung</w:t>
            </w:r>
          </w:p>
          <w:p w14:paraId="1E8730CC" w14:textId="77777777" w:rsidR="004740CB" w:rsidRPr="004740CB" w:rsidRDefault="00EA3A7E" w:rsidP="004740CB">
            <w:pPr>
              <w:pStyle w:val="Listenabsatz"/>
              <w:numPr>
                <w:ilvl w:val="0"/>
                <w:numId w:val="23"/>
              </w:numPr>
              <w:spacing w:before="120" w:after="120" w:line="240" w:lineRule="auto"/>
              <w:rPr>
                <w:rFonts w:cs="Arial"/>
              </w:rPr>
            </w:pPr>
            <w:r w:rsidRPr="004740CB">
              <w:rPr>
                <w:rFonts w:cs="Arial"/>
              </w:rPr>
              <w:t>Saldonachweise Dritter</w:t>
            </w:r>
          </w:p>
          <w:p w14:paraId="54D75DB0" w14:textId="77777777" w:rsidR="004740CB" w:rsidRPr="004740CB" w:rsidRDefault="00EA3A7E" w:rsidP="004740CB">
            <w:pPr>
              <w:pStyle w:val="Listenabsatz"/>
              <w:numPr>
                <w:ilvl w:val="0"/>
                <w:numId w:val="23"/>
              </w:numPr>
              <w:spacing w:before="120" w:after="120" w:line="240" w:lineRule="auto"/>
              <w:rPr>
                <w:rFonts w:cs="Arial"/>
              </w:rPr>
            </w:pPr>
            <w:r w:rsidRPr="004740CB">
              <w:rPr>
                <w:rFonts w:cs="Arial"/>
              </w:rPr>
              <w:t>Kreditorenlisten</w:t>
            </w:r>
          </w:p>
          <w:p w14:paraId="1F470321" w14:textId="77777777" w:rsidR="004740CB" w:rsidRPr="004740CB" w:rsidRDefault="00EA3A7E" w:rsidP="004740CB">
            <w:pPr>
              <w:pStyle w:val="Listenabsatz"/>
              <w:numPr>
                <w:ilvl w:val="0"/>
                <w:numId w:val="23"/>
              </w:numPr>
              <w:spacing w:before="120" w:after="120" w:line="240" w:lineRule="auto"/>
              <w:rPr>
                <w:rFonts w:cs="Arial"/>
              </w:rPr>
            </w:pPr>
            <w:r w:rsidRPr="004740CB">
              <w:rPr>
                <w:rFonts w:cs="Arial"/>
              </w:rPr>
              <w:t>Verzeichnisse</w:t>
            </w:r>
          </w:p>
          <w:p w14:paraId="5AB9AC0B" w14:textId="77777777" w:rsidR="004740CB" w:rsidRPr="004740CB" w:rsidRDefault="00EA3A7E" w:rsidP="004740CB">
            <w:pPr>
              <w:pStyle w:val="Listenabsatz"/>
              <w:numPr>
                <w:ilvl w:val="0"/>
                <w:numId w:val="23"/>
              </w:numPr>
              <w:spacing w:before="120" w:after="120" w:line="240" w:lineRule="auto"/>
              <w:rPr>
                <w:rFonts w:cs="Arial"/>
              </w:rPr>
            </w:pPr>
            <w:r w:rsidRPr="004740CB">
              <w:rPr>
                <w:rFonts w:cs="Arial"/>
              </w:rPr>
              <w:t>Zahlungsnachweise</w:t>
            </w:r>
          </w:p>
          <w:p w14:paraId="704A37FE" w14:textId="77777777" w:rsidR="004740CB" w:rsidRPr="004740CB" w:rsidRDefault="00EA3A7E" w:rsidP="004740CB">
            <w:pPr>
              <w:pStyle w:val="Listenabsatz"/>
              <w:numPr>
                <w:ilvl w:val="0"/>
                <w:numId w:val="23"/>
              </w:numPr>
              <w:spacing w:before="120" w:after="120" w:line="240" w:lineRule="auto"/>
              <w:rPr>
                <w:rFonts w:cs="Arial"/>
              </w:rPr>
            </w:pPr>
            <w:r w:rsidRPr="004740CB">
              <w:rPr>
                <w:rFonts w:cs="Arial"/>
              </w:rPr>
              <w:t>Vergütungsaufträge</w:t>
            </w:r>
          </w:p>
          <w:p w14:paraId="69E06765" w14:textId="76FEFE63" w:rsidR="00EA3A7E" w:rsidRPr="004740CB" w:rsidRDefault="00EA3A7E" w:rsidP="004740CB">
            <w:pPr>
              <w:pStyle w:val="Listenabsatz"/>
              <w:numPr>
                <w:ilvl w:val="0"/>
                <w:numId w:val="23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4740CB">
              <w:rPr>
                <w:rFonts w:cs="Arial"/>
              </w:rPr>
              <w:t>Verbindlichkeiten des neuen Rechnungsjahr</w:t>
            </w:r>
            <w:r w:rsidR="004740CB" w:rsidRPr="004740CB">
              <w:rPr>
                <w:rFonts w:cs="Arial"/>
              </w:rPr>
              <w:t>e</w:t>
            </w:r>
            <w:r w:rsidRPr="004740CB">
              <w:rPr>
                <w:rFonts w:cs="Arial"/>
              </w:rPr>
              <w:t>s</w:t>
            </w:r>
          </w:p>
        </w:tc>
      </w:tr>
    </w:tbl>
    <w:p w14:paraId="43D2885A" w14:textId="77777777" w:rsidR="00EA3A7E" w:rsidRPr="009B1F1E" w:rsidRDefault="00EA3A7E" w:rsidP="00AF799B">
      <w:pPr>
        <w:rPr>
          <w:rFonts w:cs="Arial"/>
        </w:rPr>
      </w:pPr>
    </w:p>
    <w:tbl>
      <w:tblPr>
        <w:tblW w:w="14837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91"/>
        <w:gridCol w:w="284"/>
        <w:gridCol w:w="3173"/>
        <w:gridCol w:w="273"/>
        <w:gridCol w:w="18"/>
        <w:gridCol w:w="3383"/>
        <w:gridCol w:w="258"/>
        <w:gridCol w:w="462"/>
        <w:gridCol w:w="412"/>
        <w:gridCol w:w="141"/>
        <w:gridCol w:w="40"/>
        <w:gridCol w:w="1058"/>
        <w:gridCol w:w="54"/>
        <w:gridCol w:w="32"/>
        <w:gridCol w:w="49"/>
        <w:gridCol w:w="140"/>
        <w:gridCol w:w="9"/>
        <w:gridCol w:w="139"/>
        <w:gridCol w:w="4103"/>
      </w:tblGrid>
      <w:tr w:rsidR="00B513B7" w:rsidRPr="009B1F1E" w14:paraId="5634D57A" w14:textId="77777777" w:rsidTr="004740CB">
        <w:trPr>
          <w:gridBefore w:val="1"/>
          <w:gridAfter w:val="4"/>
          <w:wBefore w:w="18" w:type="dxa"/>
          <w:wAfter w:w="4391" w:type="dxa"/>
          <w:cantSplit/>
          <w:tblHeader/>
        </w:trPr>
        <w:tc>
          <w:tcPr>
            <w:tcW w:w="42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EC5BC48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2D52353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5B8E2B8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7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60DE963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24230034" w14:textId="77777777" w:rsidTr="00BC69B2">
        <w:trPr>
          <w:gridAfter w:val="6"/>
          <w:wAfter w:w="4472" w:type="dxa"/>
          <w:cantSplit/>
          <w:tblHeader/>
        </w:trPr>
        <w:tc>
          <w:tcPr>
            <w:tcW w:w="809" w:type="dxa"/>
            <w:gridSpan w:val="2"/>
            <w:shd w:val="clear" w:color="auto" w:fill="auto"/>
          </w:tcPr>
          <w:p w14:paraId="43EE96F1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56" w:type="dxa"/>
            <w:gridSpan w:val="12"/>
            <w:shd w:val="clear" w:color="auto" w:fill="auto"/>
          </w:tcPr>
          <w:p w14:paraId="33216B6D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3450FB96" w14:textId="77777777" w:rsidTr="00BC69B2">
        <w:trPr>
          <w:gridAfter w:val="7"/>
          <w:wAfter w:w="4526" w:type="dxa"/>
          <w:cantSplit/>
        </w:trPr>
        <w:tc>
          <w:tcPr>
            <w:tcW w:w="103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DCB88EE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Bestandesprüfungen</w:t>
            </w:r>
          </w:p>
        </w:tc>
      </w:tr>
      <w:tr w:rsidR="001503C5" w:rsidRPr="009B1F1E" w14:paraId="4E824D6E" w14:textId="77777777" w:rsidTr="00BC69B2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21D07D57" w14:textId="77777777" w:rsidR="001503C5" w:rsidRPr="009B1F1E" w:rsidRDefault="001503C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6" w:type="dxa"/>
            <w:gridSpan w:val="2"/>
            <w:tcBorders>
              <w:top w:val="single" w:sz="4" w:space="0" w:color="auto"/>
            </w:tcBorders>
          </w:tcPr>
          <w:p w14:paraId="56652FE5" w14:textId="77777777" w:rsidR="001503C5" w:rsidRPr="009B1F1E" w:rsidRDefault="001503C5" w:rsidP="002A353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59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3661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61"/>
            </w:tblGrid>
            <w:tr w:rsidR="00126357" w:rsidRPr="009B1F1E" w14:paraId="1910240B" w14:textId="77777777" w:rsidTr="009C0534">
              <w:trPr>
                <w:trHeight w:val="574"/>
              </w:trPr>
              <w:tc>
                <w:tcPr>
                  <w:tcW w:w="3661" w:type="dxa"/>
                </w:tcPr>
                <w:p w14:paraId="02EB545D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B436C94" w14:textId="77777777" w:rsidR="001503C5" w:rsidRPr="009B1F1E" w:rsidRDefault="001503C5" w:rsidP="001503C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59006239"/>
            <w:placeholder>
              <w:docPart w:val="11E0F2901AC9436E9D895E7EA95DD26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5" w:type="dxa"/>
                <w:gridSpan w:val="4"/>
                <w:tcBorders>
                  <w:top w:val="single" w:sz="4" w:space="0" w:color="auto"/>
                </w:tcBorders>
              </w:tcPr>
              <w:p w14:paraId="04A92530" w14:textId="77777777" w:rsidR="001503C5" w:rsidRPr="009B1F1E" w:rsidRDefault="00E3197C" w:rsidP="001503C5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2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120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208"/>
            </w:tblGrid>
            <w:tr w:rsidR="00640F2D" w:rsidRPr="009B1F1E" w14:paraId="099D20F8" w14:textId="77777777" w:rsidTr="009C0534">
              <w:trPr>
                <w:trHeight w:val="520"/>
              </w:trPr>
              <w:tc>
                <w:tcPr>
                  <w:tcW w:w="1208" w:type="dxa"/>
                </w:tcPr>
                <w:p w14:paraId="6804577C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C06734D" w14:textId="77777777" w:rsidR="001503C5" w:rsidRPr="009B1F1E" w:rsidRDefault="001503C5" w:rsidP="001503C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17E9B38C" w14:textId="77777777" w:rsidTr="00BC69B2">
        <w:trPr>
          <w:gridAfter w:val="7"/>
          <w:wAfter w:w="4526" w:type="dxa"/>
          <w:cantSplit/>
        </w:trPr>
        <w:tc>
          <w:tcPr>
            <w:tcW w:w="103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7E1438F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1503C5" w:rsidRPr="009B1F1E" w14:paraId="14044392" w14:textId="77777777" w:rsidTr="00BC69B2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7B99B93A" w14:textId="77777777" w:rsidR="001503C5" w:rsidRPr="009B1F1E" w:rsidRDefault="001503C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6" w:type="dxa"/>
            <w:gridSpan w:val="2"/>
            <w:tcBorders>
              <w:top w:val="single" w:sz="4" w:space="0" w:color="auto"/>
            </w:tcBorders>
          </w:tcPr>
          <w:p w14:paraId="5363EF30" w14:textId="77777777" w:rsidR="001503C5" w:rsidRPr="009B1F1E" w:rsidRDefault="001503C5" w:rsidP="001503C5">
            <w:pPr>
              <w:spacing w:before="120" w:after="0"/>
              <w:rPr>
                <w:rFonts w:cs="Arial"/>
              </w:rPr>
            </w:pPr>
            <w:r w:rsidRPr="009B1F1E">
              <w:rPr>
                <w:rFonts w:cs="Arial"/>
              </w:rPr>
              <w:t>Stimmt die Offen-Posten-Liste mit der Buchhaltung überein?</w:t>
            </w:r>
          </w:p>
        </w:tc>
        <w:tc>
          <w:tcPr>
            <w:tcW w:w="3659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3543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43"/>
            </w:tblGrid>
            <w:tr w:rsidR="00126357" w:rsidRPr="009B1F1E" w14:paraId="7F410090" w14:textId="77777777" w:rsidTr="009C0534">
              <w:trPr>
                <w:trHeight w:val="531"/>
              </w:trPr>
              <w:tc>
                <w:tcPr>
                  <w:tcW w:w="3543" w:type="dxa"/>
                </w:tcPr>
                <w:p w14:paraId="3BDBEDDD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BBF86E0" w14:textId="77777777" w:rsidR="001503C5" w:rsidRPr="009B1F1E" w:rsidRDefault="001503C5" w:rsidP="001503C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046210139"/>
            <w:placeholder>
              <w:docPart w:val="19808024D9D34E64A1755B5BA39C1D9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5" w:type="dxa"/>
                <w:gridSpan w:val="4"/>
                <w:tcBorders>
                  <w:top w:val="single" w:sz="4" w:space="0" w:color="auto"/>
                </w:tcBorders>
              </w:tcPr>
              <w:p w14:paraId="7DA6353C" w14:textId="77777777" w:rsidR="001503C5" w:rsidRPr="009B1F1E" w:rsidRDefault="00E3197C" w:rsidP="001503C5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2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1BC6871D" w14:textId="77777777" w:rsidTr="009C0534">
              <w:trPr>
                <w:trHeight w:val="542"/>
              </w:trPr>
              <w:tc>
                <w:tcPr>
                  <w:tcW w:w="1154" w:type="dxa"/>
                </w:tcPr>
                <w:p w14:paraId="6C55345B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A3A2759" w14:textId="77777777" w:rsidR="001503C5" w:rsidRPr="009B1F1E" w:rsidRDefault="001503C5" w:rsidP="001503C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1503C5" w:rsidRPr="009B1F1E" w14:paraId="28CB5E5E" w14:textId="77777777" w:rsidTr="00BC69B2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02A10166" w14:textId="77777777" w:rsidR="001503C5" w:rsidRPr="009B1F1E" w:rsidRDefault="001503C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6" w:type="dxa"/>
            <w:gridSpan w:val="2"/>
          </w:tcPr>
          <w:p w14:paraId="75BF52DC" w14:textId="6659C48C" w:rsidR="001503C5" w:rsidRPr="009B1F1E" w:rsidRDefault="001503C5" w:rsidP="005C0AE0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erforderlichen Jahresabrechnungen (z.B. für die Beiträge an die Sozialversicherungen</w:t>
            </w:r>
            <w:r w:rsidR="00D015F1" w:rsidRPr="009B1F1E">
              <w:rPr>
                <w:rFonts w:cs="Arial"/>
              </w:rPr>
              <w:t>, Mehrwertsteuer</w:t>
            </w:r>
            <w:r w:rsidRPr="009B1F1E">
              <w:rPr>
                <w:rFonts w:cs="Arial"/>
              </w:rPr>
              <w:t>) erstellt?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2C288764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7DAB397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9DED182" w14:textId="77777777" w:rsidR="001503C5" w:rsidRPr="009B1F1E" w:rsidRDefault="001503C5" w:rsidP="001503C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86619414"/>
            <w:placeholder>
              <w:docPart w:val="A6014BC6653041CEBAD2E925631D92F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5" w:type="dxa"/>
                <w:gridSpan w:val="4"/>
              </w:tcPr>
              <w:p w14:paraId="64183B52" w14:textId="77777777" w:rsidR="001503C5" w:rsidRPr="009B1F1E" w:rsidRDefault="00E3197C" w:rsidP="001503C5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2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3094BF10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0A8A37D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5729BAF" w14:textId="77777777" w:rsidR="001503C5" w:rsidRPr="009B1F1E" w:rsidRDefault="001503C5" w:rsidP="001503C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B55C35" w:rsidRPr="009B1F1E" w14:paraId="0A573C43" w14:textId="77777777" w:rsidTr="00BC69B2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1CF0152A" w14:textId="77777777" w:rsidR="00B55C35" w:rsidRPr="009B1F1E" w:rsidRDefault="00B55C3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6" w:type="dxa"/>
            <w:gridSpan w:val="2"/>
          </w:tcPr>
          <w:p w14:paraId="4168BE01" w14:textId="77777777" w:rsidR="00B55C35" w:rsidRPr="009B1F1E" w:rsidRDefault="00B55C35" w:rsidP="001503C5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alle mehrwertsteuerpflichtigen KST/KTR abgerechnet? Wurden die notwendigen Abstimmungen/Kontrollen durchgeführt? </w:t>
            </w:r>
          </w:p>
        </w:tc>
        <w:tc>
          <w:tcPr>
            <w:tcW w:w="3659" w:type="dxa"/>
            <w:gridSpan w:val="3"/>
          </w:tcPr>
          <w:p w14:paraId="6A4E0CB8" w14:textId="77777777" w:rsidR="00B55C35" w:rsidRPr="009B1F1E" w:rsidRDefault="00B55C35" w:rsidP="0012635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81036445"/>
            <w:placeholder>
              <w:docPart w:val="AFE0F4ADC5714B28856A4A8E6276503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5" w:type="dxa"/>
                <w:gridSpan w:val="4"/>
              </w:tcPr>
              <w:p w14:paraId="4F4ADF4F" w14:textId="77777777" w:rsidR="00B55C35" w:rsidRPr="009B1F1E" w:rsidRDefault="00B55C35" w:rsidP="001503C5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2" w:type="dxa"/>
            <w:gridSpan w:val="6"/>
          </w:tcPr>
          <w:p w14:paraId="0665CC32" w14:textId="77777777" w:rsidR="00B55C35" w:rsidRPr="009B1F1E" w:rsidRDefault="00B55C35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1503C5" w:rsidRPr="009B1F1E" w14:paraId="10626896" w14:textId="77777777" w:rsidTr="00BC69B2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4FAF7C41" w14:textId="77777777" w:rsidR="001503C5" w:rsidRPr="009B1F1E" w:rsidRDefault="001503C5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6" w:type="dxa"/>
            <w:gridSpan w:val="2"/>
          </w:tcPr>
          <w:p w14:paraId="1A3EA002" w14:textId="1CD62ADE" w:rsidR="001503C5" w:rsidRPr="009B1F1E" w:rsidRDefault="001503C5" w:rsidP="005C0AE0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Sind die Verbindlichkeiten vollständig verbucht?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16947FFC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F8D30C2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9FEA39D" w14:textId="77777777" w:rsidR="001503C5" w:rsidRPr="009B1F1E" w:rsidRDefault="001503C5" w:rsidP="001503C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45155412"/>
            <w:placeholder>
              <w:docPart w:val="104E4D026AB54141A0AE1373EBC3203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55" w:type="dxa"/>
                <w:gridSpan w:val="4"/>
              </w:tcPr>
              <w:p w14:paraId="18D7994D" w14:textId="77777777" w:rsidR="001503C5" w:rsidRPr="009B1F1E" w:rsidRDefault="00E3197C" w:rsidP="001503C5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42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619507AB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220DB97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D5426D4" w14:textId="77777777" w:rsidR="001503C5" w:rsidRPr="009B1F1E" w:rsidRDefault="001503C5" w:rsidP="001503C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66059" w:rsidRPr="009B1F1E" w14:paraId="76EF004F" w14:textId="77777777" w:rsidTr="00BC69B2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A53069B" w14:textId="77777777" w:rsidR="00466059" w:rsidRPr="009B1F1E" w:rsidRDefault="00466059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6" w:type="dxa"/>
            <w:gridSpan w:val="2"/>
          </w:tcPr>
          <w:p w14:paraId="32949588" w14:textId="77777777" w:rsidR="005C0AE0" w:rsidRDefault="00466059" w:rsidP="00981E46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Sind folgende Angaben aus dem Beleg ersichtlich</w:t>
            </w:r>
            <w:r w:rsidR="006641FB" w:rsidRPr="009B1F1E">
              <w:rPr>
                <w:rFonts w:cs="Arial"/>
              </w:rPr>
              <w:t>?</w:t>
            </w:r>
            <w:r w:rsidRPr="009B1F1E">
              <w:rPr>
                <w:rFonts w:cs="Arial"/>
              </w:rPr>
              <w:t xml:space="preserve"> </w:t>
            </w:r>
          </w:p>
          <w:p w14:paraId="76BA63E5" w14:textId="77777777" w:rsidR="005C0AE0" w:rsidRPr="009B1F1E" w:rsidRDefault="005C0AE0" w:rsidP="005C0AE0">
            <w:pPr>
              <w:pStyle w:val="Listenabsatz"/>
              <w:numPr>
                <w:ilvl w:val="0"/>
                <w:numId w:val="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Rechnungsdatum</w:t>
            </w:r>
          </w:p>
          <w:p w14:paraId="67973D61" w14:textId="77777777" w:rsidR="005C0AE0" w:rsidRPr="009B1F1E" w:rsidRDefault="005C0AE0" w:rsidP="005C0AE0">
            <w:pPr>
              <w:pStyle w:val="Listenabsatz"/>
              <w:numPr>
                <w:ilvl w:val="0"/>
                <w:numId w:val="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Leistungserbringer</w:t>
            </w:r>
          </w:p>
          <w:p w14:paraId="301A8F60" w14:textId="77777777" w:rsidR="005C0AE0" w:rsidRPr="009B1F1E" w:rsidRDefault="005C0AE0" w:rsidP="005C0AE0">
            <w:pPr>
              <w:pStyle w:val="Listenabsatz"/>
              <w:numPr>
                <w:ilvl w:val="0"/>
                <w:numId w:val="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Mehrwertsteuernummer des Leistungserbringers (wichtige Angabe in mehrwertsteuerpflichtigen Bereichen)</w:t>
            </w:r>
          </w:p>
          <w:p w14:paraId="05FB2740" w14:textId="77777777" w:rsidR="005C0AE0" w:rsidRPr="009B1F1E" w:rsidRDefault="005C0AE0" w:rsidP="005C0AE0">
            <w:pPr>
              <w:pStyle w:val="Listenabsatz"/>
              <w:numPr>
                <w:ilvl w:val="0"/>
                <w:numId w:val="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Leistungsempfänger</w:t>
            </w:r>
          </w:p>
          <w:p w14:paraId="0F1D7FC5" w14:textId="77777777" w:rsidR="005C0AE0" w:rsidRPr="009B1F1E" w:rsidRDefault="005C0AE0" w:rsidP="005C0AE0">
            <w:pPr>
              <w:pStyle w:val="Listenabsatz"/>
              <w:numPr>
                <w:ilvl w:val="0"/>
                <w:numId w:val="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Datum der Leistungserbringung</w:t>
            </w:r>
          </w:p>
          <w:p w14:paraId="79BB60E9" w14:textId="77777777" w:rsidR="005C0AE0" w:rsidRPr="009B1F1E" w:rsidRDefault="005C0AE0" w:rsidP="005C0AE0">
            <w:pPr>
              <w:pStyle w:val="Listenabsatz"/>
              <w:numPr>
                <w:ilvl w:val="0"/>
                <w:numId w:val="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Art, Gegenstand und Umfang der Leistung</w:t>
            </w:r>
          </w:p>
          <w:p w14:paraId="2481BB44" w14:textId="77777777" w:rsidR="005C0AE0" w:rsidRPr="009B1F1E" w:rsidRDefault="005C0AE0" w:rsidP="005C0AE0">
            <w:pPr>
              <w:pStyle w:val="Listenabsatz"/>
              <w:numPr>
                <w:ilvl w:val="0"/>
                <w:numId w:val="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Entgelt für die Leistung</w:t>
            </w:r>
          </w:p>
          <w:p w14:paraId="1FF9D37B" w14:textId="0014D6C9" w:rsidR="005C0AE0" w:rsidRPr="009B1F1E" w:rsidRDefault="005C0AE0" w:rsidP="005C0AE0">
            <w:pPr>
              <w:pStyle w:val="Listenabsatz"/>
              <w:numPr>
                <w:ilvl w:val="0"/>
                <w:numId w:val="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Anwendbarer Steuersatz und </w:t>
            </w:r>
            <w:r>
              <w:rPr>
                <w:rFonts w:eastAsia="Times New Roman" w:cs="Arial"/>
                <w:lang w:eastAsia="de-CH"/>
              </w:rPr>
              <w:t xml:space="preserve">allenfalls </w:t>
            </w:r>
            <w:r w:rsidRPr="009B1F1E">
              <w:rPr>
                <w:rFonts w:eastAsia="Times New Roman" w:cs="Arial"/>
                <w:lang w:eastAsia="de-CH"/>
              </w:rPr>
              <w:t xml:space="preserve">den vom Entgelt geschuldeten Steuerbetrag </w:t>
            </w:r>
          </w:p>
          <w:p w14:paraId="4E32DCDD" w14:textId="77777777" w:rsidR="005C0AE0" w:rsidRPr="009B1F1E" w:rsidRDefault="005C0AE0" w:rsidP="005C0AE0">
            <w:pPr>
              <w:pStyle w:val="Listenabsatz"/>
              <w:numPr>
                <w:ilvl w:val="0"/>
                <w:numId w:val="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Belegnummer</w:t>
            </w:r>
          </w:p>
          <w:p w14:paraId="104FF98F" w14:textId="77777777" w:rsidR="005C0AE0" w:rsidRPr="009B1F1E" w:rsidRDefault="005C0AE0" w:rsidP="005C0AE0">
            <w:pPr>
              <w:pStyle w:val="Listenabsatz"/>
              <w:numPr>
                <w:ilvl w:val="0"/>
                <w:numId w:val="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Visum</w:t>
            </w:r>
          </w:p>
          <w:p w14:paraId="67258C4F" w14:textId="77777777" w:rsidR="005C0AE0" w:rsidRPr="009B1F1E" w:rsidRDefault="005C0AE0" w:rsidP="005C0AE0">
            <w:pPr>
              <w:pStyle w:val="Listenabsatz"/>
              <w:numPr>
                <w:ilvl w:val="0"/>
                <w:numId w:val="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Zahlungsanweisung</w:t>
            </w:r>
          </w:p>
          <w:p w14:paraId="4E31200E" w14:textId="32D865DF" w:rsidR="00466059" w:rsidRPr="009B1F1E" w:rsidRDefault="005C0AE0" w:rsidP="005C0AE0">
            <w:pPr>
              <w:spacing w:before="120" w:after="120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Kontierung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318B5676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DA79852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980AA15" w14:textId="77777777" w:rsidR="00466059" w:rsidRPr="009B1F1E" w:rsidRDefault="00466059" w:rsidP="0046605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80362944"/>
            <w:placeholder>
              <w:docPart w:val="6EB217D2D9ED4EC887DDDA44E22525C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5" w:type="dxa"/>
                <w:gridSpan w:val="3"/>
              </w:tcPr>
              <w:p w14:paraId="6809D0D3" w14:textId="77777777" w:rsidR="00466059" w:rsidRPr="009B1F1E" w:rsidRDefault="00E3197C" w:rsidP="00466059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2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383DD7AE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B9D2FC1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787FC83" w14:textId="77777777" w:rsidR="00466059" w:rsidRPr="009B1F1E" w:rsidRDefault="00466059" w:rsidP="0046605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906E30" w:rsidRPr="009B1F1E" w14:paraId="280517FE" w14:textId="77777777" w:rsidTr="00BC69B2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79B861D1" w14:textId="77777777" w:rsidR="00906E30" w:rsidRPr="009B1F1E" w:rsidRDefault="00906E3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6" w:type="dxa"/>
            <w:gridSpan w:val="2"/>
          </w:tcPr>
          <w:p w14:paraId="318D9978" w14:textId="77777777" w:rsidR="00906E30" w:rsidRPr="009B1F1E" w:rsidRDefault="00906E30" w:rsidP="00466059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die internen Kontokorrente Konto Nr. 2005 zum Rechnungsabschluss saldiert?</w:t>
            </w:r>
          </w:p>
        </w:tc>
        <w:tc>
          <w:tcPr>
            <w:tcW w:w="3659" w:type="dxa"/>
            <w:gridSpan w:val="3"/>
          </w:tcPr>
          <w:p w14:paraId="2045706E" w14:textId="77777777" w:rsidR="00906E30" w:rsidRPr="009B1F1E" w:rsidRDefault="00906E30" w:rsidP="0012635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537970029"/>
            <w:placeholder>
              <w:docPart w:val="96F00FE045454173B79E12C99C19EF1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5" w:type="dxa"/>
                <w:gridSpan w:val="3"/>
              </w:tcPr>
              <w:p w14:paraId="22F6EBA7" w14:textId="77777777" w:rsidR="00906E30" w:rsidRPr="009B1F1E" w:rsidRDefault="00906E30" w:rsidP="00466059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2" w:type="dxa"/>
            <w:gridSpan w:val="7"/>
          </w:tcPr>
          <w:p w14:paraId="75BB2847" w14:textId="77777777" w:rsidR="00906E30" w:rsidRPr="009B1F1E" w:rsidRDefault="00906E30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66059" w:rsidRPr="009B1F1E" w14:paraId="5D313E63" w14:textId="77777777" w:rsidTr="00BC69B2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667629D6" w14:textId="77777777" w:rsidR="00466059" w:rsidRPr="009B1F1E" w:rsidRDefault="00466059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6" w:type="dxa"/>
            <w:gridSpan w:val="2"/>
          </w:tcPr>
          <w:p w14:paraId="48171FDB" w14:textId="7C23A114" w:rsidR="0065393B" w:rsidRPr="009B1F1E" w:rsidRDefault="00466059" w:rsidP="005C0AE0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der Grundsätze </w:t>
            </w:r>
            <w:r w:rsidR="00484E7C">
              <w:rPr>
                <w:rFonts w:eastAsia="Times New Roman" w:cs="Arial"/>
                <w:lang w:eastAsia="de-CH"/>
              </w:rPr>
              <w:t>von § 3 FHG</w:t>
            </w:r>
          </w:p>
        </w:tc>
        <w:tc>
          <w:tcPr>
            <w:tcW w:w="365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0EBDD520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A2DEBDA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3A5F8AE" w14:textId="77777777" w:rsidR="00466059" w:rsidRPr="009B1F1E" w:rsidRDefault="00466059" w:rsidP="0046605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94947511"/>
            <w:placeholder>
              <w:docPart w:val="4C608543AD7741F88A3E2F9973083EC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5" w:type="dxa"/>
                <w:gridSpan w:val="3"/>
              </w:tcPr>
              <w:p w14:paraId="3141ECB3" w14:textId="77777777" w:rsidR="00466059" w:rsidRPr="009B1F1E" w:rsidRDefault="00E3197C" w:rsidP="00466059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82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46B3AE9E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9225F6D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63EAAF4" w14:textId="77777777" w:rsidR="00466059" w:rsidRPr="009B1F1E" w:rsidRDefault="00466059" w:rsidP="0046605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12788D64" w14:textId="77777777" w:rsidTr="004740CB">
        <w:trPr>
          <w:gridBefore w:val="1"/>
          <w:gridAfter w:val="4"/>
          <w:wBefore w:w="18" w:type="dxa"/>
          <w:wAfter w:w="4391" w:type="dxa"/>
          <w:cantSplit/>
        </w:trPr>
        <w:tc>
          <w:tcPr>
            <w:tcW w:w="10428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5C89185D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bookmarkStart w:id="48" w:name="_Ref448408530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4740CB" w:rsidRPr="009B1F1E" w14:paraId="252FD7F5" w14:textId="77777777" w:rsidTr="00BC69B2">
        <w:trPr>
          <w:gridBefore w:val="1"/>
          <w:wBefore w:w="18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64D27C01" w14:textId="77777777" w:rsidR="004740CB" w:rsidRPr="009B1F1E" w:rsidRDefault="004740CB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6"/>
          </w:tcPr>
          <w:p w14:paraId="79EC2394" w14:textId="77777777" w:rsidR="004740CB" w:rsidRDefault="004740C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731DD036" w14:textId="77777777" w:rsidR="004740CB" w:rsidRPr="009B1F1E" w:rsidRDefault="004740C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</w:tcPr>
          <w:p w14:paraId="59C99396" w14:textId="77777777" w:rsidR="004740CB" w:rsidRPr="009B1F1E" w:rsidRDefault="004740CB" w:rsidP="00A57E7B">
            <w:pPr>
              <w:spacing w:line="259" w:lineRule="auto"/>
            </w:pPr>
          </w:p>
        </w:tc>
      </w:tr>
      <w:tr w:rsidR="004740CB" w:rsidRPr="009B1F1E" w14:paraId="4DD11E8C" w14:textId="77777777" w:rsidTr="004740CB">
        <w:trPr>
          <w:gridBefore w:val="1"/>
          <w:gridAfter w:val="3"/>
          <w:wBefore w:w="18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77C8C26" w14:textId="77777777" w:rsidR="004740CB" w:rsidRPr="009B1F1E" w:rsidRDefault="004740CB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401965D9" w14:textId="77777777" w:rsidR="004740CB" w:rsidRDefault="004740C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2964F9B8" w14:textId="77777777" w:rsidR="004740CB" w:rsidRPr="009B1F1E" w:rsidRDefault="004740C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21CCD10D" w14:textId="77777777" w:rsidR="004740CB" w:rsidRPr="009B1F1E" w:rsidRDefault="004740C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0295237"/>
            <w:placeholder>
              <w:docPart w:val="B3B67666B83A4E58A6FFC8DBF5EF670D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497CA4F5" w14:textId="77777777" w:rsidR="004740CB" w:rsidRPr="009B1F1E" w:rsidRDefault="004740CB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4740CB" w:rsidRPr="009B1F1E" w14:paraId="1498145E" w14:textId="77777777" w:rsidTr="004740CB">
        <w:trPr>
          <w:gridBefore w:val="1"/>
          <w:gridAfter w:val="3"/>
          <w:wBefore w:w="18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6A8DCF00" w14:textId="77777777" w:rsidR="004740CB" w:rsidRPr="009B1F1E" w:rsidRDefault="004740CB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5D4B33A7" w14:textId="77777777" w:rsidR="004740CB" w:rsidRDefault="004740CB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290962CA" w14:textId="77777777" w:rsidR="004740CB" w:rsidRPr="009B1F1E" w:rsidRDefault="004740C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681FA00B" w14:textId="77777777" w:rsidR="004740CB" w:rsidRPr="009B1F1E" w:rsidRDefault="004740CB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953835530"/>
            <w:placeholder>
              <w:docPart w:val="1D2471CA33EE4C32802F40EF7B8F1694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204BBCD6" w14:textId="77777777" w:rsidR="004740CB" w:rsidRPr="009B1F1E" w:rsidRDefault="004740CB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4740CB" w:rsidRPr="009B1F1E" w14:paraId="66467A35" w14:textId="77777777" w:rsidTr="004740CB">
        <w:trPr>
          <w:gridBefore w:val="1"/>
          <w:gridAfter w:val="5"/>
          <w:wBefore w:w="18" w:type="dxa"/>
          <w:wAfter w:w="4440" w:type="dxa"/>
          <w:cantSplit/>
        </w:trPr>
        <w:tc>
          <w:tcPr>
            <w:tcW w:w="10379" w:type="dxa"/>
            <w:gridSpan w:val="14"/>
            <w:tcBorders>
              <w:left w:val="single" w:sz="18" w:space="0" w:color="auto"/>
            </w:tcBorders>
          </w:tcPr>
          <w:p w14:paraId="29521D96" w14:textId="77777777" w:rsidR="004740CB" w:rsidRDefault="004740CB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4E45C940" w14:textId="77777777" w:rsidR="004740CB" w:rsidRPr="009B1F1E" w:rsidRDefault="004740CB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39372EE7" w14:textId="77777777" w:rsidR="003F5C3D" w:rsidRPr="009B1F1E" w:rsidRDefault="003F5C3D">
      <w:pPr>
        <w:spacing w:line="259" w:lineRule="auto"/>
        <w:rPr>
          <w:rFonts w:cs="Arial"/>
          <w:b/>
        </w:rPr>
      </w:pPr>
      <w:r w:rsidRPr="009B1F1E">
        <w:rPr>
          <w:rFonts w:cs="Arial"/>
        </w:rPr>
        <w:br w:type="page"/>
      </w:r>
    </w:p>
    <w:p w14:paraId="002D963E" w14:textId="77777777" w:rsidR="00AF799B" w:rsidRPr="009B1F1E" w:rsidRDefault="00F32CB5" w:rsidP="007B44A5">
      <w:pPr>
        <w:pStyle w:val="berschrift1"/>
        <w:rPr>
          <w:rFonts w:ascii="Arial" w:hAnsi="Arial"/>
          <w:szCs w:val="22"/>
        </w:rPr>
      </w:pPr>
      <w:bookmarkStart w:id="49" w:name="_Toc25147166"/>
      <w:r w:rsidRPr="009B1F1E">
        <w:rPr>
          <w:rFonts w:ascii="Arial" w:hAnsi="Arial"/>
          <w:szCs w:val="22"/>
        </w:rPr>
        <w:t>Kurzfristige Finanzverbindlichkeiten</w:t>
      </w:r>
      <w:bookmarkEnd w:id="49"/>
    </w:p>
    <w:p w14:paraId="6FE97567" w14:textId="77777777" w:rsidR="00F32CB5" w:rsidRPr="009B1F1E" w:rsidRDefault="009E0EAF" w:rsidP="006C3094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F32CB5" w:rsidRPr="009B1F1E">
        <w:rPr>
          <w:rFonts w:cs="Arial"/>
        </w:rPr>
        <w:t xml:space="preserve"> 201</w:t>
      </w:r>
      <w:bookmarkEnd w:id="48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307E90E2" w14:textId="77777777" w:rsidTr="006C3094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6A49E90D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4DA8E82C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0288FCEE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5C5BED3B" w14:textId="5186D412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 xml:space="preserve">Prüfung des korrekten Ausweises der Finanzverbindlichkeiten mit einer Laufzeit </w:t>
            </w:r>
            <w:r w:rsidR="00B00819">
              <w:rPr>
                <w:rFonts w:cs="Arial"/>
              </w:rPr>
              <w:br/>
            </w:r>
            <w:r w:rsidRPr="009B1F1E">
              <w:rPr>
                <w:rFonts w:cs="Arial"/>
              </w:rPr>
              <w:t>von bis zu einem Jahr</w:t>
            </w:r>
            <w:r w:rsidR="007B501F" w:rsidRPr="009B1F1E">
              <w:rPr>
                <w:rFonts w:cs="Arial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181C8E82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63DFB480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43032DC3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1A93DC4F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3C82A2F6" w14:textId="77777777" w:rsidR="00B00819" w:rsidRPr="00B00819" w:rsidRDefault="00EA3A7E" w:rsidP="00B00819">
            <w:pPr>
              <w:pStyle w:val="Listenabsatz"/>
              <w:numPr>
                <w:ilvl w:val="0"/>
                <w:numId w:val="24"/>
              </w:numPr>
              <w:spacing w:before="120" w:after="120" w:line="240" w:lineRule="auto"/>
              <w:rPr>
                <w:rFonts w:cs="Arial"/>
              </w:rPr>
            </w:pPr>
            <w:r w:rsidRPr="00B00819">
              <w:rPr>
                <w:rFonts w:cs="Arial"/>
              </w:rPr>
              <w:t>Saldonachweise</w:t>
            </w:r>
          </w:p>
          <w:p w14:paraId="1888157F" w14:textId="77777777" w:rsidR="00B00819" w:rsidRPr="00B00819" w:rsidRDefault="00EA3A7E" w:rsidP="00B00819">
            <w:pPr>
              <w:pStyle w:val="Listenabsatz"/>
              <w:numPr>
                <w:ilvl w:val="0"/>
                <w:numId w:val="24"/>
              </w:numPr>
              <w:spacing w:before="120" w:after="120" w:line="240" w:lineRule="auto"/>
              <w:rPr>
                <w:rFonts w:cs="Arial"/>
              </w:rPr>
            </w:pPr>
            <w:r w:rsidRPr="00B00819">
              <w:rPr>
                <w:rFonts w:cs="Arial"/>
              </w:rPr>
              <w:t>Verzeichnisse</w:t>
            </w:r>
          </w:p>
          <w:p w14:paraId="79174A31" w14:textId="77777777" w:rsidR="00B00819" w:rsidRPr="00B00819" w:rsidRDefault="00EA3A7E" w:rsidP="00B00819">
            <w:pPr>
              <w:pStyle w:val="Listenabsatz"/>
              <w:numPr>
                <w:ilvl w:val="0"/>
                <w:numId w:val="24"/>
              </w:numPr>
              <w:spacing w:before="120" w:after="120" w:line="240" w:lineRule="auto"/>
              <w:rPr>
                <w:rFonts w:cs="Arial"/>
              </w:rPr>
            </w:pPr>
            <w:r w:rsidRPr="00B00819">
              <w:rPr>
                <w:rFonts w:cs="Arial"/>
              </w:rPr>
              <w:t>Darlehensverträge</w:t>
            </w:r>
          </w:p>
          <w:p w14:paraId="24686569" w14:textId="77777777" w:rsidR="00B00819" w:rsidRPr="00B00819" w:rsidRDefault="00EA3A7E" w:rsidP="00B00819">
            <w:pPr>
              <w:pStyle w:val="Listenabsatz"/>
              <w:numPr>
                <w:ilvl w:val="0"/>
                <w:numId w:val="24"/>
              </w:numPr>
              <w:spacing w:before="120" w:after="120" w:line="240" w:lineRule="auto"/>
              <w:rPr>
                <w:rFonts w:cs="Arial"/>
              </w:rPr>
            </w:pPr>
            <w:r w:rsidRPr="00B00819">
              <w:rPr>
                <w:rFonts w:cs="Arial"/>
              </w:rPr>
              <w:t>Zins- und Amortisationsabrechnungen der Gläubiger</w:t>
            </w:r>
          </w:p>
          <w:p w14:paraId="310AF257" w14:textId="77777777" w:rsidR="00B00819" w:rsidRPr="00B00819" w:rsidRDefault="00EA3A7E" w:rsidP="00B00819">
            <w:pPr>
              <w:pStyle w:val="Listenabsatz"/>
              <w:numPr>
                <w:ilvl w:val="0"/>
                <w:numId w:val="24"/>
              </w:numPr>
              <w:spacing w:before="120" w:after="120" w:line="240" w:lineRule="auto"/>
              <w:rPr>
                <w:rFonts w:cs="Arial"/>
              </w:rPr>
            </w:pPr>
            <w:r w:rsidRPr="00B00819">
              <w:rPr>
                <w:rFonts w:cs="Arial"/>
              </w:rPr>
              <w:t>Marchzinsberechnungen</w:t>
            </w:r>
          </w:p>
          <w:p w14:paraId="15EDDFC5" w14:textId="77777777" w:rsidR="00B00819" w:rsidRPr="00B00819" w:rsidRDefault="00EA3A7E" w:rsidP="00B00819">
            <w:pPr>
              <w:pStyle w:val="Listenabsatz"/>
              <w:numPr>
                <w:ilvl w:val="0"/>
                <w:numId w:val="24"/>
              </w:numPr>
              <w:spacing w:before="120" w:after="120" w:line="240" w:lineRule="auto"/>
              <w:rPr>
                <w:rFonts w:cs="Arial"/>
              </w:rPr>
            </w:pPr>
            <w:r w:rsidRPr="00B00819">
              <w:rPr>
                <w:rFonts w:cs="Arial"/>
              </w:rPr>
              <w:t>Schuldenverzeichnisse</w:t>
            </w:r>
          </w:p>
          <w:p w14:paraId="114722AD" w14:textId="4E831922" w:rsidR="00B00819" w:rsidRPr="00B00819" w:rsidRDefault="00EA3A7E" w:rsidP="00B00819">
            <w:pPr>
              <w:pStyle w:val="Listenabsatz"/>
              <w:numPr>
                <w:ilvl w:val="0"/>
                <w:numId w:val="24"/>
              </w:numPr>
              <w:tabs>
                <w:tab w:val="left" w:pos="1391"/>
              </w:tabs>
              <w:spacing w:before="120" w:after="120" w:line="240" w:lineRule="auto"/>
              <w:rPr>
                <w:rFonts w:cs="Arial"/>
              </w:rPr>
            </w:pPr>
            <w:r w:rsidRPr="00B00819">
              <w:rPr>
                <w:rFonts w:cs="Arial"/>
              </w:rPr>
              <w:t>Schuldtitel</w:t>
            </w:r>
            <w:r w:rsidR="00B00819" w:rsidRPr="00B00819">
              <w:rPr>
                <w:rFonts w:cs="Arial"/>
              </w:rPr>
              <w:tab/>
            </w:r>
          </w:p>
          <w:p w14:paraId="2EF73107" w14:textId="77777777" w:rsidR="00B00819" w:rsidRPr="00B00819" w:rsidRDefault="00EA3A7E" w:rsidP="00B00819">
            <w:pPr>
              <w:pStyle w:val="Listenabsatz"/>
              <w:numPr>
                <w:ilvl w:val="0"/>
                <w:numId w:val="24"/>
              </w:numPr>
              <w:spacing w:before="120" w:after="120" w:line="240" w:lineRule="auto"/>
              <w:rPr>
                <w:rFonts w:cs="Arial"/>
              </w:rPr>
            </w:pPr>
            <w:r w:rsidRPr="00B00819">
              <w:rPr>
                <w:rFonts w:cs="Arial"/>
              </w:rPr>
              <w:t>Beschlüsse</w:t>
            </w:r>
          </w:p>
          <w:p w14:paraId="4EE7AF6D" w14:textId="77777777" w:rsidR="00B00819" w:rsidRPr="00B00819" w:rsidRDefault="00EA3A7E" w:rsidP="00B00819">
            <w:pPr>
              <w:pStyle w:val="Listenabsatz"/>
              <w:numPr>
                <w:ilvl w:val="0"/>
                <w:numId w:val="24"/>
              </w:numPr>
              <w:spacing w:before="120" w:after="120" w:line="240" w:lineRule="auto"/>
              <w:rPr>
                <w:rFonts w:cs="Arial"/>
              </w:rPr>
            </w:pPr>
            <w:r w:rsidRPr="00B00819">
              <w:rPr>
                <w:rFonts w:cs="Arial"/>
              </w:rPr>
              <w:t>Kontoauszüge</w:t>
            </w:r>
          </w:p>
          <w:p w14:paraId="35777653" w14:textId="04766EBE" w:rsidR="00EA3A7E" w:rsidRPr="00B00819" w:rsidRDefault="00EA3A7E" w:rsidP="00B00819">
            <w:pPr>
              <w:pStyle w:val="Listenabsatz"/>
              <w:numPr>
                <w:ilvl w:val="0"/>
                <w:numId w:val="2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B00819">
              <w:rPr>
                <w:rFonts w:cs="Arial"/>
              </w:rPr>
              <w:t>Bankbestätigungen</w:t>
            </w:r>
          </w:p>
        </w:tc>
      </w:tr>
    </w:tbl>
    <w:p w14:paraId="6BFF62FC" w14:textId="77777777" w:rsidR="00EA3A7E" w:rsidRPr="009B1F1E" w:rsidRDefault="00EA3A7E" w:rsidP="00FE106A">
      <w:pPr>
        <w:rPr>
          <w:rFonts w:cs="Arial"/>
        </w:rPr>
      </w:pPr>
    </w:p>
    <w:tbl>
      <w:tblPr>
        <w:tblW w:w="14834" w:type="dxa"/>
        <w:tblInd w:w="-5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"/>
        <w:gridCol w:w="792"/>
        <w:gridCol w:w="283"/>
        <w:gridCol w:w="3185"/>
        <w:gridCol w:w="253"/>
        <w:gridCol w:w="26"/>
        <w:gridCol w:w="3401"/>
        <w:gridCol w:w="222"/>
        <w:gridCol w:w="480"/>
        <w:gridCol w:w="432"/>
        <w:gridCol w:w="246"/>
        <w:gridCol w:w="978"/>
        <w:gridCol w:w="57"/>
        <w:gridCol w:w="24"/>
        <w:gridCol w:w="50"/>
        <w:gridCol w:w="139"/>
        <w:gridCol w:w="13"/>
        <w:gridCol w:w="135"/>
        <w:gridCol w:w="4103"/>
      </w:tblGrid>
      <w:tr w:rsidR="00B513B7" w:rsidRPr="009B1F1E" w14:paraId="02727C18" w14:textId="77777777" w:rsidTr="003E232D">
        <w:trPr>
          <w:gridBefore w:val="1"/>
          <w:gridAfter w:val="4"/>
          <w:wBefore w:w="15" w:type="dxa"/>
          <w:wAfter w:w="4390" w:type="dxa"/>
          <w:cantSplit/>
          <w:tblHeader/>
        </w:trPr>
        <w:tc>
          <w:tcPr>
            <w:tcW w:w="4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F8552E3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8C9935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6825AE38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89976E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5759726E" w14:textId="77777777" w:rsidTr="009D69EE">
        <w:trPr>
          <w:gridAfter w:val="6"/>
          <w:wAfter w:w="4464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7D0F5CD6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63" w:type="dxa"/>
            <w:gridSpan w:val="11"/>
            <w:shd w:val="clear" w:color="auto" w:fill="auto"/>
          </w:tcPr>
          <w:p w14:paraId="51697FD2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7D42FCB7" w14:textId="77777777" w:rsidTr="009D69EE">
        <w:trPr>
          <w:gridAfter w:val="7"/>
          <w:wAfter w:w="4521" w:type="dxa"/>
          <w:cantSplit/>
        </w:trPr>
        <w:tc>
          <w:tcPr>
            <w:tcW w:w="10313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D87C951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Bestandesprüfungen</w:t>
            </w:r>
          </w:p>
        </w:tc>
      </w:tr>
      <w:tr w:rsidR="00562BA4" w:rsidRPr="009B1F1E" w14:paraId="77CE0A45" w14:textId="77777777" w:rsidTr="009D69EE">
        <w:trPr>
          <w:gridAfter w:val="2"/>
          <w:wAfter w:w="4238" w:type="dxa"/>
          <w:cantSplit/>
        </w:trPr>
        <w:tc>
          <w:tcPr>
            <w:tcW w:w="1090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0DE605F3" w14:textId="77777777" w:rsidR="00562BA4" w:rsidRPr="009B1F1E" w:rsidRDefault="00562BA4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  <w:tcBorders>
              <w:top w:val="single" w:sz="4" w:space="0" w:color="auto"/>
            </w:tcBorders>
          </w:tcPr>
          <w:p w14:paraId="4C7EEC5B" w14:textId="77777777" w:rsidR="00562BA4" w:rsidRPr="009B1F1E" w:rsidRDefault="00562BA4" w:rsidP="00562BA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355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54"/>
            </w:tblGrid>
            <w:tr w:rsidR="00126357" w:rsidRPr="009B1F1E" w14:paraId="39F442E9" w14:textId="77777777" w:rsidTr="009C0534">
              <w:trPr>
                <w:trHeight w:val="596"/>
              </w:trPr>
              <w:tc>
                <w:tcPr>
                  <w:tcW w:w="3554" w:type="dxa"/>
                </w:tcPr>
                <w:p w14:paraId="3C3E37ED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AB7A6E1" w14:textId="77777777" w:rsidR="00562BA4" w:rsidRPr="009B1F1E" w:rsidRDefault="00562BA4" w:rsidP="00562BA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277095675"/>
            <w:placeholder>
              <w:docPart w:val="FF6EF904E50F40B59B54C72BF8F9731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58" w:type="dxa"/>
                <w:gridSpan w:val="3"/>
                <w:tcBorders>
                  <w:top w:val="single" w:sz="4" w:space="0" w:color="auto"/>
                </w:tcBorders>
              </w:tcPr>
              <w:p w14:paraId="2289F575" w14:textId="77777777" w:rsidR="00562BA4" w:rsidRPr="009B1F1E" w:rsidRDefault="00E3197C" w:rsidP="00562BA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61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55"/>
            </w:tblGrid>
            <w:tr w:rsidR="00640F2D" w:rsidRPr="009B1F1E" w14:paraId="39E22427" w14:textId="77777777" w:rsidTr="009C0534">
              <w:trPr>
                <w:trHeight w:val="531"/>
              </w:trPr>
              <w:tc>
                <w:tcPr>
                  <w:tcW w:w="1055" w:type="dxa"/>
                </w:tcPr>
                <w:p w14:paraId="219A5CAD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391B4B3" w14:textId="77777777" w:rsidR="00562BA4" w:rsidRPr="009B1F1E" w:rsidRDefault="00562BA4" w:rsidP="00562BA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62BA4" w:rsidRPr="009B1F1E" w14:paraId="57252DD5" w14:textId="77777777" w:rsidTr="009D69EE">
        <w:trPr>
          <w:gridAfter w:val="2"/>
          <w:wAfter w:w="4238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  <w:bottom w:val="single" w:sz="4" w:space="0" w:color="auto"/>
            </w:tcBorders>
            <w:shd w:val="clear" w:color="auto" w:fill="auto"/>
          </w:tcPr>
          <w:p w14:paraId="366CF1B4" w14:textId="77777777" w:rsidR="00562BA4" w:rsidRPr="009B1F1E" w:rsidRDefault="00562BA4" w:rsidP="00562BA4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06" w:type="dxa"/>
            <w:gridSpan w:val="14"/>
            <w:tcBorders>
              <w:bottom w:val="single" w:sz="4" w:space="0" w:color="auto"/>
            </w:tcBorders>
            <w:shd w:val="clear" w:color="auto" w:fill="auto"/>
          </w:tcPr>
          <w:p w14:paraId="0C814AF4" w14:textId="77777777" w:rsidR="00562BA4" w:rsidRPr="009B1F1E" w:rsidRDefault="00562BA4" w:rsidP="00562BA4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13DA3B2B" w14:textId="77777777" w:rsidTr="009D69EE">
        <w:trPr>
          <w:gridAfter w:val="2"/>
          <w:wAfter w:w="4238" w:type="dxa"/>
          <w:cantSplit/>
        </w:trPr>
        <w:tc>
          <w:tcPr>
            <w:tcW w:w="10596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85C3140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562BA4" w:rsidRPr="009B1F1E" w14:paraId="7FEC0807" w14:textId="77777777" w:rsidTr="009D69EE">
        <w:trPr>
          <w:gridAfter w:val="2"/>
          <w:wAfter w:w="4238" w:type="dxa"/>
          <w:cantSplit/>
        </w:trPr>
        <w:tc>
          <w:tcPr>
            <w:tcW w:w="1090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361CAF12" w14:textId="77777777" w:rsidR="00562BA4" w:rsidRPr="009B1F1E" w:rsidRDefault="00562BA4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  <w:tcBorders>
              <w:top w:val="single" w:sz="4" w:space="0" w:color="auto"/>
            </w:tcBorders>
          </w:tcPr>
          <w:p w14:paraId="05752633" w14:textId="77777777" w:rsidR="00562BA4" w:rsidRPr="009B1F1E" w:rsidRDefault="00562BA4" w:rsidP="00562BA4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Zinsen (inkl. Marchzinsen) korrekt verbucht?</w:t>
            </w:r>
          </w:p>
        </w:tc>
        <w:tc>
          <w:tcPr>
            <w:tcW w:w="3649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356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64"/>
            </w:tblGrid>
            <w:tr w:rsidR="00126357" w:rsidRPr="009B1F1E" w14:paraId="185B7116" w14:textId="77777777" w:rsidTr="009C0534">
              <w:trPr>
                <w:trHeight w:val="488"/>
              </w:trPr>
              <w:tc>
                <w:tcPr>
                  <w:tcW w:w="3564" w:type="dxa"/>
                </w:tcPr>
                <w:p w14:paraId="7A473223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70E22F3" w14:textId="77777777" w:rsidR="00562BA4" w:rsidRPr="009B1F1E" w:rsidRDefault="00562BA4" w:rsidP="00562BA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4508263"/>
            <w:placeholder>
              <w:docPart w:val="87DBC41E14244AE09E4BEE9261466CE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58" w:type="dxa"/>
                <w:gridSpan w:val="3"/>
                <w:tcBorders>
                  <w:top w:val="single" w:sz="4" w:space="0" w:color="auto"/>
                </w:tcBorders>
              </w:tcPr>
              <w:p w14:paraId="445F8278" w14:textId="77777777" w:rsidR="00562BA4" w:rsidRPr="009B1F1E" w:rsidRDefault="00E3197C" w:rsidP="00562BA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61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115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378736C6" w14:textId="77777777" w:rsidTr="009C0534">
              <w:trPr>
                <w:trHeight w:val="509"/>
              </w:trPr>
              <w:tc>
                <w:tcPr>
                  <w:tcW w:w="1154" w:type="dxa"/>
                </w:tcPr>
                <w:p w14:paraId="1F1D064B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94D275D" w14:textId="77777777" w:rsidR="00562BA4" w:rsidRPr="009B1F1E" w:rsidRDefault="00562BA4" w:rsidP="00562BA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62BA4" w:rsidRPr="009B1F1E" w14:paraId="2DEE72DA" w14:textId="77777777" w:rsidTr="009D69EE">
        <w:trPr>
          <w:gridAfter w:val="2"/>
          <w:wAfter w:w="4238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1CFCEE4E" w14:textId="77777777" w:rsidR="00562BA4" w:rsidRPr="009B1F1E" w:rsidRDefault="00562BA4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2E4EE042" w14:textId="77777777" w:rsidR="00562BA4" w:rsidRPr="009B1F1E" w:rsidRDefault="00562BA4" w:rsidP="00562BA4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Erfolgte die Teilrückzahlung und Rückzahlung von Verbindlichkeiten an die Gläubiger korrekt gemäss den Best</w:t>
            </w:r>
            <w:r w:rsidR="00DF6197" w:rsidRPr="009B1F1E">
              <w:rPr>
                <w:rFonts w:cs="Arial"/>
              </w:rPr>
              <w:t>immungen der Darlehensverträge?</w:t>
            </w:r>
          </w:p>
        </w:tc>
        <w:tc>
          <w:tcPr>
            <w:tcW w:w="364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0663B3CA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2FE071D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9F4EE1A" w14:textId="77777777" w:rsidR="00562BA4" w:rsidRPr="009B1F1E" w:rsidRDefault="00562BA4" w:rsidP="00562BA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769067622"/>
            <w:placeholder>
              <w:docPart w:val="C10B0FDBD99D43DF95D627E84836C9B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58" w:type="dxa"/>
                <w:gridSpan w:val="3"/>
              </w:tcPr>
              <w:p w14:paraId="045F2B3F" w14:textId="77777777" w:rsidR="00562BA4" w:rsidRPr="009B1F1E" w:rsidRDefault="00E3197C" w:rsidP="00562BA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6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0487DAD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20AD485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AE352DA" w14:textId="77777777" w:rsidR="00562BA4" w:rsidRPr="009B1F1E" w:rsidRDefault="00562BA4" w:rsidP="00562BA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56EE2" w:rsidRPr="009B1F1E" w14:paraId="1D221CDD" w14:textId="77777777" w:rsidTr="009D69EE">
        <w:trPr>
          <w:gridAfter w:val="2"/>
          <w:wAfter w:w="4238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2FB8E033" w14:textId="77777777" w:rsidR="00656EE2" w:rsidRPr="009B1F1E" w:rsidRDefault="00656EE2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627DD78C" w14:textId="77777777" w:rsidR="00656EE2" w:rsidRPr="009B1F1E" w:rsidRDefault="00656EE2" w:rsidP="00562BA4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Weisen Postkonten (Sachgruppe 1001) und Bankkonten (Sachgruppe 1002) am Jahresende Haben-Salden auf und wurden diese in die Sachgruppe 2010 umgebucht ?</w:t>
            </w:r>
          </w:p>
        </w:tc>
        <w:tc>
          <w:tcPr>
            <w:tcW w:w="3649" w:type="dxa"/>
            <w:gridSpan w:val="3"/>
          </w:tcPr>
          <w:p w14:paraId="10C2F998" w14:textId="77777777" w:rsidR="00656EE2" w:rsidRPr="009B1F1E" w:rsidRDefault="00656EE2" w:rsidP="0012635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08051103"/>
            <w:placeholder>
              <w:docPart w:val="7FEDE2F0354246F3B72568A3F1E2D84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58" w:type="dxa"/>
                <w:gridSpan w:val="3"/>
              </w:tcPr>
              <w:p w14:paraId="22EDE6A1" w14:textId="77777777" w:rsidR="00656EE2" w:rsidRPr="009B1F1E" w:rsidRDefault="00656EE2" w:rsidP="00562BA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61" w:type="dxa"/>
            <w:gridSpan w:val="6"/>
          </w:tcPr>
          <w:p w14:paraId="1BB580FD" w14:textId="77777777" w:rsidR="00656EE2" w:rsidRPr="009B1F1E" w:rsidRDefault="00656EE2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562BA4" w:rsidRPr="009B1F1E" w14:paraId="63AF49D4" w14:textId="77777777" w:rsidTr="009D69EE">
        <w:trPr>
          <w:gridAfter w:val="2"/>
          <w:wAfter w:w="4238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40BA118B" w14:textId="77777777" w:rsidR="00562BA4" w:rsidRPr="009B1F1E" w:rsidRDefault="00562BA4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43E06911" w14:textId="32575385" w:rsidR="00656EE2" w:rsidRPr="009B1F1E" w:rsidRDefault="00562BA4" w:rsidP="009D69EE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der Grundsätze </w:t>
            </w:r>
            <w:r w:rsidR="00484E7C">
              <w:rPr>
                <w:rFonts w:eastAsia="Times New Roman" w:cs="Arial"/>
                <w:lang w:eastAsia="de-CH"/>
              </w:rPr>
              <w:t>von § 3 FHG</w:t>
            </w:r>
          </w:p>
        </w:tc>
        <w:tc>
          <w:tcPr>
            <w:tcW w:w="364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06B7DEB1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132B7F1B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6E6E266" w14:textId="77777777" w:rsidR="00562BA4" w:rsidRPr="009B1F1E" w:rsidRDefault="00562BA4" w:rsidP="00562BA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766687478"/>
            <w:placeholder>
              <w:docPart w:val="F25A208A691F41E3848146D63ADED6F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58" w:type="dxa"/>
                <w:gridSpan w:val="3"/>
              </w:tcPr>
              <w:p w14:paraId="72884270" w14:textId="77777777" w:rsidR="00562BA4" w:rsidRPr="009B1F1E" w:rsidRDefault="00E3197C" w:rsidP="00562BA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61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1FF70996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069A54A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3378327" w14:textId="77777777" w:rsidR="00562BA4" w:rsidRPr="009B1F1E" w:rsidRDefault="00562BA4" w:rsidP="00562BA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6ED1489F" w14:textId="77777777" w:rsidTr="003E232D">
        <w:trPr>
          <w:gridBefore w:val="1"/>
          <w:gridAfter w:val="4"/>
          <w:wBefore w:w="15" w:type="dxa"/>
          <w:wAfter w:w="4390" w:type="dxa"/>
          <w:cantSplit/>
        </w:trPr>
        <w:tc>
          <w:tcPr>
            <w:tcW w:w="10429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76A9E55E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bookmarkStart w:id="50" w:name="_Ref448408534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3E232D" w:rsidRPr="009B1F1E" w14:paraId="769B7618" w14:textId="77777777" w:rsidTr="009D69EE">
        <w:trPr>
          <w:gridBefore w:val="1"/>
          <w:wBefore w:w="15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6176691C" w14:textId="77777777" w:rsidR="003E232D" w:rsidRPr="009B1F1E" w:rsidRDefault="003E232D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5"/>
          </w:tcPr>
          <w:p w14:paraId="16AB47B8" w14:textId="77777777" w:rsidR="003E232D" w:rsidRDefault="003E232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43EB0A93" w14:textId="77777777" w:rsidR="003E232D" w:rsidRPr="009B1F1E" w:rsidRDefault="003E232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</w:tcPr>
          <w:p w14:paraId="2B01941A" w14:textId="77777777" w:rsidR="003E232D" w:rsidRPr="009B1F1E" w:rsidRDefault="003E232D" w:rsidP="00A57E7B">
            <w:pPr>
              <w:spacing w:line="259" w:lineRule="auto"/>
            </w:pPr>
          </w:p>
        </w:tc>
      </w:tr>
      <w:tr w:rsidR="003E232D" w:rsidRPr="009B1F1E" w14:paraId="5E572631" w14:textId="77777777" w:rsidTr="003E232D">
        <w:trPr>
          <w:gridBefore w:val="1"/>
          <w:gridAfter w:val="3"/>
          <w:wBefore w:w="15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450E6FF4" w14:textId="77777777" w:rsidR="003E232D" w:rsidRPr="009B1F1E" w:rsidRDefault="003E232D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55E9B96F" w14:textId="77777777" w:rsidR="003E232D" w:rsidRDefault="003E232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027BB058" w14:textId="77777777" w:rsidR="003E232D" w:rsidRPr="009B1F1E" w:rsidRDefault="003E232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5E28CB5A" w14:textId="77777777" w:rsidR="003E232D" w:rsidRPr="009B1F1E" w:rsidRDefault="003E232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641497513"/>
            <w:placeholder>
              <w:docPart w:val="BAAE3177ECEF4DC8883A1C32CE3640FC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5E0E1C0E" w14:textId="77777777" w:rsidR="003E232D" w:rsidRPr="009B1F1E" w:rsidRDefault="003E232D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3E232D" w:rsidRPr="009B1F1E" w14:paraId="3B736C5F" w14:textId="77777777" w:rsidTr="003E232D">
        <w:trPr>
          <w:gridBefore w:val="1"/>
          <w:gridAfter w:val="3"/>
          <w:wBefore w:w="15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50610F39" w14:textId="77777777" w:rsidR="003E232D" w:rsidRPr="009B1F1E" w:rsidRDefault="003E232D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3691ED5A" w14:textId="77777777" w:rsidR="003E232D" w:rsidRDefault="003E232D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174B61E6" w14:textId="77777777" w:rsidR="003E232D" w:rsidRPr="009B1F1E" w:rsidRDefault="003E232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41F783FB" w14:textId="77777777" w:rsidR="003E232D" w:rsidRPr="009B1F1E" w:rsidRDefault="003E232D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250505806"/>
            <w:placeholder>
              <w:docPart w:val="79DADEDF379844F090308BFAF5BC7245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4F8EFC57" w14:textId="77777777" w:rsidR="003E232D" w:rsidRPr="009B1F1E" w:rsidRDefault="003E232D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3E232D" w:rsidRPr="009B1F1E" w14:paraId="5A3CA083" w14:textId="77777777" w:rsidTr="003E232D">
        <w:trPr>
          <w:gridBefore w:val="1"/>
          <w:gridAfter w:val="5"/>
          <w:wBefore w:w="15" w:type="dxa"/>
          <w:wAfter w:w="4440" w:type="dxa"/>
          <w:cantSplit/>
        </w:trPr>
        <w:tc>
          <w:tcPr>
            <w:tcW w:w="10379" w:type="dxa"/>
            <w:gridSpan w:val="13"/>
            <w:tcBorders>
              <w:left w:val="single" w:sz="18" w:space="0" w:color="auto"/>
            </w:tcBorders>
          </w:tcPr>
          <w:p w14:paraId="56115F63" w14:textId="77777777" w:rsidR="003E232D" w:rsidRDefault="003E232D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738541DD" w14:textId="77777777" w:rsidR="003E232D" w:rsidRPr="009B1F1E" w:rsidRDefault="003E232D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2D55E56E" w14:textId="77777777" w:rsidR="003F5C3D" w:rsidRPr="009B1F1E" w:rsidRDefault="003F5C3D">
      <w:pPr>
        <w:spacing w:line="259" w:lineRule="auto"/>
        <w:rPr>
          <w:rFonts w:cs="Arial"/>
          <w:b/>
        </w:rPr>
      </w:pPr>
      <w:r w:rsidRPr="009B1F1E">
        <w:rPr>
          <w:rFonts w:cs="Arial"/>
          <w:b/>
        </w:rPr>
        <w:br w:type="page"/>
      </w:r>
    </w:p>
    <w:p w14:paraId="2858AD2B" w14:textId="77777777" w:rsidR="00AF799B" w:rsidRPr="009B1F1E" w:rsidRDefault="00306D5E" w:rsidP="007B44A5">
      <w:pPr>
        <w:pStyle w:val="berschrift1"/>
        <w:rPr>
          <w:rFonts w:ascii="Arial" w:hAnsi="Arial"/>
          <w:szCs w:val="22"/>
        </w:rPr>
      </w:pPr>
      <w:bookmarkStart w:id="51" w:name="_Toc25147167"/>
      <w:r w:rsidRPr="009B1F1E">
        <w:rPr>
          <w:rFonts w:ascii="Arial" w:hAnsi="Arial"/>
          <w:szCs w:val="22"/>
        </w:rPr>
        <w:t>Passive Rechnungsabgrenzungen</w:t>
      </w:r>
      <w:bookmarkEnd w:id="51"/>
    </w:p>
    <w:p w14:paraId="6CF825A8" w14:textId="77777777" w:rsidR="00306D5E" w:rsidRPr="009B1F1E" w:rsidRDefault="009E0EAF" w:rsidP="006C3094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306D5E" w:rsidRPr="009B1F1E">
        <w:rPr>
          <w:rFonts w:cs="Arial"/>
        </w:rPr>
        <w:t xml:space="preserve"> 204</w:t>
      </w:r>
      <w:bookmarkEnd w:id="50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7E04E9EB" w14:textId="77777777" w:rsidTr="006C3094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06C99279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4512ECE6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1D8EE4E5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0DEFD6DF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Vollständigkeit und Richtigkeit der verbuchten passiven Rechnungsabgrenzungen</w:t>
            </w:r>
            <w:r w:rsidR="007B501F" w:rsidRPr="009B1F1E">
              <w:rPr>
                <w:rFonts w:cs="Arial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46EB8A13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0216FCC4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36A19589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551CCE73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7DC04696" w14:textId="77777777" w:rsidR="00D11764" w:rsidRPr="00D11764" w:rsidRDefault="00EA3A7E" w:rsidP="00D11764">
            <w:pPr>
              <w:pStyle w:val="Listenabsatz"/>
              <w:numPr>
                <w:ilvl w:val="0"/>
                <w:numId w:val="25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D11764">
              <w:rPr>
                <w:rFonts w:eastAsia="Times New Roman" w:cs="Arial"/>
                <w:lang w:eastAsia="de-CH"/>
              </w:rPr>
              <w:t>Saldolisten</w:t>
            </w:r>
          </w:p>
          <w:p w14:paraId="692C9395" w14:textId="77777777" w:rsidR="00D11764" w:rsidRPr="00D11764" w:rsidRDefault="00EA3A7E" w:rsidP="00D11764">
            <w:pPr>
              <w:pStyle w:val="Listenabsatz"/>
              <w:numPr>
                <w:ilvl w:val="0"/>
                <w:numId w:val="25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D11764">
              <w:rPr>
                <w:rFonts w:eastAsia="Times New Roman" w:cs="Arial"/>
                <w:lang w:eastAsia="de-CH"/>
              </w:rPr>
              <w:t>Vorjahres- oder Mehrjahresvergleich</w:t>
            </w:r>
          </w:p>
          <w:p w14:paraId="4D28F090" w14:textId="29BF3D1C" w:rsidR="00EA3A7E" w:rsidRPr="00D11764" w:rsidRDefault="00EE6D2F" w:rsidP="00D11764">
            <w:pPr>
              <w:pStyle w:val="Listenabsatz"/>
              <w:numPr>
                <w:ilvl w:val="0"/>
                <w:numId w:val="25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D11764">
              <w:rPr>
                <w:rFonts w:eastAsia="Times New Roman" w:cs="Arial"/>
                <w:lang w:eastAsia="de-CH"/>
              </w:rPr>
              <w:t>Detailnachweise</w:t>
            </w:r>
          </w:p>
        </w:tc>
      </w:tr>
    </w:tbl>
    <w:p w14:paraId="6FF27EB6" w14:textId="77777777" w:rsidR="00EA3A7E" w:rsidRPr="009B1F1E" w:rsidRDefault="00EA3A7E" w:rsidP="00FE106A">
      <w:pPr>
        <w:rPr>
          <w:rFonts w:cs="Arial"/>
        </w:rPr>
      </w:pPr>
    </w:p>
    <w:tbl>
      <w:tblPr>
        <w:tblW w:w="14837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"/>
        <w:gridCol w:w="789"/>
        <w:gridCol w:w="286"/>
        <w:gridCol w:w="3183"/>
        <w:gridCol w:w="259"/>
        <w:gridCol w:w="22"/>
        <w:gridCol w:w="3401"/>
        <w:gridCol w:w="230"/>
        <w:gridCol w:w="472"/>
        <w:gridCol w:w="432"/>
        <w:gridCol w:w="222"/>
        <w:gridCol w:w="1003"/>
        <w:gridCol w:w="57"/>
        <w:gridCol w:w="23"/>
        <w:gridCol w:w="49"/>
        <w:gridCol w:w="140"/>
        <w:gridCol w:w="23"/>
        <w:gridCol w:w="125"/>
        <w:gridCol w:w="4102"/>
      </w:tblGrid>
      <w:tr w:rsidR="00B513B7" w:rsidRPr="009B1F1E" w14:paraId="4CA478B2" w14:textId="77777777" w:rsidTr="00D11764">
        <w:trPr>
          <w:gridBefore w:val="1"/>
          <w:gridAfter w:val="4"/>
          <w:wBefore w:w="19" w:type="dxa"/>
          <w:wAfter w:w="4390" w:type="dxa"/>
          <w:cantSplit/>
          <w:tblHeader/>
        </w:trPr>
        <w:tc>
          <w:tcPr>
            <w:tcW w:w="42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4F3F31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DC0C331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70D1DD8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D3EC8A6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43495B5B" w14:textId="77777777" w:rsidTr="00D11764">
        <w:trPr>
          <w:gridAfter w:val="6"/>
          <w:wAfter w:w="4462" w:type="dxa"/>
          <w:cantSplit/>
          <w:tblHeader/>
        </w:trPr>
        <w:tc>
          <w:tcPr>
            <w:tcW w:w="808" w:type="dxa"/>
            <w:gridSpan w:val="2"/>
            <w:shd w:val="clear" w:color="auto" w:fill="auto"/>
          </w:tcPr>
          <w:p w14:paraId="5CB7302F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67" w:type="dxa"/>
            <w:gridSpan w:val="11"/>
            <w:shd w:val="clear" w:color="auto" w:fill="auto"/>
          </w:tcPr>
          <w:p w14:paraId="7AC06E03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440387F8" w14:textId="77777777" w:rsidTr="00D11764">
        <w:trPr>
          <w:gridAfter w:val="7"/>
          <w:wAfter w:w="4519" w:type="dxa"/>
          <w:cantSplit/>
        </w:trPr>
        <w:tc>
          <w:tcPr>
            <w:tcW w:w="1031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0428C0B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Bestandesprüfungen</w:t>
            </w:r>
          </w:p>
        </w:tc>
      </w:tr>
      <w:tr w:rsidR="00A47573" w:rsidRPr="009B1F1E" w14:paraId="12AA4A1F" w14:textId="77777777" w:rsidTr="00D11764">
        <w:trPr>
          <w:gridAfter w:val="2"/>
          <w:wAfter w:w="4227" w:type="dxa"/>
          <w:cantSplit/>
        </w:trPr>
        <w:tc>
          <w:tcPr>
            <w:tcW w:w="1094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5684063D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  <w:tcBorders>
              <w:top w:val="single" w:sz="4" w:space="0" w:color="auto"/>
            </w:tcBorders>
          </w:tcPr>
          <w:p w14:paraId="21F04780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53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3651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51"/>
            </w:tblGrid>
            <w:tr w:rsidR="00126357" w:rsidRPr="009B1F1E" w14:paraId="36D4E6C0" w14:textId="77777777" w:rsidTr="009C0534">
              <w:trPr>
                <w:trHeight w:val="488"/>
              </w:trPr>
              <w:tc>
                <w:tcPr>
                  <w:tcW w:w="3651" w:type="dxa"/>
                </w:tcPr>
                <w:p w14:paraId="19F3BE36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0A51205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448623574"/>
            <w:placeholder>
              <w:docPart w:val="B316C34A9C0B4811A237B9D85A3AC1F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  <w:tcBorders>
                  <w:top w:val="single" w:sz="4" w:space="0" w:color="auto"/>
                </w:tcBorders>
              </w:tcPr>
              <w:p w14:paraId="77B0FB1E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55"/>
            </w:tblGrid>
            <w:tr w:rsidR="00640F2D" w:rsidRPr="009B1F1E" w14:paraId="6EC6CD01" w14:textId="77777777" w:rsidTr="009C0534">
              <w:trPr>
                <w:trHeight w:val="574"/>
              </w:trPr>
              <w:tc>
                <w:tcPr>
                  <w:tcW w:w="1055" w:type="dxa"/>
                </w:tcPr>
                <w:p w14:paraId="5B9E9BAB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BB3900E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47573" w:rsidRPr="009B1F1E" w14:paraId="004565EA" w14:textId="77777777" w:rsidTr="00D11764">
        <w:trPr>
          <w:gridAfter w:val="2"/>
          <w:wAfter w:w="422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9EA435B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</w:tcPr>
          <w:p w14:paraId="1B26C776" w14:textId="0BE5A9B6" w:rsidR="00A47573" w:rsidRPr="009B1F1E" w:rsidRDefault="00A32496" w:rsidP="00C62A6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die passiven Abgrenzungen rechtmässig gebildet</w:t>
            </w:r>
            <w:r w:rsidR="00F46EF2" w:rsidRPr="009B1F1E">
              <w:rPr>
                <w:rFonts w:eastAsia="Times New Roman" w:cs="Arial"/>
                <w:lang w:eastAsia="de-CH"/>
              </w:rPr>
              <w:t xml:space="preserve"> und </w:t>
            </w:r>
            <w:r w:rsidRPr="009B1F1E">
              <w:rPr>
                <w:rFonts w:eastAsia="Times New Roman" w:cs="Arial"/>
                <w:lang w:eastAsia="de-CH"/>
              </w:rPr>
              <w:t xml:space="preserve"> korrekt </w:t>
            </w:r>
            <w:r w:rsidR="00EE6D2F" w:rsidRPr="009B1F1E">
              <w:rPr>
                <w:rFonts w:eastAsia="Times New Roman" w:cs="Arial"/>
                <w:lang w:eastAsia="de-CH"/>
              </w:rPr>
              <w:t xml:space="preserve">auf den zutreffenden Konten der Erfolgs- / Investitionsrechnung </w:t>
            </w:r>
            <w:r w:rsidRPr="009B1F1E">
              <w:rPr>
                <w:rFonts w:eastAsia="Times New Roman" w:cs="Arial"/>
                <w:lang w:eastAsia="de-CH"/>
              </w:rPr>
              <w:t>verbucht?</w:t>
            </w:r>
          </w:p>
        </w:tc>
        <w:tc>
          <w:tcPr>
            <w:tcW w:w="3653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66B3109C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9BEC5B2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E910D6E" w14:textId="77777777" w:rsidR="00A47573" w:rsidRPr="009B1F1E" w:rsidRDefault="00A47573" w:rsidP="00A47573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80438177"/>
            <w:placeholder>
              <w:docPart w:val="206B839995E44763BEAB23CB98E9C8A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1DBD3038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6DD4DFEF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DEFA689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A9FD1EE" w14:textId="77777777" w:rsidR="00A47573" w:rsidRPr="009B1F1E" w:rsidRDefault="00A47573" w:rsidP="00A47573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60A47BF3" w14:textId="77777777" w:rsidTr="00D11764">
        <w:trPr>
          <w:gridAfter w:val="2"/>
          <w:wAfter w:w="4227" w:type="dxa"/>
          <w:cantSplit/>
        </w:trPr>
        <w:tc>
          <w:tcPr>
            <w:tcW w:w="10610" w:type="dxa"/>
            <w:gridSpan w:val="1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1637C4E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A47573" w:rsidRPr="009B1F1E" w14:paraId="433BB7DE" w14:textId="77777777" w:rsidTr="00D11764">
        <w:trPr>
          <w:gridAfter w:val="2"/>
          <w:wAfter w:w="422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</w:tcPr>
          <w:p w14:paraId="213409A9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</w:tcPr>
          <w:p w14:paraId="5153F0D2" w14:textId="42E9FF93" w:rsidR="0099493F" w:rsidRPr="009B1F1E" w:rsidRDefault="00A47573" w:rsidP="00A47573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Analyse und Erklärung von Veränderungen und wesentlichen Abweichungen zwischen Berichts- und Vorjahr.</w:t>
            </w:r>
          </w:p>
        </w:tc>
        <w:tc>
          <w:tcPr>
            <w:tcW w:w="3653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713B3FFC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1C4A80C8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912A3C1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776564214"/>
            <w:placeholder>
              <w:docPart w:val="A26CDDA0197F4C299980F427AEA3D88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2B20EAAC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706A5F2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8D78DDF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BD05AE4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99493F" w:rsidRPr="009B1F1E" w14:paraId="1D35D16B" w14:textId="77777777" w:rsidTr="00D11764">
        <w:trPr>
          <w:gridAfter w:val="2"/>
          <w:wAfter w:w="422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</w:tcPr>
          <w:p w14:paraId="65098DB9" w14:textId="77777777" w:rsidR="0099493F" w:rsidRPr="009B1F1E" w:rsidRDefault="0099493F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</w:tcPr>
          <w:p w14:paraId="3A8ED663" w14:textId="77777777" w:rsidR="0099493F" w:rsidRPr="009B1F1E" w:rsidRDefault="0099493F" w:rsidP="00C62A6E">
            <w:pPr>
              <w:spacing w:before="120" w:after="120"/>
              <w:rPr>
                <w:rFonts w:cs="Arial"/>
              </w:rPr>
            </w:pPr>
            <w:r w:rsidRPr="009B1F1E">
              <w:rPr>
                <w:rFonts w:eastAsia="Times New Roman" w:cs="Arial"/>
                <w:lang w:eastAsia="de-CH"/>
              </w:rPr>
              <w:t>Wurden sämtliche passiven Rechnungsabgrenzungen am Jahresanfang korrekt aufgelöst, durch Ausbuchung auf die betreffenden Konten der Erfolgs- / Investitionsrechnung?</w:t>
            </w:r>
          </w:p>
        </w:tc>
        <w:tc>
          <w:tcPr>
            <w:tcW w:w="3653" w:type="dxa"/>
            <w:gridSpan w:val="3"/>
          </w:tcPr>
          <w:p w14:paraId="14C36830" w14:textId="77777777" w:rsidR="0099493F" w:rsidRPr="009B1F1E" w:rsidRDefault="0099493F" w:rsidP="0012635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tc>
          <w:tcPr>
            <w:tcW w:w="1126" w:type="dxa"/>
            <w:gridSpan w:val="3"/>
          </w:tcPr>
          <w:p w14:paraId="2780B336" w14:textId="77777777" w:rsidR="0099493F" w:rsidRPr="009B1F1E" w:rsidRDefault="0099493F" w:rsidP="00A47573">
            <w:pPr>
              <w:spacing w:before="120" w:after="120" w:line="240" w:lineRule="auto"/>
              <w:jc w:val="center"/>
              <w:rPr>
                <w:rFonts w:eastAsia="Times New Roman" w:cs="Arial"/>
                <w:lang w:eastAsia="de-CH"/>
              </w:rPr>
            </w:pPr>
          </w:p>
        </w:tc>
        <w:tc>
          <w:tcPr>
            <w:tcW w:w="1295" w:type="dxa"/>
            <w:gridSpan w:val="6"/>
          </w:tcPr>
          <w:p w14:paraId="0F67D3D2" w14:textId="77777777" w:rsidR="0099493F" w:rsidRPr="009B1F1E" w:rsidRDefault="0099493F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47573" w:rsidRPr="009B1F1E" w14:paraId="6D8A871E" w14:textId="77777777" w:rsidTr="00D11764">
        <w:trPr>
          <w:gridAfter w:val="2"/>
          <w:wAfter w:w="422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</w:tcPr>
          <w:p w14:paraId="34AFBD34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</w:tcPr>
          <w:p w14:paraId="54FA4ABB" w14:textId="719DC5EC" w:rsidR="00A47573" w:rsidRPr="009B1F1E" w:rsidRDefault="00A47573" w:rsidP="003E5295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notwendigen Abgrenzungen vorgenommen (z.B. Ferien- und Überzeit, Mietzinse</w:t>
            </w:r>
            <w:r w:rsidR="00E71A09" w:rsidRPr="009B1F1E">
              <w:rPr>
                <w:rFonts w:cs="Arial"/>
              </w:rPr>
              <w:t>, Schulgelder</w:t>
            </w:r>
            <w:r w:rsidR="00636D1E" w:rsidRPr="009B1F1E">
              <w:rPr>
                <w:rFonts w:cs="Arial"/>
              </w:rPr>
              <w:t>, Revisionskosten</w:t>
            </w:r>
            <w:r w:rsidRPr="009B1F1E">
              <w:rPr>
                <w:rFonts w:cs="Arial"/>
              </w:rPr>
              <w:t>)?</w:t>
            </w:r>
          </w:p>
        </w:tc>
        <w:tc>
          <w:tcPr>
            <w:tcW w:w="3653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44431812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2111D5C8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CFF5024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416009239"/>
            <w:placeholder>
              <w:docPart w:val="6EDC2218CB44496BABE79714039AE46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49B25A9B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02558955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A4ACADE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6823DD3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47573" w:rsidRPr="009B1F1E" w14:paraId="7F9F305D" w14:textId="77777777" w:rsidTr="00D11764">
        <w:trPr>
          <w:gridAfter w:val="2"/>
          <w:wAfter w:w="422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</w:tcPr>
          <w:p w14:paraId="766E74F8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2"/>
          </w:tcPr>
          <w:p w14:paraId="4038DFB7" w14:textId="3E57B0A7" w:rsidR="00906E30" w:rsidRPr="009B1F1E" w:rsidRDefault="00A47573" w:rsidP="0071671D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der Grundsätze </w:t>
            </w:r>
            <w:r w:rsidR="00484E7C">
              <w:rPr>
                <w:rFonts w:eastAsia="Times New Roman" w:cs="Arial"/>
                <w:lang w:eastAsia="de-CH"/>
              </w:rPr>
              <w:t>von § 3 FHG</w:t>
            </w:r>
          </w:p>
        </w:tc>
        <w:tc>
          <w:tcPr>
            <w:tcW w:w="3653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3F9087A1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0EB57B4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6B01344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594099821"/>
            <w:placeholder>
              <w:docPart w:val="C99BF8DBFC95440098C59A9E6634A12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4BDFE122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55753BF4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6CCAF7D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D89EEEA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6765173D" w14:textId="77777777" w:rsidTr="00D11764">
        <w:trPr>
          <w:gridBefore w:val="1"/>
          <w:gridAfter w:val="4"/>
          <w:wBefore w:w="19" w:type="dxa"/>
          <w:wAfter w:w="4390" w:type="dxa"/>
          <w:cantSplit/>
        </w:trPr>
        <w:tc>
          <w:tcPr>
            <w:tcW w:w="10428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5B12481B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bookmarkStart w:id="52" w:name="_Ref448408539"/>
            <w:bookmarkStart w:id="53" w:name="_Ref452644723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D11764" w:rsidRPr="009B1F1E" w14:paraId="14929F7B" w14:textId="77777777" w:rsidTr="00D11764">
        <w:trPr>
          <w:gridBefore w:val="1"/>
          <w:wBefore w:w="19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4AFBF869" w14:textId="77777777" w:rsidR="00D11764" w:rsidRPr="009B1F1E" w:rsidRDefault="00D11764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5"/>
          </w:tcPr>
          <w:p w14:paraId="3F75A751" w14:textId="77777777" w:rsidR="00D11764" w:rsidRDefault="00D11764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1FA099BB" w14:textId="77777777" w:rsidR="00D11764" w:rsidRPr="009B1F1E" w:rsidRDefault="00D11764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2" w:type="dxa"/>
          </w:tcPr>
          <w:p w14:paraId="6F366376" w14:textId="77777777" w:rsidR="00D11764" w:rsidRPr="009B1F1E" w:rsidRDefault="00D11764" w:rsidP="00A57E7B">
            <w:pPr>
              <w:spacing w:line="259" w:lineRule="auto"/>
            </w:pPr>
          </w:p>
        </w:tc>
      </w:tr>
      <w:tr w:rsidR="00D11764" w:rsidRPr="009B1F1E" w14:paraId="6DB21551" w14:textId="77777777" w:rsidTr="00D11764">
        <w:trPr>
          <w:gridBefore w:val="1"/>
          <w:gridAfter w:val="3"/>
          <w:wBefore w:w="19" w:type="dxa"/>
          <w:wAfter w:w="4250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57FCDDAA" w14:textId="77777777" w:rsidR="00D11764" w:rsidRPr="009B1F1E" w:rsidRDefault="00D11764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1AD0B480" w14:textId="77777777" w:rsidR="00D11764" w:rsidRDefault="00D11764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53A961FF" w14:textId="77777777" w:rsidR="00D11764" w:rsidRPr="009B1F1E" w:rsidRDefault="00D11764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24216920" w14:textId="77777777" w:rsidR="00D11764" w:rsidRPr="009B1F1E" w:rsidRDefault="00D11764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76196738"/>
            <w:placeholder>
              <w:docPart w:val="46333A1F813B46148C78F5A46DC9A699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30CAC346" w14:textId="77777777" w:rsidR="00D11764" w:rsidRPr="009B1F1E" w:rsidRDefault="00D11764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D11764" w:rsidRPr="009B1F1E" w14:paraId="1A4D80EC" w14:textId="77777777" w:rsidTr="00D11764">
        <w:trPr>
          <w:gridBefore w:val="1"/>
          <w:gridAfter w:val="3"/>
          <w:wBefore w:w="19" w:type="dxa"/>
          <w:wAfter w:w="4250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63E8A9CD" w14:textId="77777777" w:rsidR="00D11764" w:rsidRPr="009B1F1E" w:rsidRDefault="00D11764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6FC71488" w14:textId="77777777" w:rsidR="00D11764" w:rsidRDefault="00D11764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436B974C" w14:textId="77777777" w:rsidR="00D11764" w:rsidRPr="009B1F1E" w:rsidRDefault="00D11764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11981C0C" w14:textId="77777777" w:rsidR="00D11764" w:rsidRPr="009B1F1E" w:rsidRDefault="00D11764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693075543"/>
            <w:placeholder>
              <w:docPart w:val="BD8EF1DEA7854F11A58CF1C021A0C195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1378BF3F" w14:textId="77777777" w:rsidR="00D11764" w:rsidRPr="009B1F1E" w:rsidRDefault="00D11764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D11764" w:rsidRPr="009B1F1E" w14:paraId="3D7596FB" w14:textId="77777777" w:rsidTr="00D11764">
        <w:trPr>
          <w:gridBefore w:val="1"/>
          <w:gridAfter w:val="5"/>
          <w:wBefore w:w="19" w:type="dxa"/>
          <w:wAfter w:w="4439" w:type="dxa"/>
          <w:cantSplit/>
        </w:trPr>
        <w:tc>
          <w:tcPr>
            <w:tcW w:w="10379" w:type="dxa"/>
            <w:gridSpan w:val="13"/>
            <w:tcBorders>
              <w:left w:val="single" w:sz="18" w:space="0" w:color="auto"/>
            </w:tcBorders>
          </w:tcPr>
          <w:p w14:paraId="2A579795" w14:textId="77777777" w:rsidR="00D11764" w:rsidRDefault="00D11764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7D5EEB4B" w14:textId="77777777" w:rsidR="00D11764" w:rsidRPr="009B1F1E" w:rsidRDefault="00D11764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5542B947" w14:textId="77777777" w:rsidR="003F5C3D" w:rsidRPr="009B1F1E" w:rsidRDefault="003F5C3D">
      <w:pPr>
        <w:spacing w:line="259" w:lineRule="auto"/>
        <w:rPr>
          <w:rFonts w:cs="Arial"/>
          <w:b/>
        </w:rPr>
      </w:pPr>
      <w:r w:rsidRPr="009B1F1E">
        <w:rPr>
          <w:rFonts w:cs="Arial"/>
          <w:b/>
        </w:rPr>
        <w:br w:type="page"/>
      </w:r>
    </w:p>
    <w:p w14:paraId="28E65187" w14:textId="77777777" w:rsidR="00AF799B" w:rsidRPr="009B1F1E" w:rsidRDefault="00306D5E" w:rsidP="007B44A5">
      <w:pPr>
        <w:pStyle w:val="berschrift1"/>
        <w:rPr>
          <w:rFonts w:ascii="Arial" w:hAnsi="Arial"/>
          <w:szCs w:val="22"/>
        </w:rPr>
      </w:pPr>
      <w:bookmarkStart w:id="54" w:name="_Toc25147168"/>
      <w:r w:rsidRPr="009B1F1E">
        <w:rPr>
          <w:rFonts w:ascii="Arial" w:hAnsi="Arial"/>
          <w:szCs w:val="22"/>
        </w:rPr>
        <w:t>Kurzfristige Rückstellungen</w:t>
      </w:r>
      <w:bookmarkEnd w:id="54"/>
    </w:p>
    <w:p w14:paraId="26D26CE7" w14:textId="77777777" w:rsidR="00306D5E" w:rsidRPr="009B1F1E" w:rsidRDefault="009E0EAF" w:rsidP="006C3094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306D5E" w:rsidRPr="009B1F1E">
        <w:rPr>
          <w:rFonts w:cs="Arial"/>
        </w:rPr>
        <w:t xml:space="preserve"> 205</w:t>
      </w:r>
      <w:bookmarkEnd w:id="52"/>
      <w:bookmarkEnd w:id="53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6F9A8FEE" w14:textId="77777777" w:rsidTr="006C3094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71A8B0FB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4DAC4730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17909C51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21C996D6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Zulässigkeit und Angemessenheit der bilanzierten Rückstellungen, deren Fälligkeit innerhalb eines Jahres zu erwarten ist</w:t>
            </w:r>
            <w:r w:rsidR="007B501F" w:rsidRPr="009B1F1E">
              <w:rPr>
                <w:rFonts w:cs="Arial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1311980D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6533E629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2C6F29E4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2502E671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7B4F4DF8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Berechnungsgrundlagen für die bilanzierten Rückstellungen</w:t>
            </w:r>
            <w:r w:rsidR="007B501F" w:rsidRPr="009B1F1E">
              <w:rPr>
                <w:rFonts w:cs="Arial"/>
              </w:rPr>
              <w:t>.</w:t>
            </w:r>
          </w:p>
        </w:tc>
      </w:tr>
    </w:tbl>
    <w:p w14:paraId="3FA6E0FA" w14:textId="77777777" w:rsidR="00EA3A7E" w:rsidRPr="009B1F1E" w:rsidRDefault="00EA3A7E" w:rsidP="00FE106A">
      <w:pPr>
        <w:rPr>
          <w:rFonts w:cs="Arial"/>
        </w:rPr>
      </w:pPr>
    </w:p>
    <w:tbl>
      <w:tblPr>
        <w:tblW w:w="14834" w:type="dxa"/>
        <w:tblInd w:w="-5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"/>
        <w:gridCol w:w="792"/>
        <w:gridCol w:w="283"/>
        <w:gridCol w:w="3185"/>
        <w:gridCol w:w="254"/>
        <w:gridCol w:w="25"/>
        <w:gridCol w:w="3400"/>
        <w:gridCol w:w="225"/>
        <w:gridCol w:w="478"/>
        <w:gridCol w:w="430"/>
        <w:gridCol w:w="217"/>
        <w:gridCol w:w="1011"/>
        <w:gridCol w:w="51"/>
        <w:gridCol w:w="28"/>
        <w:gridCol w:w="50"/>
        <w:gridCol w:w="139"/>
        <w:gridCol w:w="15"/>
        <w:gridCol w:w="133"/>
        <w:gridCol w:w="4103"/>
      </w:tblGrid>
      <w:tr w:rsidR="00B513B7" w:rsidRPr="009B1F1E" w14:paraId="4F6AB3A1" w14:textId="77777777" w:rsidTr="003E5295">
        <w:trPr>
          <w:gridBefore w:val="1"/>
          <w:gridAfter w:val="4"/>
          <w:wBefore w:w="15" w:type="dxa"/>
          <w:wAfter w:w="4390" w:type="dxa"/>
          <w:cantSplit/>
          <w:tblHeader/>
        </w:trPr>
        <w:tc>
          <w:tcPr>
            <w:tcW w:w="4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011A5CD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01247D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85A0C6C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19B5723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68DFFD93" w14:textId="77777777" w:rsidTr="000662D0">
        <w:trPr>
          <w:gridAfter w:val="6"/>
          <w:wAfter w:w="4468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4B7A0021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59" w:type="dxa"/>
            <w:gridSpan w:val="11"/>
            <w:shd w:val="clear" w:color="auto" w:fill="auto"/>
          </w:tcPr>
          <w:p w14:paraId="2263C742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1FEABA60" w14:textId="77777777" w:rsidTr="000662D0">
        <w:trPr>
          <w:gridAfter w:val="7"/>
          <w:wAfter w:w="4519" w:type="dxa"/>
          <w:cantSplit/>
        </w:trPr>
        <w:tc>
          <w:tcPr>
            <w:tcW w:w="103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40FDEFE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Bestandesprüfungen</w:t>
            </w:r>
          </w:p>
        </w:tc>
      </w:tr>
      <w:tr w:rsidR="00A47573" w:rsidRPr="009B1F1E" w14:paraId="6E78A909" w14:textId="77777777" w:rsidTr="00F928F4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0AFCB158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  <w:tcBorders>
              <w:top w:val="single" w:sz="4" w:space="0" w:color="auto"/>
            </w:tcBorders>
          </w:tcPr>
          <w:p w14:paraId="1B2C46DA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50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355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54"/>
            </w:tblGrid>
            <w:tr w:rsidR="00126357" w:rsidRPr="009B1F1E" w14:paraId="76966DB0" w14:textId="77777777" w:rsidTr="009C0534">
              <w:trPr>
                <w:trHeight w:val="607"/>
              </w:trPr>
              <w:tc>
                <w:tcPr>
                  <w:tcW w:w="3554" w:type="dxa"/>
                </w:tcPr>
                <w:p w14:paraId="0CA6D06C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3FAEA75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502970857"/>
            <w:placeholder>
              <w:docPart w:val="A59914701A4A49008A1FACEC7E81FA2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  <w:tcBorders>
                  <w:top w:val="single" w:sz="4" w:space="0" w:color="auto"/>
                </w:tcBorders>
              </w:tcPr>
              <w:p w14:paraId="4C01452C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99"/>
            </w:tblGrid>
            <w:tr w:rsidR="00640F2D" w:rsidRPr="009B1F1E" w14:paraId="6D3D3B73" w14:textId="77777777" w:rsidTr="009C0534">
              <w:trPr>
                <w:trHeight w:val="563"/>
              </w:trPr>
              <w:tc>
                <w:tcPr>
                  <w:tcW w:w="1099" w:type="dxa"/>
                </w:tcPr>
                <w:p w14:paraId="67C78B70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11E9CF7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47573" w:rsidRPr="009B1F1E" w14:paraId="1A7AA035" w14:textId="77777777" w:rsidTr="00F928F4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5F9C165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797D14BB" w14:textId="399EE296" w:rsidR="00A47573" w:rsidRPr="009B1F1E" w:rsidRDefault="00A47573" w:rsidP="00F928F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Ist ein Rückstellungsspiegel </w:t>
            </w:r>
            <w:r w:rsidR="00F928F4">
              <w:rPr>
                <w:rFonts w:eastAsia="Times New Roman" w:cs="Arial"/>
                <w:lang w:eastAsia="de-CH"/>
              </w:rPr>
              <w:t xml:space="preserve">gemäss § 8 Abs. 2 FHV </w:t>
            </w:r>
            <w:r w:rsidRPr="009B1F1E">
              <w:rPr>
                <w:rFonts w:eastAsia="Times New Roman" w:cs="Arial"/>
                <w:lang w:eastAsia="de-CH"/>
              </w:rPr>
              <w:t xml:space="preserve">im Anhang zur Jahresrechnung vorhanden und stimmen die </w:t>
            </w:r>
            <w:r w:rsidR="007309C5" w:rsidRPr="009B1F1E">
              <w:rPr>
                <w:rFonts w:eastAsia="Times New Roman" w:cs="Arial"/>
                <w:lang w:eastAsia="de-CH"/>
              </w:rPr>
              <w:t>Bestände mit der Bilanz überein?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37C487CE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E91505B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99AAE06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962305171"/>
            <w:placeholder>
              <w:docPart w:val="F2330826FE29495D805891098E2B3E0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0E12DAE6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1982AB62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4645E4F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4F5884C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34D266D2" w14:textId="77777777" w:rsidTr="00F928F4">
        <w:trPr>
          <w:gridAfter w:val="2"/>
          <w:wAfter w:w="4236" w:type="dxa"/>
          <w:cantSplit/>
        </w:trPr>
        <w:tc>
          <w:tcPr>
            <w:tcW w:w="10598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D60C780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A47573" w:rsidRPr="009B1F1E" w14:paraId="47C4E09E" w14:textId="77777777" w:rsidTr="00F928F4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06BF60BB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  <w:tcBorders>
              <w:top w:val="single" w:sz="4" w:space="0" w:color="auto"/>
            </w:tcBorders>
          </w:tcPr>
          <w:p w14:paraId="76EEA29F" w14:textId="48C269EE" w:rsidR="00A47573" w:rsidRPr="009B1F1E" w:rsidRDefault="00A47573" w:rsidP="000662D0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Rückstellungen ausschliesslich </w:t>
            </w:r>
            <w:r w:rsidR="000662D0">
              <w:rPr>
                <w:rFonts w:cs="Arial"/>
              </w:rPr>
              <w:t xml:space="preserve">gemäss § 33 Abs. 3 FHG </w:t>
            </w:r>
            <w:r w:rsidRPr="009B1F1E">
              <w:rPr>
                <w:rFonts w:cs="Arial"/>
              </w:rPr>
              <w:t>gebildet</w:t>
            </w:r>
            <w:r w:rsidR="000662D0">
              <w:rPr>
                <w:rFonts w:cs="Arial"/>
              </w:rPr>
              <w:t>?</w:t>
            </w:r>
          </w:p>
        </w:tc>
        <w:tc>
          <w:tcPr>
            <w:tcW w:w="3650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5C9965F1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BE1B2E9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3E8AB77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50686238"/>
            <w:placeholder>
              <w:docPart w:val="C79639CC211645E6B26E76BED0BEC6B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  <w:tcBorders>
                  <w:top w:val="single" w:sz="4" w:space="0" w:color="auto"/>
                </w:tcBorders>
              </w:tcPr>
              <w:p w14:paraId="1006B0B3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2EEB7DDE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BB58CE8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B48828B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BD7D20" w:rsidRPr="009B1F1E" w14:paraId="5C57687A" w14:textId="77777777" w:rsidTr="00F928F4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66E9EA3C" w14:textId="77777777" w:rsidR="00BD7D20" w:rsidRPr="009B1F1E" w:rsidRDefault="00BD7D20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36CBDBA9" w14:textId="77777777" w:rsidR="00BD7D20" w:rsidRPr="009B1F1E" w:rsidRDefault="00BD7D20" w:rsidP="00A47573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Analyse und Erklärung von Veränderungen zwischen Berichts- und Vorjahr</w:t>
            </w:r>
            <w:r w:rsidR="007B501F" w:rsidRPr="009B1F1E">
              <w:rPr>
                <w:rFonts w:cs="Arial"/>
              </w:rPr>
              <w:t>.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0C99EFE8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5B6B065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8954943" w14:textId="77777777" w:rsidR="00BD7D20" w:rsidRPr="009B1F1E" w:rsidRDefault="00BD7D20" w:rsidP="00A47573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104764325"/>
            <w:placeholder>
              <w:docPart w:val="75962AEB9DD74ADE857A2A7774379CF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622848BC" w14:textId="77777777" w:rsidR="00BD7D20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176EFD56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E7B3362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7F991B4" w14:textId="77777777" w:rsidR="00BD7D20" w:rsidRPr="009B1F1E" w:rsidRDefault="00BD7D20" w:rsidP="00A47573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47573" w:rsidRPr="009B1F1E" w14:paraId="1423C960" w14:textId="77777777" w:rsidTr="00F928F4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204FF21B" w14:textId="77777777" w:rsidR="00A47573" w:rsidRPr="009B1F1E" w:rsidRDefault="00A47573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3607AADC" w14:textId="77777777" w:rsidR="00A47573" w:rsidRPr="009B1F1E" w:rsidRDefault="00A47573" w:rsidP="00A47573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die hinfällig gewordenen Rückstellungen korrekt aufgelöst? 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99"/>
            </w:tblGrid>
            <w:tr w:rsidR="00126357" w:rsidRPr="009B1F1E" w14:paraId="30110BE5" w14:textId="77777777" w:rsidTr="009C0534">
              <w:trPr>
                <w:trHeight w:val="531"/>
              </w:trPr>
              <w:tc>
                <w:tcPr>
                  <w:tcW w:w="3499" w:type="dxa"/>
                </w:tcPr>
                <w:p w14:paraId="5F328479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9022649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6045765"/>
            <w:placeholder>
              <w:docPart w:val="093F842F1A794E72982FA165DA08DEB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02838D0C" w14:textId="77777777" w:rsidR="00A47573" w:rsidRPr="009B1F1E" w:rsidRDefault="00E3197C" w:rsidP="00A4757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88"/>
            </w:tblGrid>
            <w:tr w:rsidR="00640F2D" w:rsidRPr="009B1F1E" w14:paraId="63BEA39E" w14:textId="77777777" w:rsidTr="009C0534">
              <w:trPr>
                <w:trHeight w:val="563"/>
              </w:trPr>
              <w:tc>
                <w:tcPr>
                  <w:tcW w:w="1088" w:type="dxa"/>
                </w:tcPr>
                <w:p w14:paraId="0BC6C6A0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397DDC6" w14:textId="77777777" w:rsidR="00A47573" w:rsidRPr="009B1F1E" w:rsidRDefault="00A47573" w:rsidP="00A4757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85869" w:rsidRPr="009B1F1E" w14:paraId="2662B17F" w14:textId="77777777" w:rsidTr="00F928F4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3BF1368D" w14:textId="77777777" w:rsidR="00585869" w:rsidRPr="009B1F1E" w:rsidRDefault="00585869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4F0CB5FE" w14:textId="17D7924C" w:rsidR="00063194" w:rsidRPr="009B1F1E" w:rsidRDefault="00585869" w:rsidP="000662D0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der Grundsätze </w:t>
            </w:r>
            <w:r w:rsidR="00484E7C">
              <w:rPr>
                <w:rFonts w:eastAsia="Times New Roman" w:cs="Arial"/>
                <w:lang w:eastAsia="de-CH"/>
              </w:rPr>
              <w:t>von § 3 FHG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0C1EA631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35AEC093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EDA50AA" w14:textId="77777777" w:rsidR="00585869" w:rsidRPr="009B1F1E" w:rsidRDefault="00585869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84901622"/>
            <w:placeholder>
              <w:docPart w:val="745D88BA49BF4917883E366028729F5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68553956" w14:textId="77777777" w:rsidR="00585869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246D6AAC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8857F32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4A2033B" w14:textId="77777777" w:rsidR="00585869" w:rsidRPr="009B1F1E" w:rsidRDefault="00585869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24852193" w14:textId="77777777" w:rsidTr="003E5295">
        <w:trPr>
          <w:gridBefore w:val="1"/>
          <w:gridAfter w:val="4"/>
          <w:wBefore w:w="15" w:type="dxa"/>
          <w:wAfter w:w="4390" w:type="dxa"/>
          <w:cantSplit/>
        </w:trPr>
        <w:tc>
          <w:tcPr>
            <w:tcW w:w="10429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6D3BA711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3E5295" w:rsidRPr="009B1F1E" w14:paraId="3BA634C4" w14:textId="77777777" w:rsidTr="000662D0">
        <w:trPr>
          <w:gridBefore w:val="1"/>
          <w:wBefore w:w="15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23C7C723" w14:textId="77777777" w:rsidR="003E5295" w:rsidRPr="009B1F1E" w:rsidRDefault="003E5295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5"/>
          </w:tcPr>
          <w:p w14:paraId="422F42CF" w14:textId="77777777" w:rsidR="003E5295" w:rsidRDefault="003E529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2A22E8C6" w14:textId="77777777" w:rsidR="003E5295" w:rsidRPr="009B1F1E" w:rsidRDefault="003E529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</w:tcPr>
          <w:p w14:paraId="1848CB26" w14:textId="77777777" w:rsidR="003E5295" w:rsidRPr="009B1F1E" w:rsidRDefault="003E5295" w:rsidP="00A57E7B">
            <w:pPr>
              <w:spacing w:line="259" w:lineRule="auto"/>
            </w:pPr>
          </w:p>
        </w:tc>
      </w:tr>
      <w:tr w:rsidR="003E5295" w:rsidRPr="009B1F1E" w14:paraId="7F108575" w14:textId="77777777" w:rsidTr="003E5295">
        <w:trPr>
          <w:gridBefore w:val="1"/>
          <w:gridAfter w:val="3"/>
          <w:wBefore w:w="15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72431360" w14:textId="77777777" w:rsidR="003E5295" w:rsidRPr="009B1F1E" w:rsidRDefault="003E5295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124B315B" w14:textId="77777777" w:rsidR="003E5295" w:rsidRDefault="003E529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69B11DB0" w14:textId="77777777" w:rsidR="003E5295" w:rsidRPr="009B1F1E" w:rsidRDefault="003E529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4ACCDA87" w14:textId="77777777" w:rsidR="003E5295" w:rsidRPr="009B1F1E" w:rsidRDefault="003E529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47560066"/>
            <w:placeholder>
              <w:docPart w:val="6C49137BF41740D49B6354AC037E1949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2FE854F8" w14:textId="77777777" w:rsidR="003E5295" w:rsidRPr="009B1F1E" w:rsidRDefault="003E5295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3E5295" w:rsidRPr="009B1F1E" w14:paraId="3F0190DC" w14:textId="77777777" w:rsidTr="003E5295">
        <w:trPr>
          <w:gridBefore w:val="1"/>
          <w:gridAfter w:val="3"/>
          <w:wBefore w:w="15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7DCD1C4" w14:textId="77777777" w:rsidR="003E5295" w:rsidRPr="009B1F1E" w:rsidRDefault="003E5295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2D681436" w14:textId="77777777" w:rsidR="003E5295" w:rsidRDefault="003E5295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0CDC2473" w14:textId="77777777" w:rsidR="003E5295" w:rsidRPr="009B1F1E" w:rsidRDefault="003E529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746F1888" w14:textId="77777777" w:rsidR="003E5295" w:rsidRPr="009B1F1E" w:rsidRDefault="003E5295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738588061"/>
            <w:placeholder>
              <w:docPart w:val="830C7DAC75BB434781963C7BE3139868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650D018E" w14:textId="77777777" w:rsidR="003E5295" w:rsidRPr="009B1F1E" w:rsidRDefault="003E5295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3E5295" w:rsidRPr="009B1F1E" w14:paraId="3725ED9C" w14:textId="77777777" w:rsidTr="003E5295">
        <w:trPr>
          <w:gridBefore w:val="1"/>
          <w:gridAfter w:val="5"/>
          <w:wBefore w:w="15" w:type="dxa"/>
          <w:wAfter w:w="4440" w:type="dxa"/>
          <w:cantSplit/>
        </w:trPr>
        <w:tc>
          <w:tcPr>
            <w:tcW w:w="10379" w:type="dxa"/>
            <w:gridSpan w:val="13"/>
            <w:tcBorders>
              <w:left w:val="single" w:sz="18" w:space="0" w:color="auto"/>
            </w:tcBorders>
          </w:tcPr>
          <w:p w14:paraId="3A1F0D75" w14:textId="77777777" w:rsidR="003E5295" w:rsidRDefault="003E5295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54540A8F" w14:textId="77777777" w:rsidR="003E5295" w:rsidRPr="009B1F1E" w:rsidRDefault="003E5295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0A0013DE" w14:textId="77777777" w:rsidR="003F5C3D" w:rsidRPr="009B1F1E" w:rsidRDefault="003F5C3D">
      <w:pPr>
        <w:spacing w:line="259" w:lineRule="auto"/>
        <w:rPr>
          <w:rFonts w:cs="Arial"/>
          <w:b/>
        </w:rPr>
      </w:pPr>
      <w:bookmarkStart w:id="55" w:name="_Ref448408545"/>
      <w:bookmarkStart w:id="56" w:name="_Ref452644801"/>
      <w:r w:rsidRPr="009B1F1E">
        <w:rPr>
          <w:rFonts w:cs="Arial"/>
        </w:rPr>
        <w:br w:type="page"/>
      </w:r>
    </w:p>
    <w:p w14:paraId="65CF7C15" w14:textId="77777777" w:rsidR="00AF799B" w:rsidRPr="009B1F1E" w:rsidRDefault="00306D5E" w:rsidP="007B44A5">
      <w:pPr>
        <w:pStyle w:val="berschrift1"/>
        <w:rPr>
          <w:rFonts w:ascii="Arial" w:hAnsi="Arial"/>
          <w:szCs w:val="22"/>
        </w:rPr>
      </w:pPr>
      <w:bookmarkStart w:id="57" w:name="_Toc25147169"/>
      <w:r w:rsidRPr="009B1F1E">
        <w:rPr>
          <w:rFonts w:ascii="Arial" w:hAnsi="Arial"/>
          <w:szCs w:val="22"/>
        </w:rPr>
        <w:t>Langfristige Finanzverbindlichkeiten</w:t>
      </w:r>
      <w:bookmarkEnd w:id="57"/>
    </w:p>
    <w:p w14:paraId="63D82E62" w14:textId="77777777" w:rsidR="00306D5E" w:rsidRPr="009B1F1E" w:rsidRDefault="009E0EAF" w:rsidP="006C3094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306D5E" w:rsidRPr="009B1F1E">
        <w:rPr>
          <w:rFonts w:cs="Arial"/>
        </w:rPr>
        <w:t xml:space="preserve"> 206</w:t>
      </w:r>
      <w:bookmarkEnd w:id="55"/>
      <w:bookmarkEnd w:id="56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5DA1E724" w14:textId="77777777" w:rsidTr="006C3094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77784FFF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70C6E763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272D3383" w14:textId="77777777" w:rsidR="00EA3A7E" w:rsidRPr="009B1F1E" w:rsidRDefault="00EA3A7E" w:rsidP="00EA3A7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0C1DDD7E" w14:textId="56B3B8B1" w:rsidR="00EA3A7E" w:rsidRPr="009B1F1E" w:rsidRDefault="00EA3A7E" w:rsidP="0045159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des korrekten Ausweises der Finanzverbindlichkeiten mit einer Laufzeit von über einem Jahr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535CC3C9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9A7BF26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20EA98D8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28CFCB97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</w:tcPr>
          <w:p w14:paraId="47C13046" w14:textId="77777777" w:rsidR="0045159C" w:rsidRPr="0045159C" w:rsidRDefault="00EA3A7E" w:rsidP="0045159C">
            <w:pPr>
              <w:pStyle w:val="Listenabsatz"/>
              <w:numPr>
                <w:ilvl w:val="0"/>
                <w:numId w:val="26"/>
              </w:numPr>
              <w:spacing w:before="120" w:after="120" w:line="240" w:lineRule="auto"/>
              <w:rPr>
                <w:rFonts w:cs="Arial"/>
              </w:rPr>
            </w:pPr>
            <w:r w:rsidRPr="0045159C">
              <w:rPr>
                <w:rFonts w:cs="Arial"/>
              </w:rPr>
              <w:t>Saldonachweise</w:t>
            </w:r>
          </w:p>
          <w:p w14:paraId="31314A58" w14:textId="77777777" w:rsidR="0045159C" w:rsidRPr="0045159C" w:rsidRDefault="00EA3A7E" w:rsidP="0045159C">
            <w:pPr>
              <w:pStyle w:val="Listenabsatz"/>
              <w:numPr>
                <w:ilvl w:val="0"/>
                <w:numId w:val="26"/>
              </w:numPr>
              <w:spacing w:before="120" w:after="120" w:line="240" w:lineRule="auto"/>
              <w:rPr>
                <w:rFonts w:cs="Arial"/>
              </w:rPr>
            </w:pPr>
            <w:r w:rsidRPr="0045159C">
              <w:rPr>
                <w:rFonts w:cs="Arial"/>
              </w:rPr>
              <w:t>Verzeichnisse</w:t>
            </w:r>
          </w:p>
          <w:p w14:paraId="7857324A" w14:textId="77777777" w:rsidR="0045159C" w:rsidRPr="0045159C" w:rsidRDefault="00EA3A7E" w:rsidP="0045159C">
            <w:pPr>
              <w:pStyle w:val="Listenabsatz"/>
              <w:numPr>
                <w:ilvl w:val="0"/>
                <w:numId w:val="26"/>
              </w:numPr>
              <w:spacing w:before="120" w:after="120" w:line="240" w:lineRule="auto"/>
              <w:rPr>
                <w:rFonts w:cs="Arial"/>
              </w:rPr>
            </w:pPr>
            <w:r w:rsidRPr="0045159C">
              <w:rPr>
                <w:rFonts w:cs="Arial"/>
              </w:rPr>
              <w:t>Darlehensverträge</w:t>
            </w:r>
          </w:p>
          <w:p w14:paraId="2069F8E5" w14:textId="77777777" w:rsidR="0045159C" w:rsidRPr="0045159C" w:rsidRDefault="00EA3A7E" w:rsidP="0045159C">
            <w:pPr>
              <w:pStyle w:val="Listenabsatz"/>
              <w:numPr>
                <w:ilvl w:val="0"/>
                <w:numId w:val="26"/>
              </w:numPr>
              <w:spacing w:before="120" w:after="120" w:line="240" w:lineRule="auto"/>
              <w:rPr>
                <w:rFonts w:cs="Arial"/>
              </w:rPr>
            </w:pPr>
            <w:r w:rsidRPr="0045159C">
              <w:rPr>
                <w:rFonts w:cs="Arial"/>
              </w:rPr>
              <w:t>Zins- und Amortisationsabrechnungen der Gläubiger</w:t>
            </w:r>
          </w:p>
          <w:p w14:paraId="45D49D56" w14:textId="77777777" w:rsidR="0045159C" w:rsidRPr="0045159C" w:rsidRDefault="00EA3A7E" w:rsidP="0045159C">
            <w:pPr>
              <w:pStyle w:val="Listenabsatz"/>
              <w:numPr>
                <w:ilvl w:val="0"/>
                <w:numId w:val="26"/>
              </w:numPr>
              <w:spacing w:before="120" w:after="120" w:line="240" w:lineRule="auto"/>
              <w:rPr>
                <w:rFonts w:cs="Arial"/>
              </w:rPr>
            </w:pPr>
            <w:r w:rsidRPr="0045159C">
              <w:rPr>
                <w:rFonts w:cs="Arial"/>
              </w:rPr>
              <w:t>Marchzinsberechnungen</w:t>
            </w:r>
          </w:p>
          <w:p w14:paraId="4543D649" w14:textId="77777777" w:rsidR="0045159C" w:rsidRPr="0045159C" w:rsidRDefault="00EA3A7E" w:rsidP="0045159C">
            <w:pPr>
              <w:pStyle w:val="Listenabsatz"/>
              <w:numPr>
                <w:ilvl w:val="0"/>
                <w:numId w:val="26"/>
              </w:numPr>
              <w:spacing w:before="120" w:after="120" w:line="240" w:lineRule="auto"/>
              <w:rPr>
                <w:rFonts w:cs="Arial"/>
              </w:rPr>
            </w:pPr>
            <w:r w:rsidRPr="0045159C">
              <w:rPr>
                <w:rFonts w:cs="Arial"/>
              </w:rPr>
              <w:t>Schuldenverzeichnisse</w:t>
            </w:r>
          </w:p>
          <w:p w14:paraId="22347471" w14:textId="77777777" w:rsidR="0045159C" w:rsidRPr="0045159C" w:rsidRDefault="00EA3A7E" w:rsidP="0045159C">
            <w:pPr>
              <w:pStyle w:val="Listenabsatz"/>
              <w:numPr>
                <w:ilvl w:val="0"/>
                <w:numId w:val="26"/>
              </w:numPr>
              <w:spacing w:before="120" w:after="120" w:line="240" w:lineRule="auto"/>
              <w:rPr>
                <w:rFonts w:cs="Arial"/>
              </w:rPr>
            </w:pPr>
            <w:r w:rsidRPr="0045159C">
              <w:rPr>
                <w:rFonts w:cs="Arial"/>
              </w:rPr>
              <w:t>Schuldtitel</w:t>
            </w:r>
          </w:p>
          <w:p w14:paraId="46C223F7" w14:textId="303A7EEC" w:rsidR="00EA3A7E" w:rsidRPr="0045159C" w:rsidRDefault="00EA3A7E" w:rsidP="0045159C">
            <w:pPr>
              <w:pStyle w:val="Listenabsatz"/>
              <w:numPr>
                <w:ilvl w:val="0"/>
                <w:numId w:val="26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45159C">
              <w:rPr>
                <w:rFonts w:cs="Arial"/>
              </w:rPr>
              <w:t>Beschlüsse</w:t>
            </w:r>
          </w:p>
        </w:tc>
      </w:tr>
    </w:tbl>
    <w:p w14:paraId="62F64F56" w14:textId="77777777" w:rsidR="00EA3A7E" w:rsidRPr="009B1F1E" w:rsidRDefault="00EA3A7E" w:rsidP="00AF799B">
      <w:pPr>
        <w:rPr>
          <w:rFonts w:cs="Arial"/>
        </w:rPr>
      </w:pPr>
    </w:p>
    <w:tbl>
      <w:tblPr>
        <w:tblW w:w="14834" w:type="dxa"/>
        <w:tblInd w:w="-5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"/>
        <w:gridCol w:w="792"/>
        <w:gridCol w:w="283"/>
        <w:gridCol w:w="3185"/>
        <w:gridCol w:w="254"/>
        <w:gridCol w:w="25"/>
        <w:gridCol w:w="3400"/>
        <w:gridCol w:w="225"/>
        <w:gridCol w:w="478"/>
        <w:gridCol w:w="430"/>
        <w:gridCol w:w="217"/>
        <w:gridCol w:w="1011"/>
        <w:gridCol w:w="51"/>
        <w:gridCol w:w="28"/>
        <w:gridCol w:w="50"/>
        <w:gridCol w:w="139"/>
        <w:gridCol w:w="15"/>
        <w:gridCol w:w="133"/>
        <w:gridCol w:w="4103"/>
      </w:tblGrid>
      <w:tr w:rsidR="00B513B7" w:rsidRPr="009B1F1E" w14:paraId="6AEAF34E" w14:textId="77777777" w:rsidTr="0045159C">
        <w:trPr>
          <w:gridBefore w:val="1"/>
          <w:gridAfter w:val="4"/>
          <w:wBefore w:w="15" w:type="dxa"/>
          <w:wAfter w:w="4390" w:type="dxa"/>
          <w:cantSplit/>
          <w:tblHeader/>
        </w:trPr>
        <w:tc>
          <w:tcPr>
            <w:tcW w:w="4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E4E9147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7280E0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66AE4BED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7A39DD6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5698F6EF" w14:textId="77777777" w:rsidTr="0045159C">
        <w:trPr>
          <w:gridAfter w:val="6"/>
          <w:wAfter w:w="4468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5284EC00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59" w:type="dxa"/>
            <w:gridSpan w:val="11"/>
            <w:shd w:val="clear" w:color="auto" w:fill="auto"/>
          </w:tcPr>
          <w:p w14:paraId="505E8ECC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2B45ADBE" w14:textId="77777777" w:rsidTr="0045159C">
        <w:trPr>
          <w:gridAfter w:val="7"/>
          <w:wAfter w:w="4519" w:type="dxa"/>
          <w:cantSplit/>
        </w:trPr>
        <w:tc>
          <w:tcPr>
            <w:tcW w:w="103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5460BF6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Bestandesprüfungen</w:t>
            </w:r>
          </w:p>
        </w:tc>
      </w:tr>
      <w:tr w:rsidR="00D84AA7" w:rsidRPr="009B1F1E" w14:paraId="16EA3375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2B270F8B" w14:textId="77777777" w:rsidR="00D84AA7" w:rsidRPr="009B1F1E" w:rsidRDefault="00D84AA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  <w:tcBorders>
              <w:top w:val="single" w:sz="4" w:space="0" w:color="auto"/>
            </w:tcBorders>
          </w:tcPr>
          <w:p w14:paraId="148BFFD8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50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6CAE5245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9E2CBB9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69707A4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60421218"/>
            <w:placeholder>
              <w:docPart w:val="D4613E60024D45FDB28E54C56EC30D6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  <w:tcBorders>
                  <w:top w:val="single" w:sz="4" w:space="0" w:color="auto"/>
                </w:tcBorders>
              </w:tcPr>
              <w:p w14:paraId="1B0D120C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6753EE5C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F7A0663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9EC3CEE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63A4326C" w14:textId="77777777" w:rsidTr="0045159C">
        <w:trPr>
          <w:gridAfter w:val="2"/>
          <w:wAfter w:w="4236" w:type="dxa"/>
          <w:cantSplit/>
        </w:trPr>
        <w:tc>
          <w:tcPr>
            <w:tcW w:w="10598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1C4BD70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D84AA7" w:rsidRPr="009B1F1E" w14:paraId="3BADF13A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2D2F570A" w14:textId="77777777" w:rsidR="00D84AA7" w:rsidRPr="009B1F1E" w:rsidRDefault="00D84AA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  <w:tcBorders>
              <w:top w:val="single" w:sz="4" w:space="0" w:color="auto"/>
            </w:tcBorders>
          </w:tcPr>
          <w:p w14:paraId="0C2AF380" w14:textId="77777777" w:rsidR="00D84AA7" w:rsidRPr="009B1F1E" w:rsidRDefault="00D84AA7" w:rsidP="00D84AA7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Zinsen (inkl. Marchzinsen) korrekt verbucht?</w:t>
            </w:r>
          </w:p>
        </w:tc>
        <w:tc>
          <w:tcPr>
            <w:tcW w:w="3650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499"/>
            </w:tblGrid>
            <w:tr w:rsidR="00126357" w:rsidRPr="009B1F1E" w14:paraId="43BF744D" w14:textId="77777777" w:rsidTr="009C0534">
              <w:trPr>
                <w:trHeight w:val="509"/>
              </w:trPr>
              <w:tc>
                <w:tcPr>
                  <w:tcW w:w="3499" w:type="dxa"/>
                </w:tcPr>
                <w:p w14:paraId="66CC394F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2DD7754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484781306"/>
            <w:placeholder>
              <w:docPart w:val="D4AA00781043409E978E3C2C0653329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  <w:tcBorders>
                  <w:top w:val="single" w:sz="4" w:space="0" w:color="auto"/>
                </w:tcBorders>
              </w:tcPr>
              <w:p w14:paraId="2537A4B0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119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97"/>
            </w:tblGrid>
            <w:tr w:rsidR="00640F2D" w:rsidRPr="009B1F1E" w14:paraId="7176760D" w14:textId="77777777" w:rsidTr="009C0534">
              <w:trPr>
                <w:trHeight w:val="456"/>
              </w:trPr>
              <w:tc>
                <w:tcPr>
                  <w:tcW w:w="1197" w:type="dxa"/>
                </w:tcPr>
                <w:p w14:paraId="62B5BF3D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89BCA54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8210F" w:rsidRPr="009B1F1E" w14:paraId="1D62C2EC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1B0C0973" w14:textId="77777777" w:rsidR="0058210F" w:rsidRPr="009B1F1E" w:rsidRDefault="0058210F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37D35047" w14:textId="77777777" w:rsidR="0058210F" w:rsidRPr="009B1F1E" w:rsidRDefault="0058210F" w:rsidP="00636D1E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Bestehen für die in der Bilanz ausgewiesenen Schuldverhältnisse rechtmässig unterzeichnete Darlehensverträge?</w:t>
            </w:r>
          </w:p>
        </w:tc>
        <w:tc>
          <w:tcPr>
            <w:tcW w:w="3650" w:type="dxa"/>
            <w:gridSpan w:val="3"/>
          </w:tcPr>
          <w:p w14:paraId="40BB82EB" w14:textId="77777777" w:rsidR="0058210F" w:rsidRPr="009B1F1E" w:rsidRDefault="0058210F" w:rsidP="0012635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042484398"/>
            <w:placeholder>
              <w:docPart w:val="C7DB16B2AA474DE69FB4FFB994460D7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749A4404" w14:textId="77777777" w:rsidR="0058210F" w:rsidRPr="009B1F1E" w:rsidRDefault="0058210F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p w14:paraId="5D3034B4" w14:textId="77777777" w:rsidR="0058210F" w:rsidRPr="009B1F1E" w:rsidRDefault="0058210F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D84AA7" w:rsidRPr="009B1F1E" w14:paraId="279D0812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70DC8FEE" w14:textId="77777777" w:rsidR="00D84AA7" w:rsidRPr="009B1F1E" w:rsidRDefault="00D84AA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588A8024" w14:textId="4F23FD7F" w:rsidR="00D84AA7" w:rsidRPr="009B1F1E" w:rsidRDefault="00D84AA7" w:rsidP="0045159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Bestimmungen der Darlehensverträge betreffend Zins- und Amortisationsverpflichtungen eingehalten?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6C8AC04C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5462C775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20019EC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11943015"/>
            <w:placeholder>
              <w:docPart w:val="317C4EFB962B4734AB08197D7865940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78EF4561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1B857DF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E45817E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B3D3EBF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84AA7" w:rsidRPr="009B1F1E" w14:paraId="468944B7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4E4B568E" w14:textId="77777777" w:rsidR="00D84AA7" w:rsidRPr="009B1F1E" w:rsidRDefault="00D84AA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3B447262" w14:textId="77777777" w:rsidR="00D84AA7" w:rsidRPr="009B1F1E" w:rsidRDefault="00D84AA7" w:rsidP="00D84AA7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Amortisationen, die im nächsten Kalenderjahr fällig sind, in die kurzfristigen Finanz</w:t>
            </w:r>
            <w:r w:rsidR="00BD3349" w:rsidRPr="009B1F1E">
              <w:rPr>
                <w:rFonts w:cs="Arial"/>
              </w:rPr>
              <w:t>-</w:t>
            </w:r>
            <w:r w:rsidRPr="009B1F1E">
              <w:rPr>
                <w:rFonts w:cs="Arial"/>
              </w:rPr>
              <w:t>verbindlichkeiten übertragen?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27E098CC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4BE4E98D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E528407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82839119"/>
            <w:placeholder>
              <w:docPart w:val="271146314C18416EAEF95FE9EB6DE8D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6E9FEA0A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162BD10C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7E27840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9FF69C4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84AA7" w:rsidRPr="009B1F1E" w14:paraId="3A41E9FA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3507F94D" w14:textId="77777777" w:rsidR="00D84AA7" w:rsidRPr="009B1F1E" w:rsidRDefault="00D84AA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6803A28A" w14:textId="75610A24" w:rsidR="0058210F" w:rsidRPr="009B1F1E" w:rsidRDefault="0045159C" w:rsidP="0045159C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 xml:space="preserve">Beurteilung der Einhaltung </w:t>
            </w:r>
            <w:r w:rsidR="00D84AA7" w:rsidRPr="009B1F1E">
              <w:rPr>
                <w:rFonts w:eastAsia="Times New Roman" w:cs="Arial"/>
                <w:lang w:eastAsia="de-CH"/>
              </w:rPr>
              <w:t xml:space="preserve">der Grundsätze </w:t>
            </w:r>
            <w:r>
              <w:rPr>
                <w:rFonts w:eastAsia="Times New Roman" w:cs="Arial"/>
                <w:lang w:eastAsia="de-CH"/>
              </w:rPr>
              <w:t>von § 3 FHG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26357" w:rsidRPr="009B1F1E" w14:paraId="2AC11DE5" w14:textId="77777777" w:rsidTr="00126357">
              <w:trPr>
                <w:trHeight w:val="1181"/>
              </w:trPr>
              <w:tc>
                <w:tcPr>
                  <w:tcW w:w="3532" w:type="dxa"/>
                </w:tcPr>
                <w:p w14:paraId="6E7F753A" w14:textId="77777777" w:rsidR="00126357" w:rsidRPr="009B1F1E" w:rsidRDefault="00126357" w:rsidP="0012635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DA49C5A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119281595"/>
            <w:placeholder>
              <w:docPart w:val="9367CD407ECA48B48C111BC7FA5D2B0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3F0F1172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376FFFAF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01D19B5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EB0A8A0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67FB146D" w14:textId="77777777" w:rsidTr="0045159C">
        <w:trPr>
          <w:gridBefore w:val="1"/>
          <w:gridAfter w:val="4"/>
          <w:wBefore w:w="15" w:type="dxa"/>
          <w:wAfter w:w="4390" w:type="dxa"/>
          <w:cantSplit/>
        </w:trPr>
        <w:tc>
          <w:tcPr>
            <w:tcW w:w="10429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7FE75028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45159C" w:rsidRPr="009B1F1E" w14:paraId="68A3BEA1" w14:textId="77777777" w:rsidTr="0045159C">
        <w:trPr>
          <w:gridBefore w:val="1"/>
          <w:wBefore w:w="15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14A8D2C7" w14:textId="77777777" w:rsidR="0045159C" w:rsidRPr="009B1F1E" w:rsidRDefault="0045159C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5"/>
          </w:tcPr>
          <w:p w14:paraId="2BAADA2F" w14:textId="77777777" w:rsidR="0045159C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54811843" w14:textId="77777777" w:rsidR="0045159C" w:rsidRPr="009B1F1E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</w:tcPr>
          <w:p w14:paraId="778C9E59" w14:textId="77777777" w:rsidR="0045159C" w:rsidRPr="009B1F1E" w:rsidRDefault="0045159C" w:rsidP="00A57E7B">
            <w:pPr>
              <w:spacing w:line="259" w:lineRule="auto"/>
            </w:pPr>
          </w:p>
        </w:tc>
      </w:tr>
      <w:tr w:rsidR="0045159C" w:rsidRPr="009B1F1E" w14:paraId="4AD808DB" w14:textId="77777777" w:rsidTr="0045159C">
        <w:trPr>
          <w:gridBefore w:val="1"/>
          <w:gridAfter w:val="3"/>
          <w:wBefore w:w="15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6CD521E5" w14:textId="77777777" w:rsidR="0045159C" w:rsidRPr="009B1F1E" w:rsidRDefault="0045159C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47822E40" w14:textId="77777777" w:rsidR="0045159C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683521D8" w14:textId="77777777" w:rsidR="0045159C" w:rsidRPr="009B1F1E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59603814" w14:textId="77777777" w:rsidR="0045159C" w:rsidRPr="009B1F1E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408458213"/>
            <w:placeholder>
              <w:docPart w:val="AC9986CF475A4D68926654D83566A160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5B544496" w14:textId="77777777" w:rsidR="0045159C" w:rsidRPr="009B1F1E" w:rsidRDefault="0045159C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45159C" w:rsidRPr="009B1F1E" w14:paraId="5DB19385" w14:textId="77777777" w:rsidTr="0045159C">
        <w:trPr>
          <w:gridBefore w:val="1"/>
          <w:gridAfter w:val="3"/>
          <w:wBefore w:w="15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5CD895A5" w14:textId="77777777" w:rsidR="0045159C" w:rsidRPr="009B1F1E" w:rsidRDefault="0045159C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7BF1BDD8" w14:textId="77777777" w:rsidR="0045159C" w:rsidRDefault="0045159C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040CFEAF" w14:textId="77777777" w:rsidR="0045159C" w:rsidRPr="009B1F1E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019332C1" w14:textId="77777777" w:rsidR="0045159C" w:rsidRPr="009B1F1E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863663689"/>
            <w:placeholder>
              <w:docPart w:val="2D289D8D7E9C4440BB356AC4C866B1A5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070ECBEA" w14:textId="77777777" w:rsidR="0045159C" w:rsidRPr="009B1F1E" w:rsidRDefault="0045159C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45159C" w:rsidRPr="009B1F1E" w14:paraId="6996A691" w14:textId="77777777" w:rsidTr="0045159C">
        <w:trPr>
          <w:gridBefore w:val="1"/>
          <w:gridAfter w:val="5"/>
          <w:wBefore w:w="15" w:type="dxa"/>
          <w:wAfter w:w="4440" w:type="dxa"/>
          <w:cantSplit/>
        </w:trPr>
        <w:tc>
          <w:tcPr>
            <w:tcW w:w="10379" w:type="dxa"/>
            <w:gridSpan w:val="13"/>
            <w:tcBorders>
              <w:left w:val="single" w:sz="18" w:space="0" w:color="auto"/>
            </w:tcBorders>
          </w:tcPr>
          <w:p w14:paraId="00752D8C" w14:textId="77777777" w:rsidR="0045159C" w:rsidRDefault="0045159C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2A611606" w14:textId="77777777" w:rsidR="0045159C" w:rsidRPr="009B1F1E" w:rsidRDefault="0045159C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766CCDD2" w14:textId="77777777" w:rsidR="003F5C3D" w:rsidRPr="009B1F1E" w:rsidRDefault="003F5C3D">
      <w:pPr>
        <w:spacing w:line="259" w:lineRule="auto"/>
        <w:rPr>
          <w:rFonts w:cs="Arial"/>
          <w:b/>
        </w:rPr>
      </w:pPr>
      <w:bookmarkStart w:id="58" w:name="_Ref448408550"/>
      <w:bookmarkStart w:id="59" w:name="_Ref452644809"/>
      <w:r w:rsidRPr="009B1F1E">
        <w:rPr>
          <w:rFonts w:cs="Arial"/>
        </w:rPr>
        <w:br w:type="page"/>
      </w:r>
    </w:p>
    <w:p w14:paraId="56F1341B" w14:textId="77777777" w:rsidR="00AF799B" w:rsidRPr="009B1F1E" w:rsidRDefault="00306D5E" w:rsidP="007B44A5">
      <w:pPr>
        <w:pStyle w:val="berschrift1"/>
        <w:rPr>
          <w:rFonts w:ascii="Arial" w:hAnsi="Arial"/>
          <w:szCs w:val="22"/>
        </w:rPr>
      </w:pPr>
      <w:bookmarkStart w:id="60" w:name="_Toc25147170"/>
      <w:r w:rsidRPr="009B1F1E">
        <w:rPr>
          <w:rFonts w:ascii="Arial" w:hAnsi="Arial"/>
          <w:szCs w:val="22"/>
        </w:rPr>
        <w:t>Langfristige Rückstellungen</w:t>
      </w:r>
      <w:bookmarkEnd w:id="60"/>
    </w:p>
    <w:p w14:paraId="7E68C42D" w14:textId="77777777" w:rsidR="00306D5E" w:rsidRPr="009B1F1E" w:rsidRDefault="009E0EAF" w:rsidP="006C3094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306D5E" w:rsidRPr="009B1F1E">
        <w:rPr>
          <w:rFonts w:cs="Arial"/>
        </w:rPr>
        <w:t xml:space="preserve"> 208</w:t>
      </w:r>
      <w:bookmarkEnd w:id="58"/>
      <w:bookmarkEnd w:id="59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31C03C44" w14:textId="77777777" w:rsidTr="006C3094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43AE06C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6B6BC7B7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36D4DCE9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1F2BB92D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Zulässigkeit und Angemessenheit der bilanzierten Rückstellungen, deren Fälligkeit nach über einem Jahr zu erwarten ist</w:t>
            </w:r>
            <w:r w:rsidR="007B501F" w:rsidRPr="009B1F1E">
              <w:rPr>
                <w:rFonts w:cs="Arial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58B0E59E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20D9A58D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7F9B6679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1565BE9C" w14:textId="77777777" w:rsidR="00EA3A7E" w:rsidRPr="009B1F1E" w:rsidRDefault="00EA3A7E" w:rsidP="00EA3A7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7B4E22D6" w14:textId="450160CD" w:rsidR="00EA3A7E" w:rsidRPr="0045159C" w:rsidRDefault="00EA3A7E" w:rsidP="0045159C">
            <w:pPr>
              <w:pStyle w:val="Listenabsatz"/>
              <w:numPr>
                <w:ilvl w:val="0"/>
                <w:numId w:val="27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45159C">
              <w:rPr>
                <w:rFonts w:cs="Arial"/>
              </w:rPr>
              <w:t>Berechnungsgrundlagen für die bilanzierten Rückstellungen</w:t>
            </w:r>
          </w:p>
        </w:tc>
      </w:tr>
    </w:tbl>
    <w:p w14:paraId="07B71E2E" w14:textId="77777777" w:rsidR="00EA3A7E" w:rsidRPr="009B1F1E" w:rsidRDefault="00EA3A7E" w:rsidP="00FE106A">
      <w:pPr>
        <w:rPr>
          <w:rFonts w:cs="Arial"/>
        </w:rPr>
      </w:pPr>
    </w:p>
    <w:tbl>
      <w:tblPr>
        <w:tblW w:w="14834" w:type="dxa"/>
        <w:tblInd w:w="-5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"/>
        <w:gridCol w:w="792"/>
        <w:gridCol w:w="283"/>
        <w:gridCol w:w="3185"/>
        <w:gridCol w:w="254"/>
        <w:gridCol w:w="25"/>
        <w:gridCol w:w="3400"/>
        <w:gridCol w:w="225"/>
        <w:gridCol w:w="478"/>
        <w:gridCol w:w="430"/>
        <w:gridCol w:w="217"/>
        <w:gridCol w:w="1011"/>
        <w:gridCol w:w="51"/>
        <w:gridCol w:w="28"/>
        <w:gridCol w:w="50"/>
        <w:gridCol w:w="139"/>
        <w:gridCol w:w="15"/>
        <w:gridCol w:w="133"/>
        <w:gridCol w:w="4103"/>
      </w:tblGrid>
      <w:tr w:rsidR="00B513B7" w:rsidRPr="009B1F1E" w14:paraId="54F4A4A8" w14:textId="77777777" w:rsidTr="0045159C">
        <w:trPr>
          <w:gridBefore w:val="1"/>
          <w:gridAfter w:val="4"/>
          <w:wBefore w:w="15" w:type="dxa"/>
          <w:wAfter w:w="4390" w:type="dxa"/>
          <w:cantSplit/>
          <w:tblHeader/>
        </w:trPr>
        <w:tc>
          <w:tcPr>
            <w:tcW w:w="4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70D85AF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CCE3C2C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EE76DA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F6586E3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08BCBB07" w14:textId="77777777" w:rsidTr="0045159C">
        <w:trPr>
          <w:gridAfter w:val="6"/>
          <w:wAfter w:w="4468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485D93FA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59" w:type="dxa"/>
            <w:gridSpan w:val="11"/>
            <w:shd w:val="clear" w:color="auto" w:fill="auto"/>
          </w:tcPr>
          <w:p w14:paraId="4902BA95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2FA211CF" w14:textId="77777777" w:rsidTr="0045159C">
        <w:trPr>
          <w:gridAfter w:val="7"/>
          <w:wAfter w:w="4519" w:type="dxa"/>
          <w:cantSplit/>
        </w:trPr>
        <w:tc>
          <w:tcPr>
            <w:tcW w:w="103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B5FA74D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Bestandesprüfungen</w:t>
            </w:r>
          </w:p>
        </w:tc>
      </w:tr>
      <w:tr w:rsidR="00D84AA7" w:rsidRPr="009B1F1E" w14:paraId="15449192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77920E0F" w14:textId="77777777" w:rsidR="00D84AA7" w:rsidRPr="009B1F1E" w:rsidRDefault="00D84AA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  <w:tcBorders>
              <w:top w:val="single" w:sz="4" w:space="0" w:color="auto"/>
            </w:tcBorders>
          </w:tcPr>
          <w:p w14:paraId="393249D0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die bilanzierten Werte Bestandesnachweise vorhanden?</w:t>
            </w:r>
          </w:p>
        </w:tc>
        <w:tc>
          <w:tcPr>
            <w:tcW w:w="3650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358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86"/>
            </w:tblGrid>
            <w:tr w:rsidR="00A24260" w:rsidRPr="009B1F1E" w14:paraId="02BC9D25" w14:textId="77777777" w:rsidTr="009C0534">
              <w:trPr>
                <w:trHeight w:val="607"/>
              </w:trPr>
              <w:tc>
                <w:tcPr>
                  <w:tcW w:w="3586" w:type="dxa"/>
                </w:tcPr>
                <w:p w14:paraId="59468DD9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8E549B8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320884499"/>
            <w:placeholder>
              <w:docPart w:val="AC6D6FF560AD46C3815CD0830FC4F77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  <w:tcBorders>
                  <w:top w:val="single" w:sz="4" w:space="0" w:color="auto"/>
                </w:tcBorders>
              </w:tcPr>
              <w:p w14:paraId="2F49D0F1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34"/>
            </w:tblGrid>
            <w:tr w:rsidR="00640F2D" w:rsidRPr="009B1F1E" w14:paraId="1022385B" w14:textId="77777777" w:rsidTr="009C0534">
              <w:trPr>
                <w:trHeight w:val="477"/>
              </w:trPr>
              <w:tc>
                <w:tcPr>
                  <w:tcW w:w="1034" w:type="dxa"/>
                </w:tcPr>
                <w:p w14:paraId="3DE187C4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BD8BFD9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84AA7" w:rsidRPr="009B1F1E" w14:paraId="16EA37DD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2914830" w14:textId="77777777" w:rsidR="00D84AA7" w:rsidRPr="009B1F1E" w:rsidRDefault="00D84AA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1A8B0B1E" w14:textId="4CA03731" w:rsidR="00D84AA7" w:rsidRPr="009B1F1E" w:rsidRDefault="0045159C" w:rsidP="00F566D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Ist ein Rückstellungsspiegel </w:t>
            </w:r>
            <w:r>
              <w:rPr>
                <w:rFonts w:eastAsia="Times New Roman" w:cs="Arial"/>
                <w:lang w:eastAsia="de-CH"/>
              </w:rPr>
              <w:t xml:space="preserve">gemäss § 8 Abs. 2 FHV </w:t>
            </w:r>
            <w:r w:rsidRPr="009B1F1E">
              <w:rPr>
                <w:rFonts w:eastAsia="Times New Roman" w:cs="Arial"/>
                <w:lang w:eastAsia="de-CH"/>
              </w:rPr>
              <w:t>im Anhang zur Jahresrechnung vorhanden und stimmen die Bestände mit der Bilanz überein?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33869C3B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633641C9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E243F9A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160037002"/>
            <w:placeholder>
              <w:docPart w:val="A85C1AC0B54344C3950596F5B1F5B8E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5FA8CB50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5467ADAC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98CAA21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87E78BA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3874F09A" w14:textId="77777777" w:rsidTr="0045159C">
        <w:trPr>
          <w:gridAfter w:val="2"/>
          <w:wAfter w:w="4236" w:type="dxa"/>
          <w:cantSplit/>
        </w:trPr>
        <w:tc>
          <w:tcPr>
            <w:tcW w:w="10598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26DC6EB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D84AA7" w:rsidRPr="009B1F1E" w14:paraId="44E713DB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793F0581" w14:textId="77777777" w:rsidR="00D84AA7" w:rsidRPr="009B1F1E" w:rsidRDefault="00D84AA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  <w:tcBorders>
              <w:top w:val="single" w:sz="4" w:space="0" w:color="auto"/>
            </w:tcBorders>
          </w:tcPr>
          <w:p w14:paraId="01C32399" w14:textId="7D49B9D6" w:rsidR="00D84AA7" w:rsidRPr="009B1F1E" w:rsidRDefault="00D84AA7" w:rsidP="0045159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Rückstellungen ausschliesslich </w:t>
            </w:r>
            <w:r w:rsidR="0045159C">
              <w:rPr>
                <w:rFonts w:cs="Arial"/>
              </w:rPr>
              <w:t xml:space="preserve">gemäss § 33 Abs. 3 FHG </w:t>
            </w:r>
            <w:r w:rsidRPr="009B1F1E">
              <w:rPr>
                <w:rFonts w:cs="Arial"/>
              </w:rPr>
              <w:t>gebildet</w:t>
            </w:r>
            <w:r w:rsidR="0045159C">
              <w:rPr>
                <w:rFonts w:cs="Arial"/>
              </w:rPr>
              <w:t>?</w:t>
            </w:r>
          </w:p>
        </w:tc>
        <w:tc>
          <w:tcPr>
            <w:tcW w:w="3650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4FC91693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36395044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073D606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008589763"/>
            <w:placeholder>
              <w:docPart w:val="C17AC700FE8444298F7BA8EAD0EFD6A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  <w:tcBorders>
                  <w:top w:val="single" w:sz="4" w:space="0" w:color="auto"/>
                </w:tcBorders>
              </w:tcPr>
              <w:p w14:paraId="26E68F1B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614B5EBD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60CBA13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37E71F9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84AA7" w:rsidRPr="009B1F1E" w14:paraId="543C68D8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6FF18D73" w14:textId="77777777" w:rsidR="00D84AA7" w:rsidRPr="009B1F1E" w:rsidRDefault="00D84AA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20CC6D44" w14:textId="77777777" w:rsidR="00D84AA7" w:rsidRPr="009B1F1E" w:rsidRDefault="00D84AA7" w:rsidP="00D84AA7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hinfällig gewordenen Rückstellungen korrekt aufgelöst?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10"/>
            </w:tblGrid>
            <w:tr w:rsidR="00A24260" w:rsidRPr="009B1F1E" w14:paraId="58AA1A35" w14:textId="77777777" w:rsidTr="009C0534">
              <w:trPr>
                <w:trHeight w:val="433"/>
              </w:trPr>
              <w:tc>
                <w:tcPr>
                  <w:tcW w:w="3510" w:type="dxa"/>
                </w:tcPr>
                <w:p w14:paraId="5D88802D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0BC579F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384757982"/>
            <w:placeholder>
              <w:docPart w:val="32AD90708E4A44AF98900C007E3F7A4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247A259C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99"/>
            </w:tblGrid>
            <w:tr w:rsidR="00640F2D" w:rsidRPr="009B1F1E" w14:paraId="43E414D9" w14:textId="77777777" w:rsidTr="009C0534">
              <w:trPr>
                <w:trHeight w:val="326"/>
              </w:trPr>
              <w:tc>
                <w:tcPr>
                  <w:tcW w:w="1099" w:type="dxa"/>
                </w:tcPr>
                <w:p w14:paraId="7D01AA02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000A811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B48B4" w:rsidRPr="009B1F1E" w14:paraId="2A993BFB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2C8F0A0D" w14:textId="77777777" w:rsidR="007B48B4" w:rsidRPr="009B1F1E" w:rsidRDefault="007B48B4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06815790" w14:textId="77777777" w:rsidR="007B48B4" w:rsidRPr="009B1F1E" w:rsidRDefault="007B48B4" w:rsidP="00D84AA7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die notwendigen Umbuchungen von langfristigen zu kurzfristigen Rückstellungen vorgenommen ?</w:t>
            </w:r>
          </w:p>
        </w:tc>
        <w:tc>
          <w:tcPr>
            <w:tcW w:w="3650" w:type="dxa"/>
            <w:gridSpan w:val="3"/>
          </w:tcPr>
          <w:p w14:paraId="2B08E3B0" w14:textId="77777777" w:rsidR="007B48B4" w:rsidRPr="009B1F1E" w:rsidRDefault="007B48B4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82286093"/>
            <w:placeholder>
              <w:docPart w:val="96EE19D979B14539A445DE0A4C63E6A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0F13AF82" w14:textId="77777777" w:rsidR="007B48B4" w:rsidRPr="009B1F1E" w:rsidRDefault="007B48B4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p w14:paraId="0140B62B" w14:textId="77777777" w:rsidR="007B48B4" w:rsidRPr="009B1F1E" w:rsidRDefault="007B48B4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D84AA7" w:rsidRPr="009B1F1E" w14:paraId="4098347E" w14:textId="77777777" w:rsidTr="0045159C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</w:tcPr>
          <w:p w14:paraId="539ED40A" w14:textId="77777777" w:rsidR="00D84AA7" w:rsidRPr="009B1F1E" w:rsidRDefault="00D84AA7" w:rsidP="003C6C60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3CE70338" w14:textId="28969375" w:rsidR="007B48B4" w:rsidRPr="009B1F1E" w:rsidRDefault="0045159C" w:rsidP="0045159C">
            <w:pPr>
              <w:pStyle w:val="Listenabsatz"/>
              <w:spacing w:before="120" w:after="120" w:line="240" w:lineRule="auto"/>
              <w:ind w:left="0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 xml:space="preserve">Beurteilung der Einhaltung </w:t>
            </w:r>
            <w:r w:rsidRPr="009B1F1E">
              <w:rPr>
                <w:rFonts w:eastAsia="Times New Roman" w:cs="Arial"/>
                <w:lang w:eastAsia="de-CH"/>
              </w:rPr>
              <w:t xml:space="preserve">der Grundsätze </w:t>
            </w:r>
            <w:r>
              <w:rPr>
                <w:rFonts w:eastAsia="Times New Roman" w:cs="Arial"/>
                <w:lang w:eastAsia="de-CH"/>
              </w:rPr>
              <w:t>von § 3 FHG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34D9DAC6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057356E9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4AAA543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40766771"/>
            <w:placeholder>
              <w:docPart w:val="8761D26C755A41A4A4DDD07E56479C0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4192D22F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71D2585D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8961C8E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D94CD64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5C1E01A3" w14:textId="77777777" w:rsidTr="0045159C">
        <w:trPr>
          <w:gridBefore w:val="1"/>
          <w:gridAfter w:val="4"/>
          <w:wBefore w:w="15" w:type="dxa"/>
          <w:wAfter w:w="4390" w:type="dxa"/>
          <w:cantSplit/>
        </w:trPr>
        <w:tc>
          <w:tcPr>
            <w:tcW w:w="10429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26531374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45159C" w:rsidRPr="009B1F1E" w14:paraId="15944A8A" w14:textId="77777777" w:rsidTr="0045159C">
        <w:trPr>
          <w:gridBefore w:val="1"/>
          <w:wBefore w:w="15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70BFF003" w14:textId="77777777" w:rsidR="0045159C" w:rsidRPr="009B1F1E" w:rsidRDefault="0045159C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5"/>
          </w:tcPr>
          <w:p w14:paraId="0E679FC6" w14:textId="77777777" w:rsidR="0045159C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38692BFF" w14:textId="77777777" w:rsidR="0045159C" w:rsidRPr="009B1F1E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</w:tcPr>
          <w:p w14:paraId="35C9B0E6" w14:textId="77777777" w:rsidR="0045159C" w:rsidRPr="009B1F1E" w:rsidRDefault="0045159C" w:rsidP="00A57E7B">
            <w:pPr>
              <w:spacing w:line="259" w:lineRule="auto"/>
            </w:pPr>
          </w:p>
        </w:tc>
      </w:tr>
      <w:tr w:rsidR="0045159C" w:rsidRPr="009B1F1E" w14:paraId="5D185E27" w14:textId="77777777" w:rsidTr="0045159C">
        <w:trPr>
          <w:gridBefore w:val="1"/>
          <w:gridAfter w:val="3"/>
          <w:wBefore w:w="15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74FC4195" w14:textId="77777777" w:rsidR="0045159C" w:rsidRPr="009B1F1E" w:rsidRDefault="0045159C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0C6CECD7" w14:textId="77777777" w:rsidR="0045159C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49C6A363" w14:textId="77777777" w:rsidR="0045159C" w:rsidRPr="009B1F1E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6476D80B" w14:textId="77777777" w:rsidR="0045159C" w:rsidRPr="009B1F1E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06429587"/>
            <w:placeholder>
              <w:docPart w:val="53D8364824B844878C12A21456E9E2AB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3E4AF7FC" w14:textId="77777777" w:rsidR="0045159C" w:rsidRPr="009B1F1E" w:rsidRDefault="0045159C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45159C" w:rsidRPr="009B1F1E" w14:paraId="4DF74FB2" w14:textId="77777777" w:rsidTr="0045159C">
        <w:trPr>
          <w:gridBefore w:val="1"/>
          <w:gridAfter w:val="3"/>
          <w:wBefore w:w="15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0AE0F5AF" w14:textId="77777777" w:rsidR="0045159C" w:rsidRPr="009B1F1E" w:rsidRDefault="0045159C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733DE32F" w14:textId="77777777" w:rsidR="0045159C" w:rsidRDefault="0045159C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28416D26" w14:textId="77777777" w:rsidR="0045159C" w:rsidRPr="009B1F1E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71051402" w14:textId="77777777" w:rsidR="0045159C" w:rsidRPr="009B1F1E" w:rsidRDefault="0045159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632787332"/>
            <w:placeholder>
              <w:docPart w:val="40A1663993D449AB91910AFCB5872458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6ADD7C52" w14:textId="77777777" w:rsidR="0045159C" w:rsidRPr="009B1F1E" w:rsidRDefault="0045159C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45159C" w:rsidRPr="009B1F1E" w14:paraId="38C6726C" w14:textId="77777777" w:rsidTr="0045159C">
        <w:trPr>
          <w:gridBefore w:val="1"/>
          <w:gridAfter w:val="5"/>
          <w:wBefore w:w="15" w:type="dxa"/>
          <w:wAfter w:w="4440" w:type="dxa"/>
          <w:cantSplit/>
        </w:trPr>
        <w:tc>
          <w:tcPr>
            <w:tcW w:w="10379" w:type="dxa"/>
            <w:gridSpan w:val="13"/>
            <w:tcBorders>
              <w:left w:val="single" w:sz="18" w:space="0" w:color="auto"/>
            </w:tcBorders>
          </w:tcPr>
          <w:p w14:paraId="23B94DE3" w14:textId="77777777" w:rsidR="0045159C" w:rsidRDefault="0045159C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16EDB85C" w14:textId="77777777" w:rsidR="0045159C" w:rsidRPr="009B1F1E" w:rsidRDefault="0045159C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60AF823F" w14:textId="77777777" w:rsidR="00306D5E" w:rsidRPr="009B1F1E" w:rsidRDefault="00306D5E" w:rsidP="00306D5E">
      <w:pPr>
        <w:spacing w:after="0" w:line="240" w:lineRule="auto"/>
        <w:rPr>
          <w:rFonts w:cs="Arial"/>
        </w:rPr>
      </w:pPr>
    </w:p>
    <w:p w14:paraId="4824A120" w14:textId="77777777" w:rsidR="003F5C3D" w:rsidRPr="009B1F1E" w:rsidRDefault="003F5C3D">
      <w:pPr>
        <w:spacing w:line="259" w:lineRule="auto"/>
        <w:rPr>
          <w:rFonts w:cs="Arial"/>
          <w:b/>
        </w:rPr>
      </w:pPr>
      <w:bookmarkStart w:id="61" w:name="_Ref448408560"/>
      <w:bookmarkStart w:id="62" w:name="_Ref452644819"/>
      <w:r w:rsidRPr="009B1F1E">
        <w:rPr>
          <w:rFonts w:cs="Arial"/>
        </w:rPr>
        <w:br w:type="page"/>
      </w:r>
    </w:p>
    <w:p w14:paraId="5B82D979" w14:textId="1C2AC2B8" w:rsidR="00AF799B" w:rsidRPr="009B1F1E" w:rsidRDefault="00306D5E" w:rsidP="007B44A5">
      <w:pPr>
        <w:pStyle w:val="berschrift1"/>
        <w:rPr>
          <w:rFonts w:ascii="Arial" w:hAnsi="Arial"/>
          <w:szCs w:val="22"/>
        </w:rPr>
      </w:pPr>
      <w:bookmarkStart w:id="63" w:name="_Toc25147171"/>
      <w:r w:rsidRPr="009B1F1E">
        <w:rPr>
          <w:rFonts w:ascii="Arial" w:hAnsi="Arial"/>
          <w:szCs w:val="22"/>
        </w:rPr>
        <w:t>Verbindlichkeiten gegenüber Spezialfinanzierungen</w:t>
      </w:r>
      <w:r w:rsidR="003C571C" w:rsidRPr="009B1F1E">
        <w:rPr>
          <w:rFonts w:ascii="Arial" w:hAnsi="Arial"/>
          <w:szCs w:val="22"/>
        </w:rPr>
        <w:t xml:space="preserve"> und Fon</w:t>
      </w:r>
      <w:r w:rsidR="00E86C83" w:rsidRPr="009B1F1E">
        <w:rPr>
          <w:rFonts w:ascii="Arial" w:hAnsi="Arial"/>
          <w:szCs w:val="22"/>
        </w:rPr>
        <w:t>d</w:t>
      </w:r>
      <w:r w:rsidR="003C571C" w:rsidRPr="009B1F1E">
        <w:rPr>
          <w:rFonts w:ascii="Arial" w:hAnsi="Arial"/>
          <w:szCs w:val="22"/>
        </w:rPr>
        <w:t>s im Fremdkapital</w:t>
      </w:r>
      <w:bookmarkEnd w:id="63"/>
    </w:p>
    <w:p w14:paraId="45DDE015" w14:textId="1D377267" w:rsidR="00306D5E" w:rsidRPr="009B1F1E" w:rsidRDefault="009E0EAF" w:rsidP="006C3094">
      <w:pPr>
        <w:ind w:left="284"/>
        <w:rPr>
          <w:rFonts w:cs="Arial"/>
          <w:i/>
        </w:rPr>
      </w:pPr>
      <w:r w:rsidRPr="009B1F1E">
        <w:rPr>
          <w:rFonts w:cs="Arial"/>
        </w:rPr>
        <w:t>Sachgruppe</w:t>
      </w:r>
      <w:r w:rsidR="00306D5E" w:rsidRPr="009B1F1E">
        <w:rPr>
          <w:rFonts w:cs="Arial"/>
        </w:rPr>
        <w:t xml:space="preserve"> 209</w:t>
      </w:r>
      <w:bookmarkEnd w:id="61"/>
      <w:bookmarkEnd w:id="62"/>
      <w:r w:rsidR="00531A6A" w:rsidRPr="009B1F1E">
        <w:rPr>
          <w:rFonts w:cs="Arial"/>
        </w:rPr>
        <w:t xml:space="preserve"> </w:t>
      </w:r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18747ABE" w14:textId="77777777" w:rsidTr="006C3094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6BEA5965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4777CCAB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47959906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54098163" w14:textId="77777777" w:rsidR="001A367C" w:rsidRDefault="00EA3A7E" w:rsidP="00655DED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Prüfung des korrekten Bestandes sowie richtiger Verbuchung der Veränderungen in der Erfolgsrechnung</w:t>
            </w:r>
          </w:p>
          <w:p w14:paraId="6EF7C0B1" w14:textId="77777777" w:rsidR="001A367C" w:rsidRDefault="00EA3A7E" w:rsidP="00655DED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Prüfung der korrekten Verwaltung der unselbständigen Stiftungen (Zweckbestimmte Zuwendungen Dritter, Fonds)</w:t>
            </w:r>
          </w:p>
          <w:p w14:paraId="511C5864" w14:textId="2701EC3A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Verzinsung</w:t>
            </w:r>
            <w:r w:rsidR="007B501F" w:rsidRPr="009B1F1E">
              <w:rPr>
                <w:rFonts w:cs="Arial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71AFE5D2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59F39BE1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66EA2CAF" w14:textId="77777777" w:rsidTr="007B501F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04109663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0FD02F63" w14:textId="77777777" w:rsidR="001A367C" w:rsidRPr="001A367C" w:rsidRDefault="00EA3A7E" w:rsidP="001A367C">
            <w:pPr>
              <w:pStyle w:val="Listenabsatz"/>
              <w:numPr>
                <w:ilvl w:val="0"/>
                <w:numId w:val="28"/>
              </w:numPr>
              <w:spacing w:before="120" w:after="120" w:line="240" w:lineRule="auto"/>
              <w:rPr>
                <w:rFonts w:cs="Arial"/>
              </w:rPr>
            </w:pPr>
            <w:r w:rsidRPr="001A367C">
              <w:rPr>
                <w:rFonts w:cs="Arial"/>
              </w:rPr>
              <w:t>Übergeordnete Gesetzgebung</w:t>
            </w:r>
          </w:p>
          <w:p w14:paraId="0330A618" w14:textId="77777777" w:rsidR="001A367C" w:rsidRPr="001A367C" w:rsidRDefault="00EA3A7E" w:rsidP="001A367C">
            <w:pPr>
              <w:pStyle w:val="Listenabsatz"/>
              <w:numPr>
                <w:ilvl w:val="0"/>
                <w:numId w:val="28"/>
              </w:numPr>
              <w:spacing w:before="120" w:after="120" w:line="240" w:lineRule="auto"/>
              <w:rPr>
                <w:rFonts w:cs="Arial"/>
              </w:rPr>
            </w:pPr>
            <w:r w:rsidRPr="001A367C">
              <w:rPr>
                <w:rFonts w:cs="Arial"/>
              </w:rPr>
              <w:t>Stiftungs- / Fondsreglemente</w:t>
            </w:r>
          </w:p>
          <w:p w14:paraId="17EB2F5F" w14:textId="77777777" w:rsidR="001A367C" w:rsidRPr="001A367C" w:rsidRDefault="00EA3A7E" w:rsidP="001A367C">
            <w:pPr>
              <w:pStyle w:val="Listenabsatz"/>
              <w:numPr>
                <w:ilvl w:val="0"/>
                <w:numId w:val="28"/>
              </w:numPr>
              <w:spacing w:before="120" w:after="120" w:line="240" w:lineRule="auto"/>
              <w:rPr>
                <w:rFonts w:cs="Arial"/>
              </w:rPr>
            </w:pPr>
            <w:r w:rsidRPr="001A367C">
              <w:rPr>
                <w:rFonts w:cs="Arial"/>
              </w:rPr>
              <w:t>Legatsbestimmungen</w:t>
            </w:r>
          </w:p>
          <w:p w14:paraId="249D1A4E" w14:textId="77777777" w:rsidR="001A367C" w:rsidRPr="001A367C" w:rsidRDefault="00EA3A7E" w:rsidP="001A367C">
            <w:pPr>
              <w:pStyle w:val="Listenabsatz"/>
              <w:numPr>
                <w:ilvl w:val="0"/>
                <w:numId w:val="28"/>
              </w:numPr>
              <w:spacing w:before="120" w:after="120" w:line="240" w:lineRule="auto"/>
              <w:rPr>
                <w:rFonts w:cs="Arial"/>
              </w:rPr>
            </w:pPr>
            <w:r w:rsidRPr="001A367C">
              <w:rPr>
                <w:rFonts w:cs="Arial"/>
              </w:rPr>
              <w:t>Beschlüsse der zuständigen Organe</w:t>
            </w:r>
          </w:p>
          <w:p w14:paraId="0B66196D" w14:textId="5A1C4103" w:rsidR="00EA3A7E" w:rsidRPr="001A367C" w:rsidRDefault="00EA3A7E" w:rsidP="001A367C">
            <w:pPr>
              <w:pStyle w:val="Listenabsatz"/>
              <w:numPr>
                <w:ilvl w:val="0"/>
                <w:numId w:val="28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1A367C">
              <w:rPr>
                <w:rFonts w:cs="Arial"/>
              </w:rPr>
              <w:t>Drittbestätigungen</w:t>
            </w:r>
          </w:p>
        </w:tc>
      </w:tr>
    </w:tbl>
    <w:p w14:paraId="40C1175B" w14:textId="77777777" w:rsidR="00EA3A7E" w:rsidRPr="009B1F1E" w:rsidRDefault="00EA3A7E" w:rsidP="00FE106A">
      <w:pPr>
        <w:rPr>
          <w:rFonts w:cs="Arial"/>
        </w:rPr>
      </w:pPr>
    </w:p>
    <w:tbl>
      <w:tblPr>
        <w:tblW w:w="14837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89"/>
        <w:gridCol w:w="286"/>
        <w:gridCol w:w="3182"/>
        <w:gridCol w:w="256"/>
        <w:gridCol w:w="7"/>
        <w:gridCol w:w="19"/>
        <w:gridCol w:w="3394"/>
        <w:gridCol w:w="231"/>
        <w:gridCol w:w="14"/>
        <w:gridCol w:w="464"/>
        <w:gridCol w:w="425"/>
        <w:gridCol w:w="223"/>
        <w:gridCol w:w="17"/>
        <w:gridCol w:w="991"/>
        <w:gridCol w:w="49"/>
        <w:gridCol w:w="32"/>
        <w:gridCol w:w="50"/>
        <w:gridCol w:w="139"/>
        <w:gridCol w:w="16"/>
        <w:gridCol w:w="132"/>
        <w:gridCol w:w="4103"/>
      </w:tblGrid>
      <w:tr w:rsidR="00B513B7" w:rsidRPr="009B1F1E" w14:paraId="75D28609" w14:textId="77777777" w:rsidTr="001A367C">
        <w:trPr>
          <w:gridBefore w:val="1"/>
          <w:gridAfter w:val="4"/>
          <w:wBefore w:w="18" w:type="dxa"/>
          <w:wAfter w:w="4390" w:type="dxa"/>
          <w:cantSplit/>
          <w:tblHeader/>
        </w:trPr>
        <w:tc>
          <w:tcPr>
            <w:tcW w:w="42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AA9D979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108C18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7F48E29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BFEB77F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539F555C" w14:textId="77777777" w:rsidTr="001A367C">
        <w:trPr>
          <w:gridAfter w:val="6"/>
          <w:wAfter w:w="4472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286CEDB3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58" w:type="dxa"/>
            <w:gridSpan w:val="14"/>
            <w:shd w:val="clear" w:color="auto" w:fill="auto"/>
          </w:tcPr>
          <w:p w14:paraId="75E7AB30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1E29C07F" w14:textId="77777777" w:rsidTr="001A367C">
        <w:trPr>
          <w:gridAfter w:val="7"/>
          <w:wAfter w:w="4521" w:type="dxa"/>
          <w:cantSplit/>
        </w:trPr>
        <w:tc>
          <w:tcPr>
            <w:tcW w:w="10316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29A8D41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Bestandesprüfungen</w:t>
            </w:r>
          </w:p>
        </w:tc>
      </w:tr>
      <w:tr w:rsidR="00D84AA7" w:rsidRPr="009B1F1E" w14:paraId="7AE39868" w14:textId="77777777" w:rsidTr="001A367C">
        <w:trPr>
          <w:gridAfter w:val="2"/>
          <w:wAfter w:w="4235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42CA7F5C" w14:textId="77777777" w:rsidR="00D84AA7" w:rsidRPr="009B1F1E" w:rsidRDefault="00D84AA7" w:rsidP="002239A7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  <w:tcBorders>
              <w:top w:val="single" w:sz="4" w:space="0" w:color="auto"/>
            </w:tcBorders>
          </w:tcPr>
          <w:p w14:paraId="6D84C13D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für alle Fonds im Fremdkapital Bestandesnachweise vorhanden?</w:t>
            </w:r>
          </w:p>
        </w:tc>
        <w:tc>
          <w:tcPr>
            <w:tcW w:w="3651" w:type="dxa"/>
            <w:gridSpan w:val="4"/>
            <w:tcBorders>
              <w:top w:val="single" w:sz="4" w:space="0" w:color="auto"/>
            </w:tcBorders>
          </w:tcPr>
          <w:tbl>
            <w:tblPr>
              <w:tblStyle w:val="Tabellenraster"/>
              <w:tblW w:w="3554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54"/>
            </w:tblGrid>
            <w:tr w:rsidR="00A24260" w:rsidRPr="009B1F1E" w14:paraId="3802F7E1" w14:textId="77777777" w:rsidTr="009C0534">
              <w:trPr>
                <w:trHeight w:val="553"/>
              </w:trPr>
              <w:tc>
                <w:tcPr>
                  <w:tcW w:w="3554" w:type="dxa"/>
                </w:tcPr>
                <w:p w14:paraId="18F632AE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4EC5531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651292259"/>
            <w:placeholder>
              <w:docPart w:val="CDB21078ADD24D559DAFB1917F0D849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  <w:tcBorders>
                  <w:top w:val="single" w:sz="4" w:space="0" w:color="auto"/>
                </w:tcBorders>
              </w:tcPr>
              <w:p w14:paraId="598D2C90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7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44"/>
            </w:tblGrid>
            <w:tr w:rsidR="00640F2D" w:rsidRPr="009B1F1E" w14:paraId="73E261CE" w14:textId="77777777" w:rsidTr="009C0534">
              <w:trPr>
                <w:trHeight w:val="444"/>
              </w:trPr>
              <w:tc>
                <w:tcPr>
                  <w:tcW w:w="1044" w:type="dxa"/>
                </w:tcPr>
                <w:p w14:paraId="17F38282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ECF1EF6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84AA7" w:rsidRPr="009B1F1E" w14:paraId="70939FC6" w14:textId="77777777" w:rsidTr="001A367C">
        <w:trPr>
          <w:gridAfter w:val="2"/>
          <w:wAfter w:w="4235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85AD435" w14:textId="77777777" w:rsidR="00D84AA7" w:rsidRPr="009B1F1E" w:rsidRDefault="00D84AA7" w:rsidP="002239A7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1F8BA3A3" w14:textId="77777777" w:rsidR="00D84AA7" w:rsidRPr="009B1F1E" w:rsidRDefault="00D84AA7" w:rsidP="007E5D32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Sind für die verwalteten </w:t>
            </w:r>
            <w:r w:rsidR="007E5D32" w:rsidRPr="009B1F1E">
              <w:rPr>
                <w:rFonts w:eastAsia="Times New Roman" w:cs="Arial"/>
                <w:lang w:eastAsia="de-CH"/>
              </w:rPr>
              <w:t xml:space="preserve">Stiftungen </w:t>
            </w:r>
            <w:r w:rsidRPr="009B1F1E">
              <w:rPr>
                <w:rFonts w:eastAsia="Times New Roman" w:cs="Arial"/>
                <w:lang w:eastAsia="de-CH"/>
              </w:rPr>
              <w:t>(Zweckbestimmte Zuwendungen Dritter, Fonds) schriftliche Grundlagen vorhanden, welche den Zweck der Stiftung regeln?</w:t>
            </w:r>
          </w:p>
        </w:tc>
        <w:tc>
          <w:tcPr>
            <w:tcW w:w="365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75DEF621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4B116866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5955178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317646825"/>
            <w:placeholder>
              <w:docPart w:val="42271BE128CB4ADB8CD2E2E83B8A0D9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</w:tcPr>
              <w:p w14:paraId="4C631746" w14:textId="77777777" w:rsidR="00D84AA7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3532680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080B87E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9CCCAF9" w14:textId="77777777" w:rsidR="00D84AA7" w:rsidRPr="009B1F1E" w:rsidRDefault="00D84AA7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C571C" w:rsidRPr="009B1F1E" w14:paraId="6D0A2DD9" w14:textId="77777777" w:rsidTr="001A367C">
        <w:trPr>
          <w:gridAfter w:val="2"/>
          <w:wAfter w:w="4235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A656FA7" w14:textId="77777777" w:rsidR="003C571C" w:rsidRPr="009B1F1E" w:rsidRDefault="003C571C" w:rsidP="002239A7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50795C44" w14:textId="77777777" w:rsidR="003C571C" w:rsidRPr="009B1F1E" w:rsidRDefault="003C571C" w:rsidP="003C571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Ist der Zweck noch erfüllbar?</w:t>
            </w:r>
          </w:p>
          <w:p w14:paraId="5AD58D8B" w14:textId="77777777" w:rsidR="003C571C" w:rsidRPr="009B1F1E" w:rsidRDefault="003C571C" w:rsidP="007E5D32">
            <w:pPr>
              <w:spacing w:before="120" w:after="120"/>
              <w:rPr>
                <w:rFonts w:eastAsia="Times New Roman" w:cs="Arial"/>
                <w:lang w:eastAsia="de-CH"/>
              </w:rPr>
            </w:pPr>
            <w:r w:rsidRPr="00716886">
              <w:rPr>
                <w:rFonts w:cs="Arial"/>
                <w:u w:val="single"/>
              </w:rPr>
              <w:t>Hinweis</w:t>
            </w:r>
            <w:r w:rsidRPr="009B1F1E">
              <w:rPr>
                <w:rFonts w:cs="Arial"/>
              </w:rPr>
              <w:t xml:space="preserve">: Wenn nicht, ist </w:t>
            </w:r>
            <w:r w:rsidR="007E5D32" w:rsidRPr="009B1F1E">
              <w:rPr>
                <w:rFonts w:cs="Arial"/>
              </w:rPr>
              <w:t>die Auflösung im Rahmen der ge</w:t>
            </w:r>
            <w:r w:rsidR="00F0762E" w:rsidRPr="009B1F1E">
              <w:rPr>
                <w:rFonts w:cs="Arial"/>
              </w:rPr>
              <w:t>setzlichen Grundlagen zu prüfen</w:t>
            </w:r>
            <w:r w:rsidR="005F7EE5" w:rsidRPr="009B1F1E">
              <w:rPr>
                <w:rFonts w:cs="Arial"/>
              </w:rPr>
              <w:t>.</w:t>
            </w:r>
          </w:p>
        </w:tc>
        <w:tc>
          <w:tcPr>
            <w:tcW w:w="365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27193B72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4DA3FC77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E0A5291" w14:textId="77777777" w:rsidR="003C571C" w:rsidRPr="009B1F1E" w:rsidRDefault="003C571C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145266657"/>
            <w:placeholder>
              <w:docPart w:val="711DC917A9CE4E3AA5E2C58A301186E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</w:tcPr>
              <w:p w14:paraId="3D0E4976" w14:textId="77777777" w:rsidR="003C571C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6F15FB3C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82503F7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9542B34" w14:textId="77777777" w:rsidR="003C571C" w:rsidRPr="009B1F1E" w:rsidRDefault="003C571C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F7EE5" w:rsidRPr="009B1F1E" w14:paraId="6325EB13" w14:textId="77777777" w:rsidTr="001A367C">
        <w:trPr>
          <w:gridAfter w:val="2"/>
          <w:wAfter w:w="4235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A8DD45F" w14:textId="77777777" w:rsidR="005F7EE5" w:rsidRPr="009B1F1E" w:rsidRDefault="005F7EE5" w:rsidP="002239A7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6E1901C6" w14:textId="77777777" w:rsidR="005F7EE5" w:rsidRPr="009B1F1E" w:rsidRDefault="005F7EE5" w:rsidP="003C571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Ist die Zuordnung der Spezialfinanzierung / des Fonds zum Fremdkapital korrekt?</w:t>
            </w:r>
          </w:p>
        </w:tc>
        <w:tc>
          <w:tcPr>
            <w:tcW w:w="3651" w:type="dxa"/>
            <w:gridSpan w:val="4"/>
          </w:tcPr>
          <w:p w14:paraId="5065EAC9" w14:textId="77777777" w:rsidR="005F7EE5" w:rsidRPr="009B1F1E" w:rsidRDefault="005F7EE5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625425721"/>
            <w:placeholder>
              <w:docPart w:val="A0385F89DDC2467FB607EA1D5E4AD9E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</w:tcPr>
              <w:p w14:paraId="70ED038C" w14:textId="77777777" w:rsidR="005F7EE5" w:rsidRPr="009B1F1E" w:rsidRDefault="005F7EE5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7"/>
          </w:tcPr>
          <w:p w14:paraId="4FAE0C97" w14:textId="77777777" w:rsidR="005F7EE5" w:rsidRPr="009B1F1E" w:rsidRDefault="005F7EE5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3E81D2DF" w14:textId="77777777" w:rsidTr="001A367C">
        <w:trPr>
          <w:gridAfter w:val="2"/>
          <w:wAfter w:w="4235" w:type="dxa"/>
          <w:cantSplit/>
        </w:trPr>
        <w:tc>
          <w:tcPr>
            <w:tcW w:w="10602" w:type="dxa"/>
            <w:gridSpan w:val="20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B462EE5" w14:textId="63CE1975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C80B3A" w:rsidRPr="009B1F1E" w14:paraId="18AEAE71" w14:textId="77777777" w:rsidTr="001A367C">
        <w:trPr>
          <w:gridAfter w:val="2"/>
          <w:wAfter w:w="4235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2092AB0" w14:textId="77777777" w:rsidR="00C80B3A" w:rsidRPr="009B1F1E" w:rsidRDefault="00C80B3A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077D0121" w14:textId="527E2838" w:rsidR="005F7EE5" w:rsidRPr="009B1F1E" w:rsidRDefault="00C80B3A" w:rsidP="00716886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der Grundsätze </w:t>
            </w:r>
            <w:r w:rsidR="00716886">
              <w:rPr>
                <w:rFonts w:eastAsia="Times New Roman" w:cs="Arial"/>
                <w:lang w:eastAsia="de-CH"/>
              </w:rPr>
              <w:t>von § 3 FHG</w:t>
            </w:r>
          </w:p>
        </w:tc>
        <w:tc>
          <w:tcPr>
            <w:tcW w:w="365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7713D5FB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61A0F640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F04EB21" w14:textId="77777777" w:rsidR="00C80B3A" w:rsidRPr="009B1F1E" w:rsidRDefault="00C80B3A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99571858"/>
            <w:placeholder>
              <w:docPart w:val="AF3B9607B23F4D17AC03771DBC936FB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</w:tcPr>
              <w:p w14:paraId="0ABD2F07" w14:textId="77777777" w:rsidR="00C80B3A" w:rsidRPr="009B1F1E" w:rsidRDefault="00E3197C" w:rsidP="00D84AA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248CDB35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6C1D173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AC23D18" w14:textId="77777777" w:rsidR="00C80B3A" w:rsidRPr="009B1F1E" w:rsidRDefault="00C80B3A" w:rsidP="00D84AA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07C67F9A" w14:textId="77777777" w:rsidTr="001A367C">
        <w:trPr>
          <w:gridAfter w:val="2"/>
          <w:wAfter w:w="4235" w:type="dxa"/>
          <w:cantSplit/>
        </w:trPr>
        <w:tc>
          <w:tcPr>
            <w:tcW w:w="10602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066EE09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bookmarkStart w:id="64" w:name="_Ref448408565"/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3C3ED3" w:rsidRPr="009B1F1E" w14:paraId="6DA07987" w14:textId="77777777" w:rsidTr="001A367C">
        <w:trPr>
          <w:gridAfter w:val="2"/>
          <w:wAfter w:w="4235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6519F07D" w14:textId="77777777" w:rsidR="003C3ED3" w:rsidRPr="009B1F1E" w:rsidRDefault="003C3ED3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45" w:type="dxa"/>
            <w:gridSpan w:val="3"/>
            <w:tcBorders>
              <w:top w:val="single" w:sz="4" w:space="0" w:color="auto"/>
            </w:tcBorders>
          </w:tcPr>
          <w:p w14:paraId="2F2BE6CF" w14:textId="0413A25C" w:rsidR="003C3ED3" w:rsidRPr="009B1F1E" w:rsidRDefault="003C3ED3" w:rsidP="0071688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 xml:space="preserve">Wurden die Kapitalien der </w:t>
            </w:r>
            <w:r w:rsidR="00716886">
              <w:rPr>
                <w:rFonts w:cs="Arial"/>
              </w:rPr>
              <w:t>Fonds ordnungsgemäss verzinst?</w:t>
            </w:r>
          </w:p>
        </w:tc>
        <w:tc>
          <w:tcPr>
            <w:tcW w:w="3658" w:type="dxa"/>
            <w:gridSpan w:val="4"/>
            <w:tcBorders>
              <w:top w:val="single" w:sz="4" w:space="0" w:color="auto"/>
            </w:tcBorders>
          </w:tcPr>
          <w:tbl>
            <w:tblPr>
              <w:tblStyle w:val="Tabellenraster"/>
              <w:tblW w:w="3618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18"/>
            </w:tblGrid>
            <w:tr w:rsidR="00A24260" w:rsidRPr="009B1F1E" w14:paraId="080219F5" w14:textId="77777777" w:rsidTr="009C0534">
              <w:trPr>
                <w:trHeight w:val="585"/>
              </w:trPr>
              <w:tc>
                <w:tcPr>
                  <w:tcW w:w="3618" w:type="dxa"/>
                </w:tcPr>
                <w:p w14:paraId="424263F9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3AA7EF4" w14:textId="77777777" w:rsidR="003C3ED3" w:rsidRPr="009B1F1E" w:rsidRDefault="003C3ED3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60740723"/>
            <w:placeholder>
              <w:docPart w:val="D07EDF67757C4271A45CDED99AA58F2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9" w:type="dxa"/>
                <w:gridSpan w:val="4"/>
                <w:tcBorders>
                  <w:top w:val="single" w:sz="4" w:space="0" w:color="auto"/>
                </w:tcBorders>
              </w:tcPr>
              <w:p w14:paraId="4ED54443" w14:textId="77777777" w:rsidR="003C3ED3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77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00"/>
            </w:tblGrid>
            <w:tr w:rsidR="00640F2D" w:rsidRPr="009B1F1E" w14:paraId="6B649F95" w14:textId="77777777" w:rsidTr="009C0534">
              <w:trPr>
                <w:trHeight w:val="607"/>
              </w:trPr>
              <w:tc>
                <w:tcPr>
                  <w:tcW w:w="1100" w:type="dxa"/>
                </w:tcPr>
                <w:p w14:paraId="66A88E36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E4AFB89" w14:textId="77777777" w:rsidR="003C3ED3" w:rsidRPr="009B1F1E" w:rsidRDefault="003C3ED3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A38A7" w:rsidRPr="009B1F1E" w14:paraId="6CBBA76E" w14:textId="77777777" w:rsidTr="001A367C">
        <w:trPr>
          <w:gridAfter w:val="2"/>
          <w:wAfter w:w="4235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0632A2D" w14:textId="77777777" w:rsidR="006A38A7" w:rsidRPr="009B1F1E" w:rsidRDefault="006A38A7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3755DD2F" w14:textId="77777777" w:rsidR="007D094B" w:rsidRPr="009B1F1E" w:rsidRDefault="006A38A7" w:rsidP="007D094B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Entsprach die Mittelverwendung der Fonds dem Stiftungszweck und wurden die Verfügungskompetenzen eingehalten?</w:t>
            </w:r>
          </w:p>
        </w:tc>
        <w:tc>
          <w:tcPr>
            <w:tcW w:w="3651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1F22D831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74132FEF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6CC86BA" w14:textId="77777777" w:rsidR="006A38A7" w:rsidRPr="009B1F1E" w:rsidRDefault="006A38A7" w:rsidP="00B4501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785253623"/>
            <w:placeholder>
              <w:docPart w:val="3737B7DB003840CC8541A2578C18B15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</w:tcPr>
              <w:p w14:paraId="3F594684" w14:textId="77777777" w:rsidR="006A38A7" w:rsidRPr="009B1F1E" w:rsidRDefault="00E3197C" w:rsidP="00B4501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2DF6AD5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EF31197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B63BFA2" w14:textId="77777777" w:rsidR="006A38A7" w:rsidRPr="009B1F1E" w:rsidRDefault="006A38A7" w:rsidP="00B4501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D094B" w:rsidRPr="009B1F1E" w14:paraId="7BB4A584" w14:textId="77777777" w:rsidTr="001A367C">
        <w:trPr>
          <w:gridAfter w:val="2"/>
          <w:wAfter w:w="4235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6131148" w14:textId="77777777" w:rsidR="007D094B" w:rsidRPr="009B1F1E" w:rsidRDefault="007D094B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548AEDC4" w14:textId="74A48B6B" w:rsidR="00BE7771" w:rsidRPr="009B1F1E" w:rsidRDefault="007D094B" w:rsidP="00716886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Werden die Buchführungsvorgaben eingehalten</w:t>
            </w:r>
            <w:r w:rsidR="00716886">
              <w:rPr>
                <w:rFonts w:cs="Arial"/>
              </w:rPr>
              <w:t>?</w:t>
            </w:r>
          </w:p>
        </w:tc>
        <w:tc>
          <w:tcPr>
            <w:tcW w:w="3651" w:type="dxa"/>
            <w:gridSpan w:val="4"/>
          </w:tcPr>
          <w:p w14:paraId="70D066B8" w14:textId="77777777" w:rsidR="007D094B" w:rsidRPr="009B1F1E" w:rsidRDefault="007D094B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77584273"/>
            <w:placeholder>
              <w:docPart w:val="998D13D0ADBE4AC095D1000AE31DA51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</w:tcPr>
              <w:p w14:paraId="06019DFA" w14:textId="77777777" w:rsidR="007D094B" w:rsidRPr="009B1F1E" w:rsidRDefault="007D094B" w:rsidP="00B4501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7"/>
          </w:tcPr>
          <w:p w14:paraId="0716407D" w14:textId="77777777" w:rsidR="007D094B" w:rsidRPr="009B1F1E" w:rsidRDefault="007D094B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792B2BC4" w14:textId="77777777" w:rsidTr="001A367C">
        <w:trPr>
          <w:gridBefore w:val="1"/>
          <w:gridAfter w:val="4"/>
          <w:wBefore w:w="18" w:type="dxa"/>
          <w:wAfter w:w="4390" w:type="dxa"/>
          <w:cantSplit/>
        </w:trPr>
        <w:tc>
          <w:tcPr>
            <w:tcW w:w="10429" w:type="dxa"/>
            <w:gridSpan w:val="1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448338E9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bookmarkStart w:id="65" w:name="_Ref459797961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1A367C" w:rsidRPr="009B1F1E" w14:paraId="40253A03" w14:textId="77777777" w:rsidTr="001A367C">
        <w:trPr>
          <w:gridBefore w:val="1"/>
          <w:wBefore w:w="18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4EE60CDC" w14:textId="77777777" w:rsidR="001A367C" w:rsidRPr="009B1F1E" w:rsidRDefault="001A367C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8"/>
          </w:tcPr>
          <w:p w14:paraId="6A882870" w14:textId="77777777" w:rsidR="001A367C" w:rsidRDefault="001A367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04844CB3" w14:textId="77777777" w:rsidR="001A367C" w:rsidRPr="009B1F1E" w:rsidRDefault="001A367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</w:tcPr>
          <w:p w14:paraId="627F13BE" w14:textId="77777777" w:rsidR="001A367C" w:rsidRPr="009B1F1E" w:rsidRDefault="001A367C" w:rsidP="00A57E7B">
            <w:pPr>
              <w:spacing w:line="259" w:lineRule="auto"/>
            </w:pPr>
          </w:p>
        </w:tc>
      </w:tr>
      <w:tr w:rsidR="001A367C" w:rsidRPr="009B1F1E" w14:paraId="53C00F57" w14:textId="77777777" w:rsidTr="001A367C">
        <w:trPr>
          <w:gridBefore w:val="1"/>
          <w:gridAfter w:val="3"/>
          <w:wBefore w:w="18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6F2F64B2" w14:textId="77777777" w:rsidR="001A367C" w:rsidRPr="009B1F1E" w:rsidRDefault="001A367C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4"/>
          </w:tcPr>
          <w:p w14:paraId="0836F82E" w14:textId="77777777" w:rsidR="001A367C" w:rsidRDefault="001A367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3FDBA566" w14:textId="77777777" w:rsidR="001A367C" w:rsidRPr="009B1F1E" w:rsidRDefault="001A367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4"/>
          </w:tcPr>
          <w:p w14:paraId="686505BB" w14:textId="77777777" w:rsidR="001A367C" w:rsidRPr="009B1F1E" w:rsidRDefault="001A367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05477274"/>
            <w:placeholder>
              <w:docPart w:val="7B76E91F7BA64E1CA2BE69BAEEB4AFCE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0699C24F" w14:textId="77777777" w:rsidR="001A367C" w:rsidRPr="009B1F1E" w:rsidRDefault="001A367C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A367C" w:rsidRPr="009B1F1E" w14:paraId="076CD7BC" w14:textId="77777777" w:rsidTr="001A367C">
        <w:trPr>
          <w:gridBefore w:val="1"/>
          <w:gridAfter w:val="3"/>
          <w:wBefore w:w="18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0A1950C1" w14:textId="77777777" w:rsidR="001A367C" w:rsidRPr="009B1F1E" w:rsidRDefault="001A367C" w:rsidP="00A57E7B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4"/>
          </w:tcPr>
          <w:p w14:paraId="083BAEEB" w14:textId="77777777" w:rsidR="001A367C" w:rsidRDefault="001A367C" w:rsidP="00A57E7B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74B226B0" w14:textId="77777777" w:rsidR="001A367C" w:rsidRPr="009B1F1E" w:rsidRDefault="001A367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4"/>
          </w:tcPr>
          <w:p w14:paraId="71832C6A" w14:textId="77777777" w:rsidR="001A367C" w:rsidRPr="009B1F1E" w:rsidRDefault="001A367C" w:rsidP="00A57E7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131205391"/>
            <w:placeholder>
              <w:docPart w:val="D1FADC1D99D1423CA99A10B811DAB2B9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504BCFB9" w14:textId="77777777" w:rsidR="001A367C" w:rsidRPr="009B1F1E" w:rsidRDefault="001A367C" w:rsidP="00A57E7B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A367C" w:rsidRPr="009B1F1E" w14:paraId="4C4469C3" w14:textId="77777777" w:rsidTr="001A367C">
        <w:trPr>
          <w:gridBefore w:val="1"/>
          <w:gridAfter w:val="5"/>
          <w:wBefore w:w="18" w:type="dxa"/>
          <w:wAfter w:w="4440" w:type="dxa"/>
          <w:cantSplit/>
        </w:trPr>
        <w:tc>
          <w:tcPr>
            <w:tcW w:w="10379" w:type="dxa"/>
            <w:gridSpan w:val="16"/>
            <w:tcBorders>
              <w:left w:val="single" w:sz="18" w:space="0" w:color="auto"/>
            </w:tcBorders>
          </w:tcPr>
          <w:p w14:paraId="759CED82" w14:textId="77777777" w:rsidR="001A367C" w:rsidRDefault="001A367C" w:rsidP="00A57E7B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2050867F" w14:textId="77777777" w:rsidR="001A367C" w:rsidRPr="009B1F1E" w:rsidRDefault="001A367C" w:rsidP="00A57E7B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34705213" w14:textId="77777777" w:rsidR="001A367C" w:rsidRDefault="001A367C">
      <w:pPr>
        <w:spacing w:line="259" w:lineRule="auto"/>
        <w:rPr>
          <w:rFonts w:cs="Arial"/>
          <w:b/>
        </w:rPr>
      </w:pPr>
      <w:r>
        <w:rPr>
          <w:rFonts w:cs="Arial"/>
          <w:b/>
        </w:rPr>
        <w:br w:type="page"/>
      </w:r>
    </w:p>
    <w:p w14:paraId="29FC2255" w14:textId="77777777" w:rsidR="003F5C3D" w:rsidRPr="009B1F1E" w:rsidRDefault="003F5C3D">
      <w:pPr>
        <w:spacing w:line="259" w:lineRule="auto"/>
        <w:rPr>
          <w:rFonts w:cs="Arial"/>
          <w:b/>
        </w:rPr>
      </w:pPr>
    </w:p>
    <w:p w14:paraId="4CC619D6" w14:textId="7C1DA700" w:rsidR="00AF799B" w:rsidRPr="009B1F1E" w:rsidRDefault="00306D5E" w:rsidP="007B44A5">
      <w:pPr>
        <w:pStyle w:val="berschrift1"/>
        <w:rPr>
          <w:rFonts w:ascii="Arial" w:hAnsi="Arial"/>
          <w:szCs w:val="22"/>
        </w:rPr>
      </w:pPr>
      <w:bookmarkStart w:id="66" w:name="_Toc25147172"/>
      <w:r w:rsidRPr="009B1F1E">
        <w:rPr>
          <w:rFonts w:ascii="Arial" w:hAnsi="Arial"/>
          <w:szCs w:val="22"/>
        </w:rPr>
        <w:t>Spezialfinanzierungen im Eigenkapital</w:t>
      </w:r>
      <w:bookmarkEnd w:id="66"/>
    </w:p>
    <w:p w14:paraId="66DA0FDD" w14:textId="02094514" w:rsidR="00C45E6F" w:rsidRPr="009B1F1E" w:rsidRDefault="009E0EAF" w:rsidP="006C3094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306D5E" w:rsidRPr="009B1F1E">
        <w:rPr>
          <w:rFonts w:cs="Arial"/>
        </w:rPr>
        <w:t xml:space="preserve"> 290</w:t>
      </w:r>
      <w:bookmarkEnd w:id="64"/>
      <w:bookmarkEnd w:id="65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41B4648F" w14:textId="77777777" w:rsidTr="006C3094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569F8B6B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195F3BDD" w14:textId="77777777" w:rsidTr="00F0762E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40828FE0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6BD65A9D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 xml:space="preserve">Prüfung </w:t>
            </w:r>
            <w:r w:rsidR="0016104C" w:rsidRPr="009B1F1E">
              <w:rPr>
                <w:rFonts w:cs="Arial"/>
              </w:rPr>
              <w:t xml:space="preserve">der korrekten Buchführung und </w:t>
            </w:r>
            <w:r w:rsidRPr="009B1F1E">
              <w:rPr>
                <w:rFonts w:cs="Arial"/>
              </w:rPr>
              <w:t>des korrekten Abschlusses der Spezialfinanzierungen in der Erfolgsrechnung, Prüfung der Verzinsung</w:t>
            </w:r>
            <w:r w:rsidR="00F0762E" w:rsidRPr="009B1F1E">
              <w:rPr>
                <w:rFonts w:cs="Arial"/>
              </w:rPr>
              <w:t>.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0803C0B0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75884674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7CCC66B8" w14:textId="77777777" w:rsidTr="00F0762E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1303CCD3" w14:textId="77777777" w:rsidR="00EA3A7E" w:rsidRPr="009B1F1E" w:rsidRDefault="00EA3A7E" w:rsidP="00EA3A7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1FB8EB79" w14:textId="77777777" w:rsidR="00AB3269" w:rsidRPr="00AB3269" w:rsidRDefault="00EA3A7E" w:rsidP="00AB3269">
            <w:pPr>
              <w:pStyle w:val="Listenabsatz"/>
              <w:numPr>
                <w:ilvl w:val="0"/>
                <w:numId w:val="29"/>
              </w:numPr>
              <w:spacing w:before="120" w:after="120" w:line="240" w:lineRule="auto"/>
              <w:rPr>
                <w:rFonts w:cs="Arial"/>
              </w:rPr>
            </w:pPr>
            <w:r w:rsidRPr="00AB3269">
              <w:rPr>
                <w:rFonts w:cs="Arial"/>
              </w:rPr>
              <w:t>Gemeindereglemente über die spezialfinanzierten Aufgaben</w:t>
            </w:r>
          </w:p>
          <w:p w14:paraId="13D56690" w14:textId="66819EE4" w:rsidR="00EA3A7E" w:rsidRPr="00AB3269" w:rsidRDefault="00EA3A7E" w:rsidP="00AB3269">
            <w:pPr>
              <w:pStyle w:val="Listenabsatz"/>
              <w:numPr>
                <w:ilvl w:val="0"/>
                <w:numId w:val="29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AB3269">
              <w:rPr>
                <w:rFonts w:cs="Arial"/>
              </w:rPr>
              <w:t>Beschlüsse der zuständigen Organe</w:t>
            </w:r>
          </w:p>
        </w:tc>
      </w:tr>
    </w:tbl>
    <w:p w14:paraId="488D9AD4" w14:textId="77777777" w:rsidR="00EA3A7E" w:rsidRPr="009B1F1E" w:rsidRDefault="00EA3A7E" w:rsidP="00FE106A">
      <w:pPr>
        <w:rPr>
          <w:rFonts w:cs="Arial"/>
        </w:rPr>
      </w:pPr>
    </w:p>
    <w:tbl>
      <w:tblPr>
        <w:tblW w:w="14837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89"/>
        <w:gridCol w:w="286"/>
        <w:gridCol w:w="3175"/>
        <w:gridCol w:w="226"/>
        <w:gridCol w:w="35"/>
        <w:gridCol w:w="28"/>
        <w:gridCol w:w="3387"/>
        <w:gridCol w:w="159"/>
        <w:gridCol w:w="73"/>
        <w:gridCol w:w="484"/>
        <w:gridCol w:w="417"/>
        <w:gridCol w:w="140"/>
        <w:gridCol w:w="84"/>
        <w:gridCol w:w="998"/>
        <w:gridCol w:w="65"/>
        <w:gridCol w:w="33"/>
        <w:gridCol w:w="50"/>
        <w:gridCol w:w="139"/>
        <w:gridCol w:w="9"/>
        <w:gridCol w:w="139"/>
        <w:gridCol w:w="4103"/>
      </w:tblGrid>
      <w:tr w:rsidR="00B513B7" w:rsidRPr="009B1F1E" w14:paraId="704C0D4C" w14:textId="77777777" w:rsidTr="00AB3269">
        <w:trPr>
          <w:gridBefore w:val="1"/>
          <w:gridAfter w:val="4"/>
          <w:wBefore w:w="18" w:type="dxa"/>
          <w:wAfter w:w="4390" w:type="dxa"/>
          <w:cantSplit/>
          <w:tblHeader/>
        </w:trPr>
        <w:tc>
          <w:tcPr>
            <w:tcW w:w="42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B7985C3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00D8660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1E8C028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7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920899C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7163803A" w14:textId="77777777" w:rsidTr="00AB3269">
        <w:trPr>
          <w:gridAfter w:val="6"/>
          <w:wAfter w:w="4473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30A6FE8B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57" w:type="dxa"/>
            <w:gridSpan w:val="14"/>
            <w:shd w:val="clear" w:color="auto" w:fill="auto"/>
          </w:tcPr>
          <w:p w14:paraId="117FDD8F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11AF5" w:rsidRPr="009B1F1E" w14:paraId="24D2F3B7" w14:textId="77777777" w:rsidTr="00AB3269">
        <w:trPr>
          <w:gridAfter w:val="7"/>
          <w:wAfter w:w="4538" w:type="dxa"/>
          <w:cantSplit/>
        </w:trPr>
        <w:tc>
          <w:tcPr>
            <w:tcW w:w="1029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13B23A4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Bestandesprüfungen</w:t>
            </w:r>
          </w:p>
        </w:tc>
      </w:tr>
      <w:tr w:rsidR="007C1381" w:rsidRPr="009B1F1E" w14:paraId="5383A1A9" w14:textId="77777777" w:rsidTr="00AB3269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4BDC829B" w14:textId="77777777" w:rsidR="007C1381" w:rsidRPr="009B1F1E" w:rsidRDefault="007C1381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01" w:type="dxa"/>
            <w:gridSpan w:val="2"/>
            <w:tcBorders>
              <w:top w:val="single" w:sz="4" w:space="0" w:color="auto"/>
            </w:tcBorders>
          </w:tcPr>
          <w:p w14:paraId="658B46F4" w14:textId="400EF7B6" w:rsidR="007C1381" w:rsidRPr="009B1F1E" w:rsidRDefault="007C1381" w:rsidP="00AB326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Basieren alle Spezialfinanzierungen auf einer gesetzlichen oder reglementa</w:t>
            </w:r>
            <w:r w:rsidR="00D84AA7" w:rsidRPr="009B1F1E">
              <w:rPr>
                <w:rFonts w:eastAsia="Times New Roman" w:cs="Arial"/>
                <w:lang w:eastAsia="de-CH"/>
              </w:rPr>
              <w:t>rischen Grundlage?</w:t>
            </w:r>
            <w:r w:rsidR="00D84AA7" w:rsidRPr="009B1F1E">
              <w:rPr>
                <w:rFonts w:eastAsia="Times New Roman" w:cs="Arial"/>
                <w:lang w:eastAsia="de-CH"/>
              </w:rPr>
              <w:br/>
              <w:t>(</w:t>
            </w:r>
            <w:r w:rsidR="007E5D32" w:rsidRPr="009B1F1E">
              <w:rPr>
                <w:rFonts w:eastAsia="Times New Roman" w:cs="Arial"/>
                <w:lang w:eastAsia="de-CH"/>
              </w:rPr>
              <w:t xml:space="preserve">§ </w:t>
            </w:r>
            <w:r w:rsidR="00AB3269">
              <w:rPr>
                <w:rFonts w:eastAsia="Times New Roman" w:cs="Arial"/>
                <w:lang w:eastAsia="de-CH"/>
              </w:rPr>
              <w:t xml:space="preserve">8 </w:t>
            </w:r>
            <w:r w:rsidR="007E5D32" w:rsidRPr="009B1F1E">
              <w:rPr>
                <w:rFonts w:eastAsia="Times New Roman" w:cs="Arial"/>
                <w:lang w:eastAsia="de-CH"/>
              </w:rPr>
              <w:t>FHG</w:t>
            </w:r>
            <w:r w:rsidR="00D84AA7" w:rsidRPr="009B1F1E">
              <w:rPr>
                <w:rFonts w:eastAsia="Times New Roman" w:cs="Arial"/>
                <w:lang w:eastAsia="de-CH"/>
              </w:rPr>
              <w:t>)</w:t>
            </w:r>
          </w:p>
        </w:tc>
        <w:tc>
          <w:tcPr>
            <w:tcW w:w="3609" w:type="dxa"/>
            <w:gridSpan w:val="4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1AD94135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2B2DE5E5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BA75EE1" w14:textId="77777777" w:rsidR="007C1381" w:rsidRPr="009B1F1E" w:rsidRDefault="007C1381" w:rsidP="007C138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814563757"/>
            <w:placeholder>
              <w:docPart w:val="2EB548B5762D4AF0A9C87C95FF6C943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14" w:type="dxa"/>
                <w:gridSpan w:val="4"/>
                <w:tcBorders>
                  <w:top w:val="single" w:sz="4" w:space="0" w:color="auto"/>
                </w:tcBorders>
              </w:tcPr>
              <w:p w14:paraId="7EEFA24B" w14:textId="77777777" w:rsidR="007C1381" w:rsidRPr="009B1F1E" w:rsidRDefault="00E3197C" w:rsidP="007C1381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8" w:type="dxa"/>
            <w:gridSpan w:val="7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7FE27B46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A321F2A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EA037A6" w14:textId="77777777" w:rsidR="007C1381" w:rsidRPr="009B1F1E" w:rsidRDefault="007C1381" w:rsidP="007C138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0C1DAFED" w14:textId="77777777" w:rsidTr="00AB3269">
        <w:trPr>
          <w:gridAfter w:val="2"/>
          <w:wAfter w:w="4242" w:type="dxa"/>
          <w:cantSplit/>
        </w:trPr>
        <w:tc>
          <w:tcPr>
            <w:tcW w:w="10595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8FF1036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7C1381" w:rsidRPr="009B1F1E" w14:paraId="5E802B63" w14:textId="77777777" w:rsidTr="00AB3269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69F2D570" w14:textId="77777777" w:rsidR="007C1381" w:rsidRPr="009B1F1E" w:rsidRDefault="007C1381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01" w:type="dxa"/>
            <w:gridSpan w:val="2"/>
            <w:tcBorders>
              <w:top w:val="single" w:sz="4" w:space="0" w:color="auto"/>
            </w:tcBorders>
          </w:tcPr>
          <w:p w14:paraId="23F30853" w14:textId="77777777" w:rsidR="007C1381" w:rsidRPr="009B1F1E" w:rsidRDefault="007C1381" w:rsidP="007C1381">
            <w:pPr>
              <w:spacing w:before="120" w:after="0"/>
              <w:rPr>
                <w:rFonts w:cs="Arial"/>
              </w:rPr>
            </w:pPr>
            <w:r w:rsidRPr="009B1F1E">
              <w:rPr>
                <w:rFonts w:cs="Arial"/>
              </w:rPr>
              <w:t xml:space="preserve">Gibt es Aufgaben, welche durch Gebühren finanziert werden, deren Aufwand nicht durch den zweckgebundenen Ertrag gedeckt ist? </w:t>
            </w:r>
          </w:p>
          <w:p w14:paraId="3D931B70" w14:textId="77777777" w:rsidR="007C1381" w:rsidRPr="009B1F1E" w:rsidRDefault="007C1381" w:rsidP="007E5D32">
            <w:pPr>
              <w:spacing w:before="40" w:after="120"/>
              <w:rPr>
                <w:rFonts w:cs="Arial"/>
              </w:rPr>
            </w:pPr>
            <w:r w:rsidRPr="009B1F1E">
              <w:rPr>
                <w:rFonts w:cs="Arial"/>
              </w:rPr>
              <w:t>Wenn ja, wurden Korrekturmassnahmen wie Gebührenerhöhung, Kostensenkung, Leistungsabbau, eingeleitet</w:t>
            </w:r>
            <w:r w:rsidR="007E5D32" w:rsidRPr="009B1F1E">
              <w:rPr>
                <w:rFonts w:cs="Arial"/>
              </w:rPr>
              <w:t>?</w:t>
            </w:r>
          </w:p>
        </w:tc>
        <w:tc>
          <w:tcPr>
            <w:tcW w:w="3609" w:type="dxa"/>
            <w:gridSpan w:val="4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7406D236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4F9075DF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4BB5887" w14:textId="77777777" w:rsidR="007C1381" w:rsidRPr="009B1F1E" w:rsidRDefault="007C1381" w:rsidP="007C138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10436621"/>
            <w:placeholder>
              <w:docPart w:val="1C3C4978000E425780113B90DCAC9CE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14" w:type="dxa"/>
                <w:gridSpan w:val="4"/>
                <w:tcBorders>
                  <w:top w:val="single" w:sz="4" w:space="0" w:color="auto"/>
                </w:tcBorders>
              </w:tcPr>
              <w:p w14:paraId="62401712" w14:textId="77777777" w:rsidR="007C1381" w:rsidRPr="009B1F1E" w:rsidRDefault="00E3197C" w:rsidP="007C1381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8" w:type="dxa"/>
            <w:gridSpan w:val="7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5FA7C573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FC1FA2F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24EA797" w14:textId="77777777" w:rsidR="007C1381" w:rsidRPr="009B1F1E" w:rsidRDefault="007C1381" w:rsidP="007C138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C1381" w:rsidRPr="009B1F1E" w14:paraId="289A642C" w14:textId="77777777" w:rsidTr="00AB3269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60D6581" w14:textId="77777777" w:rsidR="007C1381" w:rsidRPr="009B1F1E" w:rsidRDefault="007C1381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01" w:type="dxa"/>
            <w:gridSpan w:val="2"/>
          </w:tcPr>
          <w:p w14:paraId="7AFBFF52" w14:textId="77777777" w:rsidR="007C1381" w:rsidRPr="009B1F1E" w:rsidRDefault="007C1381" w:rsidP="009A2F60">
            <w:pPr>
              <w:spacing w:before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Sind sämtliche Spezialfinanzierungen der </w:t>
            </w:r>
            <w:r w:rsidR="00B65125" w:rsidRPr="009B1F1E">
              <w:rPr>
                <w:rFonts w:cs="Arial"/>
              </w:rPr>
              <w:t>Sachgruppe</w:t>
            </w:r>
            <w:r w:rsidRPr="009B1F1E">
              <w:rPr>
                <w:rFonts w:cs="Arial"/>
              </w:rPr>
              <w:t xml:space="preserve"> 290</w:t>
            </w:r>
            <w:r w:rsidR="00B538A3" w:rsidRPr="009B1F1E">
              <w:rPr>
                <w:rFonts w:cs="Arial"/>
              </w:rPr>
              <w:t>0.xx</w:t>
            </w:r>
            <w:r w:rsidRPr="009B1F1E">
              <w:rPr>
                <w:rFonts w:cs="Arial"/>
              </w:rPr>
              <w:t xml:space="preserve"> über die Sachgruppen </w:t>
            </w:r>
            <w:r w:rsidR="007E5D32" w:rsidRPr="009B1F1E">
              <w:rPr>
                <w:rFonts w:cs="Arial"/>
              </w:rPr>
              <w:t>35/45</w:t>
            </w:r>
            <w:r w:rsidRPr="009B1F1E">
              <w:rPr>
                <w:rFonts w:cs="Arial"/>
              </w:rPr>
              <w:t xml:space="preserve"> </w:t>
            </w:r>
            <w:r w:rsidR="009A2F60" w:rsidRPr="009B1F1E">
              <w:rPr>
                <w:rFonts w:cs="Arial"/>
              </w:rPr>
              <w:t>ausgeglichen</w:t>
            </w:r>
            <w:r w:rsidR="00B647C2" w:rsidRPr="009B1F1E">
              <w:rPr>
                <w:rFonts w:cs="Arial"/>
              </w:rPr>
              <w:t>?</w:t>
            </w:r>
          </w:p>
        </w:tc>
        <w:tc>
          <w:tcPr>
            <w:tcW w:w="3609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0D208303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307ED790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34EB972" w14:textId="77777777" w:rsidR="007C1381" w:rsidRPr="009B1F1E" w:rsidRDefault="007C1381" w:rsidP="007C138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715278444"/>
            <w:placeholder>
              <w:docPart w:val="C20F316CD36F4230A3BA6FD9604D18C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14" w:type="dxa"/>
                <w:gridSpan w:val="4"/>
              </w:tcPr>
              <w:p w14:paraId="6E2D1C75" w14:textId="77777777" w:rsidR="007C1381" w:rsidRPr="009B1F1E" w:rsidRDefault="00E3197C" w:rsidP="007C1381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2FEDFC6E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3A9B0BC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7F9E386" w14:textId="77777777" w:rsidR="007C1381" w:rsidRPr="009B1F1E" w:rsidRDefault="007C1381" w:rsidP="007C138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37019" w:rsidRPr="009B1F1E" w14:paraId="73162E41" w14:textId="77777777" w:rsidTr="00AB3269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601B351" w14:textId="77777777" w:rsidR="00337019" w:rsidRPr="009B1F1E" w:rsidRDefault="00337019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01" w:type="dxa"/>
            <w:gridSpan w:val="2"/>
          </w:tcPr>
          <w:p w14:paraId="4A490144" w14:textId="77777777" w:rsidR="00337019" w:rsidRPr="009B1F1E" w:rsidRDefault="00337019" w:rsidP="005B5E5E">
            <w:pPr>
              <w:spacing w:before="120"/>
              <w:rPr>
                <w:rFonts w:cs="Arial"/>
              </w:rPr>
            </w:pPr>
            <w:r w:rsidRPr="009B1F1E">
              <w:rPr>
                <w:rFonts w:cs="Arial"/>
              </w:rPr>
              <w:t>Liegen für ausserplanmässige Abschreibungen begründete Nachweise vor (beispielsweise Ersatzinvestition)?</w:t>
            </w:r>
          </w:p>
        </w:tc>
        <w:tc>
          <w:tcPr>
            <w:tcW w:w="3609" w:type="dxa"/>
            <w:gridSpan w:val="4"/>
          </w:tcPr>
          <w:tbl>
            <w:tblPr>
              <w:tblStyle w:val="Tabellenraster"/>
              <w:tblW w:w="353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590A8EA3" w14:textId="77777777" w:rsidTr="009C0534">
              <w:trPr>
                <w:trHeight w:val="520"/>
              </w:trPr>
              <w:tc>
                <w:tcPr>
                  <w:tcW w:w="3532" w:type="dxa"/>
                </w:tcPr>
                <w:p w14:paraId="6DC27B8C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50EE8E5" w14:textId="77777777" w:rsidR="00337019" w:rsidRPr="009B1F1E" w:rsidRDefault="00337019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07582450"/>
            <w:placeholder>
              <w:docPart w:val="EEC34F288D5E40019E81C12FDFA038D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14" w:type="dxa"/>
                <w:gridSpan w:val="4"/>
              </w:tcPr>
              <w:p w14:paraId="28095F53" w14:textId="77777777" w:rsidR="00337019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76"/>
            </w:tblGrid>
            <w:tr w:rsidR="00640F2D" w:rsidRPr="009B1F1E" w14:paraId="6FCDFCE8" w14:textId="77777777" w:rsidTr="009C0534">
              <w:trPr>
                <w:trHeight w:val="661"/>
              </w:trPr>
              <w:tc>
                <w:tcPr>
                  <w:tcW w:w="1176" w:type="dxa"/>
                </w:tcPr>
                <w:p w14:paraId="0A9ACD98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C6C556E" w14:textId="77777777" w:rsidR="00337019" w:rsidRPr="009B1F1E" w:rsidRDefault="00337019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CC0560" w:rsidRPr="009B1F1E" w14:paraId="232E6CDF" w14:textId="77777777" w:rsidTr="00AB3269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4F976E3" w14:textId="77777777" w:rsidR="00CC0560" w:rsidRPr="009B1F1E" w:rsidRDefault="00CC0560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01" w:type="dxa"/>
            <w:gridSpan w:val="2"/>
          </w:tcPr>
          <w:p w14:paraId="6152C54B" w14:textId="77777777" w:rsidR="00CC0560" w:rsidRPr="009B1F1E" w:rsidRDefault="00CC0560" w:rsidP="00305433">
            <w:pPr>
              <w:tabs>
                <w:tab w:val="left" w:pos="3686"/>
                <w:tab w:val="left" w:pos="3970"/>
                <w:tab w:val="left" w:pos="5812"/>
              </w:tabs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Enthalten die Verpflichtungen / Vorschüsse gegenüber Spezialfinanzierungen </w:t>
            </w:r>
            <w:r w:rsidR="00305433" w:rsidRPr="009B1F1E">
              <w:rPr>
                <w:rFonts w:cs="Arial"/>
              </w:rPr>
              <w:t xml:space="preserve">nur die Abschlussbuchungen </w:t>
            </w:r>
            <w:r w:rsidR="009A2F60" w:rsidRPr="009B1F1E">
              <w:rPr>
                <w:rFonts w:cs="Arial"/>
              </w:rPr>
              <w:t xml:space="preserve">(Einlagen und Entnahmen) </w:t>
            </w:r>
            <w:r w:rsidR="00305433" w:rsidRPr="009B1F1E">
              <w:rPr>
                <w:rFonts w:cs="Arial"/>
              </w:rPr>
              <w:t>und keine direkten Buchungen</w:t>
            </w:r>
            <w:r w:rsidRPr="009B1F1E">
              <w:rPr>
                <w:rFonts w:cs="Arial"/>
              </w:rPr>
              <w:t>?</w:t>
            </w:r>
          </w:p>
        </w:tc>
        <w:tc>
          <w:tcPr>
            <w:tcW w:w="3609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0A039F00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3F67BE7D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7F77175" w14:textId="77777777" w:rsidR="00CC0560" w:rsidRPr="009B1F1E" w:rsidRDefault="00CC0560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90943008"/>
            <w:placeholder>
              <w:docPart w:val="0BAB54622DBE445D9385CF90861CA14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14" w:type="dxa"/>
                <w:gridSpan w:val="4"/>
              </w:tcPr>
              <w:p w14:paraId="7AC860A7" w14:textId="77777777" w:rsidR="00CC0560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1426DE8D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430EDFC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2348065" w14:textId="77777777" w:rsidR="00CC0560" w:rsidRPr="009B1F1E" w:rsidRDefault="00CC0560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B5E5E" w:rsidRPr="009B1F1E" w14:paraId="0C948972" w14:textId="77777777" w:rsidTr="00AB3269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7137A1B" w14:textId="77777777" w:rsidR="005B5E5E" w:rsidRPr="009B1F1E" w:rsidRDefault="005B5E5E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01" w:type="dxa"/>
            <w:gridSpan w:val="2"/>
          </w:tcPr>
          <w:p w14:paraId="59622FA2" w14:textId="5E1378DF" w:rsidR="007A7BC6" w:rsidRPr="009B1F1E" w:rsidRDefault="005B5E5E" w:rsidP="00AB3269">
            <w:pPr>
              <w:tabs>
                <w:tab w:val="left" w:pos="3686"/>
                <w:tab w:val="left" w:pos="3970"/>
                <w:tab w:val="left" w:pos="5812"/>
              </w:tabs>
              <w:spacing w:before="120" w:after="120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 xml:space="preserve">Beurteilung der Einhaltung der Grundsätze </w:t>
            </w:r>
            <w:r w:rsidR="00AB3269">
              <w:rPr>
                <w:rFonts w:cs="Arial"/>
              </w:rPr>
              <w:t>von § 3 FHG</w:t>
            </w:r>
          </w:p>
        </w:tc>
        <w:tc>
          <w:tcPr>
            <w:tcW w:w="3609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372AD398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26CA3A49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104363B" w14:textId="77777777" w:rsidR="005B5E5E" w:rsidRPr="009B1F1E" w:rsidRDefault="005B5E5E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8842970"/>
            <w:placeholder>
              <w:docPart w:val="B2A23C203CE04691A33696AB68AA3E9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14" w:type="dxa"/>
                <w:gridSpan w:val="4"/>
              </w:tcPr>
              <w:p w14:paraId="19A117E7" w14:textId="77777777" w:rsidR="005B5E5E" w:rsidRPr="009B1F1E" w:rsidRDefault="00E3197C" w:rsidP="005B5E5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3AF8D723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41EC1AC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7622E3B" w14:textId="77777777" w:rsidR="005B5E5E" w:rsidRPr="009B1F1E" w:rsidRDefault="005B5E5E" w:rsidP="005B5E5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1F41CEDA" w14:textId="77777777" w:rsidTr="00AB3269">
        <w:trPr>
          <w:gridAfter w:val="2"/>
          <w:wAfter w:w="4242" w:type="dxa"/>
          <w:cantSplit/>
        </w:trPr>
        <w:tc>
          <w:tcPr>
            <w:tcW w:w="10595" w:type="dxa"/>
            <w:gridSpan w:val="2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9697F34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Spezialfinanzierung Abwasser</w:t>
            </w:r>
          </w:p>
        </w:tc>
      </w:tr>
      <w:tr w:rsidR="007D21BD" w:rsidRPr="009B1F1E" w14:paraId="06B81C4E" w14:textId="77777777" w:rsidTr="00AB3269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AA93652" w14:textId="77777777" w:rsidR="007D21BD" w:rsidRPr="009B1F1E" w:rsidRDefault="007D21BD" w:rsidP="00411AF5">
            <w:pPr>
              <w:pStyle w:val="berschrift3"/>
              <w:rPr>
                <w:lang w:eastAsia="de-CH"/>
              </w:rPr>
            </w:pPr>
          </w:p>
        </w:tc>
        <w:tc>
          <w:tcPr>
            <w:tcW w:w="3401" w:type="dxa"/>
            <w:gridSpan w:val="2"/>
          </w:tcPr>
          <w:p w14:paraId="0895B951" w14:textId="3A3194A2" w:rsidR="007D21BD" w:rsidRPr="009B1F1E" w:rsidRDefault="007D21BD" w:rsidP="00AB3269">
            <w:pPr>
              <w:spacing w:before="120"/>
              <w:rPr>
                <w:rFonts w:cs="Arial"/>
              </w:rPr>
            </w:pPr>
            <w:r w:rsidRPr="009B1F1E">
              <w:rPr>
                <w:rFonts w:cs="Arial"/>
              </w:rPr>
              <w:t>Werden die erforderlichen Rückstellungen für die Sicherstellung der langfristigen Wert</w:t>
            </w:r>
            <w:r w:rsidR="00AB3269">
              <w:rPr>
                <w:rFonts w:cs="Arial"/>
              </w:rPr>
              <w:t>erhaltung der Anlagen gebildet?</w:t>
            </w:r>
          </w:p>
        </w:tc>
        <w:tc>
          <w:tcPr>
            <w:tcW w:w="3609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6EF4876B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72F2FD83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5FC0563" w14:textId="77777777" w:rsidR="007D21BD" w:rsidRPr="009B1F1E" w:rsidRDefault="007D21BD" w:rsidP="00411AF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639562440"/>
            <w:placeholder>
              <w:docPart w:val="A1BDD8B8FFCE4D57A63AA0A7C96AC4D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14" w:type="dxa"/>
                <w:gridSpan w:val="4"/>
              </w:tcPr>
              <w:p w14:paraId="20678800" w14:textId="77777777" w:rsidR="007D21BD" w:rsidRPr="009B1F1E" w:rsidRDefault="00B346E1" w:rsidP="00411AF5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78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2B4A7A1F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ED92418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33BC316" w14:textId="77777777" w:rsidR="007D21BD" w:rsidRPr="009B1F1E" w:rsidRDefault="007D21BD" w:rsidP="00411AF5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29640B31" w14:textId="77777777" w:rsidTr="00AB3269">
        <w:trPr>
          <w:gridAfter w:val="2"/>
          <w:wAfter w:w="4242" w:type="dxa"/>
          <w:cantSplit/>
        </w:trPr>
        <w:tc>
          <w:tcPr>
            <w:tcW w:w="10595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02292BB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Vorschüsse gegenüber Spezialfinanzierungen</w:t>
            </w:r>
          </w:p>
        </w:tc>
      </w:tr>
      <w:tr w:rsidR="00FC6692" w:rsidRPr="009B1F1E" w14:paraId="13FEB8D8" w14:textId="77777777" w:rsidTr="00AB3269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7E0E28EB" w14:textId="77777777" w:rsidR="00FC6692" w:rsidRPr="009B1F1E" w:rsidRDefault="00FC6692" w:rsidP="00E51EBC">
            <w:pPr>
              <w:pStyle w:val="berschrift3"/>
              <w:rPr>
                <w:lang w:eastAsia="de-CH"/>
              </w:rPr>
            </w:pPr>
          </w:p>
        </w:tc>
        <w:tc>
          <w:tcPr>
            <w:tcW w:w="3436" w:type="dxa"/>
            <w:gridSpan w:val="3"/>
            <w:tcBorders>
              <w:top w:val="single" w:sz="4" w:space="0" w:color="auto"/>
            </w:tcBorders>
          </w:tcPr>
          <w:p w14:paraId="0044C293" w14:textId="77777777" w:rsidR="00FC6692" w:rsidRPr="009B1F1E" w:rsidRDefault="00FC6692" w:rsidP="00E51EB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Vorschüsse an Spezialfinanzierungen im Eigenkapital korrekt mit einem Soll-Saldo in der Sachgruppe 2900</w:t>
            </w:r>
            <w:r w:rsidR="00B538A3" w:rsidRPr="009B1F1E">
              <w:rPr>
                <w:rFonts w:cs="Arial"/>
              </w:rPr>
              <w:t>.xx</w:t>
            </w:r>
            <w:r w:rsidRPr="009B1F1E">
              <w:rPr>
                <w:rFonts w:cs="Arial"/>
              </w:rPr>
              <w:t xml:space="preserve"> verbucht?</w:t>
            </w:r>
          </w:p>
        </w:tc>
        <w:tc>
          <w:tcPr>
            <w:tcW w:w="3647" w:type="dxa"/>
            <w:gridSpan w:val="4"/>
            <w:tcBorders>
              <w:top w:val="single" w:sz="4" w:space="0" w:color="auto"/>
            </w:tcBorders>
          </w:tcPr>
          <w:p w14:paraId="68E936F9" w14:textId="77777777" w:rsidR="00FC6692" w:rsidRPr="009B1F1E" w:rsidRDefault="00FC6692" w:rsidP="00E51EB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tc>
          <w:tcPr>
            <w:tcW w:w="1125" w:type="dxa"/>
            <w:gridSpan w:val="4"/>
            <w:tcBorders>
              <w:top w:val="single" w:sz="4" w:space="0" w:color="auto"/>
            </w:tcBorders>
          </w:tcPr>
          <w:p w14:paraId="55EEE9CA" w14:textId="77777777" w:rsidR="00FC6692" w:rsidRPr="009B1F1E" w:rsidRDefault="00FC6692" w:rsidP="00E51EBC">
            <w:pPr>
              <w:spacing w:before="120" w:after="120" w:line="240" w:lineRule="auto"/>
              <w:jc w:val="center"/>
              <w:rPr>
                <w:rFonts w:eastAsia="Times New Roman" w:cs="Arial"/>
                <w:lang w:eastAsia="de-CH"/>
              </w:rPr>
            </w:pPr>
          </w:p>
        </w:tc>
        <w:tc>
          <w:tcPr>
            <w:tcW w:w="1294" w:type="dxa"/>
            <w:gridSpan w:val="6"/>
            <w:tcBorders>
              <w:top w:val="single" w:sz="4" w:space="0" w:color="auto"/>
            </w:tcBorders>
          </w:tcPr>
          <w:p w14:paraId="498BD1DC" w14:textId="77777777" w:rsidR="00FC6692" w:rsidRPr="009B1F1E" w:rsidRDefault="00FC6692" w:rsidP="00E51EB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11AF5" w:rsidRPr="009B1F1E" w14:paraId="1036A079" w14:textId="77777777" w:rsidTr="00AB3269">
        <w:trPr>
          <w:gridAfter w:val="2"/>
          <w:wAfter w:w="4242" w:type="dxa"/>
          <w:cantSplit/>
        </w:trPr>
        <w:tc>
          <w:tcPr>
            <w:tcW w:w="10595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CBED679" w14:textId="77777777" w:rsidR="00411AF5" w:rsidRPr="009B1F1E" w:rsidRDefault="00411AF5" w:rsidP="00411AF5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655AE0" w:rsidRPr="009B1F1E" w14:paraId="4EF01FE4" w14:textId="77777777" w:rsidTr="00AB3269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1AB7047F" w14:textId="77777777" w:rsidR="00655AE0" w:rsidRPr="009B1F1E" w:rsidRDefault="00655AE0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36" w:type="dxa"/>
            <w:gridSpan w:val="3"/>
            <w:tcBorders>
              <w:top w:val="single" w:sz="4" w:space="0" w:color="auto"/>
            </w:tcBorders>
          </w:tcPr>
          <w:p w14:paraId="7A343B00" w14:textId="661EEC94" w:rsidR="00655AE0" w:rsidRPr="009B1F1E" w:rsidRDefault="00655AE0" w:rsidP="00C62A6E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Werden die Mittel der Spezialfinanzierungen für den Zweck gemäss Reglement verwendet?</w:t>
            </w:r>
          </w:p>
        </w:tc>
        <w:tc>
          <w:tcPr>
            <w:tcW w:w="3647" w:type="dxa"/>
            <w:gridSpan w:val="4"/>
            <w:tcBorders>
              <w:top w:val="single" w:sz="4" w:space="0" w:color="auto"/>
            </w:tcBorders>
          </w:tcPr>
          <w:tbl>
            <w:tblPr>
              <w:tblStyle w:val="Tabellenraster"/>
              <w:tblW w:w="3671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671"/>
            </w:tblGrid>
            <w:tr w:rsidR="00A24260" w:rsidRPr="009B1F1E" w14:paraId="60E6B7AC" w14:textId="77777777" w:rsidTr="009C0534">
              <w:trPr>
                <w:trHeight w:val="683"/>
              </w:trPr>
              <w:tc>
                <w:tcPr>
                  <w:tcW w:w="3671" w:type="dxa"/>
                </w:tcPr>
                <w:p w14:paraId="40C8580D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E21303B" w14:textId="77777777" w:rsidR="00655AE0" w:rsidRPr="009B1F1E" w:rsidRDefault="00655AE0" w:rsidP="00EB056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972244940"/>
            <w:placeholder>
              <w:docPart w:val="FE12249373744FABA6EEF8F57E19766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5" w:type="dxa"/>
                <w:gridSpan w:val="4"/>
                <w:tcBorders>
                  <w:top w:val="single" w:sz="4" w:space="0" w:color="auto"/>
                </w:tcBorders>
              </w:tcPr>
              <w:p w14:paraId="2A440CBE" w14:textId="77777777" w:rsidR="00655AE0" w:rsidRPr="009B1F1E" w:rsidRDefault="00E3197C" w:rsidP="00EB0568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1187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87"/>
            </w:tblGrid>
            <w:tr w:rsidR="00640F2D" w:rsidRPr="009B1F1E" w14:paraId="7BC004CA" w14:textId="77777777" w:rsidTr="009C0534">
              <w:trPr>
                <w:trHeight w:val="715"/>
              </w:trPr>
              <w:tc>
                <w:tcPr>
                  <w:tcW w:w="1187" w:type="dxa"/>
                </w:tcPr>
                <w:p w14:paraId="0FA9AF8A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084BA6A" w14:textId="77777777" w:rsidR="00655AE0" w:rsidRPr="009B1F1E" w:rsidRDefault="00655AE0" w:rsidP="00EB056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55AE0" w:rsidRPr="009B1F1E" w14:paraId="561E0574" w14:textId="77777777" w:rsidTr="00AB3269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D044E2F" w14:textId="77777777" w:rsidR="00655AE0" w:rsidRPr="009B1F1E" w:rsidRDefault="00655AE0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36" w:type="dxa"/>
            <w:gridSpan w:val="3"/>
          </w:tcPr>
          <w:p w14:paraId="5938518A" w14:textId="79A2A2C6" w:rsidR="00655AE0" w:rsidRPr="009B1F1E" w:rsidRDefault="00655AE0" w:rsidP="00AB3269">
            <w:pPr>
              <w:spacing w:before="120" w:after="0"/>
              <w:rPr>
                <w:rFonts w:cs="Arial"/>
              </w:rPr>
            </w:pPr>
            <w:r w:rsidRPr="009B1F1E">
              <w:rPr>
                <w:rFonts w:cs="Arial"/>
              </w:rPr>
              <w:t xml:space="preserve">Sind die </w:t>
            </w:r>
            <w:r w:rsidR="00CB3972" w:rsidRPr="009B1F1E">
              <w:rPr>
                <w:rFonts w:cs="Arial"/>
              </w:rPr>
              <w:t xml:space="preserve">Anlagen, Überschüsse von Anschlussgebühren, </w:t>
            </w:r>
            <w:r w:rsidRPr="009B1F1E">
              <w:rPr>
                <w:rFonts w:cs="Arial"/>
              </w:rPr>
              <w:t xml:space="preserve">Verpflichtungen und Vorschüsse für spezialfinanzierte Aufgaben korrekt verzinst worden? </w:t>
            </w:r>
          </w:p>
        </w:tc>
        <w:tc>
          <w:tcPr>
            <w:tcW w:w="3647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04235B75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609D0DB2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B78394C" w14:textId="77777777" w:rsidR="00655AE0" w:rsidRPr="009B1F1E" w:rsidRDefault="00655AE0" w:rsidP="00EB056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049458869"/>
            <w:placeholder>
              <w:docPart w:val="D96C07A43CA04BDC886D13D6B7E0B60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5" w:type="dxa"/>
                <w:gridSpan w:val="4"/>
              </w:tcPr>
              <w:p w14:paraId="2E3AEF61" w14:textId="77777777" w:rsidR="00655AE0" w:rsidRPr="009B1F1E" w:rsidRDefault="00E3197C" w:rsidP="00EB0568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20A1DAA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5FE1CC1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C4DF788" w14:textId="77777777" w:rsidR="00655AE0" w:rsidRPr="009B1F1E" w:rsidRDefault="00655AE0" w:rsidP="00EB0568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A7C24" w:rsidRPr="009B1F1E" w14:paraId="5F85CD34" w14:textId="77777777" w:rsidTr="00AB3269">
        <w:trPr>
          <w:gridAfter w:val="2"/>
          <w:wAfter w:w="4242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EC6C18D" w14:textId="77777777" w:rsidR="008A7C24" w:rsidRPr="009B1F1E" w:rsidRDefault="008A7C24" w:rsidP="004A44AA">
            <w:pPr>
              <w:pStyle w:val="berschrift3"/>
              <w:rPr>
                <w:lang w:eastAsia="de-CH"/>
              </w:rPr>
            </w:pPr>
          </w:p>
        </w:tc>
        <w:tc>
          <w:tcPr>
            <w:tcW w:w="3436" w:type="dxa"/>
            <w:gridSpan w:val="3"/>
          </w:tcPr>
          <w:p w14:paraId="09FC1418" w14:textId="06CE23C5" w:rsidR="008A7C24" w:rsidRPr="009B1F1E" w:rsidRDefault="007A7BC6" w:rsidP="00AB3269">
            <w:pPr>
              <w:spacing w:before="120" w:after="0"/>
              <w:rPr>
                <w:rFonts w:cs="Arial"/>
              </w:rPr>
            </w:pPr>
            <w:r w:rsidRPr="009B1F1E">
              <w:rPr>
                <w:rFonts w:cs="Arial"/>
              </w:rPr>
              <w:t>Werden die Buchführungsvorgaben eingehalten</w:t>
            </w:r>
            <w:r w:rsidR="00AB3269">
              <w:rPr>
                <w:rFonts w:cs="Arial"/>
              </w:rPr>
              <w:t>?</w:t>
            </w:r>
            <w:r w:rsidRPr="009B1F1E">
              <w:rPr>
                <w:rFonts w:cs="Arial"/>
              </w:rPr>
              <w:t xml:space="preserve">  </w:t>
            </w:r>
          </w:p>
        </w:tc>
        <w:tc>
          <w:tcPr>
            <w:tcW w:w="3647" w:type="dxa"/>
            <w:gridSpan w:val="4"/>
          </w:tcPr>
          <w:p w14:paraId="269B9657" w14:textId="77777777" w:rsidR="008A7C24" w:rsidRPr="009B1F1E" w:rsidRDefault="008A7C24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369674578"/>
            <w:placeholder>
              <w:docPart w:val="ED46E4CB045A413BAE105920B3EBEA3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5" w:type="dxa"/>
                <w:gridSpan w:val="4"/>
              </w:tcPr>
              <w:p w14:paraId="39E3553B" w14:textId="77777777" w:rsidR="008A7C24" w:rsidRPr="009B1F1E" w:rsidRDefault="007A7BC6" w:rsidP="00EB0568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p w14:paraId="6149992A" w14:textId="77777777" w:rsidR="008A7C24" w:rsidRPr="009B1F1E" w:rsidRDefault="008A7C24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57C18379" w14:textId="77777777" w:rsidTr="00AB3269">
        <w:trPr>
          <w:gridBefore w:val="1"/>
          <w:gridAfter w:val="4"/>
          <w:wBefore w:w="18" w:type="dxa"/>
          <w:wAfter w:w="4390" w:type="dxa"/>
          <w:cantSplit/>
        </w:trPr>
        <w:tc>
          <w:tcPr>
            <w:tcW w:w="10429" w:type="dxa"/>
            <w:gridSpan w:val="1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0AD2E5AB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AB3269" w:rsidRPr="009B1F1E" w14:paraId="0F47A9FA" w14:textId="77777777" w:rsidTr="00AB3269">
        <w:trPr>
          <w:gridBefore w:val="1"/>
          <w:wBefore w:w="18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59621843" w14:textId="77777777" w:rsidR="00AB3269" w:rsidRPr="009B1F1E" w:rsidRDefault="00AB3269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8"/>
          </w:tcPr>
          <w:p w14:paraId="2349AE77" w14:textId="77777777" w:rsidR="00AB3269" w:rsidRDefault="00AB326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5CB6C2D3" w14:textId="77777777" w:rsidR="00AB3269" w:rsidRPr="009B1F1E" w:rsidRDefault="00AB326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</w:tcPr>
          <w:p w14:paraId="6A5D1050" w14:textId="77777777" w:rsidR="00AB3269" w:rsidRPr="009B1F1E" w:rsidRDefault="00AB3269" w:rsidP="006152D6">
            <w:pPr>
              <w:spacing w:line="259" w:lineRule="auto"/>
            </w:pPr>
          </w:p>
        </w:tc>
      </w:tr>
      <w:tr w:rsidR="00AB3269" w:rsidRPr="009B1F1E" w14:paraId="500A3507" w14:textId="77777777" w:rsidTr="00AB3269">
        <w:trPr>
          <w:gridBefore w:val="1"/>
          <w:gridAfter w:val="3"/>
          <w:wBefore w:w="18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4B509849" w14:textId="77777777" w:rsidR="00AB3269" w:rsidRPr="009B1F1E" w:rsidRDefault="00AB3269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4"/>
          </w:tcPr>
          <w:p w14:paraId="6DEF18C2" w14:textId="77777777" w:rsidR="00AB3269" w:rsidRDefault="00AB326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0895CE6E" w14:textId="77777777" w:rsidR="00AB3269" w:rsidRPr="009B1F1E" w:rsidRDefault="00AB326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4"/>
          </w:tcPr>
          <w:p w14:paraId="761D007D" w14:textId="77777777" w:rsidR="00AB3269" w:rsidRPr="009B1F1E" w:rsidRDefault="00AB326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937796144"/>
            <w:placeholder>
              <w:docPart w:val="3C16EA2B766B4B62AA0514B4994CC783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51A8B3E5" w14:textId="77777777" w:rsidR="00AB3269" w:rsidRPr="009B1F1E" w:rsidRDefault="00AB3269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AB3269" w:rsidRPr="009B1F1E" w14:paraId="5EE15113" w14:textId="77777777" w:rsidTr="00AB3269">
        <w:trPr>
          <w:gridBefore w:val="1"/>
          <w:gridAfter w:val="3"/>
          <w:wBefore w:w="18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2A12968" w14:textId="77777777" w:rsidR="00AB3269" w:rsidRPr="009B1F1E" w:rsidRDefault="00AB3269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4"/>
          </w:tcPr>
          <w:p w14:paraId="6BBE48C7" w14:textId="77777777" w:rsidR="00AB3269" w:rsidRDefault="00AB3269" w:rsidP="006152D6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7DFAFDDD" w14:textId="77777777" w:rsidR="00AB3269" w:rsidRPr="009B1F1E" w:rsidRDefault="00AB326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4"/>
          </w:tcPr>
          <w:p w14:paraId="20EA05FE" w14:textId="77777777" w:rsidR="00AB3269" w:rsidRPr="009B1F1E" w:rsidRDefault="00AB326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685320221"/>
            <w:placeholder>
              <w:docPart w:val="2B692FF249024651BE4D9C0638D6AC43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4CF49ABE" w14:textId="77777777" w:rsidR="00AB3269" w:rsidRPr="009B1F1E" w:rsidRDefault="00AB3269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AB3269" w:rsidRPr="009B1F1E" w14:paraId="661E4CF7" w14:textId="77777777" w:rsidTr="00AB3269">
        <w:trPr>
          <w:gridBefore w:val="1"/>
          <w:gridAfter w:val="5"/>
          <w:wBefore w:w="18" w:type="dxa"/>
          <w:wAfter w:w="4440" w:type="dxa"/>
          <w:cantSplit/>
        </w:trPr>
        <w:tc>
          <w:tcPr>
            <w:tcW w:w="10379" w:type="dxa"/>
            <w:gridSpan w:val="16"/>
            <w:tcBorders>
              <w:left w:val="single" w:sz="18" w:space="0" w:color="auto"/>
            </w:tcBorders>
          </w:tcPr>
          <w:p w14:paraId="04F02EE1" w14:textId="77777777" w:rsidR="00AB3269" w:rsidRDefault="00AB3269" w:rsidP="006152D6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0D433393" w14:textId="77777777" w:rsidR="00AB3269" w:rsidRPr="009B1F1E" w:rsidRDefault="00AB3269" w:rsidP="006152D6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5425F9D4" w14:textId="48326642" w:rsidR="003C3354" w:rsidRPr="009B1F1E" w:rsidRDefault="003C3354">
      <w:pPr>
        <w:rPr>
          <w:rFonts w:cs="Arial"/>
        </w:rPr>
      </w:pPr>
    </w:p>
    <w:p w14:paraId="5089BB08" w14:textId="77777777" w:rsidR="003C3354" w:rsidRPr="009B1F1E" w:rsidRDefault="003C3354">
      <w:pPr>
        <w:spacing w:line="259" w:lineRule="auto"/>
        <w:rPr>
          <w:rFonts w:cs="Arial"/>
        </w:rPr>
      </w:pPr>
      <w:r w:rsidRPr="009B1F1E">
        <w:rPr>
          <w:rFonts w:cs="Arial"/>
        </w:rPr>
        <w:br w:type="page"/>
      </w:r>
    </w:p>
    <w:p w14:paraId="47451AF0" w14:textId="29ACE820" w:rsidR="003C3354" w:rsidRPr="009B1F1E" w:rsidRDefault="003C3354" w:rsidP="003C3354">
      <w:pPr>
        <w:pStyle w:val="berschrift1"/>
        <w:rPr>
          <w:rFonts w:ascii="Arial" w:hAnsi="Arial"/>
          <w:szCs w:val="22"/>
        </w:rPr>
      </w:pPr>
      <w:bookmarkStart w:id="67" w:name="_Toc25147173"/>
      <w:r w:rsidRPr="009B1F1E">
        <w:rPr>
          <w:rFonts w:ascii="Arial" w:hAnsi="Arial"/>
          <w:szCs w:val="22"/>
        </w:rPr>
        <w:t>Fonds</w:t>
      </w:r>
      <w:bookmarkEnd w:id="67"/>
    </w:p>
    <w:p w14:paraId="4127480C" w14:textId="66A8788E" w:rsidR="003C3354" w:rsidRPr="009B1F1E" w:rsidRDefault="001B6460" w:rsidP="003C3354">
      <w:pPr>
        <w:ind w:left="284"/>
        <w:rPr>
          <w:rFonts w:cs="Arial"/>
        </w:rPr>
      </w:pPr>
      <w:r>
        <w:rPr>
          <w:rFonts w:cs="Arial"/>
        </w:rPr>
        <w:t>Sachgruppe 291</w:t>
      </w:r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3C3354" w:rsidRPr="009B1F1E" w14:paraId="7BCB0F0B" w14:textId="77777777" w:rsidTr="0031468B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B03CC8D" w14:textId="77777777" w:rsidR="003C3354" w:rsidRPr="009B1F1E" w:rsidRDefault="003C3354" w:rsidP="0031468B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3C3354" w:rsidRPr="009B1F1E" w14:paraId="4C768916" w14:textId="77777777" w:rsidTr="0031468B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380D0053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65D23635" w14:textId="6825DA2B" w:rsidR="003C3354" w:rsidRPr="009B1F1E" w:rsidRDefault="00873A7F" w:rsidP="001B646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Prüfung der korrekten Buchführung und des korrekten Abschlusses der Fonds, Legate und Stiftungen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3C3354" w:rsidRPr="009B1F1E" w14:paraId="1ABE6809" w14:textId="77777777" w:rsidTr="0031468B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7A75F82A" w14:textId="77777777" w:rsidR="003C3354" w:rsidRPr="009B1F1E" w:rsidRDefault="003C3354" w:rsidP="0031468B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4855" w:type="dxa"/>
        <w:tblInd w:w="-615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"/>
        <w:gridCol w:w="13"/>
        <w:gridCol w:w="777"/>
        <w:gridCol w:w="298"/>
        <w:gridCol w:w="3168"/>
        <w:gridCol w:w="268"/>
        <w:gridCol w:w="7"/>
        <w:gridCol w:w="21"/>
        <w:gridCol w:w="3377"/>
        <w:gridCol w:w="243"/>
        <w:gridCol w:w="14"/>
        <w:gridCol w:w="469"/>
        <w:gridCol w:w="408"/>
        <w:gridCol w:w="235"/>
        <w:gridCol w:w="17"/>
        <w:gridCol w:w="978"/>
        <w:gridCol w:w="49"/>
        <w:gridCol w:w="50"/>
        <w:gridCol w:w="33"/>
        <w:gridCol w:w="156"/>
        <w:gridCol w:w="10"/>
        <w:gridCol w:w="138"/>
        <w:gridCol w:w="4103"/>
      </w:tblGrid>
      <w:tr w:rsidR="003C3354" w:rsidRPr="009B1F1E" w14:paraId="650A7946" w14:textId="77777777" w:rsidTr="001B6460">
        <w:trPr>
          <w:gridBefore w:val="1"/>
          <w:gridAfter w:val="6"/>
          <w:wBefore w:w="23" w:type="dxa"/>
          <w:wAfter w:w="4490" w:type="dxa"/>
          <w:cantSplit/>
          <w:trHeight w:val="556"/>
        </w:trPr>
        <w:tc>
          <w:tcPr>
            <w:tcW w:w="790" w:type="dxa"/>
            <w:gridSpan w:val="2"/>
            <w:shd w:val="clear" w:color="00FF00" w:fill="auto"/>
          </w:tcPr>
          <w:p w14:paraId="15A9CFA7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2" w:type="dxa"/>
            <w:gridSpan w:val="14"/>
            <w:vAlign w:val="center"/>
          </w:tcPr>
          <w:p w14:paraId="2CDE5EAD" w14:textId="77777777" w:rsidR="001B6460" w:rsidRPr="001B6460" w:rsidRDefault="00873A7F" w:rsidP="001B6460">
            <w:pPr>
              <w:pStyle w:val="Listenabsatz"/>
              <w:numPr>
                <w:ilvl w:val="0"/>
                <w:numId w:val="30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1B6460">
              <w:rPr>
                <w:rFonts w:eastAsia="Times New Roman" w:cs="Arial"/>
                <w:lang w:eastAsia="de-CH"/>
              </w:rPr>
              <w:t>FHG</w:t>
            </w:r>
          </w:p>
          <w:p w14:paraId="7BFF9E7B" w14:textId="77777777" w:rsidR="001B6460" w:rsidRPr="001B6460" w:rsidRDefault="00873A7F" w:rsidP="001B6460">
            <w:pPr>
              <w:pStyle w:val="Listenabsatz"/>
              <w:numPr>
                <w:ilvl w:val="0"/>
                <w:numId w:val="30"/>
              </w:numPr>
              <w:spacing w:before="120" w:after="120" w:line="240" w:lineRule="auto"/>
              <w:rPr>
                <w:rFonts w:cs="Arial"/>
              </w:rPr>
            </w:pPr>
            <w:r w:rsidRPr="001B6460">
              <w:rPr>
                <w:rFonts w:eastAsia="Times New Roman" w:cs="Arial"/>
                <w:lang w:eastAsia="de-CH"/>
              </w:rPr>
              <w:t xml:space="preserve">Fonds- / </w:t>
            </w:r>
            <w:r w:rsidRPr="001B6460">
              <w:rPr>
                <w:rFonts w:cs="Arial"/>
              </w:rPr>
              <w:t>Stiftungsreglemente</w:t>
            </w:r>
          </w:p>
          <w:p w14:paraId="08CB8BF0" w14:textId="77777777" w:rsidR="001B6460" w:rsidRPr="001B6460" w:rsidRDefault="00873A7F" w:rsidP="001B6460">
            <w:pPr>
              <w:pStyle w:val="Listenabsatz"/>
              <w:numPr>
                <w:ilvl w:val="0"/>
                <w:numId w:val="30"/>
              </w:numPr>
              <w:spacing w:before="120" w:after="120" w:line="240" w:lineRule="auto"/>
              <w:rPr>
                <w:rFonts w:cs="Arial"/>
              </w:rPr>
            </w:pPr>
            <w:r w:rsidRPr="001B6460">
              <w:rPr>
                <w:rFonts w:cs="Arial"/>
              </w:rPr>
              <w:t>Legatsbestimmungen</w:t>
            </w:r>
          </w:p>
          <w:p w14:paraId="2E8FFDDB" w14:textId="49E0412C" w:rsidR="003C3354" w:rsidRPr="001B6460" w:rsidRDefault="00873A7F" w:rsidP="001B6460">
            <w:pPr>
              <w:pStyle w:val="Listenabsatz"/>
              <w:numPr>
                <w:ilvl w:val="0"/>
                <w:numId w:val="30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1B6460">
              <w:rPr>
                <w:rFonts w:cs="Arial"/>
              </w:rPr>
              <w:t>Beschlüsse der zuständigen Organe</w:t>
            </w:r>
          </w:p>
        </w:tc>
      </w:tr>
      <w:tr w:rsidR="003C3354" w:rsidRPr="009B1F1E" w14:paraId="7814B9C1" w14:textId="77777777" w:rsidTr="001B6460">
        <w:tblPrEx>
          <w:tblBorders>
            <w:left w:val="none" w:sz="0" w:space="0" w:color="auto"/>
          </w:tblBorders>
        </w:tblPrEx>
        <w:trPr>
          <w:gridBefore w:val="1"/>
          <w:gridAfter w:val="4"/>
          <w:wBefore w:w="23" w:type="dxa"/>
          <w:wAfter w:w="4407" w:type="dxa"/>
          <w:cantSplit/>
          <w:tblHeader/>
        </w:trPr>
        <w:tc>
          <w:tcPr>
            <w:tcW w:w="42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13AA28A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17A6832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FFBF465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6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FDBA34F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3C3354" w:rsidRPr="009B1F1E" w14:paraId="73170546" w14:textId="77777777" w:rsidTr="001B6460">
        <w:tblPrEx>
          <w:tblBorders>
            <w:left w:val="none" w:sz="0" w:space="0" w:color="auto"/>
          </w:tblBorders>
        </w:tblPrEx>
        <w:trPr>
          <w:gridAfter w:val="6"/>
          <w:wAfter w:w="4490" w:type="dxa"/>
          <w:cantSplit/>
          <w:tblHeader/>
        </w:trPr>
        <w:tc>
          <w:tcPr>
            <w:tcW w:w="813" w:type="dxa"/>
            <w:gridSpan w:val="3"/>
            <w:shd w:val="clear" w:color="auto" w:fill="auto"/>
          </w:tcPr>
          <w:p w14:paraId="4E2719D2" w14:textId="77777777" w:rsidR="003C3354" w:rsidRPr="009B1F1E" w:rsidRDefault="003C3354" w:rsidP="0031468B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52" w:type="dxa"/>
            <w:gridSpan w:val="14"/>
            <w:shd w:val="clear" w:color="auto" w:fill="auto"/>
          </w:tcPr>
          <w:p w14:paraId="4D167F1B" w14:textId="77777777" w:rsidR="003C3354" w:rsidRPr="009B1F1E" w:rsidRDefault="003C3354" w:rsidP="0031468B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3C3354" w:rsidRPr="009B1F1E" w14:paraId="03C64835" w14:textId="77777777" w:rsidTr="001B6460">
        <w:tblPrEx>
          <w:tblBorders>
            <w:left w:val="none" w:sz="0" w:space="0" w:color="auto"/>
          </w:tblBorders>
        </w:tblPrEx>
        <w:trPr>
          <w:gridAfter w:val="7"/>
          <w:wAfter w:w="4539" w:type="dxa"/>
          <w:cantSplit/>
        </w:trPr>
        <w:tc>
          <w:tcPr>
            <w:tcW w:w="10316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5323FCC" w14:textId="77777777" w:rsidR="003C3354" w:rsidRPr="009B1F1E" w:rsidRDefault="003C3354" w:rsidP="0031468B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Bestandesprüfungen</w:t>
            </w:r>
          </w:p>
        </w:tc>
      </w:tr>
      <w:tr w:rsidR="003C3354" w:rsidRPr="009B1F1E" w14:paraId="73250AF3" w14:textId="77777777" w:rsidTr="001B6460">
        <w:tblPrEx>
          <w:tblBorders>
            <w:left w:val="none" w:sz="0" w:space="0" w:color="auto"/>
          </w:tblBorders>
        </w:tblPrEx>
        <w:trPr>
          <w:gridAfter w:val="2"/>
          <w:wAfter w:w="4241" w:type="dxa"/>
          <w:cantSplit/>
        </w:trPr>
        <w:tc>
          <w:tcPr>
            <w:tcW w:w="1111" w:type="dxa"/>
            <w:gridSpan w:val="4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68CCDD96" w14:textId="77777777" w:rsidR="003C3354" w:rsidRPr="009B1F1E" w:rsidRDefault="003C3354" w:rsidP="0031468B">
            <w:pPr>
              <w:pStyle w:val="berschrift3"/>
              <w:rPr>
                <w:lang w:eastAsia="de-CH"/>
              </w:rPr>
            </w:pPr>
          </w:p>
        </w:tc>
        <w:tc>
          <w:tcPr>
            <w:tcW w:w="3436" w:type="dxa"/>
            <w:gridSpan w:val="2"/>
            <w:tcBorders>
              <w:top w:val="single" w:sz="4" w:space="0" w:color="auto"/>
            </w:tcBorders>
          </w:tcPr>
          <w:p w14:paraId="165DB683" w14:textId="4BE08950" w:rsidR="003C3354" w:rsidRPr="009B1F1E" w:rsidRDefault="00C065FA" w:rsidP="001B646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Be</w:t>
            </w:r>
            <w:r w:rsidR="001B6460">
              <w:rPr>
                <w:rFonts w:eastAsia="Times New Roman" w:cs="Arial"/>
                <w:lang w:eastAsia="de-CH"/>
              </w:rPr>
              <w:t xml:space="preserve">stehen die gemäss § </w:t>
            </w:r>
            <w:r w:rsidRPr="009B1F1E">
              <w:rPr>
                <w:rFonts w:eastAsia="Times New Roman" w:cs="Arial"/>
                <w:lang w:eastAsia="de-CH"/>
              </w:rPr>
              <w:t>9 FHG notwendigen rechtlichen Grundlagen?</w:t>
            </w:r>
          </w:p>
        </w:tc>
        <w:tc>
          <w:tcPr>
            <w:tcW w:w="3648" w:type="dxa"/>
            <w:gridSpan w:val="4"/>
            <w:tcBorders>
              <w:top w:val="single" w:sz="4" w:space="0" w:color="auto"/>
            </w:tcBorders>
          </w:tcPr>
          <w:tbl>
            <w:tblPr>
              <w:tblStyle w:val="Tabellenraster"/>
              <w:tblW w:w="3586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86"/>
            </w:tblGrid>
            <w:tr w:rsidR="003C3354" w:rsidRPr="009B1F1E" w14:paraId="4A52D0E0" w14:textId="77777777" w:rsidTr="009C0534">
              <w:trPr>
                <w:trHeight w:val="725"/>
              </w:trPr>
              <w:tc>
                <w:tcPr>
                  <w:tcW w:w="3586" w:type="dxa"/>
                </w:tcPr>
                <w:p w14:paraId="242F6C19" w14:textId="77777777" w:rsidR="003C3354" w:rsidRPr="009B1F1E" w:rsidRDefault="003C3354" w:rsidP="0031468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623FA63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81064923"/>
            <w:placeholder>
              <w:docPart w:val="121F6D98C3C14ED4A6B0BD8FA4B1D33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  <w:tcBorders>
                  <w:top w:val="single" w:sz="4" w:space="0" w:color="auto"/>
                </w:tcBorders>
              </w:tcPr>
              <w:p w14:paraId="0D49A014" w14:textId="77777777" w:rsidR="003C3354" w:rsidRPr="009B1F1E" w:rsidRDefault="003C3354" w:rsidP="0031468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3" w:type="dxa"/>
            <w:gridSpan w:val="7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42"/>
            </w:tblGrid>
            <w:tr w:rsidR="003C3354" w:rsidRPr="009B1F1E" w14:paraId="6F31A971" w14:textId="77777777" w:rsidTr="009C0534">
              <w:trPr>
                <w:trHeight w:val="488"/>
              </w:trPr>
              <w:tc>
                <w:tcPr>
                  <w:tcW w:w="1142" w:type="dxa"/>
                </w:tcPr>
                <w:p w14:paraId="5C8ED942" w14:textId="77777777" w:rsidR="003C3354" w:rsidRPr="009B1F1E" w:rsidRDefault="003C3354" w:rsidP="0031468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F3E468A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C3354" w:rsidRPr="009B1F1E" w14:paraId="23DEE105" w14:textId="77777777" w:rsidTr="001B6460">
        <w:tblPrEx>
          <w:tblBorders>
            <w:left w:val="none" w:sz="0" w:space="0" w:color="auto"/>
          </w:tblBorders>
        </w:tblPrEx>
        <w:trPr>
          <w:gridAfter w:val="2"/>
          <w:wAfter w:w="4241" w:type="dxa"/>
          <w:cantSplit/>
        </w:trPr>
        <w:tc>
          <w:tcPr>
            <w:tcW w:w="1111" w:type="dxa"/>
            <w:gridSpan w:val="4"/>
            <w:tcBorders>
              <w:left w:val="single" w:sz="18" w:space="0" w:color="auto"/>
            </w:tcBorders>
            <w:shd w:val="clear" w:color="00FF00" w:fill="auto"/>
          </w:tcPr>
          <w:p w14:paraId="6F21FEEA" w14:textId="77777777" w:rsidR="003C3354" w:rsidRPr="009B1F1E" w:rsidRDefault="003C3354" w:rsidP="0031468B">
            <w:pPr>
              <w:pStyle w:val="berschrift3"/>
              <w:rPr>
                <w:lang w:eastAsia="de-CH"/>
              </w:rPr>
            </w:pPr>
          </w:p>
        </w:tc>
        <w:tc>
          <w:tcPr>
            <w:tcW w:w="3436" w:type="dxa"/>
            <w:gridSpan w:val="2"/>
          </w:tcPr>
          <w:p w14:paraId="063D53EB" w14:textId="0066184B" w:rsidR="003C3354" w:rsidRPr="009B1F1E" w:rsidRDefault="00C065FA" w:rsidP="0031468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Lassen die Fonds- und Stiftungsreglemente, Legatsbestimmungen usw. dem Gemeinwesen einen erheblichen Gestaltungsspielraum offen, sodass eine Bilanzierung im Eigenkapital gerechtfertigt ist?</w:t>
            </w:r>
          </w:p>
        </w:tc>
        <w:tc>
          <w:tcPr>
            <w:tcW w:w="3648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3C3354" w:rsidRPr="009B1F1E" w14:paraId="309390F4" w14:textId="77777777" w:rsidTr="0031468B">
              <w:trPr>
                <w:trHeight w:val="1181"/>
              </w:trPr>
              <w:tc>
                <w:tcPr>
                  <w:tcW w:w="3532" w:type="dxa"/>
                </w:tcPr>
                <w:p w14:paraId="79C90A0D" w14:textId="77777777" w:rsidR="003C3354" w:rsidRPr="009B1F1E" w:rsidRDefault="003C3354" w:rsidP="0031468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82CC0C7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06679497"/>
            <w:placeholder>
              <w:docPart w:val="81ADD322E06C44A88A3B300C1A51D27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</w:tcPr>
              <w:p w14:paraId="57EC477E" w14:textId="77777777" w:rsidR="003C3354" w:rsidRPr="009B1F1E" w:rsidRDefault="003C3354" w:rsidP="0031468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3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3C3354" w:rsidRPr="009B1F1E" w14:paraId="1D28490A" w14:textId="77777777" w:rsidTr="0031468B">
              <w:trPr>
                <w:trHeight w:val="1181"/>
              </w:trPr>
              <w:tc>
                <w:tcPr>
                  <w:tcW w:w="1154" w:type="dxa"/>
                </w:tcPr>
                <w:p w14:paraId="1E7F8544" w14:textId="77777777" w:rsidR="003C3354" w:rsidRPr="009B1F1E" w:rsidRDefault="003C3354" w:rsidP="0031468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D86B51D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3C3354" w:rsidRPr="009B1F1E" w14:paraId="5E83C036" w14:textId="77777777" w:rsidTr="001B6460">
        <w:tblPrEx>
          <w:tblBorders>
            <w:left w:val="none" w:sz="0" w:space="0" w:color="auto"/>
          </w:tblBorders>
        </w:tblPrEx>
        <w:trPr>
          <w:gridAfter w:val="2"/>
          <w:wAfter w:w="4241" w:type="dxa"/>
          <w:cantSplit/>
        </w:trPr>
        <w:tc>
          <w:tcPr>
            <w:tcW w:w="10614" w:type="dxa"/>
            <w:gridSpan w:val="21"/>
            <w:tcBorders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D610830" w14:textId="77777777" w:rsidR="003C3354" w:rsidRPr="009B1F1E" w:rsidRDefault="003C3354" w:rsidP="0031468B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E95FC9" w:rsidRPr="009B1F1E" w14:paraId="047BBED9" w14:textId="77777777" w:rsidTr="001B6460">
        <w:tblPrEx>
          <w:tblBorders>
            <w:left w:val="none" w:sz="0" w:space="0" w:color="auto"/>
          </w:tblBorders>
        </w:tblPrEx>
        <w:trPr>
          <w:gridAfter w:val="2"/>
          <w:wAfter w:w="4241" w:type="dxa"/>
          <w:cantSplit/>
        </w:trPr>
        <w:tc>
          <w:tcPr>
            <w:tcW w:w="1111" w:type="dxa"/>
            <w:gridSpan w:val="4"/>
            <w:tcBorders>
              <w:left w:val="single" w:sz="18" w:space="0" w:color="auto"/>
            </w:tcBorders>
            <w:shd w:val="clear" w:color="00FF00" w:fill="auto"/>
          </w:tcPr>
          <w:p w14:paraId="45A80CE0" w14:textId="77777777" w:rsidR="00E95FC9" w:rsidRPr="009B1F1E" w:rsidRDefault="00E95FC9" w:rsidP="0031468B">
            <w:pPr>
              <w:pStyle w:val="berschrift3"/>
              <w:rPr>
                <w:lang w:eastAsia="de-CH"/>
              </w:rPr>
            </w:pPr>
          </w:p>
        </w:tc>
        <w:tc>
          <w:tcPr>
            <w:tcW w:w="3436" w:type="dxa"/>
            <w:gridSpan w:val="2"/>
          </w:tcPr>
          <w:p w14:paraId="5B02D23A" w14:textId="48CEA5CB" w:rsidR="00E95FC9" w:rsidRPr="009B1F1E" w:rsidRDefault="003429B3" w:rsidP="007D206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Ist sichergestellt, dass keine Hauptsteuern in Fonds zweckgebunden werden</w:t>
            </w:r>
            <w:r w:rsidR="007D2061" w:rsidRPr="009B1F1E">
              <w:rPr>
                <w:rFonts w:eastAsia="Times New Roman" w:cs="Arial"/>
                <w:lang w:eastAsia="de-CH"/>
              </w:rPr>
              <w:t>?</w:t>
            </w:r>
          </w:p>
        </w:tc>
        <w:tc>
          <w:tcPr>
            <w:tcW w:w="3648" w:type="dxa"/>
            <w:gridSpan w:val="4"/>
          </w:tcPr>
          <w:p w14:paraId="1647E7A5" w14:textId="77777777" w:rsidR="00E95FC9" w:rsidRPr="009B1F1E" w:rsidRDefault="00E95FC9" w:rsidP="0031468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84431187"/>
            <w:placeholder>
              <w:docPart w:val="C5DFD4E15EA5464A8F260391CF4E9E1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</w:tcPr>
              <w:p w14:paraId="5F8E5FFC" w14:textId="07E4B832" w:rsidR="00E95FC9" w:rsidRPr="009B1F1E" w:rsidRDefault="007D2061" w:rsidP="0031468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3" w:type="dxa"/>
            <w:gridSpan w:val="7"/>
          </w:tcPr>
          <w:p w14:paraId="7405257A" w14:textId="77777777" w:rsidR="00E95FC9" w:rsidRPr="009B1F1E" w:rsidRDefault="00E95FC9" w:rsidP="0031468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3C3354" w:rsidRPr="009B1F1E" w14:paraId="0A23B461" w14:textId="77777777" w:rsidTr="001B6460">
        <w:tblPrEx>
          <w:tblBorders>
            <w:left w:val="none" w:sz="0" w:space="0" w:color="auto"/>
          </w:tblBorders>
        </w:tblPrEx>
        <w:trPr>
          <w:gridAfter w:val="2"/>
          <w:wAfter w:w="4241" w:type="dxa"/>
          <w:cantSplit/>
        </w:trPr>
        <w:tc>
          <w:tcPr>
            <w:tcW w:w="1111" w:type="dxa"/>
            <w:gridSpan w:val="4"/>
            <w:tcBorders>
              <w:left w:val="single" w:sz="18" w:space="0" w:color="auto"/>
            </w:tcBorders>
            <w:shd w:val="clear" w:color="00FF00" w:fill="auto"/>
          </w:tcPr>
          <w:p w14:paraId="7F71C499" w14:textId="77777777" w:rsidR="003C3354" w:rsidRPr="009B1F1E" w:rsidRDefault="003C3354" w:rsidP="0031468B">
            <w:pPr>
              <w:pStyle w:val="berschrift3"/>
              <w:rPr>
                <w:lang w:eastAsia="de-CH"/>
              </w:rPr>
            </w:pPr>
          </w:p>
        </w:tc>
        <w:tc>
          <w:tcPr>
            <w:tcW w:w="3436" w:type="dxa"/>
            <w:gridSpan w:val="2"/>
          </w:tcPr>
          <w:p w14:paraId="674E5596" w14:textId="34E50203" w:rsidR="003C3354" w:rsidRPr="009B1F1E" w:rsidRDefault="00E95FC9" w:rsidP="001B646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Sind keine direkten Verbuchungen von Einnahmen und Ausgaben auf die Bilanzkonten verbucht? </w:t>
            </w:r>
          </w:p>
        </w:tc>
        <w:tc>
          <w:tcPr>
            <w:tcW w:w="3648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3C3354" w:rsidRPr="009B1F1E" w14:paraId="153526B0" w14:textId="77777777" w:rsidTr="0031468B">
              <w:trPr>
                <w:trHeight w:val="1181"/>
              </w:trPr>
              <w:tc>
                <w:tcPr>
                  <w:tcW w:w="3532" w:type="dxa"/>
                </w:tcPr>
                <w:p w14:paraId="43364D02" w14:textId="77777777" w:rsidR="003C3354" w:rsidRPr="009B1F1E" w:rsidRDefault="003C3354" w:rsidP="0031468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319E310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827521"/>
            <w:placeholder>
              <w:docPart w:val="37A7B18C45B54D4985B7285F64ED9A5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</w:tcPr>
              <w:p w14:paraId="0328AE57" w14:textId="77777777" w:rsidR="003C3354" w:rsidRPr="009B1F1E" w:rsidRDefault="003C3354" w:rsidP="0031468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3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3C3354" w:rsidRPr="009B1F1E" w14:paraId="18B65723" w14:textId="77777777" w:rsidTr="0031468B">
              <w:trPr>
                <w:trHeight w:val="1181"/>
              </w:trPr>
              <w:tc>
                <w:tcPr>
                  <w:tcW w:w="1154" w:type="dxa"/>
                </w:tcPr>
                <w:p w14:paraId="4AB4E4B2" w14:textId="77777777" w:rsidR="003C3354" w:rsidRPr="009B1F1E" w:rsidRDefault="003C3354" w:rsidP="0031468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639955C" w14:textId="77777777" w:rsidR="003C3354" w:rsidRPr="009B1F1E" w:rsidRDefault="003C3354" w:rsidP="0031468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D2061" w:rsidRPr="009B1F1E" w14:paraId="65C76299" w14:textId="77777777" w:rsidTr="001B6460">
        <w:tblPrEx>
          <w:tblBorders>
            <w:left w:val="none" w:sz="0" w:space="0" w:color="auto"/>
          </w:tblBorders>
        </w:tblPrEx>
        <w:trPr>
          <w:gridAfter w:val="2"/>
          <w:wAfter w:w="4241" w:type="dxa"/>
          <w:cantSplit/>
        </w:trPr>
        <w:tc>
          <w:tcPr>
            <w:tcW w:w="1111" w:type="dxa"/>
            <w:gridSpan w:val="4"/>
            <w:tcBorders>
              <w:left w:val="single" w:sz="18" w:space="0" w:color="auto"/>
            </w:tcBorders>
            <w:shd w:val="clear" w:color="00FF00" w:fill="auto"/>
          </w:tcPr>
          <w:p w14:paraId="1273ED50" w14:textId="77777777" w:rsidR="007D2061" w:rsidRPr="009B1F1E" w:rsidRDefault="007D2061" w:rsidP="007D2061">
            <w:pPr>
              <w:pStyle w:val="berschrift3"/>
              <w:rPr>
                <w:lang w:eastAsia="de-CH"/>
              </w:rPr>
            </w:pPr>
          </w:p>
        </w:tc>
        <w:tc>
          <w:tcPr>
            <w:tcW w:w="3436" w:type="dxa"/>
            <w:gridSpan w:val="2"/>
          </w:tcPr>
          <w:p w14:paraId="0463CCD7" w14:textId="05D23DF5" w:rsidR="007D2061" w:rsidRPr="009B1F1E" w:rsidRDefault="007D2061" w:rsidP="001B6460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Wurden die Bestandesveränderungen brutto über die Erfolgsrechnung verbucht? </w:t>
            </w:r>
          </w:p>
        </w:tc>
        <w:tc>
          <w:tcPr>
            <w:tcW w:w="3648" w:type="dxa"/>
            <w:gridSpan w:val="4"/>
          </w:tcPr>
          <w:p w14:paraId="03B5FF1E" w14:textId="77777777" w:rsidR="007D2061" w:rsidRPr="009B1F1E" w:rsidRDefault="007D2061" w:rsidP="007D2061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74981971"/>
            <w:placeholder>
              <w:docPart w:val="BFBDD14B3AA2470B9777ED7AE7CB68A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4"/>
              </w:tcPr>
              <w:p w14:paraId="7808DF69" w14:textId="7C4040B4" w:rsidR="007D2061" w:rsidRPr="009B1F1E" w:rsidRDefault="007D2061" w:rsidP="007D2061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3" w:type="dxa"/>
            <w:gridSpan w:val="7"/>
          </w:tcPr>
          <w:p w14:paraId="076FC439" w14:textId="77777777" w:rsidR="007D2061" w:rsidRPr="009B1F1E" w:rsidRDefault="007D2061" w:rsidP="007D2061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7D2061" w:rsidRPr="009B1F1E" w14:paraId="1E7C6BA9" w14:textId="77777777" w:rsidTr="001B6460">
        <w:tblPrEx>
          <w:tblBorders>
            <w:left w:val="none" w:sz="0" w:space="0" w:color="auto"/>
          </w:tblBorders>
        </w:tblPrEx>
        <w:trPr>
          <w:gridAfter w:val="2"/>
          <w:wAfter w:w="4241" w:type="dxa"/>
          <w:cantSplit/>
        </w:trPr>
        <w:tc>
          <w:tcPr>
            <w:tcW w:w="1061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6CBAB6E" w14:textId="77777777" w:rsidR="007D2061" w:rsidRPr="009B1F1E" w:rsidRDefault="007D2061" w:rsidP="007D2061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7D2061" w:rsidRPr="009B1F1E" w14:paraId="7F33A226" w14:textId="77777777" w:rsidTr="001B6460">
        <w:tblPrEx>
          <w:tblBorders>
            <w:left w:val="none" w:sz="0" w:space="0" w:color="auto"/>
          </w:tblBorders>
        </w:tblPrEx>
        <w:trPr>
          <w:gridAfter w:val="2"/>
          <w:wAfter w:w="4241" w:type="dxa"/>
          <w:cantSplit/>
        </w:trPr>
        <w:tc>
          <w:tcPr>
            <w:tcW w:w="1111" w:type="dxa"/>
            <w:gridSpan w:val="4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263AFDED" w14:textId="77777777" w:rsidR="007D2061" w:rsidRPr="009B1F1E" w:rsidRDefault="007D2061" w:rsidP="007D2061">
            <w:pPr>
              <w:pStyle w:val="berschrift3"/>
              <w:rPr>
                <w:lang w:eastAsia="de-CH"/>
              </w:rPr>
            </w:pPr>
          </w:p>
        </w:tc>
        <w:tc>
          <w:tcPr>
            <w:tcW w:w="3443" w:type="dxa"/>
            <w:gridSpan w:val="3"/>
            <w:tcBorders>
              <w:top w:val="single" w:sz="4" w:space="0" w:color="auto"/>
            </w:tcBorders>
          </w:tcPr>
          <w:p w14:paraId="402C242C" w14:textId="4C7F2ADA" w:rsidR="007D2061" w:rsidRPr="009B1F1E" w:rsidRDefault="003747A2" w:rsidP="003747A2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Entspricht die Mittelverwendung der Fonds dem Stiftungszweck und wurden die Verfügungskompetenzen eingehalten?</w:t>
            </w:r>
          </w:p>
        </w:tc>
        <w:tc>
          <w:tcPr>
            <w:tcW w:w="3655" w:type="dxa"/>
            <w:gridSpan w:val="4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7D2061" w:rsidRPr="009B1F1E" w14:paraId="2667820C" w14:textId="77777777" w:rsidTr="0031468B">
              <w:trPr>
                <w:trHeight w:val="1181"/>
              </w:trPr>
              <w:tc>
                <w:tcPr>
                  <w:tcW w:w="3532" w:type="dxa"/>
                </w:tcPr>
                <w:p w14:paraId="787472DD" w14:textId="77777777" w:rsidR="007D2061" w:rsidRPr="009B1F1E" w:rsidRDefault="007D2061" w:rsidP="007D2061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BF4C047" w14:textId="77777777" w:rsidR="007D2061" w:rsidRPr="009B1F1E" w:rsidRDefault="007D2061" w:rsidP="007D206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043903425"/>
            <w:placeholder>
              <w:docPart w:val="C36ADB1B59BD45A7B4FFA37525036A0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9" w:type="dxa"/>
                <w:gridSpan w:val="4"/>
                <w:tcBorders>
                  <w:top w:val="single" w:sz="4" w:space="0" w:color="auto"/>
                </w:tcBorders>
              </w:tcPr>
              <w:p w14:paraId="27814D4B" w14:textId="77777777" w:rsidR="007D2061" w:rsidRPr="009B1F1E" w:rsidRDefault="007D2061" w:rsidP="007D2061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76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7D2061" w:rsidRPr="009B1F1E" w14:paraId="7228FE37" w14:textId="77777777" w:rsidTr="0031468B">
              <w:trPr>
                <w:trHeight w:val="1181"/>
              </w:trPr>
              <w:tc>
                <w:tcPr>
                  <w:tcW w:w="1154" w:type="dxa"/>
                </w:tcPr>
                <w:p w14:paraId="267F067F" w14:textId="77777777" w:rsidR="007D2061" w:rsidRPr="009B1F1E" w:rsidRDefault="007D2061" w:rsidP="007D2061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9AD7A25" w14:textId="77777777" w:rsidR="007D2061" w:rsidRPr="009B1F1E" w:rsidRDefault="007D2061" w:rsidP="007D2061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07925969" w14:textId="77777777" w:rsidTr="001B6460">
        <w:tblPrEx>
          <w:tblBorders>
            <w:left w:val="none" w:sz="0" w:space="0" w:color="auto"/>
          </w:tblBorders>
        </w:tblPrEx>
        <w:trPr>
          <w:gridBefore w:val="1"/>
          <w:gridAfter w:val="4"/>
          <w:wBefore w:w="23" w:type="dxa"/>
          <w:wAfter w:w="4407" w:type="dxa"/>
          <w:cantSplit/>
        </w:trPr>
        <w:tc>
          <w:tcPr>
            <w:tcW w:w="10425" w:type="dxa"/>
            <w:gridSpan w:val="1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624B8DF8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1B6460" w:rsidRPr="009B1F1E" w14:paraId="327B0AA0" w14:textId="77777777" w:rsidTr="001B6460">
        <w:tblPrEx>
          <w:tblBorders>
            <w:left w:val="none" w:sz="0" w:space="0" w:color="auto"/>
          </w:tblBorders>
        </w:tblPrEx>
        <w:trPr>
          <w:gridBefore w:val="2"/>
          <w:wBefore w:w="36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9E8A95C" w14:textId="77777777" w:rsidR="001B6460" w:rsidRPr="009B1F1E" w:rsidRDefault="001B6460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8"/>
          </w:tcPr>
          <w:p w14:paraId="2DB5F5AE" w14:textId="77777777" w:rsidR="001B6460" w:rsidRDefault="001B6460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389EE416" w14:textId="77777777" w:rsidR="001B6460" w:rsidRPr="009B1F1E" w:rsidRDefault="001B6460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</w:tcPr>
          <w:p w14:paraId="42A0EB98" w14:textId="77777777" w:rsidR="001B6460" w:rsidRPr="009B1F1E" w:rsidRDefault="001B6460" w:rsidP="006152D6">
            <w:pPr>
              <w:spacing w:line="259" w:lineRule="auto"/>
            </w:pPr>
          </w:p>
        </w:tc>
      </w:tr>
      <w:tr w:rsidR="001B6460" w:rsidRPr="009B1F1E" w14:paraId="501B0F90" w14:textId="77777777" w:rsidTr="001B6460">
        <w:tblPrEx>
          <w:tblBorders>
            <w:left w:val="none" w:sz="0" w:space="0" w:color="auto"/>
          </w:tblBorders>
        </w:tblPrEx>
        <w:trPr>
          <w:gridBefore w:val="2"/>
          <w:gridAfter w:val="3"/>
          <w:wBefore w:w="36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5535EE3" w14:textId="77777777" w:rsidR="001B6460" w:rsidRPr="009B1F1E" w:rsidRDefault="001B6460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4"/>
          </w:tcPr>
          <w:p w14:paraId="5A6BFE3C" w14:textId="77777777" w:rsidR="001B6460" w:rsidRDefault="001B6460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7C05207B" w14:textId="77777777" w:rsidR="001B6460" w:rsidRPr="009B1F1E" w:rsidRDefault="001B6460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4"/>
          </w:tcPr>
          <w:p w14:paraId="6BBC02F8" w14:textId="77777777" w:rsidR="001B6460" w:rsidRPr="009B1F1E" w:rsidRDefault="001B6460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226842334"/>
            <w:placeholder>
              <w:docPart w:val="CBCAA7EACF1F438D92C8817A29650861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26CAE0B4" w14:textId="77777777" w:rsidR="001B6460" w:rsidRPr="009B1F1E" w:rsidRDefault="001B6460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B6460" w:rsidRPr="009B1F1E" w14:paraId="5F2CC67D" w14:textId="77777777" w:rsidTr="001B6460">
        <w:tblPrEx>
          <w:tblBorders>
            <w:left w:val="none" w:sz="0" w:space="0" w:color="auto"/>
          </w:tblBorders>
        </w:tblPrEx>
        <w:trPr>
          <w:gridBefore w:val="2"/>
          <w:gridAfter w:val="3"/>
          <w:wBefore w:w="36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930EDAA" w14:textId="77777777" w:rsidR="001B6460" w:rsidRPr="009B1F1E" w:rsidRDefault="001B6460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4"/>
          </w:tcPr>
          <w:p w14:paraId="251A713F" w14:textId="77777777" w:rsidR="001B6460" w:rsidRDefault="001B6460" w:rsidP="006152D6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0277333D" w14:textId="77777777" w:rsidR="001B6460" w:rsidRPr="009B1F1E" w:rsidRDefault="001B6460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4"/>
          </w:tcPr>
          <w:p w14:paraId="31F56B3A" w14:textId="77777777" w:rsidR="001B6460" w:rsidRPr="009B1F1E" w:rsidRDefault="001B6460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006815932"/>
            <w:placeholder>
              <w:docPart w:val="5F2EDF8654084292B823B25059176A4D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2F1F4F2A" w14:textId="77777777" w:rsidR="001B6460" w:rsidRPr="009B1F1E" w:rsidRDefault="001B6460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1B6460" w:rsidRPr="009B1F1E" w14:paraId="7C6E5C6F" w14:textId="77777777" w:rsidTr="001B6460">
        <w:tblPrEx>
          <w:tblBorders>
            <w:left w:val="none" w:sz="0" w:space="0" w:color="auto"/>
          </w:tblBorders>
        </w:tblPrEx>
        <w:trPr>
          <w:gridBefore w:val="2"/>
          <w:gridAfter w:val="5"/>
          <w:wBefore w:w="36" w:type="dxa"/>
          <w:wAfter w:w="4440" w:type="dxa"/>
          <w:cantSplit/>
        </w:trPr>
        <w:tc>
          <w:tcPr>
            <w:tcW w:w="10379" w:type="dxa"/>
            <w:gridSpan w:val="16"/>
            <w:tcBorders>
              <w:left w:val="single" w:sz="18" w:space="0" w:color="auto"/>
            </w:tcBorders>
          </w:tcPr>
          <w:p w14:paraId="53C78725" w14:textId="77777777" w:rsidR="001B6460" w:rsidRDefault="001B6460" w:rsidP="006152D6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28987933" w14:textId="77777777" w:rsidR="001B6460" w:rsidRPr="009B1F1E" w:rsidRDefault="001B6460" w:rsidP="006152D6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27D33C08" w14:textId="39F4BE82" w:rsidR="003747A2" w:rsidRPr="009B1F1E" w:rsidRDefault="003747A2">
      <w:pPr>
        <w:spacing w:line="259" w:lineRule="auto"/>
        <w:rPr>
          <w:rFonts w:cs="Arial"/>
          <w:b/>
        </w:rPr>
      </w:pPr>
      <w:r w:rsidRPr="009B1F1E">
        <w:rPr>
          <w:rFonts w:cs="Arial"/>
          <w:b/>
        </w:rPr>
        <w:br w:type="page"/>
      </w:r>
    </w:p>
    <w:p w14:paraId="2715B117" w14:textId="77777777" w:rsidR="00AF799B" w:rsidRPr="009B1F1E" w:rsidRDefault="00F546CA" w:rsidP="007B44A5">
      <w:pPr>
        <w:pStyle w:val="berschrift1"/>
        <w:rPr>
          <w:rFonts w:ascii="Arial" w:hAnsi="Arial"/>
          <w:szCs w:val="22"/>
        </w:rPr>
      </w:pPr>
      <w:bookmarkStart w:id="68" w:name="_Toc25147174"/>
      <w:bookmarkStart w:id="69" w:name="_Ref448408573"/>
      <w:bookmarkStart w:id="70" w:name="_Ref452644861"/>
      <w:r w:rsidRPr="009B1F1E">
        <w:rPr>
          <w:rFonts w:ascii="Arial" w:hAnsi="Arial"/>
          <w:szCs w:val="22"/>
        </w:rPr>
        <w:t>Eigenkapital (ohne Spezialfinanzierungen)</w:t>
      </w:r>
      <w:bookmarkEnd w:id="68"/>
    </w:p>
    <w:p w14:paraId="06377F20" w14:textId="78163B54" w:rsidR="00F546CA" w:rsidRPr="009B1F1E" w:rsidRDefault="009E0EAF" w:rsidP="006C3094">
      <w:pPr>
        <w:ind w:left="284"/>
        <w:rPr>
          <w:rFonts w:cs="Arial"/>
        </w:rPr>
      </w:pPr>
      <w:r w:rsidRPr="009B1F1E">
        <w:rPr>
          <w:rFonts w:cs="Arial"/>
        </w:rPr>
        <w:t>Sachgruppe</w:t>
      </w:r>
      <w:r w:rsidR="00F546CA" w:rsidRPr="009B1F1E">
        <w:rPr>
          <w:rFonts w:cs="Arial"/>
        </w:rPr>
        <w:t xml:space="preserve"> </w:t>
      </w:r>
      <w:r w:rsidR="009A2F60" w:rsidRPr="009B1F1E">
        <w:rPr>
          <w:rFonts w:cs="Arial"/>
        </w:rPr>
        <w:t>295</w:t>
      </w:r>
      <w:r w:rsidR="00F546CA" w:rsidRPr="009B1F1E">
        <w:rPr>
          <w:rFonts w:cs="Arial"/>
        </w:rPr>
        <w:tab/>
      </w:r>
      <w:r w:rsidR="009A2F60" w:rsidRPr="009B1F1E">
        <w:rPr>
          <w:rFonts w:cs="Arial"/>
        </w:rPr>
        <w:t>Aufwertungsreserve (Einführung HRM2)</w:t>
      </w:r>
      <w:r w:rsidR="00F546CA" w:rsidRPr="009B1F1E">
        <w:rPr>
          <w:rFonts w:cs="Arial"/>
        </w:rPr>
        <w:br/>
      </w:r>
      <w:r w:rsidRPr="009B1F1E">
        <w:rPr>
          <w:rFonts w:cs="Arial"/>
        </w:rPr>
        <w:t>Sachgruppe</w:t>
      </w:r>
      <w:r w:rsidR="00F546CA" w:rsidRPr="009B1F1E">
        <w:rPr>
          <w:rFonts w:cs="Arial"/>
        </w:rPr>
        <w:t xml:space="preserve"> 29</w:t>
      </w:r>
      <w:r w:rsidR="009A2F60" w:rsidRPr="009B1F1E">
        <w:rPr>
          <w:rFonts w:cs="Arial"/>
        </w:rPr>
        <w:t>8</w:t>
      </w:r>
      <w:r w:rsidR="00F546CA" w:rsidRPr="009B1F1E">
        <w:rPr>
          <w:rFonts w:cs="Arial"/>
        </w:rPr>
        <w:tab/>
      </w:r>
      <w:r w:rsidR="009A2F60" w:rsidRPr="009B1F1E">
        <w:rPr>
          <w:rFonts w:cs="Arial"/>
        </w:rPr>
        <w:t>Übriges Eigenkapital</w:t>
      </w:r>
      <w:r w:rsidR="00F546CA" w:rsidRPr="009B1F1E">
        <w:rPr>
          <w:rFonts w:cs="Arial"/>
        </w:rPr>
        <w:br/>
      </w:r>
      <w:r w:rsidRPr="009B1F1E">
        <w:rPr>
          <w:rFonts w:cs="Arial"/>
        </w:rPr>
        <w:t>Sachgruppe</w:t>
      </w:r>
      <w:r w:rsidR="00F546CA" w:rsidRPr="009B1F1E">
        <w:rPr>
          <w:rFonts w:cs="Arial"/>
        </w:rPr>
        <w:t xml:space="preserve"> 299</w:t>
      </w:r>
      <w:r w:rsidR="00F546CA" w:rsidRPr="009B1F1E">
        <w:rPr>
          <w:rFonts w:cs="Arial"/>
        </w:rPr>
        <w:tab/>
        <w:t xml:space="preserve">Bilanzüberschuss / </w:t>
      </w:r>
      <w:r w:rsidR="001935CC" w:rsidRPr="009B1F1E">
        <w:rPr>
          <w:rFonts w:cs="Arial"/>
        </w:rPr>
        <w:t>-</w:t>
      </w:r>
      <w:r w:rsidR="00F546CA" w:rsidRPr="009B1F1E">
        <w:rPr>
          <w:rFonts w:cs="Arial"/>
        </w:rPr>
        <w:t>f</w:t>
      </w:r>
      <w:r w:rsidR="00026F63" w:rsidRPr="009B1F1E">
        <w:rPr>
          <w:rFonts w:cs="Arial"/>
        </w:rPr>
        <w:t>ehlbetrag</w:t>
      </w:r>
      <w:bookmarkEnd w:id="69"/>
      <w:bookmarkEnd w:id="70"/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222BCD2F" w14:textId="77777777" w:rsidTr="00655DED">
        <w:tc>
          <w:tcPr>
            <w:tcW w:w="10343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A1491D8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5A4E8CDA" w14:textId="77777777" w:rsidTr="00F0762E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056B4305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2D2E0B18" w14:textId="77777777" w:rsidR="009E5E52" w:rsidRDefault="00EA3A7E" w:rsidP="00120F0E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Prüfung der richtigen Verbuchung der Bestandesveränderungen</w:t>
            </w:r>
          </w:p>
          <w:p w14:paraId="7EF6BA1B" w14:textId="7E9E68CC" w:rsidR="00EA3A7E" w:rsidRPr="009B1F1E" w:rsidRDefault="00EA3A7E" w:rsidP="009E5E52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cs="Arial"/>
              </w:rPr>
              <w:t>Einhaltung der gesetzlichen und reglementarischen Bestimmungen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167CDB03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27E6888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270046F2" w14:textId="77777777" w:rsidTr="00F0762E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4EEABF02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1E276614" w14:textId="77777777" w:rsidR="009E5E52" w:rsidRPr="009E5E52" w:rsidRDefault="00EA3A7E" w:rsidP="009E5E52">
            <w:pPr>
              <w:pStyle w:val="Listenabsatz"/>
              <w:numPr>
                <w:ilvl w:val="0"/>
                <w:numId w:val="31"/>
              </w:numPr>
              <w:spacing w:before="120" w:after="120" w:line="240" w:lineRule="auto"/>
              <w:rPr>
                <w:rFonts w:cs="Arial"/>
              </w:rPr>
            </w:pPr>
            <w:r w:rsidRPr="009E5E52">
              <w:rPr>
                <w:rFonts w:cs="Arial"/>
              </w:rPr>
              <w:t>Bilanz</w:t>
            </w:r>
          </w:p>
          <w:p w14:paraId="166F4EF2" w14:textId="77777777" w:rsidR="009E5E52" w:rsidRPr="009E5E52" w:rsidRDefault="00EA3A7E" w:rsidP="009E5E52">
            <w:pPr>
              <w:pStyle w:val="Listenabsatz"/>
              <w:numPr>
                <w:ilvl w:val="0"/>
                <w:numId w:val="31"/>
              </w:numPr>
              <w:spacing w:before="120" w:after="120" w:line="240" w:lineRule="auto"/>
              <w:rPr>
                <w:rFonts w:cs="Arial"/>
              </w:rPr>
            </w:pPr>
            <w:r w:rsidRPr="009E5E52">
              <w:rPr>
                <w:rFonts w:cs="Arial"/>
              </w:rPr>
              <w:t>Erfolgsrechnung</w:t>
            </w:r>
          </w:p>
          <w:p w14:paraId="1FC6FF00" w14:textId="77777777" w:rsidR="009E5E52" w:rsidRPr="009E5E52" w:rsidRDefault="00EA3A7E" w:rsidP="009E5E52">
            <w:pPr>
              <w:pStyle w:val="Listenabsatz"/>
              <w:numPr>
                <w:ilvl w:val="0"/>
                <w:numId w:val="31"/>
              </w:numPr>
              <w:spacing w:before="120" w:after="120" w:line="240" w:lineRule="auto"/>
              <w:rPr>
                <w:rFonts w:cs="Arial"/>
              </w:rPr>
            </w:pPr>
            <w:r w:rsidRPr="009E5E52">
              <w:rPr>
                <w:rFonts w:cs="Arial"/>
              </w:rPr>
              <w:t>Abschlüsse der Spezialfinanzierungen</w:t>
            </w:r>
          </w:p>
          <w:p w14:paraId="7A909467" w14:textId="77777777" w:rsidR="009E5E52" w:rsidRPr="009E5E52" w:rsidRDefault="00120F0E" w:rsidP="009E5E52">
            <w:pPr>
              <w:pStyle w:val="Listenabsatz"/>
              <w:numPr>
                <w:ilvl w:val="0"/>
                <w:numId w:val="31"/>
              </w:numPr>
              <w:spacing w:before="120" w:after="120" w:line="240" w:lineRule="auto"/>
              <w:rPr>
                <w:rFonts w:cs="Arial"/>
              </w:rPr>
            </w:pPr>
            <w:r w:rsidRPr="009E5E52">
              <w:rPr>
                <w:rFonts w:cs="Arial"/>
              </w:rPr>
              <w:t>FHG</w:t>
            </w:r>
          </w:p>
          <w:p w14:paraId="471DD357" w14:textId="77777777" w:rsidR="009E5E52" w:rsidRPr="009E5E52" w:rsidRDefault="00EA3A7E" w:rsidP="009E5E52">
            <w:pPr>
              <w:pStyle w:val="Listenabsatz"/>
              <w:numPr>
                <w:ilvl w:val="0"/>
                <w:numId w:val="31"/>
              </w:numPr>
              <w:spacing w:before="120" w:after="120" w:line="240" w:lineRule="auto"/>
              <w:rPr>
                <w:rFonts w:cs="Arial"/>
              </w:rPr>
            </w:pPr>
            <w:r w:rsidRPr="009E5E52">
              <w:rPr>
                <w:rFonts w:cs="Arial"/>
              </w:rPr>
              <w:t>Beschlüsse und Reglemente</w:t>
            </w:r>
          </w:p>
          <w:p w14:paraId="462BA5F7" w14:textId="77777777" w:rsidR="009E5E52" w:rsidRPr="009E5E52" w:rsidRDefault="00EA3A7E" w:rsidP="009E5E52">
            <w:pPr>
              <w:pStyle w:val="Listenabsatz"/>
              <w:numPr>
                <w:ilvl w:val="0"/>
                <w:numId w:val="31"/>
              </w:numPr>
              <w:spacing w:before="120" w:after="120" w:line="240" w:lineRule="auto"/>
              <w:rPr>
                <w:rFonts w:cs="Arial"/>
              </w:rPr>
            </w:pPr>
            <w:r w:rsidRPr="009E5E52">
              <w:rPr>
                <w:rFonts w:cs="Arial"/>
              </w:rPr>
              <w:t>Neubewertungen des Finanzvermögens</w:t>
            </w:r>
          </w:p>
          <w:p w14:paraId="1363113B" w14:textId="77777777" w:rsidR="009E5E52" w:rsidRPr="009E5E52" w:rsidRDefault="00EA3A7E" w:rsidP="009E5E52">
            <w:pPr>
              <w:pStyle w:val="Listenabsatz"/>
              <w:numPr>
                <w:ilvl w:val="0"/>
                <w:numId w:val="31"/>
              </w:numPr>
              <w:spacing w:before="120" w:after="120" w:line="240" w:lineRule="auto"/>
              <w:rPr>
                <w:rFonts w:cs="Arial"/>
              </w:rPr>
            </w:pPr>
            <w:r w:rsidRPr="009E5E52">
              <w:rPr>
                <w:rFonts w:cs="Arial"/>
              </w:rPr>
              <w:t>Eigenkapitalnachweis</w:t>
            </w:r>
          </w:p>
          <w:p w14:paraId="1EAE7D0E" w14:textId="74BED6E1" w:rsidR="00EA3A7E" w:rsidRPr="009E5E52" w:rsidRDefault="00EA3A7E" w:rsidP="009E5E52">
            <w:pPr>
              <w:pStyle w:val="Listenabsatz"/>
              <w:numPr>
                <w:ilvl w:val="0"/>
                <w:numId w:val="31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E5E52">
              <w:rPr>
                <w:rFonts w:cs="Arial"/>
              </w:rPr>
              <w:t>Budget</w:t>
            </w:r>
          </w:p>
        </w:tc>
      </w:tr>
    </w:tbl>
    <w:p w14:paraId="50AE88FB" w14:textId="77777777" w:rsidR="00EA3A7E" w:rsidRPr="009B1F1E" w:rsidRDefault="00EA3A7E" w:rsidP="00FE106A">
      <w:pPr>
        <w:rPr>
          <w:rFonts w:cs="Arial"/>
        </w:rPr>
      </w:pPr>
    </w:p>
    <w:tbl>
      <w:tblPr>
        <w:tblW w:w="14837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"/>
        <w:gridCol w:w="789"/>
        <w:gridCol w:w="286"/>
        <w:gridCol w:w="3183"/>
        <w:gridCol w:w="215"/>
        <w:gridCol w:w="34"/>
        <w:gridCol w:w="10"/>
        <w:gridCol w:w="22"/>
        <w:gridCol w:w="3401"/>
        <w:gridCol w:w="140"/>
        <w:gridCol w:w="90"/>
        <w:gridCol w:w="41"/>
        <w:gridCol w:w="431"/>
        <w:gridCol w:w="432"/>
        <w:gridCol w:w="119"/>
        <w:gridCol w:w="29"/>
        <w:gridCol w:w="74"/>
        <w:gridCol w:w="991"/>
        <w:gridCol w:w="72"/>
        <w:gridCol w:w="20"/>
        <w:gridCol w:w="49"/>
        <w:gridCol w:w="140"/>
        <w:gridCol w:w="11"/>
        <w:gridCol w:w="12"/>
        <w:gridCol w:w="125"/>
        <w:gridCol w:w="4102"/>
      </w:tblGrid>
      <w:tr w:rsidR="00B513B7" w:rsidRPr="009B1F1E" w14:paraId="44FB6724" w14:textId="77777777" w:rsidTr="009E5E52">
        <w:trPr>
          <w:gridBefore w:val="1"/>
          <w:gridAfter w:val="5"/>
          <w:wBefore w:w="19" w:type="dxa"/>
          <w:wAfter w:w="4390" w:type="dxa"/>
          <w:cantSplit/>
          <w:tblHeader/>
        </w:trPr>
        <w:tc>
          <w:tcPr>
            <w:tcW w:w="42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2C9E19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5DF7675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8D026DF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46FED9D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61674A5B" w14:textId="77777777" w:rsidTr="009E5E52">
        <w:trPr>
          <w:gridAfter w:val="7"/>
          <w:wAfter w:w="4459" w:type="dxa"/>
          <w:cantSplit/>
          <w:tblHeader/>
        </w:trPr>
        <w:tc>
          <w:tcPr>
            <w:tcW w:w="808" w:type="dxa"/>
            <w:gridSpan w:val="2"/>
            <w:shd w:val="clear" w:color="auto" w:fill="auto"/>
          </w:tcPr>
          <w:p w14:paraId="7BB0B860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70" w:type="dxa"/>
            <w:gridSpan w:val="17"/>
            <w:shd w:val="clear" w:color="auto" w:fill="auto"/>
          </w:tcPr>
          <w:p w14:paraId="459E3515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04871" w:rsidRPr="009B1F1E" w14:paraId="58555CA9" w14:textId="77777777" w:rsidTr="009E5E52">
        <w:trPr>
          <w:gridAfter w:val="8"/>
          <w:wAfter w:w="4531" w:type="dxa"/>
          <w:cantSplit/>
        </w:trPr>
        <w:tc>
          <w:tcPr>
            <w:tcW w:w="10306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29C7C32" w14:textId="18338937" w:rsidR="00404871" w:rsidRPr="009B1F1E" w:rsidRDefault="00120F0E" w:rsidP="00120F0E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Bestandesprüfungen</w:t>
            </w:r>
          </w:p>
        </w:tc>
      </w:tr>
      <w:tr w:rsidR="007E7FBC" w:rsidRPr="009B1F1E" w14:paraId="03EC728E" w14:textId="77777777" w:rsidTr="009E5E52">
        <w:trPr>
          <w:gridAfter w:val="2"/>
          <w:wAfter w:w="422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  <w:bottom w:val="single" w:sz="4" w:space="0" w:color="auto"/>
            </w:tcBorders>
          </w:tcPr>
          <w:p w14:paraId="5DD098B5" w14:textId="77777777" w:rsidR="007E7FBC" w:rsidRPr="009B1F1E" w:rsidRDefault="007E7FBC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398" w:type="dxa"/>
            <w:gridSpan w:val="2"/>
          </w:tcPr>
          <w:p w14:paraId="267F4560" w14:textId="77777777" w:rsidR="007E7FBC" w:rsidRPr="009B1F1E" w:rsidRDefault="007E7FBC" w:rsidP="007E7FB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Stimmen die in der Bilanz ausgewiesenen Anfangswerte, Veränderungen und die Schlussbestände der </w:t>
            </w:r>
            <w:r w:rsidR="009E0EAF" w:rsidRPr="009B1F1E">
              <w:rPr>
                <w:rFonts w:cs="Arial"/>
              </w:rPr>
              <w:t>Sachgruppe</w:t>
            </w:r>
            <w:r w:rsidRPr="009B1F1E">
              <w:rPr>
                <w:rFonts w:cs="Arial"/>
              </w:rPr>
              <w:t xml:space="preserve"> 29</w:t>
            </w:r>
            <w:r w:rsidR="009A2F60" w:rsidRPr="009B1F1E">
              <w:rPr>
                <w:rFonts w:cs="Arial"/>
              </w:rPr>
              <w:t>5, 298 und 299</w:t>
            </w:r>
            <w:r w:rsidRPr="009B1F1E">
              <w:rPr>
                <w:rFonts w:cs="Arial"/>
              </w:rPr>
              <w:t xml:space="preserve"> mit dem Eigenkapitalnachweis im Anhang überein?</w:t>
            </w:r>
          </w:p>
        </w:tc>
        <w:tc>
          <w:tcPr>
            <w:tcW w:w="3607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2854E85B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7B9543BF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C62A92C" w14:textId="77777777" w:rsidR="007E7FBC" w:rsidRPr="009B1F1E" w:rsidRDefault="007E7FBC" w:rsidP="007E7FB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225291726"/>
            <w:placeholder>
              <w:docPart w:val="422966CA81B044B996AD2DE3ADC6C0B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13" w:type="dxa"/>
                <w:gridSpan w:val="5"/>
              </w:tcPr>
              <w:p w14:paraId="5000ED14" w14:textId="77777777" w:rsidR="007E7FBC" w:rsidRPr="009B1F1E" w:rsidRDefault="00E3197C" w:rsidP="007E7FB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98" w:type="dxa"/>
            <w:gridSpan w:val="9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1B34D912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E93E7EA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57851F1" w14:textId="77777777" w:rsidR="007E7FBC" w:rsidRPr="009B1F1E" w:rsidRDefault="007E7FBC" w:rsidP="007E7FB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04871" w:rsidRPr="009B1F1E" w14:paraId="352560BA" w14:textId="77777777" w:rsidTr="009E5E52">
        <w:trPr>
          <w:gridAfter w:val="3"/>
          <w:wAfter w:w="4239" w:type="dxa"/>
          <w:cantSplit/>
        </w:trPr>
        <w:tc>
          <w:tcPr>
            <w:tcW w:w="10598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0F3698F" w14:textId="77777777" w:rsidR="00404871" w:rsidRPr="009B1F1E" w:rsidRDefault="00404871" w:rsidP="00404871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Aufwertungsreserve (Sachgruppe 295)</w:t>
            </w:r>
          </w:p>
        </w:tc>
      </w:tr>
      <w:tr w:rsidR="00B12DD5" w:rsidRPr="009B1F1E" w14:paraId="00FA6E02" w14:textId="77777777" w:rsidTr="009E5E52">
        <w:trPr>
          <w:gridAfter w:val="2"/>
          <w:wAfter w:w="4227" w:type="dxa"/>
          <w:cantSplit/>
        </w:trPr>
        <w:tc>
          <w:tcPr>
            <w:tcW w:w="1094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75FC87E0" w14:textId="77777777" w:rsidR="00B12DD5" w:rsidRPr="009B1F1E" w:rsidRDefault="00B12DD5" w:rsidP="001F35DA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4"/>
            <w:tcBorders>
              <w:top w:val="single" w:sz="4" w:space="0" w:color="auto"/>
            </w:tcBorders>
          </w:tcPr>
          <w:p w14:paraId="73F58113" w14:textId="77777777" w:rsidR="00B12DD5" w:rsidRPr="009B1F1E" w:rsidRDefault="00B12DD5" w:rsidP="00A46DE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Entnahmen aus der Aufwertungsreserve korrekt verbucht (4895 "Entnahmen aus Aufwertungsreserve")?</w:t>
            </w:r>
          </w:p>
        </w:tc>
        <w:tc>
          <w:tcPr>
            <w:tcW w:w="3653" w:type="dxa"/>
            <w:gridSpan w:val="4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B12DD5" w:rsidRPr="009B1F1E" w14:paraId="55BFF347" w14:textId="77777777" w:rsidTr="001F35DA">
              <w:trPr>
                <w:trHeight w:val="1181"/>
              </w:trPr>
              <w:tc>
                <w:tcPr>
                  <w:tcW w:w="3532" w:type="dxa"/>
                </w:tcPr>
                <w:p w14:paraId="2C65BAE7" w14:textId="77777777" w:rsidR="00B12DD5" w:rsidRPr="009B1F1E" w:rsidRDefault="00B12DD5" w:rsidP="001F35DA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FE4CFF2" w14:textId="77777777" w:rsidR="00B12DD5" w:rsidRPr="009B1F1E" w:rsidRDefault="00B12DD5" w:rsidP="001F35D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82280317"/>
            <w:placeholder>
              <w:docPart w:val="16FC136A4D5449BD841327D465E974E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6"/>
                <w:tcBorders>
                  <w:top w:val="single" w:sz="4" w:space="0" w:color="auto"/>
                </w:tcBorders>
              </w:tcPr>
              <w:p w14:paraId="480A58FF" w14:textId="77777777" w:rsidR="00B12DD5" w:rsidRPr="009B1F1E" w:rsidRDefault="00B12DD5" w:rsidP="001F35D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7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B12DD5" w:rsidRPr="009B1F1E" w14:paraId="6ACCF161" w14:textId="77777777" w:rsidTr="001F35DA">
              <w:trPr>
                <w:trHeight w:val="1181"/>
              </w:trPr>
              <w:tc>
                <w:tcPr>
                  <w:tcW w:w="1154" w:type="dxa"/>
                </w:tcPr>
                <w:p w14:paraId="5004FF8F" w14:textId="77777777" w:rsidR="00B12DD5" w:rsidRPr="009B1F1E" w:rsidRDefault="00B12DD5" w:rsidP="001F35DA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3550DAC" w14:textId="77777777" w:rsidR="00B12DD5" w:rsidRPr="009B1F1E" w:rsidRDefault="00B12DD5" w:rsidP="001F35D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B12DD5" w:rsidRPr="009B1F1E" w14:paraId="3937B6DE" w14:textId="77777777" w:rsidTr="009E5E52">
        <w:trPr>
          <w:gridAfter w:val="2"/>
          <w:wAfter w:w="422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25AF322" w14:textId="77777777" w:rsidR="00B12DD5" w:rsidRPr="009B1F1E" w:rsidRDefault="00B12DD5" w:rsidP="001F35DA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4"/>
          </w:tcPr>
          <w:p w14:paraId="162E1FDE" w14:textId="54D3C9E5" w:rsidR="00B12DD5" w:rsidRPr="009B1F1E" w:rsidRDefault="00B12DD5" w:rsidP="009E5E52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Stimmt die Entnahme der Aufwertungsreserve mit dem Bilanzanpassungsbericht </w:t>
            </w:r>
            <w:r w:rsidR="00A46DE9" w:rsidRPr="009B1F1E">
              <w:rPr>
                <w:rFonts w:cs="Arial"/>
              </w:rPr>
              <w:t xml:space="preserve">per 01.01. </w:t>
            </w:r>
            <w:r w:rsidRPr="009B1F1E">
              <w:rPr>
                <w:rFonts w:cs="Arial"/>
              </w:rPr>
              <w:t>überein (</w:t>
            </w:r>
            <w:r w:rsidR="00A46DE9" w:rsidRPr="009B1F1E">
              <w:rPr>
                <w:rFonts w:cs="Arial"/>
              </w:rPr>
              <w:t xml:space="preserve">Betrag </w:t>
            </w:r>
            <w:r w:rsidRPr="009B1F1E">
              <w:rPr>
                <w:rFonts w:cs="Arial"/>
              </w:rPr>
              <w:t>der Entnahme)?</w:t>
            </w:r>
          </w:p>
        </w:tc>
        <w:tc>
          <w:tcPr>
            <w:tcW w:w="3653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B12DD5" w:rsidRPr="009B1F1E" w14:paraId="69A90E73" w14:textId="77777777" w:rsidTr="001F35DA">
              <w:trPr>
                <w:trHeight w:val="1181"/>
              </w:trPr>
              <w:tc>
                <w:tcPr>
                  <w:tcW w:w="3532" w:type="dxa"/>
                </w:tcPr>
                <w:p w14:paraId="028955B1" w14:textId="77777777" w:rsidR="00B12DD5" w:rsidRPr="009B1F1E" w:rsidRDefault="00B12DD5" w:rsidP="001F35DA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59C3B3F" w14:textId="77777777" w:rsidR="00B12DD5" w:rsidRPr="009B1F1E" w:rsidRDefault="00B12DD5" w:rsidP="001F35D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385458094"/>
            <w:placeholder>
              <w:docPart w:val="46533FA747E545A1BFDF4BA42FC2ADE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6"/>
              </w:tcPr>
              <w:p w14:paraId="25998A13" w14:textId="77777777" w:rsidR="00B12DD5" w:rsidRPr="009B1F1E" w:rsidRDefault="00B12DD5" w:rsidP="001F35D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B12DD5" w:rsidRPr="009B1F1E" w14:paraId="167C9F74" w14:textId="77777777" w:rsidTr="001F35DA">
              <w:trPr>
                <w:trHeight w:val="1181"/>
              </w:trPr>
              <w:tc>
                <w:tcPr>
                  <w:tcW w:w="1154" w:type="dxa"/>
                </w:tcPr>
                <w:p w14:paraId="0E52B87F" w14:textId="77777777" w:rsidR="00B12DD5" w:rsidRPr="009B1F1E" w:rsidRDefault="00B12DD5" w:rsidP="001F35DA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5FDEB46" w14:textId="77777777" w:rsidR="00B12DD5" w:rsidRPr="009B1F1E" w:rsidRDefault="00B12DD5" w:rsidP="001F35DA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04871" w:rsidRPr="009B1F1E" w14:paraId="2CD1E92D" w14:textId="77777777" w:rsidTr="009E5E52">
        <w:trPr>
          <w:gridAfter w:val="3"/>
          <w:wAfter w:w="4239" w:type="dxa"/>
          <w:cantSplit/>
        </w:trPr>
        <w:tc>
          <w:tcPr>
            <w:tcW w:w="10598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96F45B5" w14:textId="77777777" w:rsidR="00404871" w:rsidRPr="009B1F1E" w:rsidRDefault="00404871" w:rsidP="00404871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Bilanzüberschuss / Bilanzfehlbetrag (Sachgruppe 299)</w:t>
            </w:r>
          </w:p>
        </w:tc>
      </w:tr>
      <w:tr w:rsidR="007E7FBC" w:rsidRPr="009B1F1E" w14:paraId="0E091D6D" w14:textId="77777777" w:rsidTr="009E5E52">
        <w:trPr>
          <w:gridAfter w:val="3"/>
          <w:wAfter w:w="4239" w:type="dxa"/>
          <w:cantSplit/>
        </w:trPr>
        <w:tc>
          <w:tcPr>
            <w:tcW w:w="1094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0BEB3493" w14:textId="77777777" w:rsidR="007E7FBC" w:rsidRPr="009B1F1E" w:rsidRDefault="007E7FBC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432" w:type="dxa"/>
            <w:gridSpan w:val="3"/>
            <w:tcBorders>
              <w:top w:val="single" w:sz="4" w:space="0" w:color="auto"/>
            </w:tcBorders>
          </w:tcPr>
          <w:p w14:paraId="594C9AFB" w14:textId="77777777" w:rsidR="007E7FBC" w:rsidRPr="009B1F1E" w:rsidRDefault="007E7FBC" w:rsidP="007E7FB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Entspricht die Bestandesänderung (299) dem Ergebnis Allgemeiner Haushalt der Erfolgsrechnung?</w:t>
            </w:r>
          </w:p>
        </w:tc>
        <w:tc>
          <w:tcPr>
            <w:tcW w:w="3704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0CDAE639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6AE27622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4BED387" w14:textId="77777777" w:rsidR="007E7FBC" w:rsidRPr="009B1F1E" w:rsidRDefault="007E7FBC" w:rsidP="007E7FB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22465555"/>
            <w:placeholder>
              <w:docPart w:val="543C74FD72D14B4799E2152984746AB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1" w:type="dxa"/>
                <w:gridSpan w:val="4"/>
                <w:tcBorders>
                  <w:top w:val="single" w:sz="4" w:space="0" w:color="auto"/>
                </w:tcBorders>
              </w:tcPr>
              <w:p w14:paraId="67C5AC12" w14:textId="77777777" w:rsidR="007E7FBC" w:rsidRPr="009B1F1E" w:rsidRDefault="00E3197C" w:rsidP="007E7FB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7" w:type="dxa"/>
            <w:gridSpan w:val="7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7F5FA463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5671A10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3325C3C" w14:textId="77777777" w:rsidR="007E7FBC" w:rsidRPr="009B1F1E" w:rsidRDefault="007E7FBC" w:rsidP="007E7FB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E7FBC" w:rsidRPr="009B1F1E" w14:paraId="7F20708E" w14:textId="77777777" w:rsidTr="009E5E52">
        <w:trPr>
          <w:gridAfter w:val="3"/>
          <w:wAfter w:w="4239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</w:tcPr>
          <w:p w14:paraId="0EBA97D9" w14:textId="77777777" w:rsidR="007E7FBC" w:rsidRPr="009B1F1E" w:rsidRDefault="007E7FBC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432" w:type="dxa"/>
            <w:gridSpan w:val="3"/>
          </w:tcPr>
          <w:p w14:paraId="27600A9E" w14:textId="51163F7E" w:rsidR="007E7FBC" w:rsidRPr="009B1F1E" w:rsidRDefault="007E7FBC" w:rsidP="009E5E52">
            <w:pPr>
              <w:tabs>
                <w:tab w:val="left" w:pos="3686"/>
                <w:tab w:val="left" w:pos="3970"/>
                <w:tab w:val="left" w:pos="5812"/>
              </w:tabs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Ist die Vorschrift</w:t>
            </w:r>
            <w:r w:rsidR="001935CC" w:rsidRPr="009B1F1E">
              <w:rPr>
                <w:rFonts w:cs="Arial"/>
              </w:rPr>
              <w:t xml:space="preserve"> </w:t>
            </w:r>
            <w:r w:rsidR="009E5E52">
              <w:rPr>
                <w:rFonts w:cs="Arial"/>
              </w:rPr>
              <w:t xml:space="preserve">von § 2 Abs. 3 FHG betreffend Abtragung des </w:t>
            </w:r>
            <w:r w:rsidRPr="009B1F1E">
              <w:rPr>
                <w:rFonts w:cs="Arial"/>
              </w:rPr>
              <w:t>Bilanzfehlbetrag</w:t>
            </w:r>
            <w:r w:rsidR="009E5E52">
              <w:rPr>
                <w:rFonts w:cs="Arial"/>
              </w:rPr>
              <w:t>s eingehalten?</w:t>
            </w:r>
          </w:p>
        </w:tc>
        <w:tc>
          <w:tcPr>
            <w:tcW w:w="370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298E0D96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2A841E60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9ABFC9F" w14:textId="77777777" w:rsidR="007E7FBC" w:rsidRPr="009B1F1E" w:rsidRDefault="007E7FBC" w:rsidP="007E7FB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32448888"/>
            <w:placeholder>
              <w:docPart w:val="A320FDDF799745B8B1A5225C6EA5A48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1" w:type="dxa"/>
                <w:gridSpan w:val="4"/>
              </w:tcPr>
              <w:p w14:paraId="66074463" w14:textId="77777777" w:rsidR="007E7FBC" w:rsidRPr="009B1F1E" w:rsidRDefault="00E3197C" w:rsidP="007E7FB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7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4A89090B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FD787FF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62CC8CF" w14:textId="77777777" w:rsidR="007E7FBC" w:rsidRPr="009B1F1E" w:rsidRDefault="007E7FBC" w:rsidP="007E7FB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04871" w:rsidRPr="009B1F1E" w14:paraId="6202DEAD" w14:textId="77777777" w:rsidTr="009E5E52">
        <w:trPr>
          <w:gridAfter w:val="2"/>
          <w:wAfter w:w="4227" w:type="dxa"/>
          <w:cantSplit/>
        </w:trPr>
        <w:tc>
          <w:tcPr>
            <w:tcW w:w="10610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A8B031B" w14:textId="77777777" w:rsidR="00404871" w:rsidRPr="009B1F1E" w:rsidRDefault="00404871" w:rsidP="00404871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Weitere Prüfungshandlungen</w:t>
            </w:r>
          </w:p>
        </w:tc>
      </w:tr>
      <w:tr w:rsidR="00EA5876" w:rsidRPr="009B1F1E" w14:paraId="210A84BE" w14:textId="77777777" w:rsidTr="009E5E52">
        <w:trPr>
          <w:gridAfter w:val="2"/>
          <w:wAfter w:w="422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32571B5" w14:textId="77777777" w:rsidR="00EA5876" w:rsidRPr="009B1F1E" w:rsidRDefault="00EA5876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4"/>
          </w:tcPr>
          <w:p w14:paraId="6E8804F1" w14:textId="77777777" w:rsidR="00EA5876" w:rsidRPr="009B1F1E" w:rsidRDefault="00EA5876" w:rsidP="0037633A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 das Jahresergebnis (2990) des Vorjahres in die kumulierten Ergebnisse der Vorjahre (2999) übertragen?</w:t>
            </w:r>
          </w:p>
        </w:tc>
        <w:tc>
          <w:tcPr>
            <w:tcW w:w="3653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74DAD89F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733289BC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AB53830" w14:textId="77777777" w:rsidR="00EA5876" w:rsidRPr="009B1F1E" w:rsidRDefault="00EA5876" w:rsidP="0037633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767076233"/>
            <w:placeholder>
              <w:docPart w:val="0BA8C4D9D55F4D9AA92E49C96ED9AE0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6" w:type="dxa"/>
                <w:gridSpan w:val="6"/>
              </w:tcPr>
              <w:p w14:paraId="6539369E" w14:textId="77777777" w:rsidR="00EA5876" w:rsidRPr="009B1F1E" w:rsidRDefault="00E3197C" w:rsidP="0037633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673963C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EF1398B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FB5EB24" w14:textId="77777777" w:rsidR="00EA5876" w:rsidRPr="009B1F1E" w:rsidRDefault="00EA5876" w:rsidP="0037633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EA5876" w:rsidRPr="009B1F1E" w14:paraId="4B074F29" w14:textId="77777777" w:rsidTr="009E5E52">
        <w:trPr>
          <w:gridAfter w:val="2"/>
          <w:wAfter w:w="4227" w:type="dxa"/>
          <w:cantSplit/>
        </w:trPr>
        <w:tc>
          <w:tcPr>
            <w:tcW w:w="1094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B933D7F" w14:textId="77777777" w:rsidR="00EA5876" w:rsidRPr="009B1F1E" w:rsidRDefault="00EA5876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442" w:type="dxa"/>
            <w:gridSpan w:val="4"/>
          </w:tcPr>
          <w:p w14:paraId="4AAB0E1F" w14:textId="0890EA6A" w:rsidR="00EA5876" w:rsidRPr="009B1F1E" w:rsidRDefault="00EA5876" w:rsidP="002E6B9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weitere Buchungen </w:t>
            </w:r>
            <w:r w:rsidR="00566660" w:rsidRPr="009B1F1E">
              <w:rPr>
                <w:rFonts w:cs="Arial"/>
              </w:rPr>
              <w:t xml:space="preserve">in die Konten Bilanzüberschuss/-fehlbetrag </w:t>
            </w:r>
            <w:r w:rsidR="00D65BB8" w:rsidRPr="009B1F1E">
              <w:rPr>
                <w:rFonts w:cs="Arial"/>
              </w:rPr>
              <w:t xml:space="preserve">(299) </w:t>
            </w:r>
            <w:r w:rsidRPr="009B1F1E">
              <w:rPr>
                <w:rFonts w:cs="Arial"/>
              </w:rPr>
              <w:t>vorgenommen?</w:t>
            </w:r>
          </w:p>
        </w:tc>
        <w:tc>
          <w:tcPr>
            <w:tcW w:w="3653" w:type="dxa"/>
            <w:gridSpan w:val="4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674E1C92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1F49A510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AAAEB00" w14:textId="77777777" w:rsidR="00EA5876" w:rsidRPr="009B1F1E" w:rsidRDefault="00EA5876" w:rsidP="0037633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586502698"/>
            <w:placeholder>
              <w:docPart w:val="7A100646299D422D8E850D104EADA72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26" w:type="dxa"/>
                <w:gridSpan w:val="6"/>
              </w:tcPr>
              <w:p w14:paraId="4A06304C" w14:textId="77777777" w:rsidR="00EA5876" w:rsidRPr="009B1F1E" w:rsidRDefault="00E3197C" w:rsidP="0037633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0CBBC126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A77B085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9ED98B0" w14:textId="77777777" w:rsidR="00EA5876" w:rsidRPr="009B1F1E" w:rsidRDefault="00EA5876" w:rsidP="0037633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16932011" w14:textId="77777777" w:rsidTr="009E5E52">
        <w:trPr>
          <w:gridBefore w:val="1"/>
          <w:gridAfter w:val="5"/>
          <w:wBefore w:w="19" w:type="dxa"/>
          <w:wAfter w:w="4390" w:type="dxa"/>
          <w:cantSplit/>
        </w:trPr>
        <w:tc>
          <w:tcPr>
            <w:tcW w:w="10428" w:type="dxa"/>
            <w:gridSpan w:val="2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223CEE6A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bookmarkStart w:id="71" w:name="_Ref448408578"/>
            <w:bookmarkStart w:id="72" w:name="_Ref450293848"/>
            <w:bookmarkStart w:id="73" w:name="_Ref452644881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9E5E52" w:rsidRPr="009B1F1E" w14:paraId="2D488D90" w14:textId="77777777" w:rsidTr="009E5E52">
        <w:trPr>
          <w:gridBefore w:val="1"/>
          <w:wBefore w:w="19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6784FD65" w14:textId="77777777" w:rsidR="009E5E52" w:rsidRPr="009B1F1E" w:rsidRDefault="009E5E52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22"/>
          </w:tcPr>
          <w:p w14:paraId="73F9FC15" w14:textId="77777777" w:rsidR="009E5E52" w:rsidRDefault="009E5E52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5848A89D" w14:textId="77777777" w:rsidR="009E5E52" w:rsidRPr="009B1F1E" w:rsidRDefault="009E5E52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2" w:type="dxa"/>
          </w:tcPr>
          <w:p w14:paraId="767979F4" w14:textId="77777777" w:rsidR="009E5E52" w:rsidRPr="009B1F1E" w:rsidRDefault="009E5E52" w:rsidP="006152D6">
            <w:pPr>
              <w:spacing w:line="259" w:lineRule="auto"/>
            </w:pPr>
          </w:p>
        </w:tc>
      </w:tr>
      <w:tr w:rsidR="009E5E52" w:rsidRPr="009B1F1E" w14:paraId="3338EA40" w14:textId="77777777" w:rsidTr="009E5E52">
        <w:trPr>
          <w:gridBefore w:val="1"/>
          <w:gridAfter w:val="4"/>
          <w:wBefore w:w="19" w:type="dxa"/>
          <w:wAfter w:w="4250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536B93D2" w14:textId="77777777" w:rsidR="009E5E52" w:rsidRPr="009B1F1E" w:rsidRDefault="009E5E52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5"/>
          </w:tcPr>
          <w:p w14:paraId="6112B634" w14:textId="77777777" w:rsidR="009E5E52" w:rsidRDefault="009E5E52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25E4DDB5" w14:textId="77777777" w:rsidR="009E5E52" w:rsidRPr="009B1F1E" w:rsidRDefault="009E5E52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5"/>
          </w:tcPr>
          <w:p w14:paraId="581A230C" w14:textId="77777777" w:rsidR="009E5E52" w:rsidRPr="009B1F1E" w:rsidRDefault="009E5E52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092462054"/>
            <w:placeholder>
              <w:docPart w:val="1CCD1E5BDAAB44079DA817E076B328C3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9"/>
              </w:tcPr>
              <w:p w14:paraId="7DBF6955" w14:textId="77777777" w:rsidR="009E5E52" w:rsidRPr="009B1F1E" w:rsidRDefault="009E5E52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9E5E52" w:rsidRPr="009B1F1E" w14:paraId="7CD11422" w14:textId="77777777" w:rsidTr="009E5E52">
        <w:trPr>
          <w:gridBefore w:val="1"/>
          <w:gridAfter w:val="4"/>
          <w:wBefore w:w="19" w:type="dxa"/>
          <w:wAfter w:w="4250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297F6335" w14:textId="77777777" w:rsidR="009E5E52" w:rsidRPr="009B1F1E" w:rsidRDefault="009E5E52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5"/>
          </w:tcPr>
          <w:p w14:paraId="170DA672" w14:textId="77777777" w:rsidR="009E5E52" w:rsidRDefault="009E5E52" w:rsidP="006152D6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01B7341E" w14:textId="77777777" w:rsidR="009E5E52" w:rsidRPr="009B1F1E" w:rsidRDefault="009E5E52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5"/>
          </w:tcPr>
          <w:p w14:paraId="6C57080F" w14:textId="77777777" w:rsidR="009E5E52" w:rsidRPr="009B1F1E" w:rsidRDefault="009E5E52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47598518"/>
            <w:placeholder>
              <w:docPart w:val="09649BEB708A4CC3BC7E5779BB6EA528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9"/>
              </w:tcPr>
              <w:p w14:paraId="61DD2B40" w14:textId="77777777" w:rsidR="009E5E52" w:rsidRPr="009B1F1E" w:rsidRDefault="009E5E52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9E5E52" w:rsidRPr="009B1F1E" w14:paraId="23E26F13" w14:textId="77777777" w:rsidTr="009E5E52">
        <w:trPr>
          <w:gridBefore w:val="1"/>
          <w:gridAfter w:val="6"/>
          <w:wBefore w:w="19" w:type="dxa"/>
          <w:wAfter w:w="4439" w:type="dxa"/>
          <w:cantSplit/>
        </w:trPr>
        <w:tc>
          <w:tcPr>
            <w:tcW w:w="10379" w:type="dxa"/>
            <w:gridSpan w:val="19"/>
            <w:tcBorders>
              <w:left w:val="single" w:sz="18" w:space="0" w:color="auto"/>
            </w:tcBorders>
          </w:tcPr>
          <w:p w14:paraId="7BFE4D0A" w14:textId="77777777" w:rsidR="009E5E52" w:rsidRDefault="009E5E52" w:rsidP="006152D6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65DE8007" w14:textId="77777777" w:rsidR="009E5E52" w:rsidRPr="009B1F1E" w:rsidRDefault="009E5E52" w:rsidP="006152D6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4141DCB4" w14:textId="77777777" w:rsidR="009E5E52" w:rsidRDefault="009E5E52">
      <w:pPr>
        <w:spacing w:line="259" w:lineRule="auto"/>
        <w:rPr>
          <w:rFonts w:cs="Arial"/>
          <w:b/>
        </w:rPr>
      </w:pPr>
      <w:r>
        <w:rPr>
          <w:rFonts w:cs="Arial"/>
          <w:b/>
        </w:rPr>
        <w:br w:type="page"/>
      </w:r>
    </w:p>
    <w:p w14:paraId="26E5BBEA" w14:textId="77777777" w:rsidR="003F5C3D" w:rsidRPr="009B1F1E" w:rsidRDefault="003F5C3D">
      <w:pPr>
        <w:spacing w:line="259" w:lineRule="auto"/>
        <w:rPr>
          <w:rFonts w:cs="Arial"/>
          <w:b/>
        </w:rPr>
      </w:pPr>
    </w:p>
    <w:p w14:paraId="4DEE7EDB" w14:textId="77777777" w:rsidR="00F546CA" w:rsidRPr="009B1F1E" w:rsidRDefault="00F546CA" w:rsidP="007B44A5">
      <w:pPr>
        <w:pStyle w:val="berschrift1"/>
        <w:rPr>
          <w:rFonts w:ascii="Arial" w:hAnsi="Arial"/>
          <w:szCs w:val="22"/>
        </w:rPr>
      </w:pPr>
      <w:bookmarkStart w:id="74" w:name="_Toc25147175"/>
      <w:r w:rsidRPr="009B1F1E">
        <w:rPr>
          <w:rFonts w:ascii="Arial" w:hAnsi="Arial"/>
          <w:szCs w:val="22"/>
        </w:rPr>
        <w:t>Erfolgsrechnung</w:t>
      </w:r>
      <w:bookmarkEnd w:id="71"/>
      <w:bookmarkEnd w:id="72"/>
      <w:bookmarkEnd w:id="73"/>
      <w:bookmarkEnd w:id="74"/>
    </w:p>
    <w:p w14:paraId="51858541" w14:textId="77777777" w:rsidR="00EA3A7E" w:rsidRPr="009B1F1E" w:rsidRDefault="00EA3A7E" w:rsidP="00745E73">
      <w:pPr>
        <w:spacing w:before="120" w:after="120" w:line="240" w:lineRule="auto"/>
        <w:rPr>
          <w:rFonts w:cs="Arial"/>
        </w:rPr>
      </w:pPr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1C5080FD" w14:textId="77777777" w:rsidTr="00655DED">
        <w:tc>
          <w:tcPr>
            <w:tcW w:w="10343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0A55E575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405C1AA4" w14:textId="77777777" w:rsidTr="00F0762E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57712853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1182F2C6" w14:textId="77777777" w:rsidR="00735614" w:rsidRDefault="00EA3A7E" w:rsidP="00655DED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Prüfung der vollständigen und sachgerechten Verbuchung der Aufwände und Erträge unter Berücksichtigung der Stetigkeit</w:t>
            </w:r>
          </w:p>
          <w:p w14:paraId="2B24DDC2" w14:textId="5ADA1E83" w:rsidR="00EA3A7E" w:rsidRPr="009B1F1E" w:rsidRDefault="00735614" w:rsidP="0073561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>
              <w:rPr>
                <w:rFonts w:cs="Arial"/>
              </w:rPr>
              <w:t xml:space="preserve">Prüfung der </w:t>
            </w:r>
            <w:r w:rsidR="00B12DD5" w:rsidRPr="009B1F1E">
              <w:rPr>
                <w:rFonts w:cs="Arial"/>
              </w:rPr>
              <w:t>Ausgaben</w:t>
            </w:r>
            <w:r>
              <w:rPr>
                <w:rFonts w:cs="Arial"/>
              </w:rPr>
              <w:t>kompetenzen gemäss Gemeindeordnung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741AF564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2876E424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49B9C24D" w14:textId="77777777" w:rsidTr="00F0762E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494505FF" w14:textId="77777777" w:rsidR="00EA3A7E" w:rsidRPr="009B1F1E" w:rsidRDefault="00EA3A7E" w:rsidP="00EA3A7E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0AAFC6D0" w14:textId="77777777" w:rsidR="00735614" w:rsidRPr="00735614" w:rsidRDefault="00EA3A7E" w:rsidP="00735614">
            <w:pPr>
              <w:pStyle w:val="Listenabsatz"/>
              <w:numPr>
                <w:ilvl w:val="0"/>
                <w:numId w:val="32"/>
              </w:numPr>
              <w:spacing w:before="120" w:after="120" w:line="240" w:lineRule="auto"/>
              <w:rPr>
                <w:rFonts w:cs="Arial"/>
              </w:rPr>
            </w:pPr>
            <w:r w:rsidRPr="00735614">
              <w:rPr>
                <w:rFonts w:cs="Arial"/>
              </w:rPr>
              <w:t xml:space="preserve">Analytischer Vergleich mit </w:t>
            </w:r>
            <w:r w:rsidR="003F4323" w:rsidRPr="00735614">
              <w:rPr>
                <w:rFonts w:cs="Arial"/>
              </w:rPr>
              <w:t>den Ausführungen in den einzelnen Aufgabenbereichen, dem ergänztem Budget, den Vorjahreszahlen und den Belegen</w:t>
            </w:r>
          </w:p>
          <w:p w14:paraId="7803ED76" w14:textId="2F76A521" w:rsidR="00EA3A7E" w:rsidRPr="00735614" w:rsidRDefault="00735614" w:rsidP="00735614">
            <w:pPr>
              <w:pStyle w:val="Listenabsatz"/>
              <w:numPr>
                <w:ilvl w:val="0"/>
                <w:numId w:val="32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735614">
              <w:rPr>
                <w:rFonts w:cs="Arial"/>
              </w:rPr>
              <w:t>Finanzkompetenzen der Gemeindeordnung</w:t>
            </w:r>
          </w:p>
        </w:tc>
      </w:tr>
    </w:tbl>
    <w:p w14:paraId="765FD651" w14:textId="77777777" w:rsidR="00EA3A7E" w:rsidRPr="009B1F1E" w:rsidRDefault="00EA3A7E" w:rsidP="00EA3A7E">
      <w:pPr>
        <w:rPr>
          <w:rFonts w:cs="Arial"/>
        </w:rPr>
      </w:pPr>
    </w:p>
    <w:tbl>
      <w:tblPr>
        <w:tblW w:w="14837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91"/>
        <w:gridCol w:w="284"/>
        <w:gridCol w:w="3183"/>
        <w:gridCol w:w="73"/>
        <w:gridCol w:w="208"/>
        <w:gridCol w:w="108"/>
        <w:gridCol w:w="21"/>
        <w:gridCol w:w="36"/>
        <w:gridCol w:w="3158"/>
        <w:gridCol w:w="75"/>
        <w:gridCol w:w="332"/>
        <w:gridCol w:w="91"/>
        <w:gridCol w:w="50"/>
        <w:gridCol w:w="28"/>
        <w:gridCol w:w="204"/>
        <w:gridCol w:w="314"/>
        <w:gridCol w:w="14"/>
        <w:gridCol w:w="101"/>
        <w:gridCol w:w="297"/>
        <w:gridCol w:w="22"/>
        <w:gridCol w:w="7"/>
        <w:gridCol w:w="60"/>
        <w:gridCol w:w="771"/>
        <w:gridCol w:w="50"/>
        <w:gridCol w:w="11"/>
        <w:gridCol w:w="70"/>
        <w:gridCol w:w="20"/>
        <w:gridCol w:w="54"/>
        <w:gridCol w:w="135"/>
        <w:gridCol w:w="27"/>
        <w:gridCol w:w="59"/>
        <w:gridCol w:w="62"/>
        <w:gridCol w:w="8"/>
        <w:gridCol w:w="155"/>
        <w:gridCol w:w="3940"/>
      </w:tblGrid>
      <w:tr w:rsidR="00B513B7" w:rsidRPr="009B1F1E" w14:paraId="2D078C54" w14:textId="77777777" w:rsidTr="00735614">
        <w:trPr>
          <w:gridBefore w:val="1"/>
          <w:gridAfter w:val="7"/>
          <w:wBefore w:w="18" w:type="dxa"/>
          <w:wAfter w:w="4386" w:type="dxa"/>
          <w:cantSplit/>
          <w:tblHeader/>
        </w:trPr>
        <w:tc>
          <w:tcPr>
            <w:tcW w:w="42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5ADD32A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088AE846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3FD7C20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6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E8FC864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02AC80C4" w14:textId="77777777" w:rsidTr="00366C79">
        <w:trPr>
          <w:gridAfter w:val="10"/>
          <w:wAfter w:w="4530" w:type="dxa"/>
          <w:tblHeader/>
        </w:trPr>
        <w:tc>
          <w:tcPr>
            <w:tcW w:w="809" w:type="dxa"/>
            <w:gridSpan w:val="2"/>
            <w:shd w:val="clear" w:color="auto" w:fill="auto"/>
          </w:tcPr>
          <w:p w14:paraId="159F50DA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498" w:type="dxa"/>
            <w:gridSpan w:val="24"/>
            <w:shd w:val="clear" w:color="auto" w:fill="auto"/>
          </w:tcPr>
          <w:p w14:paraId="1BED88F9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04871" w:rsidRPr="009B1F1E" w14:paraId="2DACBC22" w14:textId="77777777" w:rsidTr="00366C79">
        <w:trPr>
          <w:gridAfter w:val="11"/>
          <w:wAfter w:w="4541" w:type="dxa"/>
        </w:trPr>
        <w:tc>
          <w:tcPr>
            <w:tcW w:w="10296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ED49D8B" w14:textId="77777777" w:rsidR="00404871" w:rsidRPr="009B1F1E" w:rsidRDefault="00404871" w:rsidP="00404871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AC6D24" w:rsidRPr="009B1F1E" w14:paraId="2CFD9575" w14:textId="77777777" w:rsidTr="00C7439C">
        <w:trPr>
          <w:gridAfter w:val="2"/>
          <w:wAfter w:w="4095" w:type="dxa"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56BA3EA4" w14:textId="77777777" w:rsidR="00AC6D24" w:rsidRPr="009B1F1E" w:rsidRDefault="00AC6D24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72" w:type="dxa"/>
            <w:gridSpan w:val="4"/>
            <w:tcBorders>
              <w:top w:val="single" w:sz="4" w:space="0" w:color="auto"/>
            </w:tcBorders>
          </w:tcPr>
          <w:p w14:paraId="4201EEB2" w14:textId="63CD6716" w:rsidR="00AC6D24" w:rsidRPr="009B1F1E" w:rsidRDefault="00AC6D24" w:rsidP="00413BC3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Stimmt das in der Jahresrechnung ausgewiesene</w:t>
            </w:r>
            <w:r w:rsidR="003B2758" w:rsidRPr="009B1F1E">
              <w:rPr>
                <w:rFonts w:cs="Arial"/>
              </w:rPr>
              <w:t>, ergänzte</w:t>
            </w:r>
            <w:r w:rsidRPr="009B1F1E">
              <w:rPr>
                <w:rFonts w:cs="Arial"/>
              </w:rPr>
              <w:t xml:space="preserve"> Budget mit dem von den Stimmberechti</w:t>
            </w:r>
            <w:r w:rsidR="000C1EF5" w:rsidRPr="009B1F1E">
              <w:rPr>
                <w:rFonts w:cs="Arial"/>
              </w:rPr>
              <w:t xml:space="preserve">gten genehmigten </w:t>
            </w:r>
            <w:r w:rsidR="003B2758" w:rsidRPr="009B1F1E">
              <w:rPr>
                <w:rFonts w:cs="Arial"/>
              </w:rPr>
              <w:t xml:space="preserve">und bereinigten </w:t>
            </w:r>
            <w:r w:rsidR="000C1EF5" w:rsidRPr="009B1F1E">
              <w:rPr>
                <w:rFonts w:cs="Arial"/>
              </w:rPr>
              <w:t>Budget</w:t>
            </w:r>
            <w:r w:rsidR="003B2758" w:rsidRPr="009B1F1E">
              <w:rPr>
                <w:rFonts w:cs="Arial"/>
              </w:rPr>
              <w:t xml:space="preserve"> überein</w:t>
            </w:r>
            <w:r w:rsidR="00F0762E" w:rsidRPr="009B1F1E">
              <w:rPr>
                <w:rFonts w:cs="Arial"/>
              </w:rPr>
              <w:t>?</w:t>
            </w:r>
            <w:r w:rsidR="003B2758" w:rsidRPr="009B1F1E">
              <w:rPr>
                <w:rFonts w:cs="Arial"/>
              </w:rPr>
              <w:t xml:space="preserve"> </w:t>
            </w:r>
          </w:p>
        </w:tc>
        <w:tc>
          <w:tcPr>
            <w:tcW w:w="3622" w:type="dxa"/>
            <w:gridSpan w:val="5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2A939BC7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5F2F09B0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BCBD7EA" w14:textId="77777777" w:rsidR="00AC6D24" w:rsidRPr="009B1F1E" w:rsidRDefault="00AC6D24" w:rsidP="00AC6D2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419299915"/>
            <w:placeholder>
              <w:docPart w:val="11ECEFF6461B4939960E2353281BDB1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1" w:type="dxa"/>
                <w:gridSpan w:val="9"/>
                <w:tcBorders>
                  <w:top w:val="single" w:sz="4" w:space="0" w:color="auto"/>
                </w:tcBorders>
              </w:tcPr>
              <w:p w14:paraId="562715CE" w14:textId="77777777" w:rsidR="00AC6D24" w:rsidRPr="009B1F1E" w:rsidRDefault="00E3197C" w:rsidP="00AC6D2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34" w:type="dxa"/>
            <w:gridSpan w:val="1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244673F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47C6BF5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DDB9C07" w14:textId="77777777" w:rsidR="00AC6D24" w:rsidRPr="009B1F1E" w:rsidRDefault="00AC6D24" w:rsidP="00AC6D2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9373D" w:rsidRPr="009B1F1E" w14:paraId="263A725C" w14:textId="77777777" w:rsidTr="00C7439C">
        <w:trPr>
          <w:gridAfter w:val="2"/>
          <w:wAfter w:w="409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2A750DAC" w14:textId="77777777" w:rsidR="00A9373D" w:rsidRPr="009B1F1E" w:rsidRDefault="00A9373D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72" w:type="dxa"/>
            <w:gridSpan w:val="4"/>
          </w:tcPr>
          <w:p w14:paraId="679A3E7F" w14:textId="77777777" w:rsidR="00A9373D" w:rsidRPr="009B1F1E" w:rsidRDefault="00A9373D" w:rsidP="00AC6D24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Sind die ergänzten Globalbudgets je Aufgabenbereich in der Erfolgsrechnung und die Bruttoausgaben in der Investitionsrechnung eingehalten, also in keinem Aufgabenbereich überschritten?</w:t>
            </w:r>
          </w:p>
        </w:tc>
        <w:tc>
          <w:tcPr>
            <w:tcW w:w="3622" w:type="dxa"/>
            <w:gridSpan w:val="5"/>
          </w:tcPr>
          <w:p w14:paraId="235C8520" w14:textId="77777777" w:rsidR="00A9373D" w:rsidRPr="009B1F1E" w:rsidRDefault="00A9373D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24670308"/>
            <w:placeholder>
              <w:docPart w:val="EB9A8F3FB21A4E64BB2DF198FE238F9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1" w:type="dxa"/>
                <w:gridSpan w:val="9"/>
              </w:tcPr>
              <w:p w14:paraId="2F6BE130" w14:textId="77777777" w:rsidR="00A9373D" w:rsidRPr="009B1F1E" w:rsidRDefault="00153E71" w:rsidP="00AC6D2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34" w:type="dxa"/>
            <w:gridSpan w:val="13"/>
          </w:tcPr>
          <w:p w14:paraId="58AAA9A1" w14:textId="77777777" w:rsidR="00A9373D" w:rsidRPr="009B1F1E" w:rsidRDefault="00A9373D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153E71" w:rsidRPr="009B1F1E" w14:paraId="6A381E8D" w14:textId="77777777" w:rsidTr="00C7439C">
        <w:trPr>
          <w:gridAfter w:val="2"/>
          <w:wAfter w:w="409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2B420A57" w14:textId="77777777" w:rsidR="00153E71" w:rsidRPr="009B1F1E" w:rsidRDefault="00153E71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72" w:type="dxa"/>
            <w:gridSpan w:val="4"/>
          </w:tcPr>
          <w:p w14:paraId="1F937A0F" w14:textId="7367FDF5" w:rsidR="00153E71" w:rsidRPr="009B1F1E" w:rsidRDefault="00153E71" w:rsidP="007C531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Wurden bei überschrittenen Budgetkrediten die erforderlichen Nachtragskredite rechtzeitig eingeholt? (§ </w:t>
            </w:r>
            <w:r w:rsidR="007C531C">
              <w:rPr>
                <w:rFonts w:cs="Arial"/>
              </w:rPr>
              <w:t>3</w:t>
            </w:r>
            <w:r w:rsidRPr="009B1F1E">
              <w:rPr>
                <w:rFonts w:cs="Arial"/>
              </w:rPr>
              <w:t>4 FHG)</w:t>
            </w:r>
          </w:p>
        </w:tc>
        <w:tc>
          <w:tcPr>
            <w:tcW w:w="3622" w:type="dxa"/>
            <w:gridSpan w:val="5"/>
          </w:tcPr>
          <w:p w14:paraId="77BE4BBE" w14:textId="77777777" w:rsidR="00153E71" w:rsidRPr="009B1F1E" w:rsidRDefault="00153E71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61784166"/>
            <w:placeholder>
              <w:docPart w:val="F9B85F04B2EE447DABE67931A607E02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1" w:type="dxa"/>
                <w:gridSpan w:val="9"/>
              </w:tcPr>
              <w:p w14:paraId="5A6C9E00" w14:textId="77777777" w:rsidR="00153E71" w:rsidRPr="009B1F1E" w:rsidRDefault="00153E71" w:rsidP="00AC6D2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34" w:type="dxa"/>
            <w:gridSpan w:val="13"/>
          </w:tcPr>
          <w:p w14:paraId="13F64816" w14:textId="77777777" w:rsidR="00153E71" w:rsidRPr="009B1F1E" w:rsidRDefault="00153E71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153E71" w:rsidRPr="009B1F1E" w14:paraId="10607E96" w14:textId="77777777" w:rsidTr="00C7439C">
        <w:trPr>
          <w:gridAfter w:val="2"/>
          <w:wAfter w:w="409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74701066" w14:textId="77777777" w:rsidR="00153E71" w:rsidRPr="009B1F1E" w:rsidRDefault="00153E71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72" w:type="dxa"/>
            <w:gridSpan w:val="4"/>
          </w:tcPr>
          <w:p w14:paraId="0A3204F4" w14:textId="1FEC5D99" w:rsidR="00153E71" w:rsidRPr="009B1F1E" w:rsidRDefault="00153E71" w:rsidP="007C531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Hat der Gemeinderat bei bewilligten Kreditüberschreitungen die Vorgaben </w:t>
            </w:r>
            <w:r w:rsidR="00C62A6E" w:rsidRPr="009B1F1E">
              <w:rPr>
                <w:rFonts w:cs="Arial"/>
              </w:rPr>
              <w:t>eingehalten? (</w:t>
            </w:r>
            <w:r w:rsidRPr="009B1F1E">
              <w:rPr>
                <w:rFonts w:cs="Arial"/>
              </w:rPr>
              <w:t>§ </w:t>
            </w:r>
            <w:r w:rsidR="007C531C">
              <w:rPr>
                <w:rFonts w:cs="Arial"/>
              </w:rPr>
              <w:t>34</w:t>
            </w:r>
            <w:r w:rsidRPr="009B1F1E">
              <w:rPr>
                <w:rFonts w:cs="Arial"/>
              </w:rPr>
              <w:t xml:space="preserve"> FHG</w:t>
            </w:r>
            <w:r w:rsidR="00C62A6E" w:rsidRPr="009B1F1E">
              <w:rPr>
                <w:rFonts w:cs="Arial"/>
              </w:rPr>
              <w:t>)</w:t>
            </w:r>
          </w:p>
        </w:tc>
        <w:tc>
          <w:tcPr>
            <w:tcW w:w="3622" w:type="dxa"/>
            <w:gridSpan w:val="5"/>
          </w:tcPr>
          <w:p w14:paraId="3BF4CDB2" w14:textId="77777777" w:rsidR="00153E71" w:rsidRPr="009B1F1E" w:rsidRDefault="00153E71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50553738"/>
            <w:placeholder>
              <w:docPart w:val="13C8552F3DBA4B789FF02F6FD3C52B9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1" w:type="dxa"/>
                <w:gridSpan w:val="9"/>
              </w:tcPr>
              <w:p w14:paraId="39840353" w14:textId="77777777" w:rsidR="00153E71" w:rsidRPr="009B1F1E" w:rsidRDefault="00153E71" w:rsidP="00AC6D2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34" w:type="dxa"/>
            <w:gridSpan w:val="13"/>
          </w:tcPr>
          <w:p w14:paraId="188062F1" w14:textId="77777777" w:rsidR="00153E71" w:rsidRPr="009B1F1E" w:rsidRDefault="00153E71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BF6677" w:rsidRPr="009B1F1E" w14:paraId="46FE143E" w14:textId="77777777" w:rsidTr="00C7439C">
        <w:trPr>
          <w:gridAfter w:val="2"/>
          <w:wAfter w:w="409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60E4FB76" w14:textId="77777777" w:rsidR="00BF6677" w:rsidRPr="009B1F1E" w:rsidRDefault="00BF6677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72" w:type="dxa"/>
            <w:gridSpan w:val="4"/>
          </w:tcPr>
          <w:p w14:paraId="4B8FB5D5" w14:textId="31B60A8D" w:rsidR="00BF6677" w:rsidRPr="009B1F1E" w:rsidRDefault="00A9373D" w:rsidP="00DB629D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Liegen die Ausgabenbewilligungen vor? </w:t>
            </w:r>
          </w:p>
        </w:tc>
        <w:tc>
          <w:tcPr>
            <w:tcW w:w="3622" w:type="dxa"/>
            <w:gridSpan w:val="5"/>
          </w:tcPr>
          <w:p w14:paraId="633F8FA8" w14:textId="77777777" w:rsidR="00BF6677" w:rsidRPr="009B1F1E" w:rsidRDefault="00BF6677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652364749"/>
            <w:placeholder>
              <w:docPart w:val="FD9F5A133290408DB07A13FC6767EFA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1" w:type="dxa"/>
                <w:gridSpan w:val="9"/>
              </w:tcPr>
              <w:p w14:paraId="187713B9" w14:textId="77777777" w:rsidR="00BF6677" w:rsidRPr="009B1F1E" w:rsidRDefault="00BF6677" w:rsidP="00AC6D2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34" w:type="dxa"/>
            <w:gridSpan w:val="13"/>
          </w:tcPr>
          <w:p w14:paraId="2B3C6511" w14:textId="77777777" w:rsidR="00BF6677" w:rsidRPr="009B1F1E" w:rsidRDefault="00BF6677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37633A" w:rsidRPr="009B1F1E" w14:paraId="7BB78EFC" w14:textId="77777777" w:rsidTr="00C7439C">
        <w:trPr>
          <w:gridAfter w:val="2"/>
          <w:wAfter w:w="409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1DFD99B0" w14:textId="77777777" w:rsidR="0037633A" w:rsidRPr="009B1F1E" w:rsidRDefault="0037633A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72" w:type="dxa"/>
            <w:gridSpan w:val="4"/>
          </w:tcPr>
          <w:p w14:paraId="24FDC317" w14:textId="77777777" w:rsidR="0037633A" w:rsidRPr="009B1F1E" w:rsidRDefault="0037633A" w:rsidP="0037633A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Können wesentliche Aufwand- und Ertragsabweichungen gegenüber der Vorjahresrechnung und / oder gegenüber dem </w:t>
            </w:r>
            <w:r w:rsidR="005105C7" w:rsidRPr="009B1F1E">
              <w:rPr>
                <w:rFonts w:cs="Arial"/>
              </w:rPr>
              <w:t xml:space="preserve">ergänzten </w:t>
            </w:r>
            <w:r w:rsidRPr="009B1F1E">
              <w:rPr>
                <w:rFonts w:cs="Arial"/>
              </w:rPr>
              <w:t>Budget plausibel erklärt werden?</w:t>
            </w:r>
          </w:p>
        </w:tc>
        <w:tc>
          <w:tcPr>
            <w:tcW w:w="3763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39554B2D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36320E24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831DDDC" w14:textId="77777777" w:rsidR="0037633A" w:rsidRPr="009B1F1E" w:rsidRDefault="0037633A" w:rsidP="0037633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619221233"/>
            <w:placeholder>
              <w:docPart w:val="085514A16B9C4336B24151B7ECD7473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987" w:type="dxa"/>
                <w:gridSpan w:val="8"/>
              </w:tcPr>
              <w:p w14:paraId="4C18F299" w14:textId="77777777" w:rsidR="0037633A" w:rsidRPr="009B1F1E" w:rsidRDefault="00E3197C" w:rsidP="0037633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27" w:type="dxa"/>
            <w:gridSpan w:val="1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015BD19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41FC1D4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A842CCD" w14:textId="77777777" w:rsidR="0037633A" w:rsidRPr="009B1F1E" w:rsidRDefault="0037633A" w:rsidP="0037633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C6D24" w:rsidRPr="009B1F1E" w14:paraId="55ADEF71" w14:textId="77777777" w:rsidTr="00C7439C">
        <w:trPr>
          <w:gridAfter w:val="2"/>
          <w:wAfter w:w="409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4BF54F09" w14:textId="77777777" w:rsidR="00AC6D24" w:rsidRPr="009B1F1E" w:rsidRDefault="00AC6D24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72" w:type="dxa"/>
            <w:gridSpan w:val="4"/>
          </w:tcPr>
          <w:p w14:paraId="1CE5DEEB" w14:textId="085C04F6" w:rsidR="00AC6D24" w:rsidRPr="009B1F1E" w:rsidRDefault="0037633A" w:rsidP="00DB629D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Sind die in der Erfolgsrechnung verbuchten Au</w:t>
            </w:r>
            <w:r w:rsidR="00DB629D">
              <w:rPr>
                <w:rFonts w:cs="Arial"/>
              </w:rPr>
              <w:t>fwände</w:t>
            </w:r>
            <w:r w:rsidRPr="009B1F1E">
              <w:rPr>
                <w:rFonts w:cs="Arial"/>
              </w:rPr>
              <w:t xml:space="preserve">, welche die Aktivierungsgrenze übersteigen, ausschliesslich für </w:t>
            </w:r>
            <w:r w:rsidR="00DB629D">
              <w:rPr>
                <w:rFonts w:cs="Arial"/>
              </w:rPr>
              <w:t xml:space="preserve">die Werterhaltung von Anlagen des Verwaltungsvermögens </w:t>
            </w:r>
            <w:r w:rsidRPr="009B1F1E">
              <w:rPr>
                <w:rFonts w:cs="Arial"/>
              </w:rPr>
              <w:t>getätigt wor</w:t>
            </w:r>
            <w:r w:rsidR="00DB629D">
              <w:rPr>
                <w:rFonts w:cs="Arial"/>
              </w:rPr>
              <w:t>den</w:t>
            </w:r>
            <w:r w:rsidR="009E704D" w:rsidRPr="009B1F1E">
              <w:rPr>
                <w:rFonts w:cs="Arial"/>
              </w:rPr>
              <w:t>?</w:t>
            </w:r>
            <w:r w:rsidR="00F0762E" w:rsidRPr="009B1F1E">
              <w:rPr>
                <w:rFonts w:cs="Arial"/>
              </w:rPr>
              <w:t xml:space="preserve"> </w:t>
            </w:r>
            <w:r w:rsidRPr="009B1F1E">
              <w:rPr>
                <w:rFonts w:cs="Arial"/>
              </w:rPr>
              <w:t>(</w:t>
            </w:r>
            <w:r w:rsidR="00DA15E3" w:rsidRPr="009B1F1E">
              <w:rPr>
                <w:rFonts w:cs="Arial"/>
              </w:rPr>
              <w:t xml:space="preserve">§ </w:t>
            </w:r>
            <w:r w:rsidR="00DB629D">
              <w:rPr>
                <w:rFonts w:cs="Arial"/>
              </w:rPr>
              <w:t xml:space="preserve">4 Abs. 2 </w:t>
            </w:r>
            <w:r w:rsidR="00F326BF" w:rsidRPr="009B1F1E">
              <w:rPr>
                <w:rFonts w:cs="Arial"/>
              </w:rPr>
              <w:t>FHG</w:t>
            </w:r>
            <w:r w:rsidRPr="009B1F1E">
              <w:rPr>
                <w:rFonts w:cs="Arial"/>
              </w:rPr>
              <w:t>)</w:t>
            </w:r>
          </w:p>
        </w:tc>
        <w:tc>
          <w:tcPr>
            <w:tcW w:w="3763" w:type="dxa"/>
            <w:gridSpan w:val="7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A24260" w:rsidRPr="009B1F1E" w14:paraId="21B52F5B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39A59E42" w14:textId="77777777" w:rsidR="00A24260" w:rsidRPr="009B1F1E" w:rsidRDefault="00A24260" w:rsidP="00A24260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EE686AF" w14:textId="77777777" w:rsidR="00AC6D24" w:rsidRPr="009B1F1E" w:rsidRDefault="00AC6D24" w:rsidP="00AC6D2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097547746"/>
            <w:placeholder>
              <w:docPart w:val="600FA96CDFCC4D1C9D2A9EB62C5008AD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987" w:type="dxa"/>
                <w:gridSpan w:val="8"/>
              </w:tcPr>
              <w:p w14:paraId="2CC9AC23" w14:textId="77777777" w:rsidR="00AC6D24" w:rsidRPr="009B1F1E" w:rsidRDefault="00E3197C" w:rsidP="00AC6D2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27" w:type="dxa"/>
            <w:gridSpan w:val="1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7E013226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FDD75E8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EEDD917" w14:textId="77777777" w:rsidR="00AC6D24" w:rsidRPr="009B1F1E" w:rsidRDefault="00AC6D24" w:rsidP="00AC6D2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C29EE" w:rsidRPr="009B1F1E" w14:paraId="23FDCB1D" w14:textId="77777777" w:rsidTr="00C7439C">
        <w:trPr>
          <w:gridAfter w:val="4"/>
          <w:wAfter w:w="416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0CC7A2B6" w14:textId="77777777" w:rsidR="00DC29EE" w:rsidRPr="009B1F1E" w:rsidRDefault="00DC29EE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93" w:type="dxa"/>
            <w:gridSpan w:val="5"/>
          </w:tcPr>
          <w:p w14:paraId="60E9E981" w14:textId="3255ADBD" w:rsidR="00DC29EE" w:rsidRPr="009B1F1E" w:rsidRDefault="00DC29EE" w:rsidP="009179FE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Ist für jede Buchung ein Beleg vorhanden? </w:t>
            </w:r>
          </w:p>
        </w:tc>
        <w:tc>
          <w:tcPr>
            <w:tcW w:w="3692" w:type="dxa"/>
            <w:gridSpan w:val="5"/>
          </w:tcPr>
          <w:p w14:paraId="08AFDE6C" w14:textId="77777777" w:rsidR="00DC29EE" w:rsidRPr="009B1F1E" w:rsidRDefault="00DC29EE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482195989"/>
            <w:placeholder>
              <w:docPart w:val="431FA74C306A4C95BF2888D4C2CC52B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08" w:type="dxa"/>
                <w:gridSpan w:val="7"/>
              </w:tcPr>
              <w:p w14:paraId="5DF47F91" w14:textId="15EEAFF8" w:rsidR="00DC29EE" w:rsidRPr="009B1F1E" w:rsidRDefault="00287471" w:rsidP="009179F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6" w:type="dxa"/>
            <w:gridSpan w:val="12"/>
          </w:tcPr>
          <w:p w14:paraId="07CECF92" w14:textId="77777777" w:rsidR="00DC29EE" w:rsidRPr="009B1F1E" w:rsidRDefault="00DC29EE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C62A6E" w:rsidRPr="009B1F1E" w14:paraId="4D2ECBB3" w14:textId="77777777" w:rsidTr="00C7439C">
        <w:trPr>
          <w:gridAfter w:val="4"/>
          <w:wAfter w:w="416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5A65DE6B" w14:textId="77777777" w:rsidR="00C62A6E" w:rsidRPr="009B1F1E" w:rsidRDefault="00C62A6E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93" w:type="dxa"/>
            <w:gridSpan w:val="5"/>
          </w:tcPr>
          <w:p w14:paraId="11128245" w14:textId="77777777" w:rsidR="00C62A6E" w:rsidRPr="009B1F1E" w:rsidRDefault="00C62A6E" w:rsidP="00C62A6E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Sind die Belege formell und materiell in Ordnung? </w:t>
            </w:r>
          </w:p>
        </w:tc>
        <w:tc>
          <w:tcPr>
            <w:tcW w:w="3692" w:type="dxa"/>
            <w:gridSpan w:val="5"/>
          </w:tcPr>
          <w:p w14:paraId="0E1C4AEA" w14:textId="77777777" w:rsidR="00C62A6E" w:rsidRPr="009B1F1E" w:rsidRDefault="00C62A6E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383297935"/>
            <w:placeholder>
              <w:docPart w:val="8791A9763F7443C9BFEB6F2017384D3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08" w:type="dxa"/>
                <w:gridSpan w:val="7"/>
              </w:tcPr>
              <w:p w14:paraId="6E72AF2C" w14:textId="1558DD69" w:rsidR="00C62A6E" w:rsidRPr="009B1F1E" w:rsidRDefault="00287471" w:rsidP="009179F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6" w:type="dxa"/>
            <w:gridSpan w:val="12"/>
          </w:tcPr>
          <w:p w14:paraId="40B725B8" w14:textId="77777777" w:rsidR="00C62A6E" w:rsidRPr="009B1F1E" w:rsidRDefault="00C62A6E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C62A6E" w:rsidRPr="009B1F1E" w14:paraId="05FBB945" w14:textId="77777777" w:rsidTr="00C7439C">
        <w:trPr>
          <w:gridAfter w:val="4"/>
          <w:wAfter w:w="416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17497349" w14:textId="77777777" w:rsidR="00C62A6E" w:rsidRPr="009B1F1E" w:rsidRDefault="00C62A6E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93" w:type="dxa"/>
            <w:gridSpan w:val="5"/>
          </w:tcPr>
          <w:p w14:paraId="77D88884" w14:textId="77777777" w:rsidR="00C62A6E" w:rsidRPr="009B1F1E" w:rsidRDefault="00C62A6E" w:rsidP="00C62A6E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die Belege weisungsgemäss visiert?</w:t>
            </w:r>
          </w:p>
        </w:tc>
        <w:tc>
          <w:tcPr>
            <w:tcW w:w="3692" w:type="dxa"/>
            <w:gridSpan w:val="5"/>
          </w:tcPr>
          <w:p w14:paraId="48FA175B" w14:textId="77777777" w:rsidR="00C62A6E" w:rsidRPr="009B1F1E" w:rsidRDefault="00C62A6E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916402388"/>
            <w:placeholder>
              <w:docPart w:val="D69E12E46E1F4838A7161B3D5B9E1EB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08" w:type="dxa"/>
                <w:gridSpan w:val="7"/>
              </w:tcPr>
              <w:p w14:paraId="3D5ECB03" w14:textId="19AFC3A1" w:rsidR="00C62A6E" w:rsidRPr="009B1F1E" w:rsidRDefault="00287471" w:rsidP="009179F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6" w:type="dxa"/>
            <w:gridSpan w:val="12"/>
          </w:tcPr>
          <w:p w14:paraId="789EFA78" w14:textId="77777777" w:rsidR="00C62A6E" w:rsidRPr="009B1F1E" w:rsidRDefault="00C62A6E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C62A6E" w:rsidRPr="009B1F1E" w14:paraId="4E12E3CB" w14:textId="77777777" w:rsidTr="00C7439C">
        <w:trPr>
          <w:gridAfter w:val="4"/>
          <w:wAfter w:w="416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24FF404B" w14:textId="77777777" w:rsidR="00C62A6E" w:rsidRPr="009B1F1E" w:rsidRDefault="00C62A6E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93" w:type="dxa"/>
            <w:gridSpan w:val="5"/>
          </w:tcPr>
          <w:p w14:paraId="6F5247DF" w14:textId="77777777" w:rsidR="00C62A6E" w:rsidRPr="009B1F1E" w:rsidRDefault="00C62A6E" w:rsidP="00C62A6E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die Belege richtig kontiert und verbucht?</w:t>
            </w:r>
          </w:p>
        </w:tc>
        <w:tc>
          <w:tcPr>
            <w:tcW w:w="3692" w:type="dxa"/>
            <w:gridSpan w:val="5"/>
          </w:tcPr>
          <w:p w14:paraId="429C32EB" w14:textId="77777777" w:rsidR="00C62A6E" w:rsidRPr="009B1F1E" w:rsidRDefault="00C62A6E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882944245"/>
            <w:placeholder>
              <w:docPart w:val="CFCEBD62DCBF4328BEB9BABF0A161C8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08" w:type="dxa"/>
                <w:gridSpan w:val="7"/>
              </w:tcPr>
              <w:p w14:paraId="7D5A336A" w14:textId="538C6A22" w:rsidR="00C62A6E" w:rsidRPr="009B1F1E" w:rsidRDefault="00287471" w:rsidP="009179F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6" w:type="dxa"/>
            <w:gridSpan w:val="12"/>
          </w:tcPr>
          <w:p w14:paraId="087365BE" w14:textId="77777777" w:rsidR="00C62A6E" w:rsidRPr="009B1F1E" w:rsidRDefault="00C62A6E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DC29EE" w:rsidRPr="009B1F1E" w14:paraId="19642F05" w14:textId="77777777" w:rsidTr="00C7439C">
        <w:trPr>
          <w:gridAfter w:val="4"/>
          <w:wAfter w:w="416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45B9BE4F" w14:textId="77777777" w:rsidR="00DC29EE" w:rsidRPr="009B1F1E" w:rsidRDefault="00DC29EE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93" w:type="dxa"/>
            <w:gridSpan w:val="5"/>
          </w:tcPr>
          <w:p w14:paraId="01C6B532" w14:textId="77777777" w:rsidR="00DC29EE" w:rsidRPr="009B1F1E" w:rsidRDefault="00A6091C" w:rsidP="009179FE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Wird die Vorsteuer der MWST vollständig zurückgefordert (bei MWST-Abrechnungen nach der effektiven Methode)?</w:t>
            </w:r>
          </w:p>
        </w:tc>
        <w:tc>
          <w:tcPr>
            <w:tcW w:w="3692" w:type="dxa"/>
            <w:gridSpan w:val="5"/>
          </w:tcPr>
          <w:p w14:paraId="3F21E022" w14:textId="77777777" w:rsidR="00DC29EE" w:rsidRPr="009B1F1E" w:rsidRDefault="00DC29EE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399023456"/>
            <w:placeholder>
              <w:docPart w:val="8D6F784BDC4943E09EA8F0C17CBD335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08" w:type="dxa"/>
                <w:gridSpan w:val="7"/>
              </w:tcPr>
              <w:p w14:paraId="11A04F33" w14:textId="61B2C30A" w:rsidR="00DC29EE" w:rsidRPr="009B1F1E" w:rsidRDefault="00287471" w:rsidP="009179F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6" w:type="dxa"/>
            <w:gridSpan w:val="12"/>
          </w:tcPr>
          <w:p w14:paraId="4E0B0FA6" w14:textId="77777777" w:rsidR="00DC29EE" w:rsidRPr="009B1F1E" w:rsidRDefault="00DC29EE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DC29EE" w:rsidRPr="009B1F1E" w14:paraId="008944CD" w14:textId="77777777" w:rsidTr="00C7439C">
        <w:trPr>
          <w:gridAfter w:val="4"/>
          <w:wAfter w:w="416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336C92E2" w14:textId="77777777" w:rsidR="00DC29EE" w:rsidRPr="009B1F1E" w:rsidRDefault="00DC29EE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93" w:type="dxa"/>
            <w:gridSpan w:val="5"/>
          </w:tcPr>
          <w:p w14:paraId="674BA730" w14:textId="4C72F1D2" w:rsidR="00DC29EE" w:rsidRPr="009B1F1E" w:rsidRDefault="00ED3B5F" w:rsidP="007A3BF7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die notwendigen i</w:t>
            </w:r>
            <w:r w:rsidR="00DC29EE" w:rsidRPr="009B1F1E">
              <w:rPr>
                <w:rFonts w:eastAsia="Times New Roman" w:cs="Arial"/>
                <w:lang w:eastAsia="de-CH"/>
              </w:rPr>
              <w:t>nterne</w:t>
            </w:r>
            <w:r w:rsidRPr="009B1F1E">
              <w:rPr>
                <w:rFonts w:eastAsia="Times New Roman" w:cs="Arial"/>
                <w:lang w:eastAsia="de-CH"/>
              </w:rPr>
              <w:t>n</w:t>
            </w:r>
            <w:r w:rsidR="00DC29EE" w:rsidRPr="009B1F1E">
              <w:rPr>
                <w:rFonts w:eastAsia="Times New Roman" w:cs="Arial"/>
                <w:lang w:eastAsia="de-CH"/>
              </w:rPr>
              <w:t xml:space="preserve"> Verrechnungen </w:t>
            </w:r>
            <w:r w:rsidRPr="009B1F1E">
              <w:rPr>
                <w:rFonts w:eastAsia="Times New Roman" w:cs="Arial"/>
                <w:lang w:eastAsia="de-CH"/>
              </w:rPr>
              <w:t>vorgenommen</w:t>
            </w:r>
            <w:r w:rsidR="00DC29EE" w:rsidRPr="009B1F1E">
              <w:rPr>
                <w:rFonts w:eastAsia="Times New Roman" w:cs="Arial"/>
                <w:lang w:eastAsia="de-CH"/>
              </w:rPr>
              <w:t>?</w:t>
            </w:r>
            <w:r w:rsidRPr="009B1F1E">
              <w:rPr>
                <w:rFonts w:eastAsia="Times New Roman" w:cs="Arial"/>
                <w:lang w:eastAsia="de-CH"/>
              </w:rPr>
              <w:t xml:space="preserve"> (</w:t>
            </w:r>
            <w:r w:rsidR="007A3BF7">
              <w:rPr>
                <w:rFonts w:eastAsia="Times New Roman" w:cs="Arial"/>
                <w:lang w:eastAsia="de-CH"/>
              </w:rPr>
              <w:t>§ 17 FHG)</w:t>
            </w:r>
          </w:p>
        </w:tc>
        <w:tc>
          <w:tcPr>
            <w:tcW w:w="3692" w:type="dxa"/>
            <w:gridSpan w:val="5"/>
          </w:tcPr>
          <w:p w14:paraId="5C59DA64" w14:textId="77777777" w:rsidR="00DC29EE" w:rsidRPr="009B1F1E" w:rsidRDefault="00DC29EE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41369214"/>
            <w:placeholder>
              <w:docPart w:val="A5FDDBD91F3D4023B88B13C7BB8F6C8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08" w:type="dxa"/>
                <w:gridSpan w:val="7"/>
              </w:tcPr>
              <w:p w14:paraId="7E1C1520" w14:textId="01FF5FFB" w:rsidR="00DC29EE" w:rsidRPr="009B1F1E" w:rsidRDefault="00287471" w:rsidP="009179F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6" w:type="dxa"/>
            <w:gridSpan w:val="12"/>
          </w:tcPr>
          <w:p w14:paraId="166374EC" w14:textId="77777777" w:rsidR="00DC29EE" w:rsidRPr="009B1F1E" w:rsidRDefault="00DC29EE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ED3B5F" w:rsidRPr="009B1F1E" w14:paraId="3DEB8291" w14:textId="77777777" w:rsidTr="00C7439C">
        <w:trPr>
          <w:gridAfter w:val="4"/>
          <w:wAfter w:w="416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32278FD4" w14:textId="77777777" w:rsidR="00ED3B5F" w:rsidRPr="009B1F1E" w:rsidRDefault="00ED3B5F" w:rsidP="0022775B">
            <w:pPr>
              <w:pStyle w:val="berschrift3"/>
              <w:rPr>
                <w:lang w:eastAsia="de-CH"/>
              </w:rPr>
            </w:pPr>
          </w:p>
        </w:tc>
        <w:tc>
          <w:tcPr>
            <w:tcW w:w="3593" w:type="dxa"/>
            <w:gridSpan w:val="5"/>
          </w:tcPr>
          <w:p w14:paraId="32C57D8D" w14:textId="35CD8A88" w:rsidR="00ED3B5F" w:rsidRPr="009B1F1E" w:rsidRDefault="00ED3B5F" w:rsidP="007A3BF7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Wurden die Abschreibungen und kalkulatorischen Zinsen gemäss Anlagebuchhaltung verbucht? </w:t>
            </w:r>
          </w:p>
        </w:tc>
        <w:tc>
          <w:tcPr>
            <w:tcW w:w="3692" w:type="dxa"/>
            <w:gridSpan w:val="5"/>
          </w:tcPr>
          <w:p w14:paraId="5D6E5347" w14:textId="77777777" w:rsidR="00ED3B5F" w:rsidRPr="009B1F1E" w:rsidRDefault="00ED3B5F" w:rsidP="00A24260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12996907"/>
            <w:placeholder>
              <w:docPart w:val="7AEF4E8975EF484A8C7D654EA526049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08" w:type="dxa"/>
                <w:gridSpan w:val="7"/>
              </w:tcPr>
              <w:p w14:paraId="6C7DA873" w14:textId="129B1AC8" w:rsidR="00ED3B5F" w:rsidRPr="009B1F1E" w:rsidRDefault="00287471" w:rsidP="009179F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6" w:type="dxa"/>
            <w:gridSpan w:val="12"/>
          </w:tcPr>
          <w:p w14:paraId="2BB445EE" w14:textId="77777777" w:rsidR="00ED3B5F" w:rsidRPr="009B1F1E" w:rsidRDefault="00ED3B5F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5342C6A9" w14:textId="77777777" w:rsidTr="00C7439C">
        <w:trPr>
          <w:gridAfter w:val="4"/>
          <w:wAfter w:w="416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4F8750F2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593" w:type="dxa"/>
            <w:gridSpan w:val="5"/>
          </w:tcPr>
          <w:p w14:paraId="15393865" w14:textId="64E0F43C" w:rsidR="00860A2C" w:rsidRPr="009B1F1E" w:rsidRDefault="00860A2C" w:rsidP="00860A2C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Ist der Saldo der Sachgruppen 37/47 (durchlaufende Beiträge) gleich hoch?</w:t>
            </w:r>
          </w:p>
        </w:tc>
        <w:tc>
          <w:tcPr>
            <w:tcW w:w="3692" w:type="dxa"/>
            <w:gridSpan w:val="5"/>
          </w:tcPr>
          <w:p w14:paraId="4F35446C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970531"/>
            <w:placeholder>
              <w:docPart w:val="4C9DDB59391F4FFABCB7EFE9CE8CD753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08" w:type="dxa"/>
                <w:gridSpan w:val="7"/>
              </w:tcPr>
              <w:p w14:paraId="498EB2E2" w14:textId="6F13E475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6" w:type="dxa"/>
            <w:gridSpan w:val="12"/>
          </w:tcPr>
          <w:p w14:paraId="0271652B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2A7AE727" w14:textId="77777777" w:rsidTr="00C7439C">
        <w:trPr>
          <w:gridAfter w:val="4"/>
          <w:wAfter w:w="416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43CC2966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593" w:type="dxa"/>
            <w:gridSpan w:val="5"/>
          </w:tcPr>
          <w:p w14:paraId="0A5CFD08" w14:textId="77777777" w:rsidR="00860A2C" w:rsidRPr="009B1F1E" w:rsidRDefault="00860A2C" w:rsidP="00860A2C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Ist der Saldo der Sachgruppen 39/49 (interne Verrechnungen und Umlagen) gleich hoch?</w:t>
            </w:r>
          </w:p>
        </w:tc>
        <w:tc>
          <w:tcPr>
            <w:tcW w:w="3692" w:type="dxa"/>
            <w:gridSpan w:val="5"/>
          </w:tcPr>
          <w:p w14:paraId="2C63E09E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013527792"/>
            <w:placeholder>
              <w:docPart w:val="B4D8AF6495F242BDA1BC0C435E24778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08" w:type="dxa"/>
                <w:gridSpan w:val="7"/>
              </w:tcPr>
              <w:p w14:paraId="0EACD688" w14:textId="4981A7C8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6" w:type="dxa"/>
            <w:gridSpan w:val="12"/>
          </w:tcPr>
          <w:p w14:paraId="17AEDDAD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4B4D8BBC" w14:textId="77777777" w:rsidTr="00C7439C">
        <w:trPr>
          <w:gridAfter w:val="4"/>
          <w:wAfter w:w="4165" w:type="dxa"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48028A93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593" w:type="dxa"/>
            <w:gridSpan w:val="5"/>
          </w:tcPr>
          <w:p w14:paraId="37BF5772" w14:textId="5888F8B9" w:rsidR="00860A2C" w:rsidRPr="009B1F1E" w:rsidRDefault="00860A2C" w:rsidP="007A3BF7">
            <w:pPr>
              <w:spacing w:before="120" w:after="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Beurteilung der Einhaltung der Grundsätze </w:t>
            </w:r>
            <w:r w:rsidR="007A3BF7">
              <w:rPr>
                <w:rFonts w:eastAsia="Times New Roman" w:cs="Arial"/>
                <w:lang w:eastAsia="de-CH"/>
              </w:rPr>
              <w:t>von § 3 FHG</w:t>
            </w:r>
          </w:p>
        </w:tc>
        <w:tc>
          <w:tcPr>
            <w:tcW w:w="3692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60A2C" w:rsidRPr="009B1F1E" w14:paraId="5696606A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428A817D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1FDB1B3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480924369"/>
            <w:placeholder>
              <w:docPart w:val="B8DB34616B754DCC9B9EE707953B10F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08" w:type="dxa"/>
                <w:gridSpan w:val="7"/>
              </w:tcPr>
              <w:p w14:paraId="5C970F25" w14:textId="77777777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86" w:type="dxa"/>
            <w:gridSpan w:val="1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60A2C" w:rsidRPr="009B1F1E" w14:paraId="17971B2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A2CE698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AF88686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24F0FACB" w14:textId="77777777" w:rsidTr="00366C79">
        <w:trPr>
          <w:gridAfter w:val="5"/>
          <w:wAfter w:w="4224" w:type="dxa"/>
          <w:cantSplit/>
        </w:trPr>
        <w:tc>
          <w:tcPr>
            <w:tcW w:w="1061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8F688F4" w14:textId="77777777" w:rsidR="00860A2C" w:rsidRPr="009B1F1E" w:rsidRDefault="00860A2C" w:rsidP="00860A2C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Gebühren</w:t>
            </w:r>
          </w:p>
        </w:tc>
      </w:tr>
      <w:tr w:rsidR="00860A2C" w:rsidRPr="009B1F1E" w14:paraId="07013A25" w14:textId="77777777" w:rsidTr="00C7439C">
        <w:trPr>
          <w:gridAfter w:val="1"/>
          <w:wAfter w:w="3940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4BD204DA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629" w:type="dxa"/>
            <w:gridSpan w:val="6"/>
            <w:tcBorders>
              <w:top w:val="single" w:sz="4" w:space="0" w:color="auto"/>
            </w:tcBorders>
          </w:tcPr>
          <w:p w14:paraId="5311077F" w14:textId="77777777" w:rsidR="00860A2C" w:rsidRPr="009B1F1E" w:rsidRDefault="00860A2C" w:rsidP="00860A2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Stimmen die in Rechnung gestellten Gebühren (Verwaltungsgebühren, Benutzungsgebühren, Konzessionsgebühren) mit den reglementarischen Grundlagen überein und sind sie korrekt verbucht worden?</w:t>
            </w:r>
          </w:p>
        </w:tc>
        <w:tc>
          <w:tcPr>
            <w:tcW w:w="3734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60A2C" w:rsidRPr="009B1F1E" w14:paraId="33D08ED7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4F5966FB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30497E8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6209010"/>
            <w:placeholder>
              <w:docPart w:val="DC8F4D2387FD4046BF4733600F0416E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9" w:type="dxa"/>
                <w:gridSpan w:val="8"/>
                <w:tcBorders>
                  <w:top w:val="single" w:sz="4" w:space="0" w:color="auto"/>
                </w:tcBorders>
              </w:tcPr>
              <w:p w14:paraId="42449C43" w14:textId="77777777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22" w:type="dxa"/>
            <w:gridSpan w:val="12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60A2C" w:rsidRPr="009B1F1E" w14:paraId="6B2487EF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D2B8F47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37FC04D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0F550284" w14:textId="77777777" w:rsidTr="00C7439C">
        <w:trPr>
          <w:gridAfter w:val="1"/>
          <w:wAfter w:w="394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34B76E2C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629" w:type="dxa"/>
            <w:gridSpan w:val="6"/>
          </w:tcPr>
          <w:p w14:paraId="7C0A5FF4" w14:textId="77777777" w:rsidR="00860A2C" w:rsidRPr="009B1F1E" w:rsidRDefault="00860A2C" w:rsidP="00860A2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Wie ist sichergestellt, dass die Gebühren vollständig erhoben werden?</w:t>
            </w:r>
          </w:p>
        </w:tc>
        <w:tc>
          <w:tcPr>
            <w:tcW w:w="373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60A2C" w:rsidRPr="009B1F1E" w14:paraId="43326A19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351008E8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01D154E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572277159"/>
            <w:placeholder>
              <w:docPart w:val="1D7FA923A999434B93783B82EF71E2E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19" w:type="dxa"/>
                <w:gridSpan w:val="8"/>
              </w:tcPr>
              <w:p w14:paraId="76C70B1A" w14:textId="77777777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22" w:type="dxa"/>
            <w:gridSpan w:val="1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60A2C" w:rsidRPr="009B1F1E" w14:paraId="5CEFB163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D01E65F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2750BDD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14AEF441" w14:textId="77777777" w:rsidTr="00366C79">
        <w:trPr>
          <w:gridAfter w:val="9"/>
          <w:wAfter w:w="4460" w:type="dxa"/>
          <w:cantSplit/>
        </w:trPr>
        <w:tc>
          <w:tcPr>
            <w:tcW w:w="1037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B4E44B7" w14:textId="77777777" w:rsidR="00860A2C" w:rsidRPr="009B1F1E" w:rsidRDefault="00860A2C" w:rsidP="00860A2C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Steuern</w:t>
            </w:r>
          </w:p>
        </w:tc>
      </w:tr>
      <w:tr w:rsidR="00860A2C" w:rsidRPr="009B1F1E" w14:paraId="4E157A57" w14:textId="77777777" w:rsidTr="00366C79">
        <w:trPr>
          <w:gridAfter w:val="9"/>
          <w:wAfter w:w="4460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16DD17F0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  <w:tcBorders>
              <w:top w:val="single" w:sz="4" w:space="0" w:color="auto"/>
            </w:tcBorders>
          </w:tcPr>
          <w:p w14:paraId="3AEC201D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Stimmt die Steuerausstands-abrechnung per 31. Dezember der kantonalen Steuerverwaltung mit dem Konto der Bilanz überein?</w:t>
            </w:r>
          </w:p>
        </w:tc>
        <w:tc>
          <w:tcPr>
            <w:tcW w:w="3531" w:type="dxa"/>
            <w:gridSpan w:val="5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60A2C" w:rsidRPr="009B1F1E" w14:paraId="744184C0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0F98CEC8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08EBF80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390550356"/>
            <w:placeholder>
              <w:docPart w:val="8F4F2C2BC370429F9F849D0059D3226F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94" w:type="dxa"/>
                <w:gridSpan w:val="7"/>
                <w:tcBorders>
                  <w:top w:val="single" w:sz="4" w:space="0" w:color="auto"/>
                </w:tcBorders>
              </w:tcPr>
              <w:p w14:paraId="4F554DD1" w14:textId="77777777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03" w:type="dxa"/>
            <w:gridSpan w:val="10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60A2C" w:rsidRPr="009B1F1E" w14:paraId="40AF1643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6972D3C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7F5DC6A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68BE92F8" w14:textId="77777777" w:rsidTr="00366C79">
        <w:trPr>
          <w:gridAfter w:val="9"/>
          <w:wAfter w:w="446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29033F69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</w:tcPr>
          <w:p w14:paraId="7CA476E2" w14:textId="419065FA" w:rsidR="00860A2C" w:rsidRPr="009B1F1E" w:rsidRDefault="00860A2C" w:rsidP="00D41A45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Sind die Steuerabrechnungen in der Gemeinderechnung vollständig und richtig verbucht?</w:t>
            </w:r>
          </w:p>
        </w:tc>
        <w:tc>
          <w:tcPr>
            <w:tcW w:w="3531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60A2C" w:rsidRPr="009B1F1E" w14:paraId="409A01F2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4C71B0D7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F497295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94814456"/>
            <w:placeholder>
              <w:docPart w:val="97EE5FD641DD4BB49C8F743A522242F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94" w:type="dxa"/>
                <w:gridSpan w:val="7"/>
              </w:tcPr>
              <w:p w14:paraId="6FBDBDE1" w14:textId="77777777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03" w:type="dxa"/>
            <w:gridSpan w:val="10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60A2C" w:rsidRPr="009B1F1E" w14:paraId="3C1B2337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D2A5566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822C3CD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2C54B9E8" w14:textId="77777777" w:rsidTr="009954E7">
        <w:trPr>
          <w:gridAfter w:val="9"/>
          <w:wAfter w:w="446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  <w:bottom w:val="single" w:sz="4" w:space="0" w:color="auto"/>
            </w:tcBorders>
          </w:tcPr>
          <w:p w14:paraId="72192BE7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  <w:tcBorders>
              <w:bottom w:val="single" w:sz="4" w:space="0" w:color="auto"/>
            </w:tcBorders>
          </w:tcPr>
          <w:p w14:paraId="4AB627C4" w14:textId="62ED3132" w:rsidR="00860A2C" w:rsidRPr="009B1F1E" w:rsidRDefault="00860A2C" w:rsidP="00D41A45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Sind die Geldein- und -ausgänge regelmässig abgestimmt?</w:t>
            </w:r>
          </w:p>
        </w:tc>
        <w:tc>
          <w:tcPr>
            <w:tcW w:w="3531" w:type="dxa"/>
            <w:gridSpan w:val="5"/>
            <w:tcBorders>
              <w:bottom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60A2C" w:rsidRPr="009B1F1E" w14:paraId="7ACD4A1D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492064F1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0A12F33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535267084"/>
            <w:placeholder>
              <w:docPart w:val="20CB4A201B3045AF9FA1420FF43C41FB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094" w:type="dxa"/>
                <w:gridSpan w:val="7"/>
                <w:tcBorders>
                  <w:bottom w:val="single" w:sz="4" w:space="0" w:color="auto"/>
                </w:tcBorders>
              </w:tcPr>
              <w:p w14:paraId="329C8A53" w14:textId="77777777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03" w:type="dxa"/>
            <w:gridSpan w:val="10"/>
            <w:tcBorders>
              <w:bottom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60A2C" w:rsidRPr="009B1F1E" w14:paraId="775C33F4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A7360FA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7420F61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32C65053" w14:textId="77777777" w:rsidTr="009954E7">
        <w:trPr>
          <w:gridAfter w:val="9"/>
          <w:wAfter w:w="4460" w:type="dxa"/>
          <w:cantSplit/>
        </w:trPr>
        <w:tc>
          <w:tcPr>
            <w:tcW w:w="1037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0867F17" w14:textId="06DF161B" w:rsidR="00860A2C" w:rsidRPr="004F40C9" w:rsidRDefault="004F40C9" w:rsidP="00860A2C">
            <w:pPr>
              <w:pStyle w:val="berschrift2"/>
              <w:rPr>
                <w:rFonts w:ascii="Arial" w:hAnsi="Arial"/>
                <w:szCs w:val="22"/>
              </w:rPr>
            </w:pPr>
            <w:r>
              <w:rPr>
                <w:rFonts w:ascii="Arial" w:hAnsi="Arial"/>
                <w:szCs w:val="22"/>
              </w:rPr>
              <w:t>Personalaufwand</w:t>
            </w:r>
          </w:p>
        </w:tc>
      </w:tr>
      <w:tr w:rsidR="00860A2C" w:rsidRPr="009B1F1E" w14:paraId="0A50A21D" w14:textId="77777777" w:rsidTr="00366C79">
        <w:trPr>
          <w:gridAfter w:val="9"/>
          <w:wAfter w:w="446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7D04581D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</w:tcPr>
          <w:p w14:paraId="2AB55A2E" w14:textId="77777777" w:rsidR="00860A2C" w:rsidRPr="009B1F1E" w:rsidRDefault="00860A2C" w:rsidP="00860A2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Werden die Besoldungen auf die richtigen Konten der Erfolgsrechnung verbucht bzw. übertragen?</w:t>
            </w:r>
          </w:p>
        </w:tc>
        <w:tc>
          <w:tcPr>
            <w:tcW w:w="3531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60A2C" w:rsidRPr="009B1F1E" w14:paraId="6F7A785C" w14:textId="77777777" w:rsidTr="005532F8">
              <w:trPr>
                <w:trHeight w:val="1181"/>
              </w:trPr>
              <w:tc>
                <w:tcPr>
                  <w:tcW w:w="3532" w:type="dxa"/>
                </w:tcPr>
                <w:p w14:paraId="0A51641E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8685ABB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884672019"/>
            <w:placeholder>
              <w:docPart w:val="14CD755CACC44681ABF23FE0D1AE660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94" w:type="dxa"/>
                <w:gridSpan w:val="7"/>
              </w:tcPr>
              <w:p w14:paraId="666D94C5" w14:textId="77777777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03" w:type="dxa"/>
            <w:gridSpan w:val="10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60A2C" w:rsidRPr="009B1F1E" w14:paraId="0235BAF7" w14:textId="77777777" w:rsidTr="005532F8">
              <w:trPr>
                <w:trHeight w:val="1181"/>
              </w:trPr>
              <w:tc>
                <w:tcPr>
                  <w:tcW w:w="1154" w:type="dxa"/>
                </w:tcPr>
                <w:p w14:paraId="14F1256E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2524C94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59719576" w14:textId="77777777" w:rsidTr="00366C79">
        <w:trPr>
          <w:gridAfter w:val="9"/>
          <w:wAfter w:w="446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5267DC92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</w:tcPr>
          <w:p w14:paraId="7585A30E" w14:textId="77777777" w:rsidR="00860A2C" w:rsidRPr="009B1F1E" w:rsidRDefault="00860A2C" w:rsidP="00860A2C">
            <w:pPr>
              <w:spacing w:before="120" w:after="120"/>
              <w:rPr>
                <w:rFonts w:cs="Arial"/>
              </w:rPr>
            </w:pPr>
            <w:r w:rsidRPr="009B1F1E">
              <w:rPr>
                <w:rFonts w:eastAsia="Times New Roman" w:cs="Arial"/>
                <w:lang w:eastAsia="de-CH"/>
              </w:rPr>
              <w:t>Stimmt die Lohnbuchhaltung mit der Buchhaltung und den Lohnausweisen überein?</w:t>
            </w:r>
          </w:p>
        </w:tc>
        <w:tc>
          <w:tcPr>
            <w:tcW w:w="3531" w:type="dxa"/>
            <w:gridSpan w:val="5"/>
          </w:tcPr>
          <w:p w14:paraId="22CD3E02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tc>
          <w:tcPr>
            <w:tcW w:w="1094" w:type="dxa"/>
            <w:gridSpan w:val="7"/>
          </w:tcPr>
          <w:p w14:paraId="36D09830" w14:textId="77777777" w:rsidR="00860A2C" w:rsidRPr="009B1F1E" w:rsidRDefault="00860A2C" w:rsidP="00860A2C">
            <w:pPr>
              <w:spacing w:before="120" w:after="120" w:line="240" w:lineRule="auto"/>
              <w:jc w:val="center"/>
              <w:rPr>
                <w:rFonts w:eastAsia="Times New Roman" w:cs="Arial"/>
                <w:lang w:eastAsia="de-CH"/>
              </w:rPr>
            </w:pPr>
          </w:p>
        </w:tc>
        <w:tc>
          <w:tcPr>
            <w:tcW w:w="1403" w:type="dxa"/>
            <w:gridSpan w:val="10"/>
          </w:tcPr>
          <w:p w14:paraId="7B6B2B85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36BBD2A0" w14:textId="77777777" w:rsidTr="00366C79">
        <w:trPr>
          <w:gridAfter w:val="9"/>
          <w:wAfter w:w="446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757FAB5A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</w:tcPr>
          <w:p w14:paraId="3DDD9395" w14:textId="77777777" w:rsidR="00860A2C" w:rsidRPr="009B1F1E" w:rsidRDefault="00860A2C" w:rsidP="00860A2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Sind die Lohndeklarationen gegenüber AHV, PK, UVG, Krankentaggeldversicherer vollständig erfolgt und stimmen diese mit den Lohnzahlungen überein?</w:t>
            </w:r>
          </w:p>
        </w:tc>
        <w:tc>
          <w:tcPr>
            <w:tcW w:w="3531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60A2C" w:rsidRPr="009B1F1E" w14:paraId="02FED89A" w14:textId="77777777" w:rsidTr="005532F8">
              <w:trPr>
                <w:trHeight w:val="1181"/>
              </w:trPr>
              <w:tc>
                <w:tcPr>
                  <w:tcW w:w="3532" w:type="dxa"/>
                </w:tcPr>
                <w:p w14:paraId="78738694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5C830BD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61405811"/>
            <w:placeholder>
              <w:docPart w:val="C7986FD874EE409D86F26323B9C9A1C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94" w:type="dxa"/>
                <w:gridSpan w:val="7"/>
              </w:tcPr>
              <w:p w14:paraId="6C027D41" w14:textId="77777777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03" w:type="dxa"/>
            <w:gridSpan w:val="10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60A2C" w:rsidRPr="009B1F1E" w14:paraId="37AB8D67" w14:textId="77777777" w:rsidTr="005532F8">
              <w:trPr>
                <w:trHeight w:val="1181"/>
              </w:trPr>
              <w:tc>
                <w:tcPr>
                  <w:tcW w:w="1154" w:type="dxa"/>
                </w:tcPr>
                <w:p w14:paraId="368C1918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B5C8089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7F5F3E76" w14:textId="77777777" w:rsidTr="00366C79">
        <w:trPr>
          <w:gridAfter w:val="9"/>
          <w:wAfter w:w="4460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5E8C0935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</w:tcPr>
          <w:p w14:paraId="3D4A223A" w14:textId="4C94634A" w:rsidR="00860A2C" w:rsidRPr="009B1F1E" w:rsidRDefault="00860A2C" w:rsidP="00860A2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Werden die Jahresschlussabrechnungen der Sozialversicherungen (AHV, Unfall- und Krankentaggeldversicherung, Pensionskassen, usw.) korrekt verbucht?</w:t>
            </w:r>
          </w:p>
        </w:tc>
        <w:tc>
          <w:tcPr>
            <w:tcW w:w="3531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60A2C" w:rsidRPr="009B1F1E" w14:paraId="5B550142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600FDB18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71E1D23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647711584"/>
            <w:placeholder>
              <w:docPart w:val="08AD465707AD4D94AF25C49CE8D5189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094" w:type="dxa"/>
                <w:gridSpan w:val="7"/>
              </w:tcPr>
              <w:p w14:paraId="0950B198" w14:textId="77777777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403" w:type="dxa"/>
            <w:gridSpan w:val="10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60A2C" w:rsidRPr="009B1F1E" w14:paraId="2B37BFF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7B9BA94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4CC5ED8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1D4C186E" w14:textId="77777777" w:rsidTr="00366C79">
        <w:trPr>
          <w:gridAfter w:val="12"/>
          <w:wAfter w:w="4591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03EC2557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</w:tcPr>
          <w:p w14:paraId="15612072" w14:textId="77777777" w:rsidR="00860A2C" w:rsidRPr="009B1F1E" w:rsidRDefault="00860A2C" w:rsidP="00860A2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Sind für die ausgerichteten Entschädigungen, Sitzungsgelder und Spesen an Behördenmitglieder ordnungsgemässe Abrechnungen vorhanden?</w:t>
            </w:r>
          </w:p>
        </w:tc>
        <w:tc>
          <w:tcPr>
            <w:tcW w:w="3531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60A2C" w:rsidRPr="009B1F1E" w14:paraId="42C2F443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4A2684D6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C21851B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285816447"/>
            <w:placeholder>
              <w:docPart w:val="99013A9E9BBC478989667B82631E6B7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08" w:type="dxa"/>
                <w:gridSpan w:val="8"/>
              </w:tcPr>
              <w:p w14:paraId="3CFC43B0" w14:textId="77777777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58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60A2C" w:rsidRPr="009B1F1E" w14:paraId="63E9FC2F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4BD797A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27C8020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53301E93" w14:textId="77777777" w:rsidTr="00366C79">
        <w:trPr>
          <w:gridAfter w:val="12"/>
          <w:wAfter w:w="4591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0B51EE69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</w:tcPr>
          <w:p w14:paraId="6133D955" w14:textId="77777777" w:rsidR="00860A2C" w:rsidRPr="009B1F1E" w:rsidRDefault="00860A2C" w:rsidP="00860A2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Wird eine Kontrolle über Militärdienst- und Zivildienstabwesenheiten und die entsprechenden EO-Entschädigungen geführt?</w:t>
            </w:r>
          </w:p>
        </w:tc>
        <w:tc>
          <w:tcPr>
            <w:tcW w:w="3531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860A2C" w:rsidRPr="009B1F1E" w14:paraId="3F9F63A5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1D256BA5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0BE8E73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083749952"/>
            <w:placeholder>
              <w:docPart w:val="02B2F4432A2A46BD870D74E2F552B67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  <w:listItem w:displayText="keine Prüfung" w:value="keine Prüfung"/>
            </w:dropDownList>
          </w:sdtPr>
          <w:sdtEndPr/>
          <w:sdtContent>
            <w:tc>
              <w:tcPr>
                <w:tcW w:w="1108" w:type="dxa"/>
                <w:gridSpan w:val="8"/>
              </w:tcPr>
              <w:p w14:paraId="096BC5FF" w14:textId="77777777" w:rsidR="00860A2C" w:rsidRPr="009B1F1E" w:rsidRDefault="00860A2C" w:rsidP="00860A2C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58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860A2C" w:rsidRPr="009B1F1E" w14:paraId="7AC58B70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697708D" w14:textId="77777777" w:rsidR="00860A2C" w:rsidRPr="009B1F1E" w:rsidRDefault="00860A2C" w:rsidP="00860A2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7834D10" w14:textId="77777777" w:rsidR="00860A2C" w:rsidRPr="009B1F1E" w:rsidRDefault="00860A2C" w:rsidP="00860A2C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2F6A5B15" w14:textId="77777777" w:rsidTr="00366C79">
        <w:trPr>
          <w:gridAfter w:val="12"/>
          <w:wAfter w:w="4591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7811DD58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</w:tcPr>
          <w:p w14:paraId="6065610B" w14:textId="77777777" w:rsidR="00860A2C" w:rsidRPr="009B1F1E" w:rsidRDefault="00860A2C" w:rsidP="00860A2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Stimmen die Bruttobesoldungen gemäss Buchhaltung mit den nachgewiesenen Beträgen gemäss Einreihungsbeschlüssen überein?</w:t>
            </w:r>
          </w:p>
        </w:tc>
        <w:tc>
          <w:tcPr>
            <w:tcW w:w="3531" w:type="dxa"/>
            <w:gridSpan w:val="5"/>
          </w:tcPr>
          <w:p w14:paraId="2C48C860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tc>
          <w:tcPr>
            <w:tcW w:w="1108" w:type="dxa"/>
            <w:gridSpan w:val="8"/>
          </w:tcPr>
          <w:p w14:paraId="7F3BDB7F" w14:textId="77777777" w:rsidR="00860A2C" w:rsidRPr="009B1F1E" w:rsidRDefault="00860A2C" w:rsidP="00860A2C">
            <w:pPr>
              <w:spacing w:before="120" w:after="120" w:line="240" w:lineRule="auto"/>
              <w:jc w:val="center"/>
              <w:rPr>
                <w:rFonts w:eastAsia="Times New Roman" w:cs="Arial"/>
                <w:lang w:eastAsia="de-CH"/>
              </w:rPr>
            </w:pPr>
          </w:p>
        </w:tc>
        <w:tc>
          <w:tcPr>
            <w:tcW w:w="1258" w:type="dxa"/>
            <w:gridSpan w:val="6"/>
          </w:tcPr>
          <w:p w14:paraId="3660820F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6EC15A88" w14:textId="77777777" w:rsidTr="00366C79">
        <w:trPr>
          <w:gridAfter w:val="12"/>
          <w:wAfter w:w="4591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1E35021B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</w:tcPr>
          <w:p w14:paraId="729E989A" w14:textId="77777777" w:rsidR="00860A2C" w:rsidRPr="009B1F1E" w:rsidRDefault="00860A2C" w:rsidP="00860A2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Beinhaltet die letzte AHV- / SUVA-Revision keine wesentlichen Beanstandungen?</w:t>
            </w:r>
          </w:p>
        </w:tc>
        <w:tc>
          <w:tcPr>
            <w:tcW w:w="3531" w:type="dxa"/>
            <w:gridSpan w:val="5"/>
          </w:tcPr>
          <w:p w14:paraId="49514122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tc>
          <w:tcPr>
            <w:tcW w:w="1108" w:type="dxa"/>
            <w:gridSpan w:val="8"/>
          </w:tcPr>
          <w:p w14:paraId="4D3C927D" w14:textId="77777777" w:rsidR="00860A2C" w:rsidRPr="009B1F1E" w:rsidRDefault="00860A2C" w:rsidP="00860A2C">
            <w:pPr>
              <w:spacing w:before="120" w:after="120" w:line="240" w:lineRule="auto"/>
              <w:jc w:val="center"/>
              <w:rPr>
                <w:rFonts w:eastAsia="Times New Roman" w:cs="Arial"/>
                <w:lang w:eastAsia="de-CH"/>
              </w:rPr>
            </w:pPr>
          </w:p>
        </w:tc>
        <w:tc>
          <w:tcPr>
            <w:tcW w:w="1258" w:type="dxa"/>
            <w:gridSpan w:val="6"/>
          </w:tcPr>
          <w:p w14:paraId="27CC96C9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00F2A95A" w14:textId="77777777" w:rsidTr="00366C79">
        <w:trPr>
          <w:gridAfter w:val="12"/>
          <w:wAfter w:w="4591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0ABB187C" w14:textId="77777777" w:rsidR="00860A2C" w:rsidRPr="009B1F1E" w:rsidRDefault="00860A2C" w:rsidP="00860A2C">
            <w:pPr>
              <w:pStyle w:val="berschrift3"/>
              <w:rPr>
                <w:lang w:eastAsia="de-CH"/>
              </w:rPr>
            </w:pPr>
          </w:p>
        </w:tc>
        <w:tc>
          <w:tcPr>
            <w:tcW w:w="3256" w:type="dxa"/>
            <w:gridSpan w:val="2"/>
          </w:tcPr>
          <w:p w14:paraId="46A6F0F0" w14:textId="77777777" w:rsidR="00860A2C" w:rsidRPr="009B1F1E" w:rsidRDefault="00860A2C" w:rsidP="00860A2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Werden wesentliche Ferien- und Überzeitguthaben abgegrenzt?</w:t>
            </w:r>
          </w:p>
        </w:tc>
        <w:tc>
          <w:tcPr>
            <w:tcW w:w="3531" w:type="dxa"/>
            <w:gridSpan w:val="5"/>
          </w:tcPr>
          <w:p w14:paraId="0D760141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tc>
          <w:tcPr>
            <w:tcW w:w="1108" w:type="dxa"/>
            <w:gridSpan w:val="8"/>
          </w:tcPr>
          <w:p w14:paraId="031ADAD5" w14:textId="77777777" w:rsidR="00860A2C" w:rsidRPr="009B1F1E" w:rsidRDefault="00860A2C" w:rsidP="00860A2C">
            <w:pPr>
              <w:spacing w:before="120" w:after="120" w:line="240" w:lineRule="auto"/>
              <w:jc w:val="center"/>
              <w:rPr>
                <w:rFonts w:eastAsia="Times New Roman" w:cs="Arial"/>
                <w:lang w:eastAsia="de-CH"/>
              </w:rPr>
            </w:pPr>
          </w:p>
        </w:tc>
        <w:tc>
          <w:tcPr>
            <w:tcW w:w="1258" w:type="dxa"/>
            <w:gridSpan w:val="6"/>
          </w:tcPr>
          <w:p w14:paraId="3849C40B" w14:textId="77777777" w:rsidR="00860A2C" w:rsidRPr="009B1F1E" w:rsidRDefault="00860A2C" w:rsidP="00860A2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860A2C" w:rsidRPr="009B1F1E" w14:paraId="1063AAC2" w14:textId="77777777" w:rsidTr="00735614">
        <w:trPr>
          <w:gridBefore w:val="1"/>
          <w:gridAfter w:val="7"/>
          <w:wBefore w:w="18" w:type="dxa"/>
          <w:wAfter w:w="4386" w:type="dxa"/>
          <w:cantSplit/>
        </w:trPr>
        <w:tc>
          <w:tcPr>
            <w:tcW w:w="10433" w:type="dxa"/>
            <w:gridSpan w:val="2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4C2DB41D" w14:textId="77777777" w:rsidR="00860A2C" w:rsidRPr="009B1F1E" w:rsidRDefault="00860A2C" w:rsidP="00860A2C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735614" w:rsidRPr="009B1F1E" w14:paraId="156447F4" w14:textId="77777777" w:rsidTr="00735614">
        <w:trPr>
          <w:gridBefore w:val="1"/>
          <w:wBefore w:w="18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2103B940" w14:textId="77777777" w:rsidR="00735614" w:rsidRPr="009B1F1E" w:rsidRDefault="00735614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30"/>
          </w:tcPr>
          <w:p w14:paraId="26E69681" w14:textId="77777777" w:rsidR="00735614" w:rsidRDefault="00735614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7728ACED" w14:textId="77777777" w:rsidR="00735614" w:rsidRPr="009B1F1E" w:rsidRDefault="00735614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6E7EE6AC" w14:textId="77777777" w:rsidR="00735614" w:rsidRPr="009B1F1E" w:rsidRDefault="00735614" w:rsidP="006152D6">
            <w:pPr>
              <w:spacing w:line="259" w:lineRule="auto"/>
            </w:pPr>
          </w:p>
        </w:tc>
      </w:tr>
      <w:tr w:rsidR="00735614" w:rsidRPr="009B1F1E" w14:paraId="137CF629" w14:textId="77777777" w:rsidTr="00735614">
        <w:trPr>
          <w:gridBefore w:val="1"/>
          <w:gridAfter w:val="6"/>
          <w:wBefore w:w="18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43290BAB" w14:textId="77777777" w:rsidR="00735614" w:rsidRPr="009B1F1E" w:rsidRDefault="00735614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18B18986" w14:textId="77777777" w:rsidR="00735614" w:rsidRDefault="00735614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6DF58A75" w14:textId="77777777" w:rsidR="00735614" w:rsidRPr="009B1F1E" w:rsidRDefault="00735614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10"/>
          </w:tcPr>
          <w:p w14:paraId="7FCD8DDB" w14:textId="77777777" w:rsidR="00735614" w:rsidRPr="009B1F1E" w:rsidRDefault="00735614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590344961"/>
            <w:placeholder>
              <w:docPart w:val="6ED49C99B044431D8ED0F384AEE22C11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14"/>
              </w:tcPr>
              <w:p w14:paraId="0BC80538" w14:textId="77777777" w:rsidR="00735614" w:rsidRPr="009B1F1E" w:rsidRDefault="00735614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735614" w:rsidRPr="009B1F1E" w14:paraId="71B8003E" w14:textId="77777777" w:rsidTr="00735614">
        <w:trPr>
          <w:gridBefore w:val="1"/>
          <w:gridAfter w:val="6"/>
          <w:wBefore w:w="18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BFC3AF1" w14:textId="77777777" w:rsidR="00735614" w:rsidRPr="009B1F1E" w:rsidRDefault="00735614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566E044B" w14:textId="77777777" w:rsidR="00735614" w:rsidRDefault="00735614" w:rsidP="006152D6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55A79BCB" w14:textId="77777777" w:rsidR="00735614" w:rsidRPr="009B1F1E" w:rsidRDefault="00735614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10"/>
          </w:tcPr>
          <w:p w14:paraId="1A109FD4" w14:textId="77777777" w:rsidR="00735614" w:rsidRPr="009B1F1E" w:rsidRDefault="00735614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917520996"/>
            <w:placeholder>
              <w:docPart w:val="65DC70A3BD7442D390890CD8CC1DEA24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14"/>
              </w:tcPr>
              <w:p w14:paraId="0AD03CC5" w14:textId="77777777" w:rsidR="00735614" w:rsidRPr="009B1F1E" w:rsidRDefault="00735614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735614" w:rsidRPr="009B1F1E" w14:paraId="2BB2DFD7" w14:textId="77777777" w:rsidTr="00735614">
        <w:trPr>
          <w:gridBefore w:val="1"/>
          <w:gridAfter w:val="8"/>
          <w:wBefore w:w="18" w:type="dxa"/>
          <w:wAfter w:w="4440" w:type="dxa"/>
          <w:cantSplit/>
        </w:trPr>
        <w:tc>
          <w:tcPr>
            <w:tcW w:w="10379" w:type="dxa"/>
            <w:gridSpan w:val="27"/>
            <w:tcBorders>
              <w:left w:val="single" w:sz="18" w:space="0" w:color="auto"/>
            </w:tcBorders>
          </w:tcPr>
          <w:p w14:paraId="3AEE50F2" w14:textId="77777777" w:rsidR="00735614" w:rsidRDefault="00735614" w:rsidP="006152D6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63A42882" w14:textId="77777777" w:rsidR="00735614" w:rsidRPr="009B1F1E" w:rsidRDefault="00735614" w:rsidP="006152D6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7C0B492A" w14:textId="77777777" w:rsidR="00735614" w:rsidRDefault="00735614">
      <w:pPr>
        <w:spacing w:line="259" w:lineRule="auto"/>
        <w:rPr>
          <w:rFonts w:cs="Arial"/>
          <w:b/>
        </w:rPr>
      </w:pPr>
      <w:bookmarkStart w:id="75" w:name="_Ref452644925"/>
      <w:r>
        <w:rPr>
          <w:rFonts w:cs="Arial"/>
          <w:b/>
        </w:rPr>
        <w:br w:type="page"/>
      </w:r>
    </w:p>
    <w:p w14:paraId="5B4BE0A2" w14:textId="77777777" w:rsidR="00F546CA" w:rsidRPr="009B1F1E" w:rsidRDefault="00F546CA" w:rsidP="007B44A5">
      <w:pPr>
        <w:pStyle w:val="berschrift1"/>
        <w:rPr>
          <w:rFonts w:ascii="Arial" w:hAnsi="Arial"/>
          <w:szCs w:val="22"/>
        </w:rPr>
      </w:pPr>
      <w:bookmarkStart w:id="76" w:name="_Toc25147176"/>
      <w:r w:rsidRPr="009B1F1E">
        <w:rPr>
          <w:rFonts w:ascii="Arial" w:hAnsi="Arial"/>
          <w:szCs w:val="22"/>
        </w:rPr>
        <w:t>Investitionsrechnung</w:t>
      </w:r>
      <w:bookmarkEnd w:id="75"/>
      <w:bookmarkEnd w:id="76"/>
    </w:p>
    <w:p w14:paraId="08F57E4C" w14:textId="77777777" w:rsidR="00EA3A7E" w:rsidRPr="009B1F1E" w:rsidRDefault="00EA3A7E" w:rsidP="00745E73">
      <w:pPr>
        <w:spacing w:before="120" w:after="120" w:line="240" w:lineRule="auto"/>
        <w:rPr>
          <w:rFonts w:cs="Arial"/>
        </w:rPr>
      </w:pPr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4EDB0858" w14:textId="77777777" w:rsidTr="00655DED">
        <w:tc>
          <w:tcPr>
            <w:tcW w:w="10343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4CFADC1C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09B96497" w14:textId="77777777" w:rsidTr="00366CF6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43DC0092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67BBF2B4" w14:textId="77777777" w:rsidR="004F40C9" w:rsidRDefault="00EA3A7E" w:rsidP="00EA3A7E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Prüfung der vollständigen und sachgerechten Verbuchung der Investitionsausgaben und Investitionseinnahmen ins Verwaltungsvermögen</w:t>
            </w:r>
          </w:p>
          <w:p w14:paraId="4FABB7DC" w14:textId="78288AB8" w:rsidR="00EA3A7E" w:rsidRPr="004F40C9" w:rsidRDefault="00EA3A7E" w:rsidP="004F40C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Prüfung, ob die verbuchten Ausgaben einen gültigen Kreditbeschluss</w:t>
            </w:r>
            <w:r w:rsidR="006549DF" w:rsidRPr="009B1F1E">
              <w:rPr>
                <w:rFonts w:cs="Arial"/>
              </w:rPr>
              <w:t>, eine Ausgabenbewilligung</w:t>
            </w:r>
            <w:r w:rsidRPr="009B1F1E">
              <w:rPr>
                <w:rFonts w:cs="Arial"/>
              </w:rPr>
              <w:t xml:space="preserve"> und eine mehrjährige Nutzungsdauer aufweisen sowie über der festgelegten Aktivierungsgrenze liegen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55F25236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2854BD63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10D855C9" w14:textId="77777777" w:rsidTr="00366CF6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4C48B3E3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465E9BDF" w14:textId="77777777" w:rsidR="004F40C9" w:rsidRPr="004F40C9" w:rsidRDefault="00EA3A7E" w:rsidP="004F40C9">
            <w:pPr>
              <w:pStyle w:val="Listenabsatz"/>
              <w:numPr>
                <w:ilvl w:val="0"/>
                <w:numId w:val="33"/>
              </w:numPr>
              <w:spacing w:before="120" w:after="120" w:line="240" w:lineRule="auto"/>
              <w:rPr>
                <w:rFonts w:cs="Arial"/>
              </w:rPr>
            </w:pPr>
            <w:r w:rsidRPr="004F40C9">
              <w:rPr>
                <w:rFonts w:cs="Arial"/>
              </w:rPr>
              <w:t>FHG</w:t>
            </w:r>
          </w:p>
          <w:p w14:paraId="3606C07D" w14:textId="77777777" w:rsidR="004F40C9" w:rsidRPr="004F40C9" w:rsidRDefault="00F326BF" w:rsidP="004F40C9">
            <w:pPr>
              <w:pStyle w:val="Listenabsatz"/>
              <w:numPr>
                <w:ilvl w:val="0"/>
                <w:numId w:val="33"/>
              </w:numPr>
              <w:spacing w:before="120" w:after="120" w:line="240" w:lineRule="auto"/>
              <w:rPr>
                <w:rFonts w:cs="Arial"/>
              </w:rPr>
            </w:pPr>
            <w:r w:rsidRPr="004F40C9">
              <w:rPr>
                <w:rFonts w:cs="Arial"/>
              </w:rPr>
              <w:t>FHV</w:t>
            </w:r>
          </w:p>
          <w:p w14:paraId="53B78677" w14:textId="77777777" w:rsidR="004F40C9" w:rsidRPr="004F40C9" w:rsidRDefault="006549DF" w:rsidP="004F40C9">
            <w:pPr>
              <w:pStyle w:val="Listenabsatz"/>
              <w:numPr>
                <w:ilvl w:val="0"/>
                <w:numId w:val="33"/>
              </w:numPr>
              <w:spacing w:before="120" w:after="120" w:line="240" w:lineRule="auto"/>
              <w:rPr>
                <w:rFonts w:cs="Arial"/>
              </w:rPr>
            </w:pPr>
            <w:r w:rsidRPr="004F40C9">
              <w:rPr>
                <w:rFonts w:cs="Arial"/>
              </w:rPr>
              <w:t>Budget- und Nachtragskredite</w:t>
            </w:r>
          </w:p>
          <w:p w14:paraId="2355BCAE" w14:textId="77777777" w:rsidR="004F40C9" w:rsidRPr="004F40C9" w:rsidRDefault="00EA3A7E" w:rsidP="004F40C9">
            <w:pPr>
              <w:pStyle w:val="Listenabsatz"/>
              <w:numPr>
                <w:ilvl w:val="0"/>
                <w:numId w:val="33"/>
              </w:numPr>
              <w:spacing w:before="120" w:after="120" w:line="240" w:lineRule="auto"/>
              <w:rPr>
                <w:rFonts w:cs="Arial"/>
              </w:rPr>
            </w:pPr>
            <w:r w:rsidRPr="004F40C9">
              <w:rPr>
                <w:rFonts w:cs="Arial"/>
              </w:rPr>
              <w:t>Zusatzkredite</w:t>
            </w:r>
          </w:p>
          <w:p w14:paraId="3C728DF7" w14:textId="77777777" w:rsidR="004F40C9" w:rsidRPr="004F40C9" w:rsidRDefault="00EA3A7E" w:rsidP="004F40C9">
            <w:pPr>
              <w:pStyle w:val="Listenabsatz"/>
              <w:numPr>
                <w:ilvl w:val="0"/>
                <w:numId w:val="33"/>
              </w:numPr>
              <w:spacing w:before="120" w:after="120" w:line="240" w:lineRule="auto"/>
              <w:rPr>
                <w:rFonts w:cs="Arial"/>
              </w:rPr>
            </w:pPr>
            <w:r w:rsidRPr="004F40C9">
              <w:rPr>
                <w:rFonts w:cs="Arial"/>
              </w:rPr>
              <w:t>Subventionszusicherungen</w:t>
            </w:r>
          </w:p>
          <w:p w14:paraId="1C29F63D" w14:textId="3D7B8B5C" w:rsidR="00EA3A7E" w:rsidRPr="004F40C9" w:rsidRDefault="004F40C9" w:rsidP="004F40C9">
            <w:pPr>
              <w:pStyle w:val="Listenabsatz"/>
              <w:numPr>
                <w:ilvl w:val="0"/>
                <w:numId w:val="33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4F40C9">
              <w:rPr>
                <w:rFonts w:cs="Arial"/>
              </w:rPr>
              <w:t>A</w:t>
            </w:r>
            <w:r w:rsidR="00EA3A7E" w:rsidRPr="004F40C9">
              <w:rPr>
                <w:rFonts w:cs="Arial"/>
              </w:rPr>
              <w:t xml:space="preserve">brechnungen über </w:t>
            </w:r>
            <w:r w:rsidR="00987927" w:rsidRPr="004F40C9">
              <w:rPr>
                <w:rFonts w:cs="Arial"/>
              </w:rPr>
              <w:t>Zusatz</w:t>
            </w:r>
            <w:r w:rsidR="00EA3A7E" w:rsidRPr="004F40C9">
              <w:rPr>
                <w:rFonts w:cs="Arial"/>
              </w:rPr>
              <w:t xml:space="preserve">kredite </w:t>
            </w:r>
          </w:p>
        </w:tc>
      </w:tr>
    </w:tbl>
    <w:p w14:paraId="565FA868" w14:textId="77777777" w:rsidR="00EA3A7E" w:rsidRPr="009B1F1E" w:rsidRDefault="00EA3A7E" w:rsidP="00EA3A7E">
      <w:pPr>
        <w:rPr>
          <w:rFonts w:cs="Arial"/>
        </w:rPr>
      </w:pPr>
    </w:p>
    <w:tbl>
      <w:tblPr>
        <w:tblW w:w="14837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"/>
        <w:gridCol w:w="789"/>
        <w:gridCol w:w="286"/>
        <w:gridCol w:w="3183"/>
        <w:gridCol w:w="258"/>
        <w:gridCol w:w="23"/>
        <w:gridCol w:w="3401"/>
        <w:gridCol w:w="165"/>
        <w:gridCol w:w="537"/>
        <w:gridCol w:w="432"/>
        <w:gridCol w:w="157"/>
        <w:gridCol w:w="1066"/>
        <w:gridCol w:w="62"/>
        <w:gridCol w:w="20"/>
        <w:gridCol w:w="52"/>
        <w:gridCol w:w="95"/>
        <w:gridCol w:w="42"/>
        <w:gridCol w:w="148"/>
        <w:gridCol w:w="4103"/>
      </w:tblGrid>
      <w:tr w:rsidR="00B513B7" w:rsidRPr="009B1F1E" w14:paraId="7FF9B76C" w14:textId="77777777" w:rsidTr="004F40C9">
        <w:trPr>
          <w:gridBefore w:val="1"/>
          <w:gridAfter w:val="4"/>
          <w:wBefore w:w="18" w:type="dxa"/>
          <w:wAfter w:w="4388" w:type="dxa"/>
          <w:cantSplit/>
          <w:tblHeader/>
        </w:trPr>
        <w:tc>
          <w:tcPr>
            <w:tcW w:w="42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ECC73F3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48906C5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7D5971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68116FC5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6D2A91" w:rsidRPr="009B1F1E" w14:paraId="3222D517" w14:textId="77777777" w:rsidTr="004F40C9">
        <w:trPr>
          <w:gridAfter w:val="6"/>
          <w:wAfter w:w="4460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29FEA8CA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70" w:type="dxa"/>
            <w:gridSpan w:val="11"/>
            <w:shd w:val="clear" w:color="auto" w:fill="auto"/>
          </w:tcPr>
          <w:p w14:paraId="299E1F48" w14:textId="77777777" w:rsidR="006D2A91" w:rsidRPr="009B1F1E" w:rsidRDefault="006D2A91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04871" w:rsidRPr="009B1F1E" w14:paraId="574A5238" w14:textId="77777777" w:rsidTr="004F40C9">
        <w:trPr>
          <w:gridAfter w:val="7"/>
          <w:wAfter w:w="4522" w:type="dxa"/>
          <w:cantSplit/>
        </w:trPr>
        <w:tc>
          <w:tcPr>
            <w:tcW w:w="103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D559537" w14:textId="77777777" w:rsidR="00404871" w:rsidRPr="009B1F1E" w:rsidRDefault="00404871" w:rsidP="00404871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AC6D24" w:rsidRPr="009B1F1E" w14:paraId="296A6514" w14:textId="77777777" w:rsidTr="004F40C9">
        <w:trPr>
          <w:gridAfter w:val="3"/>
          <w:wAfter w:w="4293" w:type="dxa"/>
          <w:cantSplit/>
        </w:trPr>
        <w:tc>
          <w:tcPr>
            <w:tcW w:w="1093" w:type="dxa"/>
            <w:gridSpan w:val="3"/>
            <w:tcBorders>
              <w:top w:val="single" w:sz="4" w:space="0" w:color="auto"/>
              <w:left w:val="single" w:sz="18" w:space="0" w:color="auto"/>
            </w:tcBorders>
          </w:tcPr>
          <w:p w14:paraId="59411645" w14:textId="77777777" w:rsidR="00AC6D24" w:rsidRPr="009B1F1E" w:rsidRDefault="00AC6D24" w:rsidP="00DD2442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2"/>
            <w:tcBorders>
              <w:top w:val="single" w:sz="4" w:space="0" w:color="auto"/>
            </w:tcBorders>
          </w:tcPr>
          <w:p w14:paraId="31002C6F" w14:textId="73DB42E9" w:rsidR="00A9373D" w:rsidRPr="009B1F1E" w:rsidRDefault="00AC6D24" w:rsidP="004F40C9">
            <w:pPr>
              <w:spacing w:before="120" w:after="0"/>
              <w:rPr>
                <w:rFonts w:cs="Arial"/>
              </w:rPr>
            </w:pPr>
            <w:r w:rsidRPr="009B1F1E">
              <w:rPr>
                <w:rFonts w:cs="Arial"/>
              </w:rPr>
              <w:t>Liegen für alle neu</w:t>
            </w:r>
            <w:r w:rsidR="00786DF5" w:rsidRPr="009B1F1E">
              <w:rPr>
                <w:rFonts w:cs="Arial"/>
              </w:rPr>
              <w:t xml:space="preserve">en in der Investitionsrechnung </w:t>
            </w:r>
            <w:r w:rsidRPr="009B1F1E">
              <w:rPr>
                <w:rFonts w:cs="Arial"/>
              </w:rPr>
              <w:t xml:space="preserve">geführten Positionen gültige </w:t>
            </w:r>
            <w:r w:rsidR="00987927" w:rsidRPr="009B1F1E">
              <w:rPr>
                <w:rFonts w:cs="Arial"/>
              </w:rPr>
              <w:t>Budgetkredite</w:t>
            </w:r>
            <w:r w:rsidRPr="009B1F1E">
              <w:rPr>
                <w:rFonts w:cs="Arial"/>
              </w:rPr>
              <w:t xml:space="preserve"> </w:t>
            </w:r>
            <w:r w:rsidR="004A6896" w:rsidRPr="009B1F1E">
              <w:rPr>
                <w:rFonts w:cs="Arial"/>
              </w:rPr>
              <w:t xml:space="preserve">und Ausgabenbewilligungen </w:t>
            </w:r>
            <w:r w:rsidRPr="009B1F1E">
              <w:rPr>
                <w:rFonts w:cs="Arial"/>
              </w:rPr>
              <w:t>vor?</w:t>
            </w:r>
          </w:p>
        </w:tc>
        <w:tc>
          <w:tcPr>
            <w:tcW w:w="3589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419F02A3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6EB57038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C350F72" w14:textId="77777777" w:rsidR="00AC6D24" w:rsidRPr="009B1F1E" w:rsidRDefault="00AC6D24" w:rsidP="00AC6D2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059640"/>
            <w:placeholder>
              <w:docPart w:val="F6715EDA79244F878405170B0BF375C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  <w:tcBorders>
                  <w:top w:val="single" w:sz="4" w:space="0" w:color="auto"/>
                </w:tcBorders>
              </w:tcPr>
              <w:p w14:paraId="6A9E2EED" w14:textId="77777777" w:rsidR="00AC6D24" w:rsidRPr="009B1F1E" w:rsidRDefault="00E3197C" w:rsidP="00AC6D2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7BCF57CD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17B21DF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C6853F9" w14:textId="77777777" w:rsidR="00AC6D24" w:rsidRPr="009B1F1E" w:rsidRDefault="00AC6D24" w:rsidP="00AC6D2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441945" w:rsidRPr="009B1F1E" w14:paraId="1F7A6534" w14:textId="77777777" w:rsidTr="004F40C9">
        <w:trPr>
          <w:gridAfter w:val="3"/>
          <w:wAfter w:w="4293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71B48023" w14:textId="77777777" w:rsidR="00441945" w:rsidRPr="009B1F1E" w:rsidRDefault="00441945" w:rsidP="00DD2442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2"/>
          </w:tcPr>
          <w:p w14:paraId="34A4B0AF" w14:textId="0FC8C590" w:rsidR="00441945" w:rsidRPr="009B1F1E" w:rsidRDefault="00441945" w:rsidP="004F40C9">
            <w:pPr>
              <w:spacing w:before="120" w:after="0"/>
              <w:rPr>
                <w:rFonts w:cs="Arial"/>
              </w:rPr>
            </w:pPr>
            <w:r w:rsidRPr="009B1F1E">
              <w:rPr>
                <w:rFonts w:cs="Arial"/>
              </w:rPr>
              <w:t xml:space="preserve">Sind nur Investitionen </w:t>
            </w:r>
            <w:r w:rsidR="004F40C9">
              <w:rPr>
                <w:rFonts w:cs="Arial"/>
              </w:rPr>
              <w:t xml:space="preserve">gemäss § 5 Abs. 1 und 2 FHG </w:t>
            </w:r>
            <w:r w:rsidRPr="009B1F1E">
              <w:rPr>
                <w:rFonts w:cs="Arial"/>
              </w:rPr>
              <w:t>verbucht worden?</w:t>
            </w:r>
          </w:p>
        </w:tc>
        <w:tc>
          <w:tcPr>
            <w:tcW w:w="358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7C373B07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2D1AE7B1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DE0718D" w14:textId="77777777" w:rsidR="00441945" w:rsidRPr="009B1F1E" w:rsidRDefault="00441945" w:rsidP="00AF7872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377315721"/>
            <w:placeholder>
              <w:docPart w:val="1A0335FDF69C4377B765CAAF45238B7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567131B9" w14:textId="77777777" w:rsidR="00441945" w:rsidRPr="009B1F1E" w:rsidRDefault="00E3197C" w:rsidP="00AF7872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7C688C83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F8D57A7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1E37E8A" w14:textId="77777777" w:rsidR="00441945" w:rsidRPr="009B1F1E" w:rsidRDefault="00441945" w:rsidP="00AF7872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F7872" w:rsidRPr="009B1F1E" w14:paraId="4DAC95FA" w14:textId="77777777" w:rsidTr="004F40C9">
        <w:trPr>
          <w:gridAfter w:val="3"/>
          <w:wAfter w:w="4293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3589330A" w14:textId="77777777" w:rsidR="00AF7872" w:rsidRPr="009B1F1E" w:rsidRDefault="00AF7872" w:rsidP="00DD2442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2"/>
          </w:tcPr>
          <w:p w14:paraId="6B77D47B" w14:textId="2F07E826" w:rsidR="00AF7872" w:rsidRPr="009B1F1E" w:rsidRDefault="007404A2" w:rsidP="004F40C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Aktivierungsgrenzen eingehalten?</w:t>
            </w:r>
            <w:r w:rsidR="00ED6B44" w:rsidRPr="009B1F1E">
              <w:rPr>
                <w:rFonts w:cs="Arial"/>
              </w:rPr>
              <w:t xml:space="preserve"> </w:t>
            </w:r>
            <w:r w:rsidR="00F8572A">
              <w:rPr>
                <w:rFonts w:cs="Arial"/>
              </w:rPr>
              <w:t>(</w:t>
            </w:r>
            <w:r w:rsidR="004F40C9">
              <w:rPr>
                <w:rFonts w:cs="Arial"/>
              </w:rPr>
              <w:t>§ 5 Abs. 3 FHG</w:t>
            </w:r>
            <w:r w:rsidR="00ED6B44" w:rsidRPr="009B1F1E">
              <w:rPr>
                <w:rFonts w:cs="Arial"/>
              </w:rPr>
              <w:t>)</w:t>
            </w:r>
          </w:p>
        </w:tc>
        <w:tc>
          <w:tcPr>
            <w:tcW w:w="358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22F1F286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6F1F6852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6F1C557" w14:textId="77777777" w:rsidR="00AF7872" w:rsidRPr="009B1F1E" w:rsidRDefault="00AF7872" w:rsidP="00AF7872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47380770"/>
            <w:placeholder>
              <w:docPart w:val="CE149B89433F429096D3E350FD0BBCF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742C5918" w14:textId="77777777" w:rsidR="00AF7872" w:rsidRPr="009B1F1E" w:rsidRDefault="00E3197C" w:rsidP="00AF7872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640F2D" w:rsidRPr="009B1F1E" w14:paraId="3F5D2A5D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462DA4A" w14:textId="77777777" w:rsidR="00640F2D" w:rsidRPr="009B1F1E" w:rsidRDefault="00640F2D" w:rsidP="00640F2D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42F17AF" w14:textId="77777777" w:rsidR="00AF7872" w:rsidRPr="009B1F1E" w:rsidRDefault="00AF7872" w:rsidP="00AF7872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54016B" w:rsidRPr="009B1F1E" w14:paraId="5A3D2576" w14:textId="77777777" w:rsidTr="004F40C9">
        <w:trPr>
          <w:gridAfter w:val="3"/>
          <w:wAfter w:w="4293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710265F8" w14:textId="77777777" w:rsidR="0054016B" w:rsidRPr="009B1F1E" w:rsidRDefault="0054016B" w:rsidP="00DD2442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2"/>
          </w:tcPr>
          <w:p w14:paraId="040EC63F" w14:textId="60224F40" w:rsidR="0054016B" w:rsidRPr="009B1F1E" w:rsidRDefault="0054016B" w:rsidP="004F40C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zustimmungsbedürftige Aktivierungen (immaterielle Vermögenswerte, Eigenleistungen) vorgenommen und wurde die Zustimmung durch die zuständi</w:t>
            </w:r>
            <w:r w:rsidR="004F40C9">
              <w:rPr>
                <w:rFonts w:cs="Arial"/>
              </w:rPr>
              <w:t>ge Stelle erteilt?</w:t>
            </w:r>
          </w:p>
        </w:tc>
        <w:tc>
          <w:tcPr>
            <w:tcW w:w="3589" w:type="dxa"/>
            <w:gridSpan w:val="3"/>
          </w:tcPr>
          <w:p w14:paraId="45D808C6" w14:textId="77777777" w:rsidR="0054016B" w:rsidRPr="009B1F1E" w:rsidRDefault="0054016B" w:rsidP="001819B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162936754"/>
            <w:placeholder>
              <w:docPart w:val="7FFD3FC035FD4CE69D627AA4FD4FB15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0BD55C04" w14:textId="3BA6B21E" w:rsidR="0054016B" w:rsidRPr="009B1F1E" w:rsidRDefault="00170F57" w:rsidP="00AF7872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p w14:paraId="1337AEE4" w14:textId="77777777" w:rsidR="0054016B" w:rsidRPr="009B1F1E" w:rsidRDefault="0054016B" w:rsidP="00640F2D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FC170B" w:rsidRPr="009B1F1E" w14:paraId="3F9DEAD8" w14:textId="77777777" w:rsidTr="004F40C9">
        <w:trPr>
          <w:gridAfter w:val="3"/>
          <w:wAfter w:w="4293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76D30864" w14:textId="77777777" w:rsidR="00FC170B" w:rsidRPr="009B1F1E" w:rsidRDefault="00FC170B" w:rsidP="00DD2442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2"/>
          </w:tcPr>
          <w:p w14:paraId="18F5CD15" w14:textId="141EE278" w:rsidR="00FC170B" w:rsidRPr="009B1F1E" w:rsidRDefault="00294747" w:rsidP="004F40C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Wurde sichergestellt, dass </w:t>
            </w:r>
            <w:r w:rsidR="004F40C9">
              <w:rPr>
                <w:rFonts w:cs="Arial"/>
              </w:rPr>
              <w:t>Veränderungen der Anlagen des</w:t>
            </w:r>
            <w:r w:rsidRPr="009B1F1E">
              <w:rPr>
                <w:rFonts w:cs="Arial"/>
              </w:rPr>
              <w:t xml:space="preserve"> Finanzvermögen</w:t>
            </w:r>
            <w:r w:rsidR="004F40C9">
              <w:rPr>
                <w:rFonts w:cs="Arial"/>
              </w:rPr>
              <w:t>s</w:t>
            </w:r>
            <w:r w:rsidRPr="009B1F1E">
              <w:rPr>
                <w:rFonts w:cs="Arial"/>
              </w:rPr>
              <w:t xml:space="preserve"> nicht über die Investitionsrechnung verbucht werden</w:t>
            </w:r>
            <w:r w:rsidR="00FC170B" w:rsidRPr="009B1F1E">
              <w:rPr>
                <w:rFonts w:cs="Arial"/>
              </w:rPr>
              <w:t xml:space="preserve">? </w:t>
            </w:r>
          </w:p>
        </w:tc>
        <w:tc>
          <w:tcPr>
            <w:tcW w:w="358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4E03AB9E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28C94FB5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DDBB692" w14:textId="77777777" w:rsidR="00FC170B" w:rsidRPr="009B1F1E" w:rsidRDefault="00FC170B" w:rsidP="00AF7872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68934377"/>
            <w:placeholder>
              <w:docPart w:val="331405C53771428A85CC9AEB65FE3FB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70F7E7A3" w14:textId="77777777" w:rsidR="00FC170B" w:rsidRPr="009B1F1E" w:rsidRDefault="00E3197C" w:rsidP="00AF7872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149A6F13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17E47EE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3A3D7E4" w14:textId="77777777" w:rsidR="00FC170B" w:rsidRPr="009B1F1E" w:rsidRDefault="00FC170B" w:rsidP="00AF7872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B39F8" w:rsidRPr="009B1F1E" w14:paraId="1126FED1" w14:textId="77777777" w:rsidTr="004F40C9">
        <w:trPr>
          <w:gridAfter w:val="3"/>
          <w:wAfter w:w="4293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74701742" w14:textId="77777777" w:rsidR="00FB39F8" w:rsidRPr="009B1F1E" w:rsidRDefault="00FB39F8" w:rsidP="00EE20E7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2"/>
          </w:tcPr>
          <w:p w14:paraId="0B3941E1" w14:textId="34E502F1" w:rsidR="00FB39F8" w:rsidRPr="009B1F1E" w:rsidRDefault="00FB39F8" w:rsidP="004F40C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Gibt es pendente </w:t>
            </w:r>
            <w:r w:rsidR="001050B0" w:rsidRPr="009B1F1E">
              <w:rPr>
                <w:rFonts w:cs="Arial"/>
              </w:rPr>
              <w:t>Zusatz</w:t>
            </w:r>
            <w:r w:rsidRPr="009B1F1E">
              <w:rPr>
                <w:rFonts w:cs="Arial"/>
              </w:rPr>
              <w:t xml:space="preserve">kredite, welche </w:t>
            </w:r>
            <w:r w:rsidR="001050B0" w:rsidRPr="009B1F1E">
              <w:rPr>
                <w:rFonts w:cs="Arial"/>
              </w:rPr>
              <w:t xml:space="preserve">abgerechnet werden müssten? </w:t>
            </w:r>
          </w:p>
        </w:tc>
        <w:tc>
          <w:tcPr>
            <w:tcW w:w="3589" w:type="dxa"/>
            <w:gridSpan w:val="3"/>
          </w:tcPr>
          <w:p w14:paraId="2EA114CE" w14:textId="77777777" w:rsidR="00FB39F8" w:rsidRPr="009B1F1E" w:rsidRDefault="00FB39F8" w:rsidP="001819B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tc>
          <w:tcPr>
            <w:tcW w:w="1126" w:type="dxa"/>
            <w:gridSpan w:val="3"/>
          </w:tcPr>
          <w:p w14:paraId="74A7E1EC" w14:textId="77777777" w:rsidR="00FB39F8" w:rsidRPr="009B1F1E" w:rsidRDefault="00FB39F8" w:rsidP="00EE20E7">
            <w:pPr>
              <w:spacing w:before="120" w:after="120" w:line="240" w:lineRule="auto"/>
              <w:jc w:val="center"/>
              <w:rPr>
                <w:rFonts w:eastAsia="Times New Roman" w:cs="Arial"/>
                <w:lang w:eastAsia="de-CH"/>
              </w:rPr>
            </w:pPr>
          </w:p>
        </w:tc>
        <w:tc>
          <w:tcPr>
            <w:tcW w:w="1295" w:type="dxa"/>
            <w:gridSpan w:val="5"/>
          </w:tcPr>
          <w:p w14:paraId="679318B0" w14:textId="77777777" w:rsidR="00FB39F8" w:rsidRPr="009B1F1E" w:rsidRDefault="00FB39F8" w:rsidP="00F60A3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881064" w:rsidRPr="009B1F1E" w14:paraId="4AE89FE4" w14:textId="77777777" w:rsidTr="004F40C9">
        <w:trPr>
          <w:gridAfter w:val="3"/>
          <w:wAfter w:w="4293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5CBF2C0F" w14:textId="77777777" w:rsidR="00881064" w:rsidRPr="009B1F1E" w:rsidRDefault="00881064" w:rsidP="00EE20E7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2"/>
          </w:tcPr>
          <w:p w14:paraId="2D0A3161" w14:textId="142C79EE" w:rsidR="00881064" w:rsidRPr="009B1F1E" w:rsidRDefault="00194C8C" w:rsidP="00A06BEA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Hat der Gemeinderat bei bewilligten Kreditüberschreitungen die gesetzlichen Vorgaben </w:t>
            </w:r>
            <w:r w:rsidR="00ED6B44" w:rsidRPr="009B1F1E">
              <w:rPr>
                <w:rFonts w:cs="Arial"/>
              </w:rPr>
              <w:t>eingehalten? (</w:t>
            </w:r>
            <w:r w:rsidRPr="009B1F1E">
              <w:rPr>
                <w:rFonts w:cs="Arial"/>
              </w:rPr>
              <w:t>§ </w:t>
            </w:r>
            <w:r w:rsidR="00A06BEA">
              <w:rPr>
                <w:rFonts w:cs="Arial"/>
              </w:rPr>
              <w:t xml:space="preserve">34 </w:t>
            </w:r>
            <w:r w:rsidRPr="009B1F1E">
              <w:rPr>
                <w:rFonts w:cs="Arial"/>
              </w:rPr>
              <w:t>FHG eingehalten</w:t>
            </w:r>
            <w:r w:rsidR="00ED6B44" w:rsidRPr="009B1F1E">
              <w:rPr>
                <w:rFonts w:cs="Arial"/>
              </w:rPr>
              <w:t>)</w:t>
            </w:r>
          </w:p>
        </w:tc>
        <w:tc>
          <w:tcPr>
            <w:tcW w:w="358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740821C9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7B151D0B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7050058" w14:textId="77777777" w:rsidR="00881064" w:rsidRPr="009B1F1E" w:rsidRDefault="00881064" w:rsidP="00EE20E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67510250"/>
            <w:placeholder>
              <w:docPart w:val="6633AF8870264F4C88305D8CFB453F0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15EB3891" w14:textId="77777777" w:rsidR="00881064" w:rsidRPr="009B1F1E" w:rsidRDefault="00881064" w:rsidP="00EE20E7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39B30F0C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BE5CB3E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5550D36" w14:textId="77777777" w:rsidR="00881064" w:rsidRPr="009B1F1E" w:rsidRDefault="00881064" w:rsidP="00EE20E7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B257B9" w:rsidRPr="009B1F1E" w14:paraId="0B0D13A2" w14:textId="77777777" w:rsidTr="004F40C9">
        <w:trPr>
          <w:gridAfter w:val="3"/>
          <w:wAfter w:w="4293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6B7E05D8" w14:textId="77777777" w:rsidR="00B257B9" w:rsidRPr="009B1F1E" w:rsidRDefault="00B257B9" w:rsidP="00DD2442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2"/>
          </w:tcPr>
          <w:p w14:paraId="5CB31E83" w14:textId="77777777" w:rsidR="00B257B9" w:rsidRPr="009B1F1E" w:rsidRDefault="00BC31D4" w:rsidP="0035022D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Sind die Ausgaben und Einnahmen der Investitionsrechnung vollständig und brutto in die Bilanz übernommen worden?</w:t>
            </w:r>
          </w:p>
        </w:tc>
        <w:tc>
          <w:tcPr>
            <w:tcW w:w="358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3113FDB4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5EA668EC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6F89F4E" w14:textId="77777777" w:rsidR="00B257B9" w:rsidRPr="009B1F1E" w:rsidRDefault="00B257B9" w:rsidP="0035022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442218951"/>
            <w:placeholder>
              <w:docPart w:val="6289B02010514028BAF2EE594D9AA93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6B046706" w14:textId="77777777" w:rsidR="00B257B9" w:rsidRPr="009B1F1E" w:rsidRDefault="00E3197C" w:rsidP="0035022D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1BA71290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2F13C67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37FDB4D" w14:textId="77777777" w:rsidR="00B257B9" w:rsidRPr="009B1F1E" w:rsidRDefault="00B257B9" w:rsidP="0035022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AC6D24" w:rsidRPr="009B1F1E" w14:paraId="76F8E608" w14:textId="77777777" w:rsidTr="004F40C9">
        <w:trPr>
          <w:gridAfter w:val="3"/>
          <w:wAfter w:w="4293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6426F4E2" w14:textId="77777777" w:rsidR="00AC6D24" w:rsidRPr="009B1F1E" w:rsidRDefault="00AC6D24" w:rsidP="00DD2442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2"/>
          </w:tcPr>
          <w:p w14:paraId="458D7CE9" w14:textId="396243FA" w:rsidR="00AC6D24" w:rsidRPr="009B1F1E" w:rsidRDefault="00BC31D4" w:rsidP="00AC6D24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Sind die Ausgaben und Einnahmen der Investitionsrechnung mit der richtigen </w:t>
            </w:r>
            <w:r w:rsidR="00033960" w:rsidRPr="009B1F1E">
              <w:rPr>
                <w:rFonts w:cs="Arial"/>
              </w:rPr>
              <w:t xml:space="preserve">Anlagenkategorie und </w:t>
            </w:r>
            <w:r w:rsidRPr="009B1F1E">
              <w:rPr>
                <w:rFonts w:cs="Arial"/>
              </w:rPr>
              <w:t>Nutzungsdauer in die Anlagebuchhaltung aufgenommen worden?</w:t>
            </w:r>
            <w:r w:rsidR="00A06BEA">
              <w:rPr>
                <w:rFonts w:cs="Arial"/>
              </w:rPr>
              <w:t xml:space="preserve"> (§ 14 Abs. 3a FHG)</w:t>
            </w:r>
          </w:p>
        </w:tc>
        <w:tc>
          <w:tcPr>
            <w:tcW w:w="3589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2587A9FD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5FFDC551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0912886" w14:textId="77777777" w:rsidR="00AC6D24" w:rsidRPr="009B1F1E" w:rsidRDefault="00AC6D24" w:rsidP="00AC6D2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040426725"/>
            <w:placeholder>
              <w:docPart w:val="21D66DC589FC44B79AB12611F05F9384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3BCC7FCF" w14:textId="77777777" w:rsidR="00AC6D24" w:rsidRPr="009B1F1E" w:rsidRDefault="00E3197C" w:rsidP="00AC6D2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2D3416BE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2F500DF4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2594D57" w14:textId="77777777" w:rsidR="00AC6D24" w:rsidRPr="009B1F1E" w:rsidRDefault="00AC6D24" w:rsidP="00AC6D2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C26DAA" w:rsidRPr="009B1F1E" w14:paraId="7418F1E2" w14:textId="77777777" w:rsidTr="004F40C9">
        <w:trPr>
          <w:gridAfter w:val="3"/>
          <w:wAfter w:w="4293" w:type="dxa"/>
          <w:cantSplit/>
        </w:trPr>
        <w:tc>
          <w:tcPr>
            <w:tcW w:w="1093" w:type="dxa"/>
            <w:gridSpan w:val="3"/>
            <w:tcBorders>
              <w:left w:val="single" w:sz="18" w:space="0" w:color="auto"/>
            </w:tcBorders>
          </w:tcPr>
          <w:p w14:paraId="459DC288" w14:textId="77777777" w:rsidR="00C26DAA" w:rsidRPr="009B1F1E" w:rsidRDefault="00C26DAA" w:rsidP="00DD2442">
            <w:pPr>
              <w:pStyle w:val="berschrift3"/>
              <w:rPr>
                <w:lang w:eastAsia="de-CH"/>
              </w:rPr>
            </w:pPr>
          </w:p>
        </w:tc>
        <w:tc>
          <w:tcPr>
            <w:tcW w:w="3441" w:type="dxa"/>
            <w:gridSpan w:val="2"/>
          </w:tcPr>
          <w:p w14:paraId="503CBE89" w14:textId="77777777" w:rsidR="00C26DAA" w:rsidRPr="009B1F1E" w:rsidRDefault="00C26DAA" w:rsidP="00C26DAA">
            <w:pPr>
              <w:spacing w:before="120" w:after="120"/>
              <w:rPr>
                <w:rFonts w:cs="Arial"/>
              </w:rPr>
            </w:pPr>
            <w:r w:rsidRPr="009B1F1E">
              <w:rPr>
                <w:rFonts w:eastAsia="Times New Roman" w:cs="Arial"/>
                <w:lang w:eastAsia="de-CH"/>
              </w:rPr>
              <w:t>Ist der Saldo der Sachgruppen 57 (Ausgaben) und 67 (Einnahmen) gleich hoch?</w:t>
            </w:r>
          </w:p>
        </w:tc>
        <w:tc>
          <w:tcPr>
            <w:tcW w:w="3589" w:type="dxa"/>
            <w:gridSpan w:val="3"/>
          </w:tcPr>
          <w:p w14:paraId="45667386" w14:textId="77777777" w:rsidR="00C26DAA" w:rsidRPr="009B1F1E" w:rsidRDefault="00C26DAA" w:rsidP="001819B7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21501247"/>
            <w:placeholder>
              <w:docPart w:val="A361C69D2D53412CBA0FEE2329EFDD0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066AA8C9" w14:textId="77777777" w:rsidR="00C26DAA" w:rsidRPr="009B1F1E" w:rsidRDefault="00C26DAA" w:rsidP="00AC6D2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p w14:paraId="44D9D6F9" w14:textId="77777777" w:rsidR="00C26DAA" w:rsidRPr="009B1F1E" w:rsidRDefault="00C26DAA" w:rsidP="00F60A3C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2ACE41AF" w14:textId="77777777" w:rsidTr="004F40C9">
        <w:trPr>
          <w:gridAfter w:val="4"/>
          <w:wAfter w:w="4388" w:type="dxa"/>
          <w:cantSplit/>
        </w:trPr>
        <w:tc>
          <w:tcPr>
            <w:tcW w:w="10449" w:type="dxa"/>
            <w:gridSpan w:val="1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2D8D8FB1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bookmarkStart w:id="77" w:name="_Toc506460186"/>
            <w:bookmarkStart w:id="78" w:name="_Toc506460220"/>
            <w:bookmarkStart w:id="79" w:name="_Toc506460238"/>
            <w:bookmarkStart w:id="80" w:name="_Toc506460260"/>
            <w:bookmarkStart w:id="81" w:name="_Toc506460274"/>
            <w:bookmarkStart w:id="82" w:name="_Toc506460288"/>
            <w:bookmarkStart w:id="83" w:name="_Ref448408587"/>
            <w:bookmarkStart w:id="84" w:name="_Ref452644931"/>
            <w:bookmarkEnd w:id="77"/>
            <w:bookmarkEnd w:id="78"/>
            <w:bookmarkEnd w:id="79"/>
            <w:bookmarkEnd w:id="80"/>
            <w:bookmarkEnd w:id="81"/>
            <w:bookmarkEnd w:id="82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4F40C9" w:rsidRPr="009B1F1E" w14:paraId="5861C22E" w14:textId="77777777" w:rsidTr="004F40C9">
        <w:trPr>
          <w:gridBefore w:val="1"/>
          <w:wBefore w:w="18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0D76DCDF" w14:textId="77777777" w:rsidR="004F40C9" w:rsidRPr="009B1F1E" w:rsidRDefault="004F40C9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5"/>
          </w:tcPr>
          <w:p w14:paraId="24040E3C" w14:textId="77777777" w:rsidR="004F40C9" w:rsidRDefault="004F40C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4AA2E89E" w14:textId="77777777" w:rsidR="004F40C9" w:rsidRPr="009B1F1E" w:rsidRDefault="004F40C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</w:tcPr>
          <w:p w14:paraId="66C2C08D" w14:textId="77777777" w:rsidR="004F40C9" w:rsidRPr="009B1F1E" w:rsidRDefault="004F40C9" w:rsidP="006152D6">
            <w:pPr>
              <w:spacing w:line="259" w:lineRule="auto"/>
            </w:pPr>
          </w:p>
        </w:tc>
      </w:tr>
      <w:tr w:rsidR="004F40C9" w:rsidRPr="009B1F1E" w14:paraId="515E9B8E" w14:textId="77777777" w:rsidTr="004F40C9">
        <w:trPr>
          <w:gridBefore w:val="1"/>
          <w:gridAfter w:val="2"/>
          <w:wBefore w:w="18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9633A33" w14:textId="77777777" w:rsidR="004F40C9" w:rsidRPr="009B1F1E" w:rsidRDefault="004F40C9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2EBC880D" w14:textId="77777777" w:rsidR="004F40C9" w:rsidRDefault="004F40C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11BC262E" w14:textId="77777777" w:rsidR="004F40C9" w:rsidRPr="009B1F1E" w:rsidRDefault="004F40C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7A1162D0" w14:textId="77777777" w:rsidR="004F40C9" w:rsidRPr="009B1F1E" w:rsidRDefault="004F40C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89972624"/>
            <w:placeholder>
              <w:docPart w:val="45245D82BC70498B81BCB21EC2BCCF68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0808B6EF" w14:textId="77777777" w:rsidR="004F40C9" w:rsidRPr="009B1F1E" w:rsidRDefault="004F40C9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4F40C9" w:rsidRPr="009B1F1E" w14:paraId="6AA4E3DD" w14:textId="77777777" w:rsidTr="004F40C9">
        <w:trPr>
          <w:gridBefore w:val="1"/>
          <w:gridAfter w:val="2"/>
          <w:wBefore w:w="18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35828149" w14:textId="77777777" w:rsidR="004F40C9" w:rsidRPr="009B1F1E" w:rsidRDefault="004F40C9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6AA69A2B" w14:textId="77777777" w:rsidR="004F40C9" w:rsidRDefault="004F40C9" w:rsidP="006152D6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14755CDC" w14:textId="77777777" w:rsidR="004F40C9" w:rsidRPr="009B1F1E" w:rsidRDefault="004F40C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75781359" w14:textId="77777777" w:rsidR="004F40C9" w:rsidRPr="009B1F1E" w:rsidRDefault="004F40C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34132106"/>
            <w:placeholder>
              <w:docPart w:val="E7F1782FCE37432A8886D3F50B29AA77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1A8B3CB6" w14:textId="77777777" w:rsidR="004F40C9" w:rsidRPr="009B1F1E" w:rsidRDefault="004F40C9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4F40C9" w:rsidRPr="009B1F1E" w14:paraId="567A697C" w14:textId="77777777" w:rsidTr="004F40C9">
        <w:trPr>
          <w:gridBefore w:val="1"/>
          <w:gridAfter w:val="5"/>
          <w:wBefore w:w="18" w:type="dxa"/>
          <w:wAfter w:w="4440" w:type="dxa"/>
          <w:cantSplit/>
        </w:trPr>
        <w:tc>
          <w:tcPr>
            <w:tcW w:w="10379" w:type="dxa"/>
            <w:gridSpan w:val="13"/>
            <w:tcBorders>
              <w:left w:val="single" w:sz="18" w:space="0" w:color="auto"/>
            </w:tcBorders>
          </w:tcPr>
          <w:p w14:paraId="52C675A4" w14:textId="77777777" w:rsidR="004F40C9" w:rsidRDefault="004F40C9" w:rsidP="006152D6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229C050C" w14:textId="77777777" w:rsidR="004F40C9" w:rsidRPr="009B1F1E" w:rsidRDefault="004F40C9" w:rsidP="006152D6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2B5DE704" w14:textId="77777777" w:rsidR="001050B0" w:rsidRPr="009B1F1E" w:rsidRDefault="001050B0" w:rsidP="001050B0">
      <w:pPr>
        <w:spacing w:line="259" w:lineRule="auto"/>
        <w:rPr>
          <w:rFonts w:cs="Arial"/>
          <w:b/>
        </w:rPr>
      </w:pPr>
      <w:r w:rsidRPr="009B1F1E">
        <w:rPr>
          <w:rFonts w:cs="Arial"/>
          <w:b/>
        </w:rPr>
        <w:br w:type="page"/>
      </w:r>
    </w:p>
    <w:p w14:paraId="0AB2F288" w14:textId="1949C3E1" w:rsidR="00F546CA" w:rsidRPr="009B1F1E" w:rsidRDefault="00F546CA" w:rsidP="007B44A5">
      <w:pPr>
        <w:pStyle w:val="berschrift1"/>
        <w:rPr>
          <w:rFonts w:ascii="Arial" w:hAnsi="Arial"/>
          <w:szCs w:val="22"/>
        </w:rPr>
      </w:pPr>
      <w:bookmarkStart w:id="85" w:name="_Toc25147177"/>
      <w:r w:rsidRPr="009B1F1E">
        <w:rPr>
          <w:rFonts w:ascii="Arial" w:hAnsi="Arial"/>
          <w:szCs w:val="22"/>
        </w:rPr>
        <w:t>Geldflussrechnung</w:t>
      </w:r>
      <w:bookmarkEnd w:id="83"/>
      <w:bookmarkEnd w:id="84"/>
      <w:bookmarkEnd w:id="85"/>
    </w:p>
    <w:p w14:paraId="0E0EFD9D" w14:textId="77777777" w:rsidR="00EA3A7E" w:rsidRPr="009B1F1E" w:rsidRDefault="00EA3A7E" w:rsidP="00745E73">
      <w:pPr>
        <w:spacing w:before="120" w:after="120" w:line="240" w:lineRule="auto"/>
        <w:rPr>
          <w:rFonts w:cs="Arial"/>
        </w:rPr>
      </w:pPr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33B87E2E" w14:textId="77777777" w:rsidTr="00655DED">
        <w:tc>
          <w:tcPr>
            <w:tcW w:w="10343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702417F8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353D72D3" w14:textId="77777777" w:rsidTr="00366CF6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47CD7291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21CDF3B4" w14:textId="77777777" w:rsidR="004F40C9" w:rsidRDefault="00EA3A7E" w:rsidP="004F40C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Die Geldflussrechnung ist gemäss den gesetzlichen Grundlagen erstellt</w:t>
            </w:r>
          </w:p>
          <w:p w14:paraId="58265971" w14:textId="77777777" w:rsidR="004F40C9" w:rsidRDefault="00EA3A7E" w:rsidP="004F40C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Sie informiert transparent über die Herkunft und Verwendung der finanziellen Mittel</w:t>
            </w:r>
          </w:p>
          <w:p w14:paraId="2ADCE427" w14:textId="77777777" w:rsidR="004F40C9" w:rsidRDefault="00EA3A7E" w:rsidP="004F40C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Die Zahlen stimmen mit der Bilanz, Erfolgsrechnung und Investitionsrechnung überein</w:t>
            </w:r>
          </w:p>
          <w:p w14:paraId="2FB105EF" w14:textId="6E8E25DD" w:rsidR="00EA3A7E" w:rsidRPr="009B1F1E" w:rsidRDefault="00EA3A7E" w:rsidP="004F40C9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Die Veränderung des Fonds "Flüssige Mittel" ist korrekt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48C85840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16AC9B1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2681726E" w14:textId="77777777" w:rsidTr="00366CF6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48EE7DFE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77037B03" w14:textId="5D61BFA3" w:rsidR="00420E6F" w:rsidRPr="00420E6F" w:rsidRDefault="00EA3A7E" w:rsidP="00420E6F">
            <w:pPr>
              <w:pStyle w:val="Listenabsatz"/>
              <w:numPr>
                <w:ilvl w:val="0"/>
                <w:numId w:val="34"/>
              </w:numPr>
              <w:spacing w:before="120" w:after="120" w:line="240" w:lineRule="auto"/>
              <w:rPr>
                <w:rFonts w:cs="Arial"/>
              </w:rPr>
            </w:pPr>
            <w:r w:rsidRPr="00420E6F">
              <w:rPr>
                <w:rFonts w:cs="Arial"/>
              </w:rPr>
              <w:t>Geldflussrechnung</w:t>
            </w:r>
            <w:r w:rsidR="00BF6CA1">
              <w:rPr>
                <w:rFonts w:cs="Arial"/>
              </w:rPr>
              <w:t xml:space="preserve"> </w:t>
            </w:r>
          </w:p>
          <w:p w14:paraId="006464F3" w14:textId="340B65DE" w:rsidR="00EA3A7E" w:rsidRPr="00420E6F" w:rsidRDefault="00EA3A7E" w:rsidP="00420E6F">
            <w:pPr>
              <w:pStyle w:val="Listenabsatz"/>
              <w:numPr>
                <w:ilvl w:val="0"/>
                <w:numId w:val="34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420E6F">
              <w:rPr>
                <w:rFonts w:cs="Arial"/>
              </w:rPr>
              <w:t>Jahresrechnung (insbesondere Bilanz, Erfolgsrechnung, Investitionsrechnung)</w:t>
            </w:r>
          </w:p>
        </w:tc>
      </w:tr>
    </w:tbl>
    <w:p w14:paraId="4F0FA99F" w14:textId="77777777" w:rsidR="00EA3A7E" w:rsidRPr="009B1F1E" w:rsidRDefault="00EA3A7E" w:rsidP="00EA3A7E">
      <w:pPr>
        <w:rPr>
          <w:rFonts w:cs="Arial"/>
        </w:rPr>
      </w:pPr>
    </w:p>
    <w:tbl>
      <w:tblPr>
        <w:tblW w:w="14834" w:type="dxa"/>
        <w:tblInd w:w="-5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"/>
        <w:gridCol w:w="792"/>
        <w:gridCol w:w="283"/>
        <w:gridCol w:w="3185"/>
        <w:gridCol w:w="254"/>
        <w:gridCol w:w="25"/>
        <w:gridCol w:w="3400"/>
        <w:gridCol w:w="225"/>
        <w:gridCol w:w="478"/>
        <w:gridCol w:w="430"/>
        <w:gridCol w:w="217"/>
        <w:gridCol w:w="1011"/>
        <w:gridCol w:w="51"/>
        <w:gridCol w:w="28"/>
        <w:gridCol w:w="50"/>
        <w:gridCol w:w="139"/>
        <w:gridCol w:w="15"/>
        <w:gridCol w:w="133"/>
        <w:gridCol w:w="4103"/>
      </w:tblGrid>
      <w:tr w:rsidR="00B513B7" w:rsidRPr="009B1F1E" w14:paraId="4C853C54" w14:textId="77777777" w:rsidTr="00BF6CA1">
        <w:trPr>
          <w:gridBefore w:val="1"/>
          <w:gridAfter w:val="4"/>
          <w:wBefore w:w="15" w:type="dxa"/>
          <w:wAfter w:w="4390" w:type="dxa"/>
          <w:cantSplit/>
          <w:tblHeader/>
        </w:trPr>
        <w:tc>
          <w:tcPr>
            <w:tcW w:w="4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6EB21D0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257CF55E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45DDD198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69BE81C4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003F05" w:rsidRPr="009B1F1E" w14:paraId="1264596F" w14:textId="77777777" w:rsidTr="00BF6CA1">
        <w:trPr>
          <w:gridAfter w:val="6"/>
          <w:wAfter w:w="4468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2E685395" w14:textId="77777777" w:rsidR="00003F05" w:rsidRPr="009B1F1E" w:rsidRDefault="00003F05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59" w:type="dxa"/>
            <w:gridSpan w:val="11"/>
            <w:shd w:val="clear" w:color="auto" w:fill="auto"/>
          </w:tcPr>
          <w:p w14:paraId="735B58A3" w14:textId="77777777" w:rsidR="00003F05" w:rsidRPr="009B1F1E" w:rsidRDefault="00003F05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04871" w:rsidRPr="009B1F1E" w14:paraId="3B5DDE40" w14:textId="77777777" w:rsidTr="00BF6CA1">
        <w:trPr>
          <w:gridAfter w:val="7"/>
          <w:wAfter w:w="4519" w:type="dxa"/>
          <w:cantSplit/>
        </w:trPr>
        <w:tc>
          <w:tcPr>
            <w:tcW w:w="103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EC7A050" w14:textId="77777777" w:rsidR="00404871" w:rsidRPr="009B1F1E" w:rsidRDefault="00404871" w:rsidP="00404871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E633F5" w:rsidRPr="009B1F1E" w14:paraId="3FC86144" w14:textId="77777777" w:rsidTr="00BF6CA1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1B241824" w14:textId="77777777" w:rsidR="00E633F5" w:rsidRPr="009B1F1E" w:rsidRDefault="00E633F5" w:rsidP="009C6E5F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  <w:tcBorders>
              <w:top w:val="single" w:sz="4" w:space="0" w:color="auto"/>
            </w:tcBorders>
          </w:tcPr>
          <w:p w14:paraId="52BEDD37" w14:textId="635C0EE9" w:rsidR="00E633F5" w:rsidRPr="009B1F1E" w:rsidRDefault="00E633F5" w:rsidP="00BC69B2">
            <w:pPr>
              <w:pStyle w:val="Listenabsatz"/>
              <w:spacing w:before="120" w:after="120" w:line="240" w:lineRule="auto"/>
              <w:ind w:left="0"/>
              <w:rPr>
                <w:rFonts w:cs="Arial"/>
              </w:rPr>
            </w:pPr>
            <w:r w:rsidRPr="009B1F1E">
              <w:rPr>
                <w:rFonts w:cs="Arial"/>
              </w:rPr>
              <w:t xml:space="preserve">Wird die </w:t>
            </w:r>
            <w:r w:rsidR="00F8572A" w:rsidRPr="00420E6F">
              <w:rPr>
                <w:rFonts w:cs="Arial"/>
              </w:rPr>
              <w:t>Geldflussrechnung</w:t>
            </w:r>
            <w:r w:rsidR="00F8572A">
              <w:rPr>
                <w:rFonts w:cs="Arial"/>
              </w:rPr>
              <w:t xml:space="preserve"> </w:t>
            </w:r>
            <w:r w:rsidR="00BC69B2">
              <w:rPr>
                <w:rFonts w:cs="Arial"/>
              </w:rPr>
              <w:br/>
            </w:r>
            <w:r w:rsidR="00BF6CA1">
              <w:rPr>
                <w:rFonts w:cs="Arial"/>
              </w:rPr>
              <w:t>gemäss § 6 FHG geführt?</w:t>
            </w:r>
          </w:p>
        </w:tc>
        <w:tc>
          <w:tcPr>
            <w:tcW w:w="3650" w:type="dxa"/>
            <w:gridSpan w:val="3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5A0D09E3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7F397366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14130CB" w14:textId="77777777" w:rsidR="00E633F5" w:rsidRPr="009B1F1E" w:rsidRDefault="00E633F5" w:rsidP="009C6E5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676085001"/>
            <w:placeholder>
              <w:docPart w:val="2DAA76FDC61B4105A8A2B5FD02592C2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  <w:tcBorders>
                  <w:top w:val="single" w:sz="4" w:space="0" w:color="auto"/>
                </w:tcBorders>
              </w:tcPr>
              <w:p w14:paraId="7CF9A1BA" w14:textId="77777777" w:rsidR="00E633F5" w:rsidRPr="009B1F1E" w:rsidRDefault="00E633F5" w:rsidP="009C6E5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12FA40B3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FBE4F70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590D1AB" w14:textId="77777777" w:rsidR="00E633F5" w:rsidRPr="009B1F1E" w:rsidRDefault="00E633F5" w:rsidP="009C6E5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CE0A98" w:rsidRPr="009B1F1E" w14:paraId="176D2284" w14:textId="77777777" w:rsidTr="00BF6CA1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9F13289" w14:textId="77777777" w:rsidR="00CE0A98" w:rsidRPr="009B1F1E" w:rsidRDefault="00CE0A98" w:rsidP="009C6E5F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552C835E" w14:textId="603E428A" w:rsidR="00CE0A98" w:rsidRPr="009B1F1E" w:rsidRDefault="00CE0A98" w:rsidP="00F8572A">
            <w:pPr>
              <w:pStyle w:val="Listenabsatz"/>
              <w:spacing w:before="120" w:after="120" w:line="240" w:lineRule="auto"/>
              <w:ind w:left="0"/>
              <w:rPr>
                <w:rFonts w:cs="Arial"/>
              </w:rPr>
            </w:pPr>
            <w:r w:rsidRPr="009B1F1E">
              <w:rPr>
                <w:rFonts w:cs="Arial"/>
              </w:rPr>
              <w:t xml:space="preserve">Falls die </w:t>
            </w:r>
            <w:r w:rsidR="00F8572A" w:rsidRPr="00420E6F">
              <w:rPr>
                <w:rFonts w:cs="Arial"/>
              </w:rPr>
              <w:t>Geldflussrechnung</w:t>
            </w:r>
            <w:r w:rsidR="00F8572A">
              <w:rPr>
                <w:rFonts w:cs="Arial"/>
              </w:rPr>
              <w:t xml:space="preserve">  </w:t>
            </w:r>
            <w:r w:rsidRPr="009B1F1E">
              <w:rPr>
                <w:rFonts w:cs="Arial"/>
              </w:rPr>
              <w:t>automatisch durch das System erstellt wurde</w:t>
            </w:r>
            <w:r w:rsidR="00973245" w:rsidRPr="009B1F1E">
              <w:rPr>
                <w:rFonts w:cs="Arial"/>
              </w:rPr>
              <w:t>: H</w:t>
            </w:r>
            <w:r w:rsidRPr="009B1F1E">
              <w:rPr>
                <w:rFonts w:cs="Arial"/>
              </w:rPr>
              <w:t xml:space="preserve">at die Gemeinde die Zahlen </w:t>
            </w:r>
            <w:r w:rsidR="00411DB3" w:rsidRPr="009B1F1E">
              <w:rPr>
                <w:rFonts w:cs="Arial"/>
              </w:rPr>
              <w:t xml:space="preserve">auf Vollständigkeit und Richtigkeit hin </w:t>
            </w:r>
            <w:r w:rsidRPr="009B1F1E">
              <w:rPr>
                <w:rFonts w:cs="Arial"/>
              </w:rPr>
              <w:t>geprüft?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6C02D662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27B87F92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3E75F58" w14:textId="77777777" w:rsidR="00CE0A98" w:rsidRPr="009B1F1E" w:rsidRDefault="00CE0A98" w:rsidP="009C6E5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611438116"/>
            <w:placeholder>
              <w:docPart w:val="BC697BF6FE6F4413808EF63C13A15BD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1E41829F" w14:textId="77777777" w:rsidR="00CE0A98" w:rsidRPr="009B1F1E" w:rsidRDefault="00CE0A98" w:rsidP="009C6E5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0049AD46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23CC475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5891812" w14:textId="77777777" w:rsidR="00CE0A98" w:rsidRPr="009B1F1E" w:rsidRDefault="00CE0A98" w:rsidP="009C6E5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932698" w:rsidRPr="009B1F1E" w14:paraId="06AC5871" w14:textId="77777777" w:rsidTr="00BF6CA1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5E7C64C" w14:textId="77777777" w:rsidR="00932698" w:rsidRPr="009B1F1E" w:rsidRDefault="00932698" w:rsidP="00CE0A98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67AF3C01" w14:textId="77777777" w:rsidR="00932698" w:rsidRPr="009B1F1E" w:rsidRDefault="00932698" w:rsidP="005A6DC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Entspricht der Fonds </w:t>
            </w:r>
            <w:r w:rsidR="00411DB3" w:rsidRPr="009B1F1E">
              <w:rPr>
                <w:rFonts w:cs="Arial"/>
              </w:rPr>
              <w:t>"</w:t>
            </w:r>
            <w:r w:rsidRPr="009B1F1E">
              <w:rPr>
                <w:rFonts w:cs="Arial"/>
              </w:rPr>
              <w:t>Flüssige Mittel</w:t>
            </w:r>
            <w:r w:rsidR="00411DB3" w:rsidRPr="009B1F1E">
              <w:rPr>
                <w:rFonts w:cs="Arial"/>
              </w:rPr>
              <w:t>"</w:t>
            </w:r>
            <w:r w:rsidRPr="009B1F1E">
              <w:rPr>
                <w:rFonts w:cs="Arial"/>
              </w:rPr>
              <w:t xml:space="preserve"> dem Saldo der </w:t>
            </w:r>
            <w:r w:rsidR="009E0EAF" w:rsidRPr="009B1F1E">
              <w:rPr>
                <w:rFonts w:cs="Arial"/>
              </w:rPr>
              <w:t>Sachgruppe</w:t>
            </w:r>
            <w:r w:rsidRPr="009B1F1E">
              <w:rPr>
                <w:rFonts w:cs="Arial"/>
              </w:rPr>
              <w:t xml:space="preserve"> 100</w:t>
            </w:r>
            <w:r w:rsidR="005A6DCC" w:rsidRPr="009B1F1E">
              <w:rPr>
                <w:rFonts w:cs="Arial"/>
              </w:rPr>
              <w:t xml:space="preserve">? 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6E07FB00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489DEFDE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33529A8" w14:textId="77777777" w:rsidR="00932698" w:rsidRPr="009B1F1E" w:rsidRDefault="00932698" w:rsidP="00353A2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232234685"/>
            <w:placeholder>
              <w:docPart w:val="38DA43B2FD98484DAC5EC095AA62E17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698BF935" w14:textId="77777777" w:rsidR="00932698" w:rsidRPr="009B1F1E" w:rsidRDefault="00E3197C" w:rsidP="00353A24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052B0281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39E444AA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E0BD30C" w14:textId="77777777" w:rsidR="00932698" w:rsidRPr="009B1F1E" w:rsidRDefault="00932698" w:rsidP="00353A24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B02E2A" w:rsidRPr="009B1F1E" w14:paraId="636A5530" w14:textId="77777777" w:rsidTr="00BF6CA1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CC99BCE" w14:textId="77777777" w:rsidR="00B02E2A" w:rsidRPr="009B1F1E" w:rsidRDefault="00B02E2A" w:rsidP="00CE0A98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7D6ADC83" w14:textId="77777777" w:rsidR="00C5135E" w:rsidRPr="009B1F1E" w:rsidRDefault="00B02E2A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Wurden die Zahlen aus der Bilanz, Erfolgsrechnung und Investitionsrechnung korrekt in die Geldflussrechnung übertragen?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502D0BD5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079A9404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B2BD4ED" w14:textId="77777777" w:rsidR="00B02E2A" w:rsidRPr="009B1F1E" w:rsidRDefault="00B02E2A" w:rsidP="00B02E2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567336164"/>
            <w:placeholder>
              <w:docPart w:val="5B7FD627A1764D2D95C22E9CE2C65285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0B946D2E" w14:textId="77777777" w:rsidR="00B02E2A" w:rsidRPr="009B1F1E" w:rsidRDefault="00E3197C" w:rsidP="00B02E2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58F88DC8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582D3289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2640D98" w14:textId="77777777" w:rsidR="00B02E2A" w:rsidRPr="009B1F1E" w:rsidRDefault="00B02E2A" w:rsidP="00B02E2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B02E2A" w:rsidRPr="009B1F1E" w14:paraId="2C69F921" w14:textId="77777777" w:rsidTr="00BF6CA1">
        <w:trPr>
          <w:gridAfter w:val="2"/>
          <w:wAfter w:w="4236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152EB88" w14:textId="77777777" w:rsidR="00B02E2A" w:rsidRPr="009B1F1E" w:rsidRDefault="00B02E2A" w:rsidP="00CE0A98">
            <w:pPr>
              <w:pStyle w:val="berschrift3"/>
              <w:rPr>
                <w:lang w:eastAsia="de-CH"/>
              </w:rPr>
            </w:pPr>
          </w:p>
        </w:tc>
        <w:tc>
          <w:tcPr>
            <w:tcW w:w="3439" w:type="dxa"/>
            <w:gridSpan w:val="2"/>
          </w:tcPr>
          <w:p w14:paraId="652272C2" w14:textId="77777777" w:rsidR="00B02E2A" w:rsidRPr="009B1F1E" w:rsidRDefault="00B02E2A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Weist die </w:t>
            </w:r>
            <w:r w:rsidR="00910A3B" w:rsidRPr="009B1F1E">
              <w:rPr>
                <w:rFonts w:cs="Arial"/>
              </w:rPr>
              <w:t xml:space="preserve">Kontrollrechnung der </w:t>
            </w:r>
            <w:r w:rsidRPr="009B1F1E">
              <w:rPr>
                <w:rFonts w:cs="Arial"/>
              </w:rPr>
              <w:t xml:space="preserve">Geldflussrechnung </w:t>
            </w:r>
            <w:r w:rsidR="00910A3B" w:rsidRPr="009B1F1E">
              <w:rPr>
                <w:rFonts w:cs="Arial"/>
              </w:rPr>
              <w:t>eine Differenz von Null aus</w:t>
            </w:r>
            <w:r w:rsidRPr="009B1F1E">
              <w:rPr>
                <w:rFonts w:cs="Arial"/>
              </w:rPr>
              <w:t>?</w:t>
            </w:r>
          </w:p>
        </w:tc>
        <w:tc>
          <w:tcPr>
            <w:tcW w:w="3650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16ED3A6D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759958B6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5E72843" w14:textId="77777777" w:rsidR="00B02E2A" w:rsidRPr="009B1F1E" w:rsidRDefault="00B02E2A" w:rsidP="00B02E2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654566570"/>
            <w:placeholder>
              <w:docPart w:val="655E7709745F4A759049E29ACB8C156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5" w:type="dxa"/>
                <w:gridSpan w:val="3"/>
              </w:tcPr>
              <w:p w14:paraId="300062D0" w14:textId="77777777" w:rsidR="00B02E2A" w:rsidRPr="009B1F1E" w:rsidRDefault="00E3197C" w:rsidP="00B02E2A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19F7BEA9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9DBA28D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05A1F27" w14:textId="77777777" w:rsidR="00B02E2A" w:rsidRPr="009B1F1E" w:rsidRDefault="00B02E2A" w:rsidP="00B02E2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16FD9A84" w14:textId="77777777" w:rsidTr="00BF6CA1">
        <w:trPr>
          <w:gridBefore w:val="1"/>
          <w:gridAfter w:val="4"/>
          <w:wBefore w:w="15" w:type="dxa"/>
          <w:wAfter w:w="4390" w:type="dxa"/>
          <w:cantSplit/>
        </w:trPr>
        <w:tc>
          <w:tcPr>
            <w:tcW w:w="10429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6A3539F7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bookmarkStart w:id="86" w:name="_Toc506460311"/>
            <w:bookmarkStart w:id="87" w:name="_Toc506460329"/>
            <w:bookmarkStart w:id="88" w:name="_Toc506460347"/>
            <w:bookmarkStart w:id="89" w:name="_Ref448408595"/>
            <w:bookmarkStart w:id="90" w:name="_Ref452644937"/>
            <w:bookmarkEnd w:id="86"/>
            <w:bookmarkEnd w:id="87"/>
            <w:bookmarkEnd w:id="88"/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BF6CA1" w:rsidRPr="009B1F1E" w14:paraId="1243C78D" w14:textId="77777777" w:rsidTr="00BF6CA1">
        <w:trPr>
          <w:gridBefore w:val="1"/>
          <w:wBefore w:w="15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5C43EA8C" w14:textId="77777777" w:rsidR="00BF6CA1" w:rsidRPr="009B1F1E" w:rsidRDefault="00BF6CA1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5"/>
          </w:tcPr>
          <w:p w14:paraId="3489DD85" w14:textId="77777777" w:rsidR="00BF6CA1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2803F6EF" w14:textId="77777777" w:rsidR="00BF6CA1" w:rsidRPr="009B1F1E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</w:tcPr>
          <w:p w14:paraId="3B24EA78" w14:textId="77777777" w:rsidR="00BF6CA1" w:rsidRPr="009B1F1E" w:rsidRDefault="00BF6CA1" w:rsidP="006152D6">
            <w:pPr>
              <w:spacing w:line="259" w:lineRule="auto"/>
            </w:pPr>
          </w:p>
        </w:tc>
      </w:tr>
      <w:tr w:rsidR="00BF6CA1" w:rsidRPr="009B1F1E" w14:paraId="06F92158" w14:textId="77777777" w:rsidTr="00BF6CA1">
        <w:trPr>
          <w:gridBefore w:val="1"/>
          <w:gridAfter w:val="3"/>
          <w:wBefore w:w="15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4D4B2A6A" w14:textId="77777777" w:rsidR="00BF6CA1" w:rsidRPr="009B1F1E" w:rsidRDefault="00BF6CA1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57A6F534" w14:textId="77777777" w:rsidR="00BF6CA1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3B19BDC8" w14:textId="77777777" w:rsidR="00BF6CA1" w:rsidRPr="009B1F1E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65927F17" w14:textId="77777777" w:rsidR="00BF6CA1" w:rsidRPr="009B1F1E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528105435"/>
            <w:placeholder>
              <w:docPart w:val="B843531E76434EC0B95FCA6AA9A0A09C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4022829A" w14:textId="77777777" w:rsidR="00BF6CA1" w:rsidRPr="009B1F1E" w:rsidRDefault="00BF6CA1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BF6CA1" w:rsidRPr="009B1F1E" w14:paraId="48EFAD97" w14:textId="77777777" w:rsidTr="00BF6CA1">
        <w:trPr>
          <w:gridBefore w:val="1"/>
          <w:gridAfter w:val="3"/>
          <w:wBefore w:w="15" w:type="dxa"/>
          <w:wAfter w:w="4251" w:type="dxa"/>
          <w:cantSplit/>
        </w:trPr>
        <w:tc>
          <w:tcPr>
            <w:tcW w:w="1075" w:type="dxa"/>
            <w:gridSpan w:val="2"/>
            <w:tcBorders>
              <w:left w:val="single" w:sz="18" w:space="0" w:color="auto"/>
            </w:tcBorders>
          </w:tcPr>
          <w:p w14:paraId="1E80E6D1" w14:textId="77777777" w:rsidR="00BF6CA1" w:rsidRPr="009B1F1E" w:rsidRDefault="00BF6CA1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52239C18" w14:textId="77777777" w:rsidR="00BF6CA1" w:rsidRDefault="00BF6CA1" w:rsidP="006152D6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3B281917" w14:textId="77777777" w:rsidR="00BF6CA1" w:rsidRPr="009B1F1E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0C574F11" w14:textId="77777777" w:rsidR="00BF6CA1" w:rsidRPr="009B1F1E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203858448"/>
            <w:placeholder>
              <w:docPart w:val="7A923895935346FFAB5938EE15ECDB75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7"/>
              </w:tcPr>
              <w:p w14:paraId="0C80EC23" w14:textId="77777777" w:rsidR="00BF6CA1" w:rsidRPr="009B1F1E" w:rsidRDefault="00BF6CA1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BF6CA1" w:rsidRPr="009B1F1E" w14:paraId="46F268EF" w14:textId="77777777" w:rsidTr="00BF6CA1">
        <w:trPr>
          <w:gridBefore w:val="1"/>
          <w:gridAfter w:val="5"/>
          <w:wBefore w:w="15" w:type="dxa"/>
          <w:wAfter w:w="4440" w:type="dxa"/>
          <w:cantSplit/>
        </w:trPr>
        <w:tc>
          <w:tcPr>
            <w:tcW w:w="10379" w:type="dxa"/>
            <w:gridSpan w:val="13"/>
            <w:tcBorders>
              <w:left w:val="single" w:sz="18" w:space="0" w:color="auto"/>
            </w:tcBorders>
          </w:tcPr>
          <w:p w14:paraId="2DE36082" w14:textId="77777777" w:rsidR="00BF6CA1" w:rsidRDefault="00BF6CA1" w:rsidP="006152D6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06FA2F3A" w14:textId="77777777" w:rsidR="00BF6CA1" w:rsidRPr="009B1F1E" w:rsidRDefault="00BF6CA1" w:rsidP="006152D6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0FBA1652" w14:textId="77777777" w:rsidR="003F5C3D" w:rsidRPr="009B1F1E" w:rsidRDefault="003F5C3D">
      <w:pPr>
        <w:spacing w:line="259" w:lineRule="auto"/>
        <w:rPr>
          <w:rFonts w:cs="Arial"/>
          <w:b/>
        </w:rPr>
      </w:pPr>
      <w:r w:rsidRPr="009B1F1E">
        <w:rPr>
          <w:rFonts w:cs="Arial"/>
          <w:b/>
        </w:rPr>
        <w:br w:type="page"/>
      </w:r>
    </w:p>
    <w:p w14:paraId="4E544E66" w14:textId="77777777" w:rsidR="00F546CA" w:rsidRPr="009B1F1E" w:rsidRDefault="00F546CA" w:rsidP="00221358">
      <w:pPr>
        <w:pStyle w:val="berschrift1"/>
        <w:rPr>
          <w:rFonts w:ascii="Arial" w:hAnsi="Arial"/>
          <w:szCs w:val="22"/>
        </w:rPr>
      </w:pPr>
      <w:bookmarkStart w:id="91" w:name="_Toc25147178"/>
      <w:r w:rsidRPr="009B1F1E">
        <w:rPr>
          <w:rFonts w:ascii="Arial" w:hAnsi="Arial"/>
          <w:szCs w:val="22"/>
        </w:rPr>
        <w:t>Anhang</w:t>
      </w:r>
      <w:bookmarkEnd w:id="89"/>
      <w:bookmarkEnd w:id="90"/>
      <w:bookmarkEnd w:id="91"/>
    </w:p>
    <w:p w14:paraId="13508CD4" w14:textId="77777777" w:rsidR="00EA3A7E" w:rsidRPr="009B1F1E" w:rsidRDefault="00EA3A7E" w:rsidP="00745E73">
      <w:pPr>
        <w:spacing w:before="120" w:after="120" w:line="240" w:lineRule="auto"/>
        <w:rPr>
          <w:rFonts w:cs="Arial"/>
        </w:rPr>
      </w:pPr>
    </w:p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2A499098" w14:textId="77777777" w:rsidTr="00655DED">
        <w:tc>
          <w:tcPr>
            <w:tcW w:w="10343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4375877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628B921F" w14:textId="77777777" w:rsidTr="00366CF6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633CD602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31D667E1" w14:textId="77777777" w:rsidR="00BF5414" w:rsidRDefault="00EA3A7E" w:rsidP="00BF5414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Der Anhang ist gemäss den gesetzlichen Grundlagen erstellt</w:t>
            </w:r>
          </w:p>
          <w:p w14:paraId="325C4B5C" w14:textId="77777777" w:rsidR="00BF5414" w:rsidRDefault="00EA3A7E" w:rsidP="00BF5414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 xml:space="preserve">Er enthält alle </w:t>
            </w:r>
            <w:r w:rsidR="00BF5414">
              <w:rPr>
                <w:rFonts w:cs="Arial"/>
              </w:rPr>
              <w:t>v</w:t>
            </w:r>
            <w:r w:rsidRPr="009B1F1E">
              <w:rPr>
                <w:rFonts w:cs="Arial"/>
              </w:rPr>
              <w:t>orgeschriebenen Elemente</w:t>
            </w:r>
          </w:p>
          <w:p w14:paraId="2FEAECCF" w14:textId="37CEE28A" w:rsidR="00EA3A7E" w:rsidRPr="009B1F1E" w:rsidRDefault="00EA3A7E" w:rsidP="00BF5414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Die Inhalte sind transparent, übersichtlich und widerspruchsfrei dargelegt</w:t>
            </w:r>
          </w:p>
        </w:tc>
      </w:tr>
    </w:tbl>
    <w:tbl>
      <w:tblPr>
        <w:tblStyle w:val="Tabellenraster"/>
        <w:tblW w:w="10319" w:type="dxa"/>
        <w:tblInd w:w="-56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319"/>
      </w:tblGrid>
      <w:tr w:rsidR="00EA3A7E" w:rsidRPr="009B1F1E" w14:paraId="62A270BC" w14:textId="77777777" w:rsidTr="00655DED">
        <w:tc>
          <w:tcPr>
            <w:tcW w:w="10319" w:type="dxa"/>
            <w:tcBorders>
              <w:bottom w:val="single" w:sz="6" w:space="0" w:color="auto"/>
            </w:tcBorders>
            <w:shd w:val="clear" w:color="auto" w:fill="BFBFBF" w:themeFill="background1" w:themeFillShade="BF"/>
          </w:tcPr>
          <w:p w14:paraId="1F718FB2" w14:textId="77777777" w:rsidR="00EA3A7E" w:rsidRPr="009B1F1E" w:rsidRDefault="00EA3A7E" w:rsidP="00655DED">
            <w:pPr>
              <w:pStyle w:val="berschrift2"/>
              <w:outlineLvl w:val="1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</w:tbl>
    <w:tbl>
      <w:tblPr>
        <w:tblW w:w="10348" w:type="dxa"/>
        <w:tblInd w:w="-590" w:type="dxa"/>
        <w:tblBorders>
          <w:lef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1"/>
        <w:gridCol w:w="9557"/>
      </w:tblGrid>
      <w:tr w:rsidR="00EA3A7E" w:rsidRPr="009B1F1E" w14:paraId="61B8BB65" w14:textId="77777777" w:rsidTr="00366CF6">
        <w:trPr>
          <w:cantSplit/>
          <w:trHeight w:val="556"/>
        </w:trPr>
        <w:tc>
          <w:tcPr>
            <w:tcW w:w="791" w:type="dxa"/>
            <w:shd w:val="clear" w:color="00FF00" w:fill="auto"/>
          </w:tcPr>
          <w:p w14:paraId="0CCBCAAB" w14:textId="77777777" w:rsidR="00EA3A7E" w:rsidRPr="009B1F1E" w:rsidRDefault="00EA3A7E" w:rsidP="00655DED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557" w:type="dxa"/>
            <w:vAlign w:val="center"/>
          </w:tcPr>
          <w:p w14:paraId="16D5AAE4" w14:textId="77777777" w:rsidR="00BF5414" w:rsidRPr="00BF5414" w:rsidRDefault="00E10A58" w:rsidP="00BF5414">
            <w:pPr>
              <w:pStyle w:val="Listenabsatz"/>
              <w:numPr>
                <w:ilvl w:val="0"/>
                <w:numId w:val="35"/>
              </w:numPr>
              <w:spacing w:before="120" w:after="120" w:line="240" w:lineRule="auto"/>
              <w:rPr>
                <w:rFonts w:cs="Arial"/>
              </w:rPr>
            </w:pPr>
            <w:r w:rsidRPr="00BF5414">
              <w:rPr>
                <w:rFonts w:cs="Arial"/>
              </w:rPr>
              <w:t>FHG</w:t>
            </w:r>
          </w:p>
          <w:p w14:paraId="74A7C75D" w14:textId="77777777" w:rsidR="00BF5414" w:rsidRPr="00BF5414" w:rsidRDefault="00BF5414" w:rsidP="00BF5414">
            <w:pPr>
              <w:pStyle w:val="Listenabsatz"/>
              <w:numPr>
                <w:ilvl w:val="0"/>
                <w:numId w:val="35"/>
              </w:numPr>
              <w:spacing w:before="120" w:after="120" w:line="240" w:lineRule="auto"/>
              <w:rPr>
                <w:rFonts w:cs="Arial"/>
              </w:rPr>
            </w:pPr>
            <w:r w:rsidRPr="00BF5414">
              <w:rPr>
                <w:rFonts w:cs="Arial"/>
              </w:rPr>
              <w:t>FHV</w:t>
            </w:r>
          </w:p>
          <w:p w14:paraId="3192E5D6" w14:textId="77777777" w:rsidR="00BF5414" w:rsidRPr="00BF5414" w:rsidRDefault="00EA3A7E" w:rsidP="00BF5414">
            <w:pPr>
              <w:pStyle w:val="Listenabsatz"/>
              <w:numPr>
                <w:ilvl w:val="0"/>
                <w:numId w:val="35"/>
              </w:numPr>
              <w:spacing w:before="120" w:after="120" w:line="240" w:lineRule="auto"/>
              <w:rPr>
                <w:rFonts w:cs="Arial"/>
              </w:rPr>
            </w:pPr>
            <w:r w:rsidRPr="00BF5414">
              <w:rPr>
                <w:rFonts w:cs="Arial"/>
              </w:rPr>
              <w:t>Vorjahresrechnung</w:t>
            </w:r>
          </w:p>
          <w:p w14:paraId="61D014B8" w14:textId="77777777" w:rsidR="00BF5414" w:rsidRPr="00BF5414" w:rsidRDefault="00EA3A7E" w:rsidP="00BF5414">
            <w:pPr>
              <w:pStyle w:val="Listenabsatz"/>
              <w:numPr>
                <w:ilvl w:val="0"/>
                <w:numId w:val="35"/>
              </w:numPr>
              <w:spacing w:before="120" w:after="120" w:line="240" w:lineRule="auto"/>
              <w:rPr>
                <w:rFonts w:cs="Arial"/>
              </w:rPr>
            </w:pPr>
            <w:r w:rsidRPr="00BF5414">
              <w:rPr>
                <w:rFonts w:cs="Arial"/>
              </w:rPr>
              <w:t>Verzeichnisse</w:t>
            </w:r>
          </w:p>
          <w:p w14:paraId="012ACAF5" w14:textId="7583AE0F" w:rsidR="00EA3A7E" w:rsidRPr="00BF5414" w:rsidRDefault="00EA3A7E" w:rsidP="00BF5414">
            <w:pPr>
              <w:pStyle w:val="Listenabsatz"/>
              <w:numPr>
                <w:ilvl w:val="0"/>
                <w:numId w:val="35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BF5414">
              <w:rPr>
                <w:rFonts w:cs="Arial"/>
              </w:rPr>
              <w:t>Auskünfte</w:t>
            </w:r>
          </w:p>
        </w:tc>
      </w:tr>
    </w:tbl>
    <w:p w14:paraId="06F9F9D9" w14:textId="63983597" w:rsidR="00EA3A7E" w:rsidRPr="009B1F1E" w:rsidRDefault="00EA3A7E" w:rsidP="00EA3A7E">
      <w:pPr>
        <w:rPr>
          <w:rFonts w:cs="Arial"/>
        </w:rPr>
      </w:pPr>
    </w:p>
    <w:tbl>
      <w:tblPr>
        <w:tblW w:w="14834" w:type="dxa"/>
        <w:tblInd w:w="-59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"/>
        <w:gridCol w:w="778"/>
        <w:gridCol w:w="296"/>
        <w:gridCol w:w="3181"/>
        <w:gridCol w:w="257"/>
        <w:gridCol w:w="26"/>
        <w:gridCol w:w="3396"/>
        <w:gridCol w:w="164"/>
        <w:gridCol w:w="543"/>
        <w:gridCol w:w="427"/>
        <w:gridCol w:w="156"/>
        <w:gridCol w:w="1067"/>
        <w:gridCol w:w="30"/>
        <w:gridCol w:w="57"/>
        <w:gridCol w:w="46"/>
        <w:gridCol w:w="95"/>
        <w:gridCol w:w="48"/>
        <w:gridCol w:w="148"/>
        <w:gridCol w:w="4103"/>
      </w:tblGrid>
      <w:tr w:rsidR="00B513B7" w:rsidRPr="009B1F1E" w14:paraId="748F847F" w14:textId="77777777" w:rsidTr="00BF6CA1">
        <w:trPr>
          <w:gridBefore w:val="1"/>
          <w:gridAfter w:val="4"/>
          <w:wBefore w:w="16" w:type="dxa"/>
          <w:wAfter w:w="4394" w:type="dxa"/>
          <w:cantSplit/>
          <w:tblHeader/>
        </w:trPr>
        <w:tc>
          <w:tcPr>
            <w:tcW w:w="42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EF2A4D7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DAAAFFB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82E3542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FBDEF3B" w14:textId="77777777" w:rsidR="00B513B7" w:rsidRPr="009B1F1E" w:rsidRDefault="00B513B7" w:rsidP="00801F8F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003F05" w:rsidRPr="009B1F1E" w14:paraId="13EB5173" w14:textId="77777777" w:rsidTr="00BF6CA1">
        <w:trPr>
          <w:gridAfter w:val="6"/>
          <w:wAfter w:w="4497" w:type="dxa"/>
          <w:cantSplit/>
          <w:tblHeader/>
        </w:trPr>
        <w:tc>
          <w:tcPr>
            <w:tcW w:w="794" w:type="dxa"/>
            <w:gridSpan w:val="2"/>
            <w:shd w:val="clear" w:color="auto" w:fill="auto"/>
          </w:tcPr>
          <w:p w14:paraId="40DAE2B7" w14:textId="77777777" w:rsidR="00003F05" w:rsidRPr="009B1F1E" w:rsidRDefault="00003F05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543" w:type="dxa"/>
            <w:gridSpan w:val="11"/>
            <w:shd w:val="clear" w:color="auto" w:fill="auto"/>
          </w:tcPr>
          <w:p w14:paraId="28385395" w14:textId="77777777" w:rsidR="00003F05" w:rsidRPr="009B1F1E" w:rsidRDefault="00003F05" w:rsidP="00B4501A">
            <w:pPr>
              <w:spacing w:after="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404871" w:rsidRPr="009B1F1E" w14:paraId="356FEABB" w14:textId="77777777" w:rsidTr="00BF6CA1">
        <w:trPr>
          <w:gridAfter w:val="7"/>
          <w:wAfter w:w="4527" w:type="dxa"/>
          <w:cantSplit/>
        </w:trPr>
        <w:tc>
          <w:tcPr>
            <w:tcW w:w="10307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5A065D8" w14:textId="77777777" w:rsidR="00404871" w:rsidRPr="009B1F1E" w:rsidRDefault="00404871" w:rsidP="00404871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Verkehrsprüfungen</w:t>
            </w:r>
          </w:p>
        </w:tc>
      </w:tr>
      <w:tr w:rsidR="00370DEE" w:rsidRPr="009B1F1E" w14:paraId="71586BB9" w14:textId="77777777" w:rsidTr="00BF6CA1">
        <w:trPr>
          <w:gridAfter w:val="3"/>
          <w:wAfter w:w="4299" w:type="dxa"/>
          <w:cantSplit/>
        </w:trPr>
        <w:tc>
          <w:tcPr>
            <w:tcW w:w="1090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218CEAEB" w14:textId="77777777" w:rsidR="00370DEE" w:rsidRPr="009B1F1E" w:rsidRDefault="00370DEE" w:rsidP="00FC0A1F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361CEAD3" w14:textId="718F5415" w:rsidR="00370DEE" w:rsidRPr="009B1F1E" w:rsidRDefault="00370DEE" w:rsidP="00BF5414">
            <w:pPr>
              <w:spacing w:before="120" w:after="120"/>
              <w:rPr>
                <w:rFonts w:cs="Arial"/>
              </w:rPr>
            </w:pPr>
            <w:r w:rsidRPr="009B1F1E">
              <w:rPr>
                <w:rFonts w:eastAsia="Times New Roman" w:cs="Arial"/>
                <w:lang w:eastAsia="de-CH"/>
              </w:rPr>
              <w:t>Enthält der Anhang alle gemäss § </w:t>
            </w:r>
            <w:r w:rsidR="00BF5414">
              <w:rPr>
                <w:rFonts w:eastAsia="Times New Roman" w:cs="Arial"/>
                <w:lang w:eastAsia="de-CH"/>
              </w:rPr>
              <w:t xml:space="preserve">12 </w:t>
            </w:r>
            <w:r w:rsidRPr="009B1F1E">
              <w:rPr>
                <w:rFonts w:eastAsia="Times New Roman" w:cs="Arial"/>
                <w:lang w:eastAsia="de-CH"/>
              </w:rPr>
              <w:t>FHG</w:t>
            </w:r>
            <w:r w:rsidR="00BF5414">
              <w:rPr>
                <w:rFonts w:eastAsia="Times New Roman" w:cs="Arial"/>
                <w:lang w:eastAsia="de-CH"/>
              </w:rPr>
              <w:t xml:space="preserve"> und § 8 FHV </w:t>
            </w:r>
            <w:r w:rsidRPr="009B1F1E">
              <w:rPr>
                <w:rFonts w:eastAsia="Times New Roman" w:cs="Arial"/>
                <w:lang w:eastAsia="de-CH"/>
              </w:rPr>
              <w:t>vorgegebenen Inhalte?</w:t>
            </w:r>
          </w:p>
        </w:tc>
        <w:tc>
          <w:tcPr>
            <w:tcW w:w="3586" w:type="dxa"/>
            <w:gridSpan w:val="3"/>
          </w:tcPr>
          <w:tbl>
            <w:tblPr>
              <w:tblStyle w:val="Tabellenraster"/>
              <w:tblW w:w="3532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7EE08D34" w14:textId="77777777" w:rsidTr="009C0534">
              <w:trPr>
                <w:trHeight w:val="758"/>
              </w:trPr>
              <w:tc>
                <w:tcPr>
                  <w:tcW w:w="3532" w:type="dxa"/>
                </w:tcPr>
                <w:p w14:paraId="0E697600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795EE5E" w14:textId="77777777" w:rsidR="00370DEE" w:rsidRPr="009B1F1E" w:rsidRDefault="00370DEE" w:rsidP="00370DEE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2000382"/>
            <w:placeholder>
              <w:docPart w:val="60F4BF096B304821B3CD01A0D5D692C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1DE643F9" w14:textId="77777777" w:rsidR="00370DEE" w:rsidRPr="009B1F1E" w:rsidRDefault="00370DEE" w:rsidP="00370DEE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099"/>
            </w:tblGrid>
            <w:tr w:rsidR="00F60A3C" w:rsidRPr="009B1F1E" w14:paraId="60E99F28" w14:textId="77777777" w:rsidTr="009C0534">
              <w:trPr>
                <w:trHeight w:val="628"/>
              </w:trPr>
              <w:tc>
                <w:tcPr>
                  <w:tcW w:w="1099" w:type="dxa"/>
                </w:tcPr>
                <w:p w14:paraId="25CA674C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D8BA57B" w14:textId="77777777" w:rsidR="00370DEE" w:rsidRPr="009B1F1E" w:rsidRDefault="00370DEE" w:rsidP="00370DEE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B55B03" w:rsidRPr="009B1F1E" w14:paraId="6BDA67EC" w14:textId="77777777" w:rsidTr="00BF6CA1">
        <w:trPr>
          <w:gridAfter w:val="3"/>
          <w:wAfter w:w="4299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82984C7" w14:textId="77777777" w:rsidR="00B55B03" w:rsidRPr="009B1F1E" w:rsidRDefault="00B55B03" w:rsidP="00B55B03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1BD7A7C7" w14:textId="6509E0EF" w:rsidR="00B55B03" w:rsidRPr="009B1F1E" w:rsidRDefault="00387BAC" w:rsidP="00387BAC">
            <w:pPr>
              <w:spacing w:before="120" w:after="120"/>
              <w:rPr>
                <w:rFonts w:cs="Arial"/>
              </w:rPr>
            </w:pPr>
            <w:r>
              <w:rPr>
                <w:rFonts w:cs="Arial"/>
              </w:rPr>
              <w:t>A</w:t>
            </w:r>
            <w:r w:rsidR="00B55B03" w:rsidRPr="009B1F1E">
              <w:rPr>
                <w:rFonts w:cs="Arial"/>
              </w:rPr>
              <w:t xml:space="preserve">ngewandte Rechnungslegungsgrundsätze inkl. der wesentlichen </w:t>
            </w:r>
            <w:r>
              <w:rPr>
                <w:rFonts w:cs="Arial"/>
              </w:rPr>
              <w:t xml:space="preserve">Grundsätze zur </w:t>
            </w:r>
            <w:r w:rsidR="00B55B03" w:rsidRPr="009B1F1E">
              <w:rPr>
                <w:rFonts w:cs="Arial"/>
              </w:rPr>
              <w:t>Bilanzierung und Bewertung?</w:t>
            </w:r>
          </w:p>
        </w:tc>
        <w:tc>
          <w:tcPr>
            <w:tcW w:w="3586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76C6926A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3B4C3CD5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AEBE0F2" w14:textId="77777777" w:rsidR="00B55B03" w:rsidRPr="009B1F1E" w:rsidRDefault="00B55B03" w:rsidP="00B55B03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63020140"/>
            <w:placeholder>
              <w:docPart w:val="30BF02A2E0434D82B1C09EC449F00232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0621883F" w14:textId="77777777" w:rsidR="00B55B03" w:rsidRPr="009B1F1E" w:rsidRDefault="00B55B03" w:rsidP="00B55B0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4678AF1A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F7494AE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EE254C2" w14:textId="77777777" w:rsidR="00B55B03" w:rsidRPr="009B1F1E" w:rsidRDefault="00B55B03" w:rsidP="00B55B03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D32FCF" w:rsidRPr="009B1F1E" w14:paraId="55AE094A" w14:textId="77777777" w:rsidTr="00BF6CA1">
        <w:trPr>
          <w:gridAfter w:val="3"/>
          <w:wAfter w:w="4299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EDDCB36" w14:textId="77777777" w:rsidR="00D32FCF" w:rsidRPr="009B1F1E" w:rsidRDefault="00D32FCF" w:rsidP="00D32FCF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0DC9B46E" w14:textId="5A6995B2" w:rsidR="00D32FCF" w:rsidRPr="009B1F1E" w:rsidRDefault="00387BAC" w:rsidP="00387BAC">
            <w:pPr>
              <w:spacing w:before="120" w:after="120"/>
              <w:rPr>
                <w:rFonts w:cs="Arial"/>
              </w:rPr>
            </w:pPr>
            <w:r>
              <w:rPr>
                <w:rFonts w:cs="Arial"/>
              </w:rPr>
              <w:t>Eigenkapitalnachweis?</w:t>
            </w:r>
          </w:p>
        </w:tc>
        <w:tc>
          <w:tcPr>
            <w:tcW w:w="3586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555565F1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0E1BA353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834B0A2" w14:textId="77777777" w:rsidR="00D32FCF" w:rsidRPr="009B1F1E" w:rsidRDefault="00D32FCF" w:rsidP="00D32FC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13767199"/>
            <w:placeholder>
              <w:docPart w:val="7823B92113AF4AC6A52221A5B99C73B0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286907C7" w14:textId="77777777" w:rsidR="00D32FCF" w:rsidRPr="009B1F1E" w:rsidRDefault="00D32FCF" w:rsidP="00D32FC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47F91BDB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605C175C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AAE8EEE" w14:textId="77777777" w:rsidR="00D32FCF" w:rsidRPr="009B1F1E" w:rsidRDefault="00D32FCF" w:rsidP="00D32FC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32FCF" w:rsidRPr="009B1F1E" w14:paraId="2547FF2E" w14:textId="77777777" w:rsidTr="00BF6CA1">
        <w:trPr>
          <w:gridAfter w:val="3"/>
          <w:wAfter w:w="4299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0A74B01" w14:textId="77777777" w:rsidR="00D32FCF" w:rsidRPr="009B1F1E" w:rsidRDefault="00D32FCF" w:rsidP="00D32FCF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7CF52726" w14:textId="0DCDA7C5" w:rsidR="00D32FCF" w:rsidRPr="009B1F1E" w:rsidRDefault="00387BAC" w:rsidP="00D32FCF">
            <w:pPr>
              <w:spacing w:before="120" w:after="120"/>
              <w:rPr>
                <w:rFonts w:cs="Arial"/>
              </w:rPr>
            </w:pPr>
            <w:r>
              <w:rPr>
                <w:rFonts w:cs="Arial"/>
              </w:rPr>
              <w:t>Rückstellungsspiegel?</w:t>
            </w:r>
          </w:p>
        </w:tc>
        <w:tc>
          <w:tcPr>
            <w:tcW w:w="3586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678DC9DF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63EBC913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5866666" w14:textId="77777777" w:rsidR="00D32FCF" w:rsidRPr="009B1F1E" w:rsidRDefault="00D32FCF" w:rsidP="00D32FC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49775499"/>
            <w:placeholder>
              <w:docPart w:val="8A23588891B84241A561F1D719DA5D4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50133098" w14:textId="77777777" w:rsidR="00D32FCF" w:rsidRPr="009B1F1E" w:rsidRDefault="00D32FCF" w:rsidP="00D32FC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1AC05A1D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0B3C1362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04DD743" w14:textId="77777777" w:rsidR="00D32FCF" w:rsidRPr="009B1F1E" w:rsidRDefault="00D32FCF" w:rsidP="00D32FC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70E43" w:rsidRPr="009B1F1E" w14:paraId="63B39EB4" w14:textId="77777777" w:rsidTr="00BF6CA1">
        <w:trPr>
          <w:gridAfter w:val="3"/>
          <w:wAfter w:w="4299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6155962" w14:textId="77777777" w:rsidR="00F70E43" w:rsidRPr="009B1F1E" w:rsidRDefault="00F70E43" w:rsidP="00B55B03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0C12DDFF" w14:textId="3EF46EBF" w:rsidR="00F70E43" w:rsidRPr="009B1F1E" w:rsidRDefault="00387BAC" w:rsidP="00B55B03">
            <w:pPr>
              <w:spacing w:before="120" w:after="120"/>
              <w:rPr>
                <w:rFonts w:cs="Arial"/>
              </w:rPr>
            </w:pPr>
            <w:r>
              <w:rPr>
                <w:rFonts w:cs="Arial"/>
              </w:rPr>
              <w:t>Beteiligungsspiegel?</w:t>
            </w:r>
          </w:p>
        </w:tc>
        <w:tc>
          <w:tcPr>
            <w:tcW w:w="3586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54872540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4ADB2780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FACFA97" w14:textId="77777777" w:rsidR="00F70E43" w:rsidRPr="009B1F1E" w:rsidRDefault="00F70E43" w:rsidP="00B55B0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81089107"/>
            <w:placeholder>
              <w:docPart w:val="40895CDBA5F94B5782443ACC924CFF0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0A1653BE" w14:textId="77777777" w:rsidR="00F70E43" w:rsidRPr="009B1F1E" w:rsidRDefault="00F70E43" w:rsidP="00B55B0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689F105A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15974E2F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9433E23" w14:textId="77777777" w:rsidR="00F70E43" w:rsidRPr="009B1F1E" w:rsidRDefault="00F70E43" w:rsidP="00B55B0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70E43" w:rsidRPr="009B1F1E" w14:paraId="116301D5" w14:textId="77777777" w:rsidTr="00BF6CA1">
        <w:trPr>
          <w:gridAfter w:val="3"/>
          <w:wAfter w:w="4299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CDC3EFF" w14:textId="77777777" w:rsidR="00F70E43" w:rsidRPr="009B1F1E" w:rsidRDefault="00F70E43" w:rsidP="00B55B03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2869B426" w14:textId="3CD5E566" w:rsidR="00F70E43" w:rsidRPr="009B1F1E" w:rsidRDefault="00387BAC" w:rsidP="00D045DA">
            <w:pPr>
              <w:spacing w:before="120" w:after="120"/>
              <w:rPr>
                <w:rFonts w:cs="Arial"/>
              </w:rPr>
            </w:pPr>
            <w:r>
              <w:rPr>
                <w:rFonts w:cs="Arial"/>
              </w:rPr>
              <w:t>Gewährleistungsspiegel?</w:t>
            </w:r>
          </w:p>
        </w:tc>
        <w:tc>
          <w:tcPr>
            <w:tcW w:w="3586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40C8713D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7A30E4DA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4ACF651" w14:textId="77777777" w:rsidR="00F70E43" w:rsidRPr="009B1F1E" w:rsidRDefault="00F70E43" w:rsidP="00B55B0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280722861"/>
            <w:placeholder>
              <w:docPart w:val="7A22A6278ECE40B9972022445F57603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5A72745D" w14:textId="77777777" w:rsidR="00F70E43" w:rsidRPr="009B1F1E" w:rsidRDefault="00F70E43" w:rsidP="00B55B0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00DFFAA4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3E7060C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B9F17DB" w14:textId="77777777" w:rsidR="00F70E43" w:rsidRPr="009B1F1E" w:rsidRDefault="00F70E43" w:rsidP="00B55B0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70E43" w:rsidRPr="009B1F1E" w14:paraId="4125D21D" w14:textId="77777777" w:rsidTr="00BF6CA1">
        <w:trPr>
          <w:gridAfter w:val="3"/>
          <w:wAfter w:w="4299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E49FC1F" w14:textId="77777777" w:rsidR="00F70E43" w:rsidRPr="009B1F1E" w:rsidRDefault="00F70E43" w:rsidP="00B55B03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1759E1C8" w14:textId="51449A28" w:rsidR="00F70E43" w:rsidRPr="009B1F1E" w:rsidRDefault="00387BAC" w:rsidP="00387BA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Anlagespiegel</w:t>
            </w:r>
            <w:r>
              <w:rPr>
                <w:rFonts w:cs="Arial"/>
              </w:rPr>
              <w:t>?</w:t>
            </w:r>
          </w:p>
        </w:tc>
        <w:tc>
          <w:tcPr>
            <w:tcW w:w="3586" w:type="dxa"/>
            <w:gridSpan w:val="3"/>
          </w:tcPr>
          <w:tbl>
            <w:tblPr>
              <w:tblStyle w:val="Tabellenraster"/>
              <w:tblW w:w="357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75"/>
            </w:tblGrid>
            <w:tr w:rsidR="001819B7" w:rsidRPr="009B1F1E" w14:paraId="5F6E5796" w14:textId="77777777" w:rsidTr="009C0534">
              <w:trPr>
                <w:trHeight w:val="780"/>
              </w:trPr>
              <w:tc>
                <w:tcPr>
                  <w:tcW w:w="3575" w:type="dxa"/>
                </w:tcPr>
                <w:p w14:paraId="6E376D70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2722FB52" w14:textId="77777777" w:rsidR="00F70E43" w:rsidRPr="009B1F1E" w:rsidRDefault="00F70E43" w:rsidP="00B55B0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830754437"/>
            <w:placeholder>
              <w:docPart w:val="97BD92B019FC4C1CA838A773D3CB4AE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04104CDD" w14:textId="77777777" w:rsidR="00F70E43" w:rsidRPr="009B1F1E" w:rsidRDefault="00F70E43" w:rsidP="00B55B03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339770B4" w14:textId="77777777" w:rsidTr="009C0534">
              <w:trPr>
                <w:trHeight w:val="747"/>
              </w:trPr>
              <w:tc>
                <w:tcPr>
                  <w:tcW w:w="1154" w:type="dxa"/>
                </w:tcPr>
                <w:p w14:paraId="0061661F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3CB8122" w14:textId="77777777" w:rsidR="00F70E43" w:rsidRPr="009B1F1E" w:rsidRDefault="00F70E43" w:rsidP="00B55B03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8C58CD" w:rsidRPr="009B1F1E" w14:paraId="13B6D81F" w14:textId="77777777" w:rsidTr="00BF6CA1">
        <w:trPr>
          <w:gridAfter w:val="3"/>
          <w:wAfter w:w="4299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F4C8AB1" w14:textId="77777777" w:rsidR="008C58CD" w:rsidRPr="009B1F1E" w:rsidRDefault="008C58CD" w:rsidP="00D32FCF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6671A9C6" w14:textId="77665A9D" w:rsidR="008C58CD" w:rsidRPr="009B1F1E" w:rsidRDefault="008C58CD" w:rsidP="00387BAC">
            <w:pPr>
              <w:spacing w:before="120" w:after="120"/>
              <w:rPr>
                <w:rFonts w:cs="Arial"/>
              </w:rPr>
            </w:pPr>
            <w:r w:rsidRPr="009B1F1E">
              <w:rPr>
                <w:rFonts w:cs="Arial"/>
              </w:rPr>
              <w:t>Zusätzliche Angaben</w:t>
            </w:r>
            <w:r w:rsidR="00387BAC">
              <w:rPr>
                <w:rFonts w:cs="Arial"/>
              </w:rPr>
              <w:t xml:space="preserve">, die </w:t>
            </w:r>
            <w:r w:rsidRPr="009B1F1E">
              <w:rPr>
                <w:rFonts w:cs="Arial"/>
              </w:rPr>
              <w:t>für die Beurteilung der Vermögens-, Finanz- und Ertragslage sowie der finanziellen Risiken</w:t>
            </w:r>
            <w:r w:rsidR="00387BAC">
              <w:rPr>
                <w:rFonts w:cs="Arial"/>
              </w:rPr>
              <w:t>, der Verplichtungen und der finanziellen Risiken von Bedeutung sind?</w:t>
            </w:r>
          </w:p>
        </w:tc>
        <w:tc>
          <w:tcPr>
            <w:tcW w:w="3586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3E651F4D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318B0C56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486EA191" w14:textId="77777777" w:rsidR="008C58CD" w:rsidRPr="009B1F1E" w:rsidRDefault="008C58CD" w:rsidP="00D32FC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773241204"/>
            <w:placeholder>
              <w:docPart w:val="3F570723620E42119C03DE23E7E0B5E9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57391449" w14:textId="77777777" w:rsidR="008C58CD" w:rsidRPr="009B1F1E" w:rsidRDefault="008C58CD" w:rsidP="00D32FC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093B0F79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3CC21D7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39CD4AAE" w14:textId="77777777" w:rsidR="008C58CD" w:rsidRPr="009B1F1E" w:rsidRDefault="008C58CD" w:rsidP="00D32FC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C0A1F" w:rsidRPr="009B1F1E" w14:paraId="3B249FEA" w14:textId="77777777" w:rsidTr="00BF6CA1">
        <w:trPr>
          <w:gridAfter w:val="3"/>
          <w:wAfter w:w="4299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688DC7BE" w14:textId="77777777" w:rsidR="00FC0A1F" w:rsidRPr="009B1F1E" w:rsidRDefault="00FC0A1F" w:rsidP="00D32FCF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2234C3DA" w14:textId="61EBF42A" w:rsidR="00FC0A1F" w:rsidRPr="009B1F1E" w:rsidRDefault="00387BAC" w:rsidP="00D32FCF">
            <w:pPr>
              <w:spacing w:before="120" w:after="120"/>
              <w:rPr>
                <w:rFonts w:cs="Arial"/>
              </w:rPr>
            </w:pPr>
            <w:r>
              <w:rPr>
                <w:rFonts w:cs="Arial"/>
              </w:rPr>
              <w:t>Erläuterungen zu wesentlichen Bilanz- und Erfolgsrechnungspositionen?</w:t>
            </w:r>
          </w:p>
        </w:tc>
        <w:tc>
          <w:tcPr>
            <w:tcW w:w="3586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08075EF7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5D4A5763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DD2CFB9" w14:textId="77777777" w:rsidR="00FC0A1F" w:rsidRPr="009B1F1E" w:rsidRDefault="00FC0A1F" w:rsidP="00D32FC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328860142"/>
            <w:placeholder>
              <w:docPart w:val="5541BF325F6942FCB7C26EC73A28C90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3B77A334" w14:textId="77777777" w:rsidR="00FC0A1F" w:rsidRPr="009B1F1E" w:rsidRDefault="00FC0A1F" w:rsidP="00D32FC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25239124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77BCE82A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083CB8C" w14:textId="77777777" w:rsidR="00FC0A1F" w:rsidRPr="009B1F1E" w:rsidRDefault="00FC0A1F" w:rsidP="00D32FC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FC0A1F" w:rsidRPr="009B1F1E" w14:paraId="7A714BC5" w14:textId="77777777" w:rsidTr="00BF6CA1">
        <w:trPr>
          <w:gridAfter w:val="3"/>
          <w:wAfter w:w="4299" w:type="dxa"/>
          <w:cantSplit/>
        </w:trPr>
        <w:tc>
          <w:tcPr>
            <w:tcW w:w="1090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717969F" w14:textId="77777777" w:rsidR="00FC0A1F" w:rsidRPr="009B1F1E" w:rsidRDefault="00FC0A1F" w:rsidP="00D32FCF">
            <w:pPr>
              <w:pStyle w:val="berschrift3"/>
              <w:rPr>
                <w:lang w:eastAsia="de-CH"/>
              </w:rPr>
            </w:pPr>
          </w:p>
        </w:tc>
        <w:tc>
          <w:tcPr>
            <w:tcW w:w="3438" w:type="dxa"/>
            <w:gridSpan w:val="2"/>
          </w:tcPr>
          <w:p w14:paraId="2EFA1799" w14:textId="3B80958D" w:rsidR="00FC0A1F" w:rsidRPr="009B1F1E" w:rsidRDefault="00387BAC" w:rsidP="00387BAC">
            <w:pPr>
              <w:spacing w:before="120" w:after="120"/>
              <w:rPr>
                <w:rFonts w:cs="Arial"/>
              </w:rPr>
            </w:pPr>
            <w:r>
              <w:rPr>
                <w:rFonts w:cs="Arial"/>
              </w:rPr>
              <w:t>Informationen zum Status und zur Abrechnung von Verpflichtungskrediten?</w:t>
            </w:r>
          </w:p>
        </w:tc>
        <w:tc>
          <w:tcPr>
            <w:tcW w:w="3586" w:type="dxa"/>
            <w:gridSpan w:val="3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1819B7" w:rsidRPr="009B1F1E" w14:paraId="70E709FA" w14:textId="77777777" w:rsidTr="00801F8F">
              <w:trPr>
                <w:trHeight w:val="1181"/>
              </w:trPr>
              <w:tc>
                <w:tcPr>
                  <w:tcW w:w="3532" w:type="dxa"/>
                </w:tcPr>
                <w:p w14:paraId="4B680726" w14:textId="77777777" w:rsidR="001819B7" w:rsidRPr="009B1F1E" w:rsidRDefault="001819B7" w:rsidP="001819B7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6A76BF78" w14:textId="77777777" w:rsidR="00FC0A1F" w:rsidRPr="009B1F1E" w:rsidRDefault="00FC0A1F" w:rsidP="00D32FC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715069932"/>
            <w:placeholder>
              <w:docPart w:val="E5FA97DFEF07439DA7C6A44E23055E5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26" w:type="dxa"/>
                <w:gridSpan w:val="3"/>
              </w:tcPr>
              <w:p w14:paraId="689C3DFA" w14:textId="77777777" w:rsidR="00FC0A1F" w:rsidRPr="009B1F1E" w:rsidRDefault="00FC0A1F" w:rsidP="00D32FCF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295" w:type="dxa"/>
            <w:gridSpan w:val="5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F60A3C" w:rsidRPr="009B1F1E" w14:paraId="74526AEF" w14:textId="77777777" w:rsidTr="00CB6704">
              <w:trPr>
                <w:trHeight w:val="1181"/>
              </w:trPr>
              <w:tc>
                <w:tcPr>
                  <w:tcW w:w="1154" w:type="dxa"/>
                </w:tcPr>
                <w:p w14:paraId="4D02826D" w14:textId="77777777" w:rsidR="00F60A3C" w:rsidRPr="009B1F1E" w:rsidRDefault="00F60A3C" w:rsidP="00F60A3C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18DD3CC7" w14:textId="77777777" w:rsidR="00FC0A1F" w:rsidRPr="009B1F1E" w:rsidRDefault="00FC0A1F" w:rsidP="00D32FCF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7D2A26" w:rsidRPr="009B1F1E" w14:paraId="36DD7EDC" w14:textId="77777777" w:rsidTr="00BF6CA1">
        <w:trPr>
          <w:gridBefore w:val="1"/>
          <w:gridAfter w:val="4"/>
          <w:wBefore w:w="16" w:type="dxa"/>
          <w:wAfter w:w="4394" w:type="dxa"/>
          <w:cantSplit/>
        </w:trPr>
        <w:tc>
          <w:tcPr>
            <w:tcW w:w="10424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15429868" w14:textId="77777777" w:rsidR="007D2A26" w:rsidRPr="009B1F1E" w:rsidRDefault="007D2A26" w:rsidP="007D2A26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BF6CA1" w:rsidRPr="009B1F1E" w14:paraId="5E2BD7FB" w14:textId="77777777" w:rsidTr="00BF6CA1">
        <w:trPr>
          <w:gridBefore w:val="1"/>
          <w:wBefore w:w="16" w:type="dxa"/>
          <w:cantSplit/>
        </w:trPr>
        <w:tc>
          <w:tcPr>
            <w:tcW w:w="1074" w:type="dxa"/>
            <w:gridSpan w:val="2"/>
            <w:tcBorders>
              <w:left w:val="single" w:sz="18" w:space="0" w:color="auto"/>
            </w:tcBorders>
          </w:tcPr>
          <w:p w14:paraId="7078B803" w14:textId="77777777" w:rsidR="00BF6CA1" w:rsidRPr="009B1F1E" w:rsidRDefault="00BF6CA1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5"/>
          </w:tcPr>
          <w:p w14:paraId="62384C0A" w14:textId="77777777" w:rsidR="00BF6CA1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24CA0CB4" w14:textId="77777777" w:rsidR="00BF6CA1" w:rsidRPr="009B1F1E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</w:tcPr>
          <w:p w14:paraId="76560C89" w14:textId="77777777" w:rsidR="00BF6CA1" w:rsidRPr="009B1F1E" w:rsidRDefault="00BF6CA1" w:rsidP="006152D6">
            <w:pPr>
              <w:spacing w:line="259" w:lineRule="auto"/>
            </w:pPr>
          </w:p>
        </w:tc>
      </w:tr>
      <w:tr w:rsidR="00BF6CA1" w:rsidRPr="009B1F1E" w14:paraId="3F21C5C1" w14:textId="77777777" w:rsidTr="00BF6CA1">
        <w:trPr>
          <w:gridBefore w:val="1"/>
          <w:gridAfter w:val="2"/>
          <w:wBefore w:w="16" w:type="dxa"/>
          <w:wAfter w:w="4251" w:type="dxa"/>
          <w:cantSplit/>
        </w:trPr>
        <w:tc>
          <w:tcPr>
            <w:tcW w:w="1074" w:type="dxa"/>
            <w:gridSpan w:val="2"/>
            <w:tcBorders>
              <w:left w:val="single" w:sz="18" w:space="0" w:color="auto"/>
            </w:tcBorders>
          </w:tcPr>
          <w:p w14:paraId="5309ADE5" w14:textId="77777777" w:rsidR="00BF6CA1" w:rsidRPr="009B1F1E" w:rsidRDefault="00BF6CA1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356111BE" w14:textId="77777777" w:rsidR="00BF6CA1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67F280E9" w14:textId="77777777" w:rsidR="00BF6CA1" w:rsidRPr="009B1F1E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5D485125" w14:textId="77777777" w:rsidR="00BF6CA1" w:rsidRPr="009B1F1E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507567509"/>
            <w:placeholder>
              <w:docPart w:val="44F965A8E3874F61A94A9F137B0236C8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3A5DE4DD" w14:textId="77777777" w:rsidR="00BF6CA1" w:rsidRPr="009B1F1E" w:rsidRDefault="00BF6CA1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BF6CA1" w:rsidRPr="009B1F1E" w14:paraId="7AB62A3D" w14:textId="77777777" w:rsidTr="00BF6CA1">
        <w:trPr>
          <w:gridBefore w:val="1"/>
          <w:gridAfter w:val="2"/>
          <w:wBefore w:w="16" w:type="dxa"/>
          <w:wAfter w:w="4251" w:type="dxa"/>
          <w:cantSplit/>
        </w:trPr>
        <w:tc>
          <w:tcPr>
            <w:tcW w:w="1074" w:type="dxa"/>
            <w:gridSpan w:val="2"/>
            <w:tcBorders>
              <w:left w:val="single" w:sz="18" w:space="0" w:color="auto"/>
            </w:tcBorders>
          </w:tcPr>
          <w:p w14:paraId="0DAC644B" w14:textId="77777777" w:rsidR="00BF6CA1" w:rsidRPr="009B1F1E" w:rsidRDefault="00BF6CA1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2990494B" w14:textId="77777777" w:rsidR="00BF6CA1" w:rsidRDefault="00BF6CA1" w:rsidP="006152D6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1F5896FE" w14:textId="77777777" w:rsidR="00BF6CA1" w:rsidRPr="009B1F1E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3"/>
          </w:tcPr>
          <w:p w14:paraId="24A55276" w14:textId="77777777" w:rsidR="00BF6CA1" w:rsidRPr="009B1F1E" w:rsidRDefault="00BF6CA1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74008360"/>
            <w:placeholder>
              <w:docPart w:val="20F0DC016AFF452AA168DD857E7B316B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8"/>
              </w:tcPr>
              <w:p w14:paraId="75593794" w14:textId="77777777" w:rsidR="00BF6CA1" w:rsidRPr="009B1F1E" w:rsidRDefault="00BF6CA1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BF6CA1" w:rsidRPr="009B1F1E" w14:paraId="2839FBC3" w14:textId="77777777" w:rsidTr="00BF6CA1">
        <w:trPr>
          <w:gridBefore w:val="1"/>
          <w:gridAfter w:val="5"/>
          <w:wBefore w:w="16" w:type="dxa"/>
          <w:wAfter w:w="4440" w:type="dxa"/>
          <w:cantSplit/>
        </w:trPr>
        <w:tc>
          <w:tcPr>
            <w:tcW w:w="10378" w:type="dxa"/>
            <w:gridSpan w:val="13"/>
            <w:tcBorders>
              <w:left w:val="single" w:sz="18" w:space="0" w:color="auto"/>
            </w:tcBorders>
          </w:tcPr>
          <w:p w14:paraId="2CA9030A" w14:textId="56B73C67" w:rsidR="00BF6CA1" w:rsidRPr="00BF6CA1" w:rsidRDefault="00BF6CA1" w:rsidP="00BF6CA1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66CED7CF" w14:textId="77777777" w:rsidR="00BF6CA1" w:rsidRPr="009B1F1E" w:rsidRDefault="00BF6CA1" w:rsidP="006152D6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4B17D739" w14:textId="77777777" w:rsidR="00BF6CA1" w:rsidRDefault="00BF6CA1">
      <w:r>
        <w:br w:type="page"/>
      </w:r>
    </w:p>
    <w:p w14:paraId="263DC383" w14:textId="6D6F7DD4" w:rsidR="00EF360D" w:rsidRPr="009B1F1E" w:rsidRDefault="00EF360D" w:rsidP="00EF360D">
      <w:pPr>
        <w:pStyle w:val="berschrift1"/>
        <w:rPr>
          <w:rFonts w:ascii="Arial" w:hAnsi="Arial"/>
          <w:szCs w:val="22"/>
        </w:rPr>
      </w:pPr>
      <w:bookmarkStart w:id="92" w:name="_Toc25147179"/>
      <w:r w:rsidRPr="009B1F1E">
        <w:rPr>
          <w:rFonts w:ascii="Arial" w:hAnsi="Arial"/>
          <w:szCs w:val="22"/>
        </w:rPr>
        <w:t>Prüfungs</w:t>
      </w:r>
      <w:r w:rsidR="00E158B2" w:rsidRPr="009B1F1E">
        <w:rPr>
          <w:rFonts w:ascii="Arial" w:hAnsi="Arial"/>
          <w:szCs w:val="22"/>
        </w:rPr>
        <w:t>beendigung</w:t>
      </w:r>
      <w:r w:rsidRPr="009B1F1E">
        <w:rPr>
          <w:rFonts w:ascii="Arial" w:hAnsi="Arial"/>
          <w:szCs w:val="22"/>
        </w:rPr>
        <w:t xml:space="preserve">, </w:t>
      </w:r>
      <w:r w:rsidR="00BF6C28" w:rsidRPr="009B1F1E">
        <w:rPr>
          <w:rFonts w:ascii="Arial" w:hAnsi="Arial"/>
          <w:szCs w:val="22"/>
        </w:rPr>
        <w:t>Berichterstattung</w:t>
      </w:r>
      <w:bookmarkEnd w:id="92"/>
    </w:p>
    <w:p w14:paraId="2A824EAE" w14:textId="77777777" w:rsidR="00EF360D" w:rsidRPr="009B1F1E" w:rsidRDefault="00EF360D" w:rsidP="00EF360D">
      <w:pPr>
        <w:spacing w:before="120" w:after="120" w:line="240" w:lineRule="auto"/>
        <w:ind w:left="2552" w:hanging="2268"/>
        <w:rPr>
          <w:rFonts w:cs="Arial"/>
        </w:rPr>
      </w:pPr>
    </w:p>
    <w:tbl>
      <w:tblPr>
        <w:tblW w:w="10448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90"/>
        <w:gridCol w:w="9658"/>
      </w:tblGrid>
      <w:tr w:rsidR="00EF360D" w:rsidRPr="009B1F1E" w14:paraId="026EDC1E" w14:textId="77777777" w:rsidTr="00AD716B">
        <w:trPr>
          <w:cantSplit/>
        </w:trPr>
        <w:tc>
          <w:tcPr>
            <w:tcW w:w="104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4113017" w14:textId="77777777" w:rsidR="00EF360D" w:rsidRPr="009B1F1E" w:rsidRDefault="00EF360D" w:rsidP="00AD716B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Prüfungsziel</w:t>
            </w:r>
          </w:p>
        </w:tc>
      </w:tr>
      <w:tr w:rsidR="00EF360D" w:rsidRPr="009B1F1E" w14:paraId="579185F5" w14:textId="77777777" w:rsidTr="00AD716B">
        <w:trPr>
          <w:cantSplit/>
          <w:trHeight w:val="556"/>
        </w:trPr>
        <w:tc>
          <w:tcPr>
            <w:tcW w:w="790" w:type="dxa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71FF24BE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658" w:type="dxa"/>
            <w:tcBorders>
              <w:top w:val="single" w:sz="4" w:space="0" w:color="auto"/>
            </w:tcBorders>
          </w:tcPr>
          <w:p w14:paraId="64316F8E" w14:textId="7C61F5BF" w:rsidR="00EF360D" w:rsidRPr="009B1F1E" w:rsidRDefault="00BF6C28" w:rsidP="000C353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Der Abschluss der Prüfung sowie die Berichterstattung erfolgt ordnungsgemäss</w:t>
            </w:r>
          </w:p>
        </w:tc>
      </w:tr>
      <w:tr w:rsidR="00EF360D" w:rsidRPr="009B1F1E" w14:paraId="44AD39DF" w14:textId="77777777" w:rsidTr="00AD716B">
        <w:trPr>
          <w:cantSplit/>
        </w:trPr>
        <w:tc>
          <w:tcPr>
            <w:tcW w:w="104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4CCED03" w14:textId="77777777" w:rsidR="00EF360D" w:rsidRPr="009B1F1E" w:rsidRDefault="00EF360D" w:rsidP="00AD716B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Prüfungsgrundlagen</w:t>
            </w:r>
          </w:p>
        </w:tc>
      </w:tr>
      <w:tr w:rsidR="00EF360D" w:rsidRPr="009B1F1E" w14:paraId="3976DDFB" w14:textId="77777777" w:rsidTr="00AD716B">
        <w:trPr>
          <w:cantSplit/>
          <w:trHeight w:val="556"/>
        </w:trPr>
        <w:tc>
          <w:tcPr>
            <w:tcW w:w="790" w:type="dxa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4491F92D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9658" w:type="dxa"/>
            <w:tcBorders>
              <w:top w:val="single" w:sz="4" w:space="0" w:color="auto"/>
            </w:tcBorders>
          </w:tcPr>
          <w:p w14:paraId="551D926D" w14:textId="77777777" w:rsidR="000C3539" w:rsidRPr="000C3539" w:rsidRDefault="00B72E34" w:rsidP="000C3539">
            <w:pPr>
              <w:pStyle w:val="Listenabsatz"/>
              <w:numPr>
                <w:ilvl w:val="0"/>
                <w:numId w:val="36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0C3539">
              <w:rPr>
                <w:rFonts w:eastAsia="Times New Roman" w:cs="Arial"/>
                <w:lang w:eastAsia="de-CH"/>
              </w:rPr>
              <w:t>FHG</w:t>
            </w:r>
          </w:p>
          <w:p w14:paraId="2B9CCD25" w14:textId="5F4B744F" w:rsidR="00EF360D" w:rsidRPr="000C3539" w:rsidRDefault="000C3539" w:rsidP="000C3539">
            <w:pPr>
              <w:pStyle w:val="Listenabsatz"/>
              <w:numPr>
                <w:ilvl w:val="0"/>
                <w:numId w:val="36"/>
              </w:num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>
              <w:rPr>
                <w:rFonts w:eastAsia="Times New Roman" w:cs="Arial"/>
                <w:lang w:eastAsia="de-CH"/>
              </w:rPr>
              <w:t>GG</w:t>
            </w:r>
          </w:p>
        </w:tc>
      </w:tr>
    </w:tbl>
    <w:p w14:paraId="202EC259" w14:textId="77777777" w:rsidR="00EF360D" w:rsidRPr="009B1F1E" w:rsidRDefault="00EF360D" w:rsidP="00EF360D">
      <w:pPr>
        <w:spacing w:before="120" w:after="120" w:line="240" w:lineRule="auto"/>
        <w:ind w:left="2552" w:hanging="2268"/>
        <w:rPr>
          <w:rFonts w:cs="Arial"/>
        </w:rPr>
      </w:pPr>
    </w:p>
    <w:tbl>
      <w:tblPr>
        <w:tblW w:w="14837" w:type="dxa"/>
        <w:tblInd w:w="-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"/>
        <w:gridCol w:w="788"/>
        <w:gridCol w:w="286"/>
        <w:gridCol w:w="139"/>
        <w:gridCol w:w="3043"/>
        <w:gridCol w:w="282"/>
        <w:gridCol w:w="143"/>
        <w:gridCol w:w="3256"/>
        <w:gridCol w:w="429"/>
        <w:gridCol w:w="275"/>
        <w:gridCol w:w="430"/>
        <w:gridCol w:w="429"/>
        <w:gridCol w:w="878"/>
        <w:gridCol w:w="32"/>
        <w:gridCol w:w="15"/>
        <w:gridCol w:w="142"/>
        <w:gridCol w:w="148"/>
        <w:gridCol w:w="139"/>
        <w:gridCol w:w="3964"/>
      </w:tblGrid>
      <w:tr w:rsidR="00EF360D" w:rsidRPr="009B1F1E" w14:paraId="4C1E3CCF" w14:textId="77777777" w:rsidTr="000C3539">
        <w:trPr>
          <w:gridBefore w:val="1"/>
          <w:gridAfter w:val="4"/>
          <w:wBefore w:w="19" w:type="dxa"/>
          <w:wAfter w:w="4393" w:type="dxa"/>
          <w:cantSplit/>
          <w:tblHeader/>
        </w:trPr>
        <w:tc>
          <w:tcPr>
            <w:tcW w:w="42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3CE293D8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Prüfungshandlungen</w:t>
            </w:r>
          </w:p>
        </w:tc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5B4E9232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Bemerkungen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704B6200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b/>
                <w:vertAlign w:val="superscript"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Beurteilung</w:t>
            </w:r>
            <w:r w:rsidRPr="009B1F1E">
              <w:rPr>
                <w:rFonts w:eastAsia="Times New Roman" w:cs="Arial"/>
                <w:b/>
                <w:vertAlign w:val="superscript"/>
                <w:lang w:eastAsia="de-CH"/>
              </w:rPr>
              <w:t>*</w:t>
            </w:r>
          </w:p>
        </w:tc>
        <w:tc>
          <w:tcPr>
            <w:tcW w:w="13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vAlign w:val="center"/>
          </w:tcPr>
          <w:p w14:paraId="16FB920A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  <w:r w:rsidRPr="009B1F1E">
              <w:rPr>
                <w:rFonts w:eastAsia="Times New Roman" w:cs="Arial"/>
                <w:b/>
                <w:lang w:eastAsia="de-CH"/>
              </w:rPr>
              <w:t>Referenz</w:t>
            </w:r>
          </w:p>
        </w:tc>
      </w:tr>
      <w:tr w:rsidR="00EF360D" w:rsidRPr="009B1F1E" w14:paraId="13650C57" w14:textId="77777777" w:rsidTr="000C3539">
        <w:trPr>
          <w:gridAfter w:val="5"/>
          <w:wAfter w:w="4408" w:type="dxa"/>
          <w:cantSplit/>
          <w:tblHeader/>
        </w:trPr>
        <w:tc>
          <w:tcPr>
            <w:tcW w:w="807" w:type="dxa"/>
            <w:gridSpan w:val="2"/>
            <w:shd w:val="clear" w:color="auto" w:fill="auto"/>
          </w:tcPr>
          <w:p w14:paraId="3F0FAD5D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</w:p>
        </w:tc>
        <w:tc>
          <w:tcPr>
            <w:tcW w:w="9622" w:type="dxa"/>
            <w:gridSpan w:val="12"/>
            <w:shd w:val="clear" w:color="auto" w:fill="auto"/>
          </w:tcPr>
          <w:p w14:paraId="577A8C4B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b/>
                <w:lang w:eastAsia="de-CH"/>
              </w:rPr>
            </w:pPr>
          </w:p>
        </w:tc>
      </w:tr>
      <w:tr w:rsidR="00EF360D" w:rsidRPr="009B1F1E" w14:paraId="0DAA0C4E" w14:textId="77777777" w:rsidTr="000C3539">
        <w:trPr>
          <w:gridBefore w:val="1"/>
          <w:gridAfter w:val="4"/>
          <w:wBefore w:w="19" w:type="dxa"/>
          <w:wAfter w:w="4393" w:type="dxa"/>
          <w:cantSplit/>
        </w:trPr>
        <w:tc>
          <w:tcPr>
            <w:tcW w:w="10425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26971915" w14:textId="77777777" w:rsidR="00EF360D" w:rsidRPr="009B1F1E" w:rsidRDefault="00EF360D" w:rsidP="00AD716B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Prüfungshandlungen</w:t>
            </w:r>
          </w:p>
        </w:tc>
      </w:tr>
      <w:tr w:rsidR="00EF360D" w:rsidRPr="009B1F1E" w14:paraId="3123D9F5" w14:textId="77777777" w:rsidTr="000C3539">
        <w:trPr>
          <w:gridBefore w:val="1"/>
          <w:gridAfter w:val="1"/>
          <w:wBefore w:w="19" w:type="dxa"/>
          <w:wAfter w:w="3964" w:type="dxa"/>
          <w:cantSplit/>
          <w:trHeight w:val="284"/>
        </w:trPr>
        <w:tc>
          <w:tcPr>
            <w:tcW w:w="1213" w:type="dxa"/>
            <w:gridSpan w:val="3"/>
            <w:tcBorders>
              <w:top w:val="single" w:sz="4" w:space="0" w:color="auto"/>
              <w:left w:val="single" w:sz="18" w:space="0" w:color="auto"/>
            </w:tcBorders>
            <w:shd w:val="clear" w:color="00FF00" w:fill="auto"/>
          </w:tcPr>
          <w:p w14:paraId="4FA6BF5D" w14:textId="77777777" w:rsidR="00EF360D" w:rsidRPr="009B1F1E" w:rsidRDefault="00EF360D" w:rsidP="00AD716B">
            <w:pPr>
              <w:pStyle w:val="berschrift3"/>
            </w:pPr>
          </w:p>
        </w:tc>
        <w:tc>
          <w:tcPr>
            <w:tcW w:w="3468" w:type="dxa"/>
            <w:gridSpan w:val="3"/>
          </w:tcPr>
          <w:p w14:paraId="4B082103" w14:textId="7AFA86EB" w:rsidR="00EF360D" w:rsidRPr="009B1F1E" w:rsidRDefault="00654668" w:rsidP="000C353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sämtliche Pendenzen erle</w:t>
            </w:r>
            <w:r w:rsidR="000C3539">
              <w:rPr>
                <w:rFonts w:eastAsia="Times New Roman" w:cs="Arial"/>
                <w:lang w:eastAsia="de-CH"/>
              </w:rPr>
              <w:t>digt?</w:t>
            </w:r>
          </w:p>
        </w:tc>
        <w:tc>
          <w:tcPr>
            <w:tcW w:w="3685" w:type="dxa"/>
            <w:gridSpan w:val="2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F360D" w:rsidRPr="009B1F1E" w14:paraId="6EEF9972" w14:textId="77777777" w:rsidTr="009C0534">
              <w:trPr>
                <w:trHeight w:val="792"/>
              </w:trPr>
              <w:tc>
                <w:tcPr>
                  <w:tcW w:w="3532" w:type="dxa"/>
                </w:tcPr>
                <w:p w14:paraId="11E73BD8" w14:textId="77777777" w:rsidR="00EF360D" w:rsidRPr="009B1F1E" w:rsidRDefault="00EF360D" w:rsidP="00AD716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8DE8B4B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799573661"/>
            <w:placeholder>
              <w:docPart w:val="349E9543FD2E4473A318EE7FDE2008A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  <w:tcBorders>
                  <w:top w:val="single" w:sz="4" w:space="0" w:color="auto"/>
                </w:tcBorders>
              </w:tcPr>
              <w:p w14:paraId="0C92B735" w14:textId="77777777" w:rsidR="00EF360D" w:rsidRPr="009B1F1E" w:rsidRDefault="00EF360D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  <w:tcBorders>
              <w:top w:val="single" w:sz="4" w:space="0" w:color="auto"/>
            </w:tcBorders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21"/>
            </w:tblGrid>
            <w:tr w:rsidR="00EF360D" w:rsidRPr="009B1F1E" w14:paraId="3BBA55B1" w14:textId="77777777" w:rsidTr="009C0534">
              <w:trPr>
                <w:trHeight w:val="628"/>
              </w:trPr>
              <w:tc>
                <w:tcPr>
                  <w:tcW w:w="1121" w:type="dxa"/>
                </w:tcPr>
                <w:p w14:paraId="738B2293" w14:textId="77777777" w:rsidR="00EF360D" w:rsidRPr="009B1F1E" w:rsidRDefault="00EF360D" w:rsidP="00AD716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6763D8A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EF360D" w:rsidRPr="009B1F1E" w14:paraId="028A0348" w14:textId="77777777" w:rsidTr="000C3539">
        <w:trPr>
          <w:gridBefore w:val="1"/>
          <w:gridAfter w:val="1"/>
          <w:wBefore w:w="19" w:type="dxa"/>
          <w:wAfter w:w="3964" w:type="dxa"/>
          <w:cantSplit/>
          <w:trHeight w:val="75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76D6B8A" w14:textId="77777777" w:rsidR="00EF360D" w:rsidRPr="009B1F1E" w:rsidRDefault="00EF360D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4BC35750" w14:textId="5F3CD22D" w:rsidR="00EF360D" w:rsidRPr="009B1F1E" w:rsidRDefault="00654668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Sind die Dauerakten der Rechnungskommission aktualisiert?</w:t>
            </w:r>
          </w:p>
        </w:tc>
        <w:tc>
          <w:tcPr>
            <w:tcW w:w="3685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F360D" w:rsidRPr="009B1F1E" w14:paraId="3E90C83B" w14:textId="77777777" w:rsidTr="009C0534">
              <w:trPr>
                <w:trHeight w:val="456"/>
              </w:trPr>
              <w:tc>
                <w:tcPr>
                  <w:tcW w:w="3532" w:type="dxa"/>
                </w:tcPr>
                <w:p w14:paraId="1FF96B29" w14:textId="77777777" w:rsidR="00EF360D" w:rsidRPr="009B1F1E" w:rsidRDefault="00EF360D" w:rsidP="00AD716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535E4C16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07831620"/>
            <w:placeholder>
              <w:docPart w:val="2E2EB4B87FDF44B889261A3D7AFB487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6399BADC" w14:textId="77777777" w:rsidR="00EF360D" w:rsidRPr="009B1F1E" w:rsidRDefault="00EF360D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21"/>
            </w:tblGrid>
            <w:tr w:rsidR="00EF360D" w:rsidRPr="009B1F1E" w14:paraId="44FE8648" w14:textId="77777777" w:rsidTr="009C0534">
              <w:trPr>
                <w:trHeight w:val="552"/>
              </w:trPr>
              <w:tc>
                <w:tcPr>
                  <w:tcW w:w="1121" w:type="dxa"/>
                </w:tcPr>
                <w:p w14:paraId="1BA28615" w14:textId="77777777" w:rsidR="00EF360D" w:rsidRPr="009B1F1E" w:rsidRDefault="00EF360D" w:rsidP="00AD716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37249E6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654668" w:rsidRPr="009B1F1E" w14:paraId="2085008F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CBD78B5" w14:textId="77777777" w:rsidR="00654668" w:rsidRPr="009B1F1E" w:rsidRDefault="00654668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5BCC6BFA" w14:textId="5CFC63CA" w:rsidR="00654668" w:rsidRPr="009B1F1E" w:rsidRDefault="00654668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die Prüfungspapiere durch den Präsidenten / die Präsidentin der Rechnungskommission eingesehen?</w:t>
            </w:r>
          </w:p>
        </w:tc>
        <w:tc>
          <w:tcPr>
            <w:tcW w:w="3685" w:type="dxa"/>
            <w:gridSpan w:val="2"/>
          </w:tcPr>
          <w:p w14:paraId="4C5746D0" w14:textId="77777777" w:rsidR="00654668" w:rsidRPr="009B1F1E" w:rsidRDefault="00654668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281947131"/>
            <w:placeholder>
              <w:docPart w:val="AF451E4C6A404C06B01731BF31EF466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4B44701B" w14:textId="535DCA83" w:rsidR="00654668" w:rsidRPr="009B1F1E" w:rsidRDefault="00654668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1B8D8DC8" w14:textId="77777777" w:rsidR="00654668" w:rsidRPr="009B1F1E" w:rsidRDefault="00654668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654668" w:rsidRPr="009B1F1E" w14:paraId="1EC5BEED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BB60401" w14:textId="77777777" w:rsidR="00654668" w:rsidRPr="009B1F1E" w:rsidRDefault="00654668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50C46451" w14:textId="4F0C5814" w:rsidR="00654668" w:rsidRPr="009B1F1E" w:rsidRDefault="00654668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Liegen keine Verstösse gegen gesetzliche Vorschriften und keine schwerwiegende Mängel in der Buchführung vor?</w:t>
            </w:r>
          </w:p>
        </w:tc>
        <w:tc>
          <w:tcPr>
            <w:tcW w:w="3685" w:type="dxa"/>
            <w:gridSpan w:val="2"/>
          </w:tcPr>
          <w:p w14:paraId="19495BFB" w14:textId="77777777" w:rsidR="00654668" w:rsidRPr="009B1F1E" w:rsidRDefault="00654668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626673970"/>
            <w:placeholder>
              <w:docPart w:val="F3FC1DE8E8F04913BFC312BCAA3DCCE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2E5A7CE2" w14:textId="231EDB40" w:rsidR="00654668" w:rsidRPr="009B1F1E" w:rsidRDefault="00654668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6075B5A1" w14:textId="77777777" w:rsidR="00654668" w:rsidRPr="009B1F1E" w:rsidRDefault="00654668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654668" w:rsidRPr="009B1F1E" w14:paraId="44EB0FFF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C5C6284" w14:textId="77777777" w:rsidR="00654668" w:rsidRPr="009B1F1E" w:rsidRDefault="00654668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1F3C1EDF" w14:textId="5BEF6B8D" w:rsidR="00654668" w:rsidRPr="009B1F1E" w:rsidRDefault="00654668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Ist die Prüfungsdurchführung beendet?</w:t>
            </w:r>
          </w:p>
        </w:tc>
        <w:tc>
          <w:tcPr>
            <w:tcW w:w="3685" w:type="dxa"/>
            <w:gridSpan w:val="2"/>
          </w:tcPr>
          <w:p w14:paraId="60791E56" w14:textId="77777777" w:rsidR="00654668" w:rsidRPr="009B1F1E" w:rsidRDefault="00654668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19268112"/>
            <w:placeholder>
              <w:docPart w:val="38C79C6DE6694213A12875FEEBA00F2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218DB477" w14:textId="1A2647CF" w:rsidR="00654668" w:rsidRPr="009B1F1E" w:rsidRDefault="00654668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5451104C" w14:textId="77777777" w:rsidR="00654668" w:rsidRPr="009B1F1E" w:rsidRDefault="00654668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654668" w:rsidRPr="009B1F1E" w14:paraId="543F13AC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D7E6129" w14:textId="77777777" w:rsidR="00654668" w:rsidRPr="009B1F1E" w:rsidRDefault="00654668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14622928" w14:textId="63E7DC7B" w:rsidR="00654668" w:rsidRPr="009B1F1E" w:rsidRDefault="00682ECE" w:rsidP="000C353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Liegt eine unterzeichnete Voll</w:t>
            </w:r>
            <w:r w:rsidR="000C3539">
              <w:rPr>
                <w:rFonts w:eastAsia="Times New Roman" w:cs="Arial"/>
                <w:lang w:eastAsia="de-CH"/>
              </w:rPr>
              <w:t>ständigkeitserklärung vor?</w:t>
            </w:r>
          </w:p>
        </w:tc>
        <w:tc>
          <w:tcPr>
            <w:tcW w:w="3685" w:type="dxa"/>
            <w:gridSpan w:val="2"/>
          </w:tcPr>
          <w:p w14:paraId="14D18D0B" w14:textId="77777777" w:rsidR="00654668" w:rsidRPr="009B1F1E" w:rsidRDefault="00654668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560326265"/>
            <w:placeholder>
              <w:docPart w:val="AE2E51FB5B494CACB2F5259E8B6FEC71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461CAA99" w14:textId="4B05F543" w:rsidR="00654668" w:rsidRPr="009B1F1E" w:rsidRDefault="00654668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54C993FC" w14:textId="77777777" w:rsidR="00654668" w:rsidRPr="009B1F1E" w:rsidRDefault="00654668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654668" w:rsidRPr="009B1F1E" w14:paraId="687DC6FF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246E2E35" w14:textId="77777777" w:rsidR="00654668" w:rsidRPr="009B1F1E" w:rsidRDefault="00654668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31EF5AA8" w14:textId="51023918" w:rsidR="00654668" w:rsidRPr="009B1F1E" w:rsidRDefault="00AF649D" w:rsidP="000C353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Liegt eine unterzeichnete Jahresrechnung vor?</w:t>
            </w:r>
          </w:p>
        </w:tc>
        <w:tc>
          <w:tcPr>
            <w:tcW w:w="3685" w:type="dxa"/>
            <w:gridSpan w:val="2"/>
          </w:tcPr>
          <w:p w14:paraId="4675A9BC" w14:textId="77777777" w:rsidR="00654668" w:rsidRPr="009B1F1E" w:rsidRDefault="00654668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2046670548"/>
            <w:placeholder>
              <w:docPart w:val="7DA42E7DF8A0425E9D59CF9B32B47CD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2AFD6ECF" w14:textId="3A236A35" w:rsidR="00654668" w:rsidRPr="009B1F1E" w:rsidRDefault="00654668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5790C90C" w14:textId="77777777" w:rsidR="00654668" w:rsidRPr="009B1F1E" w:rsidRDefault="00654668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F649D" w:rsidRPr="009B1F1E" w14:paraId="05986C22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AA23A9F" w14:textId="77777777" w:rsidR="00AF649D" w:rsidRPr="009B1F1E" w:rsidRDefault="00AF649D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1CAFBB7B" w14:textId="5D552276" w:rsidR="00AF649D" w:rsidRPr="009B1F1E" w:rsidRDefault="00AF649D" w:rsidP="000C353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Ist sichergestellt, dass die definitive, unterzeichnete Jahresrechnung mit der geprüften und publizierten Jahresrechnung übereinstimmt? </w:t>
            </w:r>
          </w:p>
        </w:tc>
        <w:tc>
          <w:tcPr>
            <w:tcW w:w="3685" w:type="dxa"/>
            <w:gridSpan w:val="2"/>
          </w:tcPr>
          <w:p w14:paraId="1CB82FBC" w14:textId="77777777" w:rsidR="00AF649D" w:rsidRPr="009B1F1E" w:rsidRDefault="00AF649D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988225520"/>
            <w:placeholder>
              <w:docPart w:val="00ECED6215064F589EC1B811F2BEE0E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610BEECD" w14:textId="4FA734B5" w:rsidR="00AF649D" w:rsidRPr="009B1F1E" w:rsidRDefault="00CA52F1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21D50E75" w14:textId="77777777" w:rsidR="00AF649D" w:rsidRPr="009B1F1E" w:rsidRDefault="00AF649D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F649D" w:rsidRPr="009B1F1E" w14:paraId="5A3826A1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553518C3" w14:textId="77777777" w:rsidR="00AF649D" w:rsidRPr="009B1F1E" w:rsidRDefault="00AF649D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7103C97A" w14:textId="1E566B9B" w:rsidR="00AF649D" w:rsidRPr="009B1F1E" w:rsidRDefault="00AF649D" w:rsidP="000C353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Werden die zu prüfende und die zu publizierende Jahresrechnung direkt mit dem Buchhaltungsprogramm erstellt? Falls nicht mit Buchhaltungsprogramm erstellt, </w:t>
            </w:r>
            <w:r w:rsidR="000C3539">
              <w:rPr>
                <w:rFonts w:eastAsia="Times New Roman" w:cs="Arial"/>
                <w:lang w:eastAsia="de-CH"/>
              </w:rPr>
              <w:t>d</w:t>
            </w:r>
            <w:r w:rsidRPr="009B1F1E">
              <w:rPr>
                <w:rFonts w:eastAsia="Times New Roman" w:cs="Arial"/>
                <w:lang w:eastAsia="de-CH"/>
              </w:rPr>
              <w:t>etaillierte Prüfung vornehmen.</w:t>
            </w:r>
          </w:p>
        </w:tc>
        <w:tc>
          <w:tcPr>
            <w:tcW w:w="3685" w:type="dxa"/>
            <w:gridSpan w:val="2"/>
          </w:tcPr>
          <w:p w14:paraId="395548F4" w14:textId="77777777" w:rsidR="00AF649D" w:rsidRPr="009B1F1E" w:rsidRDefault="00AF649D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93272582"/>
            <w:placeholder>
              <w:docPart w:val="8676348A30BB45BEA91411B482C2622C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17DC8765" w14:textId="0DC5366C" w:rsidR="00AF649D" w:rsidRPr="009B1F1E" w:rsidRDefault="00CA52F1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0242DD80" w14:textId="77777777" w:rsidR="00AF649D" w:rsidRPr="009B1F1E" w:rsidRDefault="00AF649D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F649D" w:rsidRPr="009B1F1E" w14:paraId="025B51D4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3C18234" w14:textId="77777777" w:rsidR="00AF649D" w:rsidRPr="009B1F1E" w:rsidRDefault="00AF649D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71ACD00A" w14:textId="746AEE59" w:rsidR="00AF649D" w:rsidRPr="009B1F1E" w:rsidRDefault="00AF649D" w:rsidP="000C353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Wurde ein interner Erläuterungsbericht an den Gemeinderat erstellt? </w:t>
            </w:r>
          </w:p>
        </w:tc>
        <w:tc>
          <w:tcPr>
            <w:tcW w:w="3685" w:type="dxa"/>
            <w:gridSpan w:val="2"/>
          </w:tcPr>
          <w:p w14:paraId="0DB616F5" w14:textId="77777777" w:rsidR="00AF649D" w:rsidRPr="009B1F1E" w:rsidRDefault="00AF649D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704902221"/>
            <w:placeholder>
              <w:docPart w:val="6D63019953AF4F82A16AA64958E530A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1D9B6A48" w14:textId="734A5197" w:rsidR="00AF649D" w:rsidRPr="009B1F1E" w:rsidRDefault="00CA52F1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6E490540" w14:textId="77777777" w:rsidR="00AF649D" w:rsidRPr="009B1F1E" w:rsidRDefault="00AF649D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F649D" w:rsidRPr="009B1F1E" w14:paraId="31881AC5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3D2DFBC8" w14:textId="77777777" w:rsidR="00AF649D" w:rsidRPr="009B1F1E" w:rsidRDefault="00AF649D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28210AB7" w14:textId="45619D12" w:rsidR="00AF649D" w:rsidRPr="009B1F1E" w:rsidRDefault="00AF649D" w:rsidP="000C353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Fand eine Schlussbesprechung mit dem Gemeinderat statt und wurde diese protokolliert? </w:t>
            </w:r>
            <w:r w:rsidRPr="009B1F1E">
              <w:rPr>
                <w:rFonts w:eastAsia="Times New Roman" w:cs="Arial"/>
                <w:lang w:eastAsia="de-CH"/>
              </w:rPr>
              <w:br/>
              <w:t>Empfehlung: Entwurf interner Erläuterungsbericht als Besprechungsgrundla</w:t>
            </w:r>
            <w:r w:rsidR="000C3539">
              <w:rPr>
                <w:rFonts w:eastAsia="Times New Roman" w:cs="Arial"/>
                <w:lang w:eastAsia="de-CH"/>
              </w:rPr>
              <w:t>ge.</w:t>
            </w:r>
          </w:p>
        </w:tc>
        <w:tc>
          <w:tcPr>
            <w:tcW w:w="3685" w:type="dxa"/>
            <w:gridSpan w:val="2"/>
          </w:tcPr>
          <w:p w14:paraId="16A4C6E8" w14:textId="77777777" w:rsidR="00AF649D" w:rsidRPr="009B1F1E" w:rsidRDefault="00AF649D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692837490"/>
            <w:placeholder>
              <w:docPart w:val="47E5D2AFE4C6420BBB3FD2C2D45F3F16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4A6F5D24" w14:textId="2B41B6F6" w:rsidR="00AF649D" w:rsidRPr="009B1F1E" w:rsidRDefault="00CA52F1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2D550406" w14:textId="77777777" w:rsidR="00AF649D" w:rsidRPr="009B1F1E" w:rsidRDefault="00AF649D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AF649D" w:rsidRPr="009B1F1E" w14:paraId="53B1D9CC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64722E1" w14:textId="77777777" w:rsidR="00AF649D" w:rsidRPr="009B1F1E" w:rsidRDefault="00AF649D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3211EFED" w14:textId="4E5FAA71" w:rsidR="00AF649D" w:rsidRPr="009B1F1E" w:rsidRDefault="00AF649D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Bestehen keine Unklarheiten mehr, welche einen Einfluss auf die Jahresrechnung haben könnten?</w:t>
            </w:r>
          </w:p>
        </w:tc>
        <w:tc>
          <w:tcPr>
            <w:tcW w:w="3685" w:type="dxa"/>
            <w:gridSpan w:val="2"/>
          </w:tcPr>
          <w:p w14:paraId="752E16EF" w14:textId="77777777" w:rsidR="00AF649D" w:rsidRPr="009B1F1E" w:rsidRDefault="00AF649D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1453361359"/>
            <w:placeholder>
              <w:docPart w:val="7706F92E96A24CADB92176F50539253A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0432C5BD" w14:textId="62CBC477" w:rsidR="00AF649D" w:rsidRPr="009B1F1E" w:rsidRDefault="00CA52F1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2AD8A154" w14:textId="77777777" w:rsidR="00AF649D" w:rsidRPr="009B1F1E" w:rsidRDefault="00AF649D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4C736A" w:rsidRPr="009B1F1E" w14:paraId="29CD236A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75B93825" w14:textId="77777777" w:rsidR="004C736A" w:rsidRPr="009B1F1E" w:rsidRDefault="004C736A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5DABCA04" w14:textId="2200DA51" w:rsidR="004C736A" w:rsidRPr="009B1F1E" w:rsidRDefault="004C736A" w:rsidP="004C736A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Hat der Gemeinderat die definitive Jahresrechnung (Bilanz, Erfolgsrechnung, Investitionsrechnung, Geldflussrechnung und Anhang) genehmigt?</w:t>
            </w:r>
          </w:p>
        </w:tc>
        <w:tc>
          <w:tcPr>
            <w:tcW w:w="3685" w:type="dxa"/>
            <w:gridSpan w:val="2"/>
          </w:tcPr>
          <w:p w14:paraId="2271EEEB" w14:textId="77777777" w:rsidR="004C736A" w:rsidRPr="009B1F1E" w:rsidRDefault="004C736A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960798236"/>
            <w:placeholder>
              <w:docPart w:val="F2019D06D05F4EB2A0186461F478CE37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07E783B1" w14:textId="5BF06692" w:rsidR="004C736A" w:rsidRPr="009B1F1E" w:rsidRDefault="00CA52F1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57B3DA5E" w14:textId="77777777" w:rsidR="004C736A" w:rsidRPr="009B1F1E" w:rsidRDefault="004C736A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B80AA6" w:rsidRPr="009B1F1E" w14:paraId="60CCC019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46544961" w14:textId="77777777" w:rsidR="00B80AA6" w:rsidRPr="009B1F1E" w:rsidRDefault="00B80AA6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2A8FFB69" w14:textId="432AE9B2" w:rsidR="00B80AA6" w:rsidRPr="009B1F1E" w:rsidRDefault="00B80AA6" w:rsidP="000C353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 der Prüfbericht zur Jahresrechnung an die Stimmberechtigten und an den Gemeinderat durch di</w:t>
            </w:r>
            <w:r w:rsidR="000C3539">
              <w:rPr>
                <w:rFonts w:eastAsia="Times New Roman" w:cs="Arial"/>
                <w:lang w:eastAsia="de-CH"/>
              </w:rPr>
              <w:t>e Rechnungskommission erstellt?</w:t>
            </w:r>
          </w:p>
        </w:tc>
        <w:tc>
          <w:tcPr>
            <w:tcW w:w="3685" w:type="dxa"/>
            <w:gridSpan w:val="2"/>
          </w:tcPr>
          <w:p w14:paraId="70ACB792" w14:textId="77777777" w:rsidR="00B80AA6" w:rsidRPr="009B1F1E" w:rsidRDefault="00B80AA6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465419141"/>
            <w:placeholder>
              <w:docPart w:val="DCBBC419EFC6442FAC1D80DC05974658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2D0B405F" w14:textId="09BEDFD7" w:rsidR="00B80AA6" w:rsidRPr="009B1F1E" w:rsidRDefault="00B80AA6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p w14:paraId="23B13862" w14:textId="77777777" w:rsidR="00B80AA6" w:rsidRPr="009B1F1E" w:rsidRDefault="00B80AA6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0C3539" w:rsidRPr="009B1F1E" w14:paraId="1E3F4B77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10C06C62" w14:textId="77777777" w:rsidR="000C3539" w:rsidRPr="009B1F1E" w:rsidRDefault="000C3539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410AB5B5" w14:textId="09F71BA7" w:rsidR="000C3539" w:rsidRPr="009B1F1E" w:rsidRDefault="000C3539" w:rsidP="000C3539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</w:t>
            </w:r>
            <w:r>
              <w:rPr>
                <w:rFonts w:eastAsia="Times New Roman" w:cs="Arial"/>
                <w:lang w:eastAsia="de-CH"/>
              </w:rPr>
              <w:t xml:space="preserve"> eine Kopie des Prüfb</w:t>
            </w:r>
            <w:r w:rsidRPr="009B1F1E">
              <w:rPr>
                <w:rFonts w:eastAsia="Times New Roman" w:cs="Arial"/>
                <w:lang w:eastAsia="de-CH"/>
              </w:rPr>
              <w:t>ericht</w:t>
            </w:r>
            <w:r>
              <w:rPr>
                <w:rFonts w:eastAsia="Times New Roman" w:cs="Arial"/>
                <w:lang w:eastAsia="de-CH"/>
              </w:rPr>
              <w:t>s der Finanzdirektion zugestellt?</w:t>
            </w:r>
          </w:p>
        </w:tc>
        <w:tc>
          <w:tcPr>
            <w:tcW w:w="3685" w:type="dxa"/>
            <w:gridSpan w:val="2"/>
          </w:tcPr>
          <w:p w14:paraId="52E9ACE1" w14:textId="77777777" w:rsidR="000C3539" w:rsidRPr="009B1F1E" w:rsidRDefault="000C3539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  <w:tc>
          <w:tcPr>
            <w:tcW w:w="1134" w:type="dxa"/>
            <w:gridSpan w:val="3"/>
          </w:tcPr>
          <w:p w14:paraId="699A228E" w14:textId="77777777" w:rsidR="000C3539" w:rsidRDefault="000C3539" w:rsidP="00AD716B">
            <w:pPr>
              <w:spacing w:before="120" w:after="120" w:line="240" w:lineRule="auto"/>
              <w:jc w:val="center"/>
              <w:rPr>
                <w:rFonts w:eastAsia="Times New Roman" w:cs="Arial"/>
                <w:lang w:eastAsia="de-CH"/>
              </w:rPr>
            </w:pPr>
          </w:p>
        </w:tc>
        <w:tc>
          <w:tcPr>
            <w:tcW w:w="1354" w:type="dxa"/>
            <w:gridSpan w:val="6"/>
          </w:tcPr>
          <w:p w14:paraId="592C943A" w14:textId="77777777" w:rsidR="000C3539" w:rsidRPr="009B1F1E" w:rsidRDefault="000C3539" w:rsidP="00AD716B">
            <w:pPr>
              <w:spacing w:before="120" w:after="120"/>
              <w:rPr>
                <w:rFonts w:eastAsia="Times New Roman" w:cs="Arial"/>
                <w:lang w:eastAsia="de-CH"/>
              </w:rPr>
            </w:pPr>
          </w:p>
        </w:tc>
      </w:tr>
      <w:tr w:rsidR="00EF360D" w:rsidRPr="009B1F1E" w14:paraId="5F4090EC" w14:textId="77777777" w:rsidTr="000C3539">
        <w:trPr>
          <w:gridBefore w:val="1"/>
          <w:gridAfter w:val="1"/>
          <w:wBefore w:w="19" w:type="dxa"/>
          <w:wAfter w:w="3964" w:type="dxa"/>
          <w:cantSplit/>
          <w:trHeight w:val="397"/>
        </w:trPr>
        <w:tc>
          <w:tcPr>
            <w:tcW w:w="1213" w:type="dxa"/>
            <w:gridSpan w:val="3"/>
            <w:tcBorders>
              <w:left w:val="single" w:sz="18" w:space="0" w:color="auto"/>
            </w:tcBorders>
            <w:shd w:val="clear" w:color="00FF00" w:fill="auto"/>
          </w:tcPr>
          <w:p w14:paraId="03AC850D" w14:textId="77777777" w:rsidR="00EF360D" w:rsidRPr="009B1F1E" w:rsidRDefault="00EF360D" w:rsidP="00AD716B">
            <w:pPr>
              <w:pStyle w:val="berschrift3"/>
              <w:rPr>
                <w:lang w:eastAsia="de-CH"/>
              </w:rPr>
            </w:pPr>
          </w:p>
        </w:tc>
        <w:tc>
          <w:tcPr>
            <w:tcW w:w="3468" w:type="dxa"/>
            <w:gridSpan w:val="3"/>
          </w:tcPr>
          <w:p w14:paraId="0C78F76E" w14:textId="1A7127FB" w:rsidR="00EF360D" w:rsidRPr="009B1F1E" w:rsidRDefault="00B80AA6" w:rsidP="00251E92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Wurden Unregelmässigkeiten (vor allem Veruntreuungen) festgestellt und die entsprechenden Massnahmen veranlasst?</w:t>
            </w:r>
          </w:p>
        </w:tc>
        <w:tc>
          <w:tcPr>
            <w:tcW w:w="3685" w:type="dxa"/>
            <w:gridSpan w:val="2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532"/>
            </w:tblGrid>
            <w:tr w:rsidR="00EF360D" w:rsidRPr="009B1F1E" w14:paraId="2BA1A4E7" w14:textId="77777777" w:rsidTr="00AD716B">
              <w:trPr>
                <w:trHeight w:val="1181"/>
              </w:trPr>
              <w:tc>
                <w:tcPr>
                  <w:tcW w:w="3532" w:type="dxa"/>
                </w:tcPr>
                <w:p w14:paraId="17B8E7CF" w14:textId="77777777" w:rsidR="00EF360D" w:rsidRPr="009B1F1E" w:rsidRDefault="00EF360D" w:rsidP="00AD716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73400769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-1534107779"/>
            <w:placeholder>
              <w:docPart w:val="43AC20AEA26A4BF49734ACA1F8F8A8FE"/>
            </w:placeholder>
            <w:dropDownList>
              <w:listItem w:displayText="-" w:value="-"/>
              <w:listItem w:displayText="i.O." w:value="i.O."/>
              <w:listItem w:displayText="nicht i.O." w:value="nicht i.O."/>
              <w:listItem w:displayText="ja" w:value="ja"/>
              <w:listItem w:displayText="nein" w:value="nein"/>
              <w:listItem w:displayText="n/a" w:value="n/a"/>
            </w:dropDownList>
          </w:sdtPr>
          <w:sdtEndPr/>
          <w:sdtContent>
            <w:tc>
              <w:tcPr>
                <w:tcW w:w="1134" w:type="dxa"/>
                <w:gridSpan w:val="3"/>
              </w:tcPr>
              <w:p w14:paraId="7A692AA5" w14:textId="77777777" w:rsidR="00EF360D" w:rsidRPr="009B1F1E" w:rsidRDefault="00EF360D" w:rsidP="00AD716B">
                <w:pPr>
                  <w:spacing w:before="120" w:after="120" w:line="240" w:lineRule="auto"/>
                  <w:jc w:val="center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  <w:tc>
          <w:tcPr>
            <w:tcW w:w="1354" w:type="dxa"/>
            <w:gridSpan w:val="6"/>
          </w:tcPr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dotted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1154"/>
            </w:tblGrid>
            <w:tr w:rsidR="00EF360D" w:rsidRPr="009B1F1E" w14:paraId="2938DAB5" w14:textId="77777777" w:rsidTr="00AD716B">
              <w:trPr>
                <w:trHeight w:val="1181"/>
              </w:trPr>
              <w:tc>
                <w:tcPr>
                  <w:tcW w:w="1154" w:type="dxa"/>
                </w:tcPr>
                <w:p w14:paraId="2F960489" w14:textId="77777777" w:rsidR="00EF360D" w:rsidRPr="009B1F1E" w:rsidRDefault="00EF360D" w:rsidP="00AD716B">
                  <w:pPr>
                    <w:spacing w:before="120" w:after="120"/>
                    <w:rPr>
                      <w:rFonts w:eastAsia="Times New Roman" w:cs="Arial"/>
                      <w:lang w:eastAsia="de-CH"/>
                    </w:rPr>
                  </w:pPr>
                </w:p>
              </w:tc>
            </w:tr>
          </w:tbl>
          <w:p w14:paraId="052B0A8E" w14:textId="77777777" w:rsidR="00EF360D" w:rsidRPr="009B1F1E" w:rsidRDefault="00EF360D" w:rsidP="00AD716B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  <w:tr w:rsidR="00DE5BE9" w:rsidRPr="009B1F1E" w14:paraId="0A5ED0EE" w14:textId="77777777" w:rsidTr="000C3539">
        <w:trPr>
          <w:gridBefore w:val="1"/>
          <w:gridAfter w:val="4"/>
          <w:wBefore w:w="19" w:type="dxa"/>
          <w:wAfter w:w="4393" w:type="dxa"/>
          <w:cantSplit/>
        </w:trPr>
        <w:tc>
          <w:tcPr>
            <w:tcW w:w="10425" w:type="dxa"/>
            <w:gridSpan w:val="1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 w:themeFill="background1" w:themeFillShade="BF"/>
          </w:tcPr>
          <w:p w14:paraId="67E6552F" w14:textId="77777777" w:rsidR="00DE5BE9" w:rsidRPr="009B1F1E" w:rsidRDefault="00DE5BE9" w:rsidP="007D2A26">
            <w:pPr>
              <w:pStyle w:val="berschrift2"/>
              <w:rPr>
                <w:rFonts w:ascii="Arial" w:hAnsi="Arial"/>
                <w:szCs w:val="22"/>
              </w:rPr>
            </w:pPr>
            <w:r w:rsidRPr="009B1F1E">
              <w:rPr>
                <w:rFonts w:ascii="Arial" w:hAnsi="Arial"/>
                <w:szCs w:val="22"/>
              </w:rPr>
              <w:t>Fazit</w:t>
            </w:r>
          </w:p>
        </w:tc>
      </w:tr>
      <w:tr w:rsidR="000C3539" w:rsidRPr="009B1F1E" w14:paraId="3A70BE21" w14:textId="77777777" w:rsidTr="000C3539">
        <w:trPr>
          <w:gridBefore w:val="1"/>
          <w:wBefore w:w="19" w:type="dxa"/>
          <w:cantSplit/>
        </w:trPr>
        <w:tc>
          <w:tcPr>
            <w:tcW w:w="1074" w:type="dxa"/>
            <w:gridSpan w:val="2"/>
            <w:tcBorders>
              <w:left w:val="single" w:sz="18" w:space="0" w:color="auto"/>
            </w:tcBorders>
          </w:tcPr>
          <w:p w14:paraId="0386E531" w14:textId="77777777" w:rsidR="000C3539" w:rsidRPr="009B1F1E" w:rsidRDefault="000C3539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9641" w:type="dxa"/>
            <w:gridSpan w:val="14"/>
          </w:tcPr>
          <w:p w14:paraId="6913354E" w14:textId="77777777" w:rsidR="000C3539" w:rsidRDefault="000C353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>Abschliessende Beurteilung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20F0ED7F" w14:textId="77777777" w:rsidR="000C3539" w:rsidRPr="009B1F1E" w:rsidRDefault="000C353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2"/>
          </w:tcPr>
          <w:p w14:paraId="55D3D3CA" w14:textId="77777777" w:rsidR="000C3539" w:rsidRPr="009B1F1E" w:rsidRDefault="000C3539" w:rsidP="006152D6">
            <w:pPr>
              <w:spacing w:line="259" w:lineRule="auto"/>
            </w:pPr>
          </w:p>
        </w:tc>
      </w:tr>
      <w:tr w:rsidR="000C3539" w:rsidRPr="009B1F1E" w14:paraId="7CC0A321" w14:textId="77777777" w:rsidTr="000C3539">
        <w:trPr>
          <w:gridBefore w:val="1"/>
          <w:gridAfter w:val="3"/>
          <w:wBefore w:w="19" w:type="dxa"/>
          <w:wAfter w:w="4251" w:type="dxa"/>
          <w:cantSplit/>
        </w:trPr>
        <w:tc>
          <w:tcPr>
            <w:tcW w:w="1074" w:type="dxa"/>
            <w:gridSpan w:val="2"/>
            <w:tcBorders>
              <w:left w:val="single" w:sz="18" w:space="0" w:color="auto"/>
            </w:tcBorders>
          </w:tcPr>
          <w:p w14:paraId="123AD859" w14:textId="77777777" w:rsidR="000C3539" w:rsidRPr="009B1F1E" w:rsidRDefault="000C3539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768A986F" w14:textId="77777777" w:rsidR="000C3539" w:rsidRDefault="000C353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  <w:r w:rsidRPr="009B1F1E">
              <w:rPr>
                <w:rFonts w:eastAsia="Times New Roman" w:cs="Arial"/>
                <w:lang w:eastAsia="de-CH"/>
              </w:rPr>
              <w:t xml:space="preserve">Feststellungen für die interne </w:t>
            </w:r>
            <w:r>
              <w:rPr>
                <w:rFonts w:eastAsia="Times New Roman" w:cs="Arial"/>
                <w:lang w:eastAsia="de-CH"/>
              </w:rPr>
              <w:br/>
            </w:r>
            <w:r w:rsidRPr="009B1F1E">
              <w:rPr>
                <w:rFonts w:eastAsia="Times New Roman" w:cs="Arial"/>
                <w:lang w:eastAsia="de-CH"/>
              </w:rPr>
              <w:t>Berichterstattung</w:t>
            </w:r>
            <w:r>
              <w:rPr>
                <w:rFonts w:eastAsia="Times New Roman" w:cs="Arial"/>
                <w:lang w:eastAsia="de-CH"/>
              </w:rPr>
              <w:t>:</w:t>
            </w:r>
          </w:p>
          <w:p w14:paraId="3E06CCD1" w14:textId="77777777" w:rsidR="000C3539" w:rsidRPr="009B1F1E" w:rsidRDefault="000C353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4"/>
          </w:tcPr>
          <w:p w14:paraId="25EC3662" w14:textId="77777777" w:rsidR="000C3539" w:rsidRPr="009B1F1E" w:rsidRDefault="000C353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2044940847"/>
            <w:placeholder>
              <w:docPart w:val="CCCEA516111B48D8A6BBA0E1B535D164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6"/>
              </w:tcPr>
              <w:p w14:paraId="71EF19E0" w14:textId="77777777" w:rsidR="000C3539" w:rsidRPr="009B1F1E" w:rsidRDefault="000C3539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0C3539" w:rsidRPr="009B1F1E" w14:paraId="0E2C1FDF" w14:textId="77777777" w:rsidTr="000C3539">
        <w:trPr>
          <w:gridBefore w:val="1"/>
          <w:gridAfter w:val="3"/>
          <w:wBefore w:w="19" w:type="dxa"/>
          <w:wAfter w:w="4251" w:type="dxa"/>
          <w:cantSplit/>
        </w:trPr>
        <w:tc>
          <w:tcPr>
            <w:tcW w:w="1074" w:type="dxa"/>
            <w:gridSpan w:val="2"/>
            <w:tcBorders>
              <w:left w:val="single" w:sz="18" w:space="0" w:color="auto"/>
            </w:tcBorders>
          </w:tcPr>
          <w:p w14:paraId="053F1377" w14:textId="77777777" w:rsidR="000C3539" w:rsidRPr="009B1F1E" w:rsidRDefault="000C3539" w:rsidP="006152D6">
            <w:pPr>
              <w:pStyle w:val="berschrift3"/>
              <w:rPr>
                <w:lang w:eastAsia="de-CH"/>
              </w:rPr>
            </w:pPr>
          </w:p>
        </w:tc>
        <w:tc>
          <w:tcPr>
            <w:tcW w:w="3464" w:type="dxa"/>
            <w:gridSpan w:val="3"/>
          </w:tcPr>
          <w:p w14:paraId="5FDA740D" w14:textId="77777777" w:rsidR="000C3539" w:rsidRDefault="000C3539" w:rsidP="006152D6">
            <w:pPr>
              <w:spacing w:before="120" w:after="120" w:line="240" w:lineRule="auto"/>
              <w:rPr>
                <w:rFonts w:cs="Arial"/>
              </w:rPr>
            </w:pPr>
            <w:r w:rsidRPr="009B1F1E">
              <w:rPr>
                <w:rFonts w:cs="Arial"/>
              </w:rPr>
              <w:t>Feststellungen für die externe Berichterstattung</w:t>
            </w:r>
            <w:r>
              <w:rPr>
                <w:rFonts w:cs="Arial"/>
              </w:rPr>
              <w:t>:</w:t>
            </w:r>
          </w:p>
          <w:p w14:paraId="5AA2FCEC" w14:textId="77777777" w:rsidR="000C3539" w:rsidRPr="009B1F1E" w:rsidRDefault="000C353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tc>
          <w:tcPr>
            <w:tcW w:w="4103" w:type="dxa"/>
            <w:gridSpan w:val="4"/>
          </w:tcPr>
          <w:p w14:paraId="39CDE0A5" w14:textId="77777777" w:rsidR="000C3539" w:rsidRPr="009B1F1E" w:rsidRDefault="000C3539" w:rsidP="006152D6">
            <w:pPr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  <w:sdt>
          <w:sdtPr>
            <w:rPr>
              <w:rFonts w:eastAsia="Times New Roman" w:cs="Arial"/>
              <w:lang w:eastAsia="de-CH"/>
            </w:rPr>
            <w:id w:val="635682528"/>
            <w:placeholder>
              <w:docPart w:val="902B0B7B46154C93923D9708EE7F2727"/>
            </w:placeholder>
            <w:dropDownList>
              <w:listItem w:displayText="-" w:value="-"/>
              <w:listItem w:displayText="ja" w:value="ja"/>
              <w:listItem w:displayText="nein" w:value="nein"/>
            </w:dropDownList>
          </w:sdtPr>
          <w:sdtEndPr/>
          <w:sdtContent>
            <w:tc>
              <w:tcPr>
                <w:tcW w:w="1926" w:type="dxa"/>
                <w:gridSpan w:val="6"/>
              </w:tcPr>
              <w:p w14:paraId="2A2FFDE6" w14:textId="77777777" w:rsidR="000C3539" w:rsidRPr="009B1F1E" w:rsidRDefault="000C3539" w:rsidP="006152D6">
                <w:pPr>
                  <w:spacing w:before="120" w:after="120" w:line="240" w:lineRule="auto"/>
                  <w:rPr>
                    <w:rFonts w:eastAsia="Times New Roman" w:cs="Arial"/>
                    <w:lang w:eastAsia="de-CH"/>
                  </w:rPr>
                </w:pPr>
                <w:r w:rsidRPr="009B1F1E">
                  <w:rPr>
                    <w:rFonts w:eastAsia="Times New Roman" w:cs="Arial"/>
                    <w:lang w:eastAsia="de-CH"/>
                  </w:rPr>
                  <w:t>-</w:t>
                </w:r>
              </w:p>
            </w:tc>
          </w:sdtContent>
        </w:sdt>
      </w:tr>
      <w:tr w:rsidR="000C3539" w:rsidRPr="009B1F1E" w14:paraId="78615FCA" w14:textId="77777777" w:rsidTr="000C3539">
        <w:trPr>
          <w:gridBefore w:val="1"/>
          <w:gridAfter w:val="6"/>
          <w:wBefore w:w="19" w:type="dxa"/>
          <w:wAfter w:w="4440" w:type="dxa"/>
          <w:cantSplit/>
        </w:trPr>
        <w:tc>
          <w:tcPr>
            <w:tcW w:w="10378" w:type="dxa"/>
            <w:gridSpan w:val="12"/>
            <w:tcBorders>
              <w:left w:val="single" w:sz="18" w:space="0" w:color="auto"/>
            </w:tcBorders>
          </w:tcPr>
          <w:p w14:paraId="4DCF7425" w14:textId="77777777" w:rsidR="000C3539" w:rsidRPr="00BF6CA1" w:rsidRDefault="000C3539" w:rsidP="006152D6">
            <w:pPr>
              <w:tabs>
                <w:tab w:val="left" w:pos="5103"/>
              </w:tabs>
              <w:ind w:left="284"/>
              <w:rPr>
                <w:rFonts w:cs="Arial"/>
                <w:b/>
              </w:rPr>
            </w:pPr>
            <w:r w:rsidRPr="009B1F1E">
              <w:rPr>
                <w:rFonts w:cs="Arial"/>
                <w:b/>
              </w:rPr>
              <w:t>Prüfdatum</w:t>
            </w:r>
            <w:r>
              <w:rPr>
                <w:rFonts w:cs="Arial"/>
                <w:b/>
              </w:rPr>
              <w:t xml:space="preserve">: </w:t>
            </w:r>
            <w:r>
              <w:rPr>
                <w:rFonts w:cs="Arial"/>
                <w:b/>
              </w:rPr>
              <w:tab/>
              <w:t>V</w:t>
            </w:r>
            <w:r w:rsidRPr="009B1F1E">
              <w:rPr>
                <w:rFonts w:cs="Arial"/>
                <w:b/>
              </w:rPr>
              <w:t xml:space="preserve">isum </w:t>
            </w:r>
            <w:r>
              <w:rPr>
                <w:rFonts w:cs="Arial"/>
                <w:b/>
              </w:rPr>
              <w:t xml:space="preserve">Prüfer/in: </w:t>
            </w:r>
          </w:p>
          <w:p w14:paraId="2AA789E2" w14:textId="77777777" w:rsidR="000C3539" w:rsidRPr="009B1F1E" w:rsidRDefault="000C3539" w:rsidP="006152D6">
            <w:pPr>
              <w:tabs>
                <w:tab w:val="right" w:pos="1776"/>
              </w:tabs>
              <w:spacing w:before="120" w:after="120" w:line="240" w:lineRule="auto"/>
              <w:rPr>
                <w:rFonts w:eastAsia="Times New Roman" w:cs="Arial"/>
                <w:lang w:eastAsia="de-CH"/>
              </w:rPr>
            </w:pPr>
          </w:p>
        </w:tc>
      </w:tr>
    </w:tbl>
    <w:p w14:paraId="2B8F2366" w14:textId="77777777" w:rsidR="00EF360D" w:rsidRPr="009B1F1E" w:rsidRDefault="00EF360D" w:rsidP="00EF360D">
      <w:pPr>
        <w:pStyle w:val="berschrift1"/>
        <w:numPr>
          <w:ilvl w:val="0"/>
          <w:numId w:val="0"/>
        </w:numPr>
        <w:rPr>
          <w:rFonts w:ascii="Arial" w:hAnsi="Arial"/>
          <w:szCs w:val="22"/>
        </w:rPr>
      </w:pPr>
    </w:p>
    <w:sectPr w:rsidR="00EF360D" w:rsidRPr="009B1F1E" w:rsidSect="00FD1864">
      <w:footerReference w:type="default" r:id="rId11"/>
      <w:footerReference w:type="first" r:id="rId12"/>
      <w:pgSz w:w="11906" w:h="16838"/>
      <w:pgMar w:top="1417" w:right="707" w:bottom="1134" w:left="1417" w:header="708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FD1E4D3" w14:textId="77777777" w:rsidR="006152D6" w:rsidRDefault="006152D6" w:rsidP="004E78FD">
      <w:pPr>
        <w:spacing w:after="0" w:line="240" w:lineRule="auto"/>
      </w:pPr>
      <w:r>
        <w:separator/>
      </w:r>
    </w:p>
  </w:endnote>
  <w:endnote w:type="continuationSeparator" w:id="0">
    <w:p w14:paraId="615F8DA2" w14:textId="77777777" w:rsidR="006152D6" w:rsidRDefault="006152D6" w:rsidP="004E78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Fett">
    <w:panose1 w:val="020B0704020202020204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1F23E6" w14:textId="77777777" w:rsidR="006152D6" w:rsidRDefault="006152D6" w:rsidP="00D06102">
    <w:pPr>
      <w:pStyle w:val="Fuzeile"/>
      <w:tabs>
        <w:tab w:val="right" w:pos="9781"/>
      </w:tabs>
      <w:ind w:left="-567"/>
    </w:pPr>
    <w:r w:rsidRPr="006841A4">
      <w:rPr>
        <w:b/>
      </w:rPr>
      <w:t>* Auswahl:</w:t>
    </w:r>
    <w:r w:rsidRPr="006841A4">
      <w:t xml:space="preserve"> i.O., nicht i.O., ja, nein, n/a (nicht anwendbar)</w:t>
    </w:r>
  </w:p>
  <w:p w14:paraId="0DB11B47" w14:textId="77777777" w:rsidR="006152D6" w:rsidRPr="006841A4" w:rsidRDefault="006152D6" w:rsidP="00D06102">
    <w:pPr>
      <w:pStyle w:val="Fuzeile"/>
      <w:tabs>
        <w:tab w:val="right" w:pos="9781"/>
      </w:tabs>
      <w:ind w:left="-567"/>
    </w:pPr>
  </w:p>
  <w:p w14:paraId="5E703BC6" w14:textId="77777777" w:rsidR="006152D6" w:rsidRPr="00A54C3F" w:rsidRDefault="00502E0E" w:rsidP="00D06102">
    <w:pPr>
      <w:pStyle w:val="Fuzeile"/>
      <w:jc w:val="center"/>
      <w:rPr>
        <w:sz w:val="18"/>
        <w:szCs w:val="18"/>
      </w:rPr>
    </w:pPr>
    <w:sdt>
      <w:sdtPr>
        <w:rPr>
          <w:sz w:val="18"/>
          <w:szCs w:val="18"/>
        </w:rPr>
        <w:id w:val="770893618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6152D6" w:rsidRPr="00A54C3F">
          <w:rPr>
            <w:sz w:val="18"/>
            <w:szCs w:val="18"/>
          </w:rPr>
          <w:t xml:space="preserve">Seite </w:t>
        </w:r>
        <w:r w:rsidR="006152D6" w:rsidRPr="00A54C3F">
          <w:rPr>
            <w:sz w:val="18"/>
            <w:szCs w:val="18"/>
          </w:rPr>
          <w:fldChar w:fldCharType="begin"/>
        </w:r>
        <w:r w:rsidR="006152D6" w:rsidRPr="00A54C3F">
          <w:rPr>
            <w:sz w:val="18"/>
            <w:szCs w:val="18"/>
          </w:rPr>
          <w:instrText xml:space="preserve"> PAGE </w:instrText>
        </w:r>
        <w:r w:rsidR="006152D6" w:rsidRPr="00A54C3F">
          <w:rPr>
            <w:sz w:val="18"/>
            <w:szCs w:val="18"/>
          </w:rPr>
          <w:fldChar w:fldCharType="separate"/>
        </w:r>
        <w:r>
          <w:rPr>
            <w:noProof/>
            <w:sz w:val="18"/>
            <w:szCs w:val="18"/>
          </w:rPr>
          <w:t>23</w:t>
        </w:r>
        <w:r w:rsidR="006152D6" w:rsidRPr="00A54C3F">
          <w:rPr>
            <w:sz w:val="18"/>
            <w:szCs w:val="18"/>
          </w:rPr>
          <w:fldChar w:fldCharType="end"/>
        </w:r>
        <w:r w:rsidR="006152D6" w:rsidRPr="00A54C3F">
          <w:rPr>
            <w:sz w:val="18"/>
            <w:szCs w:val="18"/>
          </w:rPr>
          <w:t xml:space="preserve"> von </w:t>
        </w:r>
        <w:r w:rsidR="006152D6" w:rsidRPr="00A54C3F">
          <w:rPr>
            <w:sz w:val="18"/>
            <w:szCs w:val="18"/>
          </w:rPr>
          <w:fldChar w:fldCharType="begin"/>
        </w:r>
        <w:r w:rsidR="006152D6" w:rsidRPr="00A54C3F">
          <w:rPr>
            <w:sz w:val="18"/>
            <w:szCs w:val="18"/>
          </w:rPr>
          <w:instrText xml:space="preserve"> NUMPAGES </w:instrText>
        </w:r>
        <w:r w:rsidR="006152D6" w:rsidRPr="00A54C3F">
          <w:rPr>
            <w:sz w:val="18"/>
            <w:szCs w:val="18"/>
          </w:rPr>
          <w:fldChar w:fldCharType="separate"/>
        </w:r>
        <w:r>
          <w:rPr>
            <w:noProof/>
            <w:sz w:val="18"/>
            <w:szCs w:val="18"/>
          </w:rPr>
          <w:t>23</w:t>
        </w:r>
        <w:r w:rsidR="006152D6" w:rsidRPr="00A54C3F">
          <w:rPr>
            <w:noProof/>
            <w:sz w:val="18"/>
            <w:szCs w:val="18"/>
          </w:rPr>
          <w:fldChar w:fldCharType="end"/>
        </w:r>
      </w:sdtContent>
    </w:sdt>
  </w:p>
  <w:p w14:paraId="1864F2A1" w14:textId="77777777" w:rsidR="006152D6" w:rsidRDefault="006152D6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5E03A0" w14:textId="77777777" w:rsidR="006152D6" w:rsidRPr="006841A4" w:rsidRDefault="006152D6" w:rsidP="00D06102">
    <w:pPr>
      <w:pStyle w:val="Fuzeile"/>
      <w:tabs>
        <w:tab w:val="right" w:pos="9781"/>
      </w:tabs>
      <w:ind w:left="-567"/>
    </w:pPr>
  </w:p>
  <w:p w14:paraId="68BDC4E6" w14:textId="77777777" w:rsidR="006152D6" w:rsidRPr="00A54C3F" w:rsidRDefault="00502E0E" w:rsidP="00D06102">
    <w:pPr>
      <w:pStyle w:val="Fuzeile"/>
      <w:jc w:val="center"/>
      <w:rPr>
        <w:sz w:val="18"/>
        <w:szCs w:val="18"/>
      </w:rPr>
    </w:pPr>
    <w:sdt>
      <w:sdtPr>
        <w:rPr>
          <w:sz w:val="18"/>
          <w:szCs w:val="18"/>
        </w:rPr>
        <w:id w:val="1646402392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6152D6" w:rsidRPr="00A54C3F">
          <w:rPr>
            <w:sz w:val="18"/>
            <w:szCs w:val="18"/>
          </w:rPr>
          <w:t xml:space="preserve">Seite </w:t>
        </w:r>
        <w:r w:rsidR="006152D6" w:rsidRPr="00A54C3F">
          <w:rPr>
            <w:sz w:val="18"/>
            <w:szCs w:val="18"/>
          </w:rPr>
          <w:fldChar w:fldCharType="begin"/>
        </w:r>
        <w:r w:rsidR="006152D6" w:rsidRPr="00A54C3F">
          <w:rPr>
            <w:sz w:val="18"/>
            <w:szCs w:val="18"/>
          </w:rPr>
          <w:instrText xml:space="preserve"> PAGE </w:instrText>
        </w:r>
        <w:r w:rsidR="006152D6" w:rsidRPr="00A54C3F">
          <w:rPr>
            <w:sz w:val="18"/>
            <w:szCs w:val="18"/>
          </w:rPr>
          <w:fldChar w:fldCharType="separate"/>
        </w:r>
        <w:r>
          <w:rPr>
            <w:noProof/>
            <w:sz w:val="18"/>
            <w:szCs w:val="18"/>
          </w:rPr>
          <w:t>1</w:t>
        </w:r>
        <w:r w:rsidR="006152D6" w:rsidRPr="00A54C3F">
          <w:rPr>
            <w:sz w:val="18"/>
            <w:szCs w:val="18"/>
          </w:rPr>
          <w:fldChar w:fldCharType="end"/>
        </w:r>
        <w:r w:rsidR="006152D6" w:rsidRPr="00A54C3F">
          <w:rPr>
            <w:sz w:val="18"/>
            <w:szCs w:val="18"/>
          </w:rPr>
          <w:t xml:space="preserve"> von </w:t>
        </w:r>
        <w:r w:rsidR="006152D6" w:rsidRPr="00A54C3F">
          <w:rPr>
            <w:sz w:val="18"/>
            <w:szCs w:val="18"/>
          </w:rPr>
          <w:fldChar w:fldCharType="begin"/>
        </w:r>
        <w:r w:rsidR="006152D6" w:rsidRPr="00A54C3F">
          <w:rPr>
            <w:sz w:val="18"/>
            <w:szCs w:val="18"/>
          </w:rPr>
          <w:instrText xml:space="preserve"> NUMPAGES </w:instrText>
        </w:r>
        <w:r w:rsidR="006152D6" w:rsidRPr="00A54C3F">
          <w:rPr>
            <w:sz w:val="18"/>
            <w:szCs w:val="18"/>
          </w:rPr>
          <w:fldChar w:fldCharType="separate"/>
        </w:r>
        <w:r>
          <w:rPr>
            <w:noProof/>
            <w:sz w:val="18"/>
            <w:szCs w:val="18"/>
          </w:rPr>
          <w:t>1</w:t>
        </w:r>
        <w:r w:rsidR="006152D6" w:rsidRPr="00A54C3F">
          <w:rPr>
            <w:noProof/>
            <w:sz w:val="18"/>
            <w:szCs w:val="18"/>
          </w:rPr>
          <w:fldChar w:fldCharType="end"/>
        </w:r>
      </w:sdtContent>
    </w:sdt>
  </w:p>
  <w:p w14:paraId="4F120F12" w14:textId="77777777" w:rsidR="006152D6" w:rsidRPr="00D06102" w:rsidRDefault="006152D6" w:rsidP="00D06102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6B18B9" w14:textId="77777777" w:rsidR="006152D6" w:rsidRDefault="006152D6" w:rsidP="004E78FD">
      <w:pPr>
        <w:spacing w:after="0" w:line="240" w:lineRule="auto"/>
      </w:pPr>
    </w:p>
  </w:footnote>
  <w:footnote w:type="continuationSeparator" w:id="0">
    <w:p w14:paraId="3338F8E9" w14:textId="77777777" w:rsidR="006152D6" w:rsidRDefault="006152D6" w:rsidP="004E78FD">
      <w:pPr>
        <w:spacing w:after="0" w:line="240" w:lineRule="auto"/>
      </w:pPr>
      <w:r>
        <w:continuationSeparator/>
      </w:r>
    </w:p>
  </w:footnote>
  <w:footnote w:id="1">
    <w:p w14:paraId="3C26EA7A" w14:textId="77777777" w:rsidR="006152D6" w:rsidRPr="000B791F" w:rsidRDefault="006152D6" w:rsidP="000B791F">
      <w:pPr>
        <w:pStyle w:val="Funotentext"/>
        <w:ind w:left="-567"/>
        <w:rPr>
          <w:rFonts w:ascii="Trebuchet MS" w:hAnsi="Trebuchet MS"/>
          <w:sz w:val="16"/>
          <w:szCs w:val="16"/>
        </w:rPr>
      </w:pPr>
      <w:r w:rsidRPr="000B791F">
        <w:rPr>
          <w:rStyle w:val="Funotenzeichen"/>
          <w:rFonts w:ascii="Trebuchet MS" w:hAnsi="Trebuchet MS"/>
          <w:sz w:val="16"/>
          <w:szCs w:val="16"/>
        </w:rPr>
        <w:footnoteRef/>
      </w:r>
      <w:r w:rsidRPr="000B791F">
        <w:rPr>
          <w:rFonts w:ascii="Trebuchet MS" w:hAnsi="Trebuchet MS"/>
          <w:sz w:val="16"/>
          <w:szCs w:val="16"/>
        </w:rPr>
        <w:t xml:space="preserve"> Anschaffungswert im Sinne von Vertragswert des Darlehens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2318"/>
    <w:multiLevelType w:val="multilevel"/>
    <w:tmpl w:val="319EC184"/>
    <w:lvl w:ilvl="0">
      <w:start w:val="1"/>
      <w:numFmt w:val="decimal"/>
      <w:pStyle w:val="berschrift1"/>
      <w:lvlText w:val="%1."/>
      <w:lvlJc w:val="left"/>
      <w:pPr>
        <w:ind w:left="360" w:hanging="360"/>
      </w:pPr>
      <w:rPr>
        <w:rFonts w:ascii="Arial Fett" w:hAnsi="Arial Fett" w:hint="default"/>
        <w:b/>
        <w:sz w:val="22"/>
        <w:szCs w:val="36"/>
      </w:rPr>
    </w:lvl>
    <w:lvl w:ilvl="1">
      <w:start w:val="1"/>
      <w:numFmt w:val="decimal"/>
      <w:pStyle w:val="berschrift2"/>
      <w:lvlText w:val="%1.%2."/>
      <w:lvlJc w:val="left"/>
      <w:pPr>
        <w:ind w:left="1000" w:hanging="432"/>
      </w:pPr>
    </w:lvl>
    <w:lvl w:ilvl="2">
      <w:start w:val="1"/>
      <w:numFmt w:val="decimal"/>
      <w:pStyle w:val="berschrift3"/>
      <w:lvlText w:val="%1.%2.%3."/>
      <w:lvlJc w:val="left"/>
      <w:pPr>
        <w:ind w:left="787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1047908"/>
    <w:multiLevelType w:val="hybridMultilevel"/>
    <w:tmpl w:val="F43431EA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43C05AB"/>
    <w:multiLevelType w:val="hybridMultilevel"/>
    <w:tmpl w:val="60EC96AA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43E32E2"/>
    <w:multiLevelType w:val="hybridMultilevel"/>
    <w:tmpl w:val="7B0C11B4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573C9E"/>
    <w:multiLevelType w:val="hybridMultilevel"/>
    <w:tmpl w:val="8A7E7152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1F56132"/>
    <w:multiLevelType w:val="hybridMultilevel"/>
    <w:tmpl w:val="2EC80414"/>
    <w:lvl w:ilvl="0" w:tplc="F54E65E2">
      <w:start w:val="1"/>
      <w:numFmt w:val="bullet"/>
      <w:lvlText w:val="-"/>
      <w:lvlJc w:val="left"/>
      <w:pPr>
        <w:ind w:left="720" w:hanging="360"/>
      </w:pPr>
      <w:rPr>
        <w:rFonts w:hAnsi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06451E"/>
    <w:multiLevelType w:val="hybridMultilevel"/>
    <w:tmpl w:val="D0F02DE4"/>
    <w:lvl w:ilvl="0" w:tplc="0807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36934EE"/>
    <w:multiLevelType w:val="hybridMultilevel"/>
    <w:tmpl w:val="A07653B2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50A29B7"/>
    <w:multiLevelType w:val="hybridMultilevel"/>
    <w:tmpl w:val="3454D5A6"/>
    <w:lvl w:ilvl="0" w:tplc="A992B1CC">
      <w:start w:val="2"/>
      <w:numFmt w:val="bullet"/>
      <w:lvlText w:val="­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55C6A73"/>
    <w:multiLevelType w:val="hybridMultilevel"/>
    <w:tmpl w:val="F462F47A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79C3DAA"/>
    <w:multiLevelType w:val="hybridMultilevel"/>
    <w:tmpl w:val="CE0057FA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A134C21"/>
    <w:multiLevelType w:val="hybridMultilevel"/>
    <w:tmpl w:val="C4128224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ABB75EA"/>
    <w:multiLevelType w:val="hybridMultilevel"/>
    <w:tmpl w:val="AADAE64A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2F3E191D"/>
    <w:multiLevelType w:val="hybridMultilevel"/>
    <w:tmpl w:val="6792EBDE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1D207A2"/>
    <w:multiLevelType w:val="hybridMultilevel"/>
    <w:tmpl w:val="FE2C6166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5AE07C9"/>
    <w:multiLevelType w:val="hybridMultilevel"/>
    <w:tmpl w:val="D3E4907E"/>
    <w:lvl w:ilvl="0" w:tplc="F54E65E2">
      <w:start w:val="1"/>
      <w:numFmt w:val="bullet"/>
      <w:lvlText w:val="-"/>
      <w:lvlJc w:val="left"/>
      <w:pPr>
        <w:ind w:left="720" w:hanging="360"/>
      </w:pPr>
      <w:rPr>
        <w:rFonts w:hAnsi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9A326B8"/>
    <w:multiLevelType w:val="hybridMultilevel"/>
    <w:tmpl w:val="1FBCAF46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0AB7E05"/>
    <w:multiLevelType w:val="hybridMultilevel"/>
    <w:tmpl w:val="B2420B14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52AF42D0"/>
    <w:multiLevelType w:val="hybridMultilevel"/>
    <w:tmpl w:val="DB5618BE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52EA22AC"/>
    <w:multiLevelType w:val="hybridMultilevel"/>
    <w:tmpl w:val="8EC220BE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58B56D48"/>
    <w:multiLevelType w:val="hybridMultilevel"/>
    <w:tmpl w:val="6BDAECDE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59183959"/>
    <w:multiLevelType w:val="hybridMultilevel"/>
    <w:tmpl w:val="71ECCAF6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>
    <w:nsid w:val="5A41464D"/>
    <w:multiLevelType w:val="hybridMultilevel"/>
    <w:tmpl w:val="8234A5F2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5C270482"/>
    <w:multiLevelType w:val="hybridMultilevel"/>
    <w:tmpl w:val="18A25528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60EB692F"/>
    <w:multiLevelType w:val="multilevel"/>
    <w:tmpl w:val="FAF891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3A33CC6"/>
    <w:multiLevelType w:val="hybridMultilevel"/>
    <w:tmpl w:val="54300C32"/>
    <w:lvl w:ilvl="0" w:tplc="F54E65E2">
      <w:start w:val="1"/>
      <w:numFmt w:val="bullet"/>
      <w:lvlText w:val="-"/>
      <w:lvlJc w:val="left"/>
      <w:pPr>
        <w:ind w:left="360" w:hanging="360"/>
      </w:pPr>
      <w:rPr>
        <w:rFonts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63A61E4A"/>
    <w:multiLevelType w:val="hybridMultilevel"/>
    <w:tmpl w:val="7DB612AA"/>
    <w:lvl w:ilvl="0" w:tplc="A992B1CC">
      <w:start w:val="2"/>
      <w:numFmt w:val="bullet"/>
      <w:lvlText w:val="­"/>
      <w:lvlJc w:val="left"/>
      <w:pPr>
        <w:ind w:left="36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64FD0587"/>
    <w:multiLevelType w:val="hybridMultilevel"/>
    <w:tmpl w:val="2CC6FE62"/>
    <w:lvl w:ilvl="0" w:tplc="1A1055B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C1B1F46"/>
    <w:multiLevelType w:val="hybridMultilevel"/>
    <w:tmpl w:val="12D848F6"/>
    <w:lvl w:ilvl="0" w:tplc="1A1055B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16B551F"/>
    <w:multiLevelType w:val="hybridMultilevel"/>
    <w:tmpl w:val="A67C9172"/>
    <w:lvl w:ilvl="0" w:tplc="A992B1CC">
      <w:start w:val="2"/>
      <w:numFmt w:val="bullet"/>
      <w:lvlText w:val="­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5"/>
  </w:num>
  <w:num w:numId="3">
    <w:abstractNumId w:val="0"/>
  </w:num>
  <w:num w:numId="4">
    <w:abstractNumId w:val="25"/>
  </w:num>
  <w:num w:numId="5">
    <w:abstractNumId w:val="6"/>
  </w:num>
  <w:num w:numId="6">
    <w:abstractNumId w:val="28"/>
  </w:num>
  <w:num w:numId="7">
    <w:abstractNumId w:val="16"/>
  </w:num>
  <w:num w:numId="8">
    <w:abstractNumId w:val="7"/>
  </w:num>
  <w:num w:numId="9">
    <w:abstractNumId w:val="0"/>
  </w:num>
  <w:num w:numId="10">
    <w:abstractNumId w:val="0"/>
  </w:num>
  <w:num w:numId="11">
    <w:abstractNumId w:val="11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22"/>
  </w:num>
  <w:num w:numId="19">
    <w:abstractNumId w:val="14"/>
  </w:num>
  <w:num w:numId="20">
    <w:abstractNumId w:val="13"/>
  </w:num>
  <w:num w:numId="21">
    <w:abstractNumId w:val="12"/>
  </w:num>
  <w:num w:numId="22">
    <w:abstractNumId w:val="8"/>
  </w:num>
  <w:num w:numId="23">
    <w:abstractNumId w:val="19"/>
  </w:num>
  <w:num w:numId="24">
    <w:abstractNumId w:val="29"/>
  </w:num>
  <w:num w:numId="25">
    <w:abstractNumId w:val="4"/>
  </w:num>
  <w:num w:numId="26">
    <w:abstractNumId w:val="21"/>
  </w:num>
  <w:num w:numId="27">
    <w:abstractNumId w:val="3"/>
  </w:num>
  <w:num w:numId="28">
    <w:abstractNumId w:val="1"/>
  </w:num>
  <w:num w:numId="29">
    <w:abstractNumId w:val="20"/>
  </w:num>
  <w:num w:numId="30">
    <w:abstractNumId w:val="2"/>
  </w:num>
  <w:num w:numId="31">
    <w:abstractNumId w:val="26"/>
  </w:num>
  <w:num w:numId="32">
    <w:abstractNumId w:val="17"/>
  </w:num>
  <w:num w:numId="33">
    <w:abstractNumId w:val="23"/>
  </w:num>
  <w:num w:numId="34">
    <w:abstractNumId w:val="10"/>
  </w:num>
  <w:num w:numId="35">
    <w:abstractNumId w:val="9"/>
  </w:num>
  <w:num w:numId="36">
    <w:abstractNumId w:val="18"/>
  </w:num>
  <w:num w:numId="37">
    <w:abstractNumId w:val="0"/>
  </w:num>
  <w:num w:numId="38">
    <w:abstractNumId w:val="15"/>
  </w:num>
  <w:num w:numId="39">
    <w:abstractNumId w:val="24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autoHyphenation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986"/>
    <w:rsid w:val="0000028A"/>
    <w:rsid w:val="000004DE"/>
    <w:rsid w:val="0000134D"/>
    <w:rsid w:val="00001359"/>
    <w:rsid w:val="00001A1A"/>
    <w:rsid w:val="0000320F"/>
    <w:rsid w:val="00003F05"/>
    <w:rsid w:val="000045A4"/>
    <w:rsid w:val="00004E9E"/>
    <w:rsid w:val="00007012"/>
    <w:rsid w:val="000075B8"/>
    <w:rsid w:val="00007BC3"/>
    <w:rsid w:val="000105A7"/>
    <w:rsid w:val="00010724"/>
    <w:rsid w:val="00011C7C"/>
    <w:rsid w:val="00012C85"/>
    <w:rsid w:val="00021915"/>
    <w:rsid w:val="0002239D"/>
    <w:rsid w:val="0002396D"/>
    <w:rsid w:val="00024B4C"/>
    <w:rsid w:val="00024EBA"/>
    <w:rsid w:val="00025EBC"/>
    <w:rsid w:val="00026F63"/>
    <w:rsid w:val="00030742"/>
    <w:rsid w:val="00031071"/>
    <w:rsid w:val="00031663"/>
    <w:rsid w:val="0003272A"/>
    <w:rsid w:val="00032905"/>
    <w:rsid w:val="00033960"/>
    <w:rsid w:val="0003455B"/>
    <w:rsid w:val="00041582"/>
    <w:rsid w:val="00044559"/>
    <w:rsid w:val="0004536C"/>
    <w:rsid w:val="00046063"/>
    <w:rsid w:val="00046D37"/>
    <w:rsid w:val="00046E12"/>
    <w:rsid w:val="00046E7E"/>
    <w:rsid w:val="000501E2"/>
    <w:rsid w:val="000539B2"/>
    <w:rsid w:val="000565BA"/>
    <w:rsid w:val="00057235"/>
    <w:rsid w:val="000601AB"/>
    <w:rsid w:val="000620D7"/>
    <w:rsid w:val="00063194"/>
    <w:rsid w:val="00063C26"/>
    <w:rsid w:val="00064AFF"/>
    <w:rsid w:val="000662D0"/>
    <w:rsid w:val="000675E2"/>
    <w:rsid w:val="00073399"/>
    <w:rsid w:val="00073739"/>
    <w:rsid w:val="00073E56"/>
    <w:rsid w:val="0007544F"/>
    <w:rsid w:val="00076065"/>
    <w:rsid w:val="00076CEF"/>
    <w:rsid w:val="00082425"/>
    <w:rsid w:val="00083500"/>
    <w:rsid w:val="00083A97"/>
    <w:rsid w:val="00083E22"/>
    <w:rsid w:val="000845AF"/>
    <w:rsid w:val="00085351"/>
    <w:rsid w:val="000858C2"/>
    <w:rsid w:val="00085B71"/>
    <w:rsid w:val="00087BFB"/>
    <w:rsid w:val="00091071"/>
    <w:rsid w:val="000914D1"/>
    <w:rsid w:val="0009170C"/>
    <w:rsid w:val="00094D1D"/>
    <w:rsid w:val="00097132"/>
    <w:rsid w:val="000A0D43"/>
    <w:rsid w:val="000A375D"/>
    <w:rsid w:val="000B17E0"/>
    <w:rsid w:val="000B2B0E"/>
    <w:rsid w:val="000B3AC8"/>
    <w:rsid w:val="000B5C3D"/>
    <w:rsid w:val="000B6298"/>
    <w:rsid w:val="000B791F"/>
    <w:rsid w:val="000C1EF5"/>
    <w:rsid w:val="000C3539"/>
    <w:rsid w:val="000C4F88"/>
    <w:rsid w:val="000C5342"/>
    <w:rsid w:val="000C6632"/>
    <w:rsid w:val="000D1BD2"/>
    <w:rsid w:val="000D3041"/>
    <w:rsid w:val="000D3F31"/>
    <w:rsid w:val="000E32DB"/>
    <w:rsid w:val="000E3D54"/>
    <w:rsid w:val="000E558C"/>
    <w:rsid w:val="000E55F1"/>
    <w:rsid w:val="000E5B8D"/>
    <w:rsid w:val="000F0618"/>
    <w:rsid w:val="000F1E52"/>
    <w:rsid w:val="000F2839"/>
    <w:rsid w:val="000F30F4"/>
    <w:rsid w:val="000F510C"/>
    <w:rsid w:val="000F63FD"/>
    <w:rsid w:val="001008F4"/>
    <w:rsid w:val="00102143"/>
    <w:rsid w:val="00102551"/>
    <w:rsid w:val="001027ED"/>
    <w:rsid w:val="001039D2"/>
    <w:rsid w:val="00103C7D"/>
    <w:rsid w:val="001050B0"/>
    <w:rsid w:val="00105ECC"/>
    <w:rsid w:val="001076CC"/>
    <w:rsid w:val="001111E5"/>
    <w:rsid w:val="00113228"/>
    <w:rsid w:val="001137B7"/>
    <w:rsid w:val="001203C7"/>
    <w:rsid w:val="00120F0E"/>
    <w:rsid w:val="001212FA"/>
    <w:rsid w:val="00123EB6"/>
    <w:rsid w:val="00126357"/>
    <w:rsid w:val="00126412"/>
    <w:rsid w:val="001268DC"/>
    <w:rsid w:val="00127365"/>
    <w:rsid w:val="001306C0"/>
    <w:rsid w:val="00130BDD"/>
    <w:rsid w:val="0013430B"/>
    <w:rsid w:val="00135485"/>
    <w:rsid w:val="00135E1B"/>
    <w:rsid w:val="001371E1"/>
    <w:rsid w:val="00140447"/>
    <w:rsid w:val="00141545"/>
    <w:rsid w:val="00141AD3"/>
    <w:rsid w:val="001422A2"/>
    <w:rsid w:val="001429A8"/>
    <w:rsid w:val="00146242"/>
    <w:rsid w:val="0014689C"/>
    <w:rsid w:val="00147631"/>
    <w:rsid w:val="00147DA5"/>
    <w:rsid w:val="001500B4"/>
    <w:rsid w:val="001503C5"/>
    <w:rsid w:val="00152416"/>
    <w:rsid w:val="00153BEC"/>
    <w:rsid w:val="00153E71"/>
    <w:rsid w:val="001554D1"/>
    <w:rsid w:val="00157A3C"/>
    <w:rsid w:val="00160761"/>
    <w:rsid w:val="0016104C"/>
    <w:rsid w:val="00161659"/>
    <w:rsid w:val="00164614"/>
    <w:rsid w:val="001667D7"/>
    <w:rsid w:val="00166C0B"/>
    <w:rsid w:val="00170C65"/>
    <w:rsid w:val="00170F57"/>
    <w:rsid w:val="0017162B"/>
    <w:rsid w:val="001719A8"/>
    <w:rsid w:val="00171B0D"/>
    <w:rsid w:val="00173BB5"/>
    <w:rsid w:val="0017678F"/>
    <w:rsid w:val="0017695F"/>
    <w:rsid w:val="00176DEB"/>
    <w:rsid w:val="00181688"/>
    <w:rsid w:val="001819B7"/>
    <w:rsid w:val="00182D50"/>
    <w:rsid w:val="00184192"/>
    <w:rsid w:val="001841B1"/>
    <w:rsid w:val="00184B74"/>
    <w:rsid w:val="00185586"/>
    <w:rsid w:val="001862FD"/>
    <w:rsid w:val="00191699"/>
    <w:rsid w:val="00193503"/>
    <w:rsid w:val="001935CC"/>
    <w:rsid w:val="00194376"/>
    <w:rsid w:val="001944AD"/>
    <w:rsid w:val="00194AF6"/>
    <w:rsid w:val="00194C8C"/>
    <w:rsid w:val="00194F59"/>
    <w:rsid w:val="001979EE"/>
    <w:rsid w:val="001A00CD"/>
    <w:rsid w:val="001A0F15"/>
    <w:rsid w:val="001A1CF6"/>
    <w:rsid w:val="001A2838"/>
    <w:rsid w:val="001A367C"/>
    <w:rsid w:val="001A5B63"/>
    <w:rsid w:val="001A5EA6"/>
    <w:rsid w:val="001A6994"/>
    <w:rsid w:val="001A69A7"/>
    <w:rsid w:val="001A7728"/>
    <w:rsid w:val="001A77A6"/>
    <w:rsid w:val="001B253C"/>
    <w:rsid w:val="001B2559"/>
    <w:rsid w:val="001B262D"/>
    <w:rsid w:val="001B3F6F"/>
    <w:rsid w:val="001B616D"/>
    <w:rsid w:val="001B6460"/>
    <w:rsid w:val="001B717C"/>
    <w:rsid w:val="001C0566"/>
    <w:rsid w:val="001C2891"/>
    <w:rsid w:val="001C2C1D"/>
    <w:rsid w:val="001C3B78"/>
    <w:rsid w:val="001C56EE"/>
    <w:rsid w:val="001C67EE"/>
    <w:rsid w:val="001C74DD"/>
    <w:rsid w:val="001D0CCA"/>
    <w:rsid w:val="001D4696"/>
    <w:rsid w:val="001D7B06"/>
    <w:rsid w:val="001E0EE3"/>
    <w:rsid w:val="001E3133"/>
    <w:rsid w:val="001E336A"/>
    <w:rsid w:val="001E3AE8"/>
    <w:rsid w:val="001E3EB6"/>
    <w:rsid w:val="001E407B"/>
    <w:rsid w:val="001E54F9"/>
    <w:rsid w:val="001E5B63"/>
    <w:rsid w:val="001E5BEA"/>
    <w:rsid w:val="001E629A"/>
    <w:rsid w:val="001E6B15"/>
    <w:rsid w:val="001F175E"/>
    <w:rsid w:val="001F1DAF"/>
    <w:rsid w:val="001F35DA"/>
    <w:rsid w:val="001F3702"/>
    <w:rsid w:val="001F3B56"/>
    <w:rsid w:val="001F4714"/>
    <w:rsid w:val="001F4C0E"/>
    <w:rsid w:val="001F69AE"/>
    <w:rsid w:val="00200442"/>
    <w:rsid w:val="002004FE"/>
    <w:rsid w:val="002011A8"/>
    <w:rsid w:val="00202EE0"/>
    <w:rsid w:val="0020309A"/>
    <w:rsid w:val="00203101"/>
    <w:rsid w:val="0020376F"/>
    <w:rsid w:val="002046C0"/>
    <w:rsid w:val="002131BB"/>
    <w:rsid w:val="002157FA"/>
    <w:rsid w:val="00216D85"/>
    <w:rsid w:val="00221358"/>
    <w:rsid w:val="00222CD0"/>
    <w:rsid w:val="002239A7"/>
    <w:rsid w:val="0022775B"/>
    <w:rsid w:val="00227BB2"/>
    <w:rsid w:val="00235028"/>
    <w:rsid w:val="00236336"/>
    <w:rsid w:val="00236C18"/>
    <w:rsid w:val="002376AB"/>
    <w:rsid w:val="002421F0"/>
    <w:rsid w:val="0024385D"/>
    <w:rsid w:val="00244A9A"/>
    <w:rsid w:val="00245949"/>
    <w:rsid w:val="00247F19"/>
    <w:rsid w:val="00250163"/>
    <w:rsid w:val="0025051C"/>
    <w:rsid w:val="00250FE9"/>
    <w:rsid w:val="00251E92"/>
    <w:rsid w:val="00252DE8"/>
    <w:rsid w:val="00253414"/>
    <w:rsid w:val="00254E55"/>
    <w:rsid w:val="0025556C"/>
    <w:rsid w:val="00256108"/>
    <w:rsid w:val="00257319"/>
    <w:rsid w:val="00257AA9"/>
    <w:rsid w:val="00260E9A"/>
    <w:rsid w:val="0026285E"/>
    <w:rsid w:val="002646C0"/>
    <w:rsid w:val="0026505C"/>
    <w:rsid w:val="00265781"/>
    <w:rsid w:val="0026650B"/>
    <w:rsid w:val="00266970"/>
    <w:rsid w:val="0026706E"/>
    <w:rsid w:val="0026715E"/>
    <w:rsid w:val="00267236"/>
    <w:rsid w:val="0027102C"/>
    <w:rsid w:val="002724D0"/>
    <w:rsid w:val="00272F10"/>
    <w:rsid w:val="00273BC3"/>
    <w:rsid w:val="00274703"/>
    <w:rsid w:val="00274712"/>
    <w:rsid w:val="00275D94"/>
    <w:rsid w:val="00277575"/>
    <w:rsid w:val="00277909"/>
    <w:rsid w:val="002810AF"/>
    <w:rsid w:val="00281419"/>
    <w:rsid w:val="00281674"/>
    <w:rsid w:val="00281E69"/>
    <w:rsid w:val="002821B3"/>
    <w:rsid w:val="00284E02"/>
    <w:rsid w:val="0028621B"/>
    <w:rsid w:val="002871A5"/>
    <w:rsid w:val="00287471"/>
    <w:rsid w:val="00290A4B"/>
    <w:rsid w:val="00290FE4"/>
    <w:rsid w:val="002924F9"/>
    <w:rsid w:val="00292D5D"/>
    <w:rsid w:val="002937A5"/>
    <w:rsid w:val="002942E9"/>
    <w:rsid w:val="00294747"/>
    <w:rsid w:val="00296AA8"/>
    <w:rsid w:val="002A0297"/>
    <w:rsid w:val="002A2772"/>
    <w:rsid w:val="002A2AC0"/>
    <w:rsid w:val="002A3537"/>
    <w:rsid w:val="002A50E9"/>
    <w:rsid w:val="002A528E"/>
    <w:rsid w:val="002A52D5"/>
    <w:rsid w:val="002A5881"/>
    <w:rsid w:val="002A58D3"/>
    <w:rsid w:val="002B02DE"/>
    <w:rsid w:val="002B0A64"/>
    <w:rsid w:val="002B0E49"/>
    <w:rsid w:val="002B2CC9"/>
    <w:rsid w:val="002B5FCD"/>
    <w:rsid w:val="002B6AB0"/>
    <w:rsid w:val="002C32B3"/>
    <w:rsid w:val="002C5196"/>
    <w:rsid w:val="002C69AB"/>
    <w:rsid w:val="002D18A9"/>
    <w:rsid w:val="002D4771"/>
    <w:rsid w:val="002E2592"/>
    <w:rsid w:val="002E3386"/>
    <w:rsid w:val="002E48CC"/>
    <w:rsid w:val="002E50F0"/>
    <w:rsid w:val="002E5ACB"/>
    <w:rsid w:val="002E5B8D"/>
    <w:rsid w:val="002E6AC9"/>
    <w:rsid w:val="002E6B99"/>
    <w:rsid w:val="002E7598"/>
    <w:rsid w:val="002E795A"/>
    <w:rsid w:val="002F31CA"/>
    <w:rsid w:val="002F7C54"/>
    <w:rsid w:val="00305433"/>
    <w:rsid w:val="00305467"/>
    <w:rsid w:val="00306D5E"/>
    <w:rsid w:val="003120CE"/>
    <w:rsid w:val="00312390"/>
    <w:rsid w:val="00312A56"/>
    <w:rsid w:val="0031468B"/>
    <w:rsid w:val="003151A9"/>
    <w:rsid w:val="0031626E"/>
    <w:rsid w:val="00316553"/>
    <w:rsid w:val="00317ECD"/>
    <w:rsid w:val="003200E6"/>
    <w:rsid w:val="00322CDF"/>
    <w:rsid w:val="0032382B"/>
    <w:rsid w:val="00327927"/>
    <w:rsid w:val="00330C53"/>
    <w:rsid w:val="0033131A"/>
    <w:rsid w:val="00337019"/>
    <w:rsid w:val="00337203"/>
    <w:rsid w:val="00340EF6"/>
    <w:rsid w:val="003429B3"/>
    <w:rsid w:val="00344AF3"/>
    <w:rsid w:val="00345821"/>
    <w:rsid w:val="00345C10"/>
    <w:rsid w:val="00347A2A"/>
    <w:rsid w:val="00347C19"/>
    <w:rsid w:val="0035022D"/>
    <w:rsid w:val="00350C16"/>
    <w:rsid w:val="00351241"/>
    <w:rsid w:val="0035329A"/>
    <w:rsid w:val="00353A24"/>
    <w:rsid w:val="00354F1C"/>
    <w:rsid w:val="003563B0"/>
    <w:rsid w:val="003575B2"/>
    <w:rsid w:val="0035798E"/>
    <w:rsid w:val="00360D1F"/>
    <w:rsid w:val="00361433"/>
    <w:rsid w:val="00361F1B"/>
    <w:rsid w:val="00362059"/>
    <w:rsid w:val="00362938"/>
    <w:rsid w:val="00364673"/>
    <w:rsid w:val="003650B8"/>
    <w:rsid w:val="0036537F"/>
    <w:rsid w:val="00366C79"/>
    <w:rsid w:val="00366CF6"/>
    <w:rsid w:val="003679B9"/>
    <w:rsid w:val="0037075E"/>
    <w:rsid w:val="00370DEE"/>
    <w:rsid w:val="00374755"/>
    <w:rsid w:val="003747A2"/>
    <w:rsid w:val="00374E65"/>
    <w:rsid w:val="00376102"/>
    <w:rsid w:val="0037619A"/>
    <w:rsid w:val="0037633A"/>
    <w:rsid w:val="00376D96"/>
    <w:rsid w:val="003800BE"/>
    <w:rsid w:val="00382BD0"/>
    <w:rsid w:val="003840AB"/>
    <w:rsid w:val="00387BAC"/>
    <w:rsid w:val="00390492"/>
    <w:rsid w:val="0039180D"/>
    <w:rsid w:val="0039289C"/>
    <w:rsid w:val="00393F3C"/>
    <w:rsid w:val="00393F61"/>
    <w:rsid w:val="00394BE6"/>
    <w:rsid w:val="00397D91"/>
    <w:rsid w:val="003A075A"/>
    <w:rsid w:val="003A52D9"/>
    <w:rsid w:val="003A52FB"/>
    <w:rsid w:val="003A594C"/>
    <w:rsid w:val="003A6807"/>
    <w:rsid w:val="003A6D73"/>
    <w:rsid w:val="003A79F5"/>
    <w:rsid w:val="003B09A8"/>
    <w:rsid w:val="003B10BE"/>
    <w:rsid w:val="003B2758"/>
    <w:rsid w:val="003B3A9F"/>
    <w:rsid w:val="003B40E2"/>
    <w:rsid w:val="003B55DD"/>
    <w:rsid w:val="003B6523"/>
    <w:rsid w:val="003B7127"/>
    <w:rsid w:val="003C2A21"/>
    <w:rsid w:val="003C2BED"/>
    <w:rsid w:val="003C3354"/>
    <w:rsid w:val="003C3ED3"/>
    <w:rsid w:val="003C571C"/>
    <w:rsid w:val="003C5732"/>
    <w:rsid w:val="003C6C60"/>
    <w:rsid w:val="003C7261"/>
    <w:rsid w:val="003C7C61"/>
    <w:rsid w:val="003D07B6"/>
    <w:rsid w:val="003D152C"/>
    <w:rsid w:val="003D190D"/>
    <w:rsid w:val="003D2889"/>
    <w:rsid w:val="003D72A0"/>
    <w:rsid w:val="003E1065"/>
    <w:rsid w:val="003E232D"/>
    <w:rsid w:val="003E3A68"/>
    <w:rsid w:val="003E4EA4"/>
    <w:rsid w:val="003E5295"/>
    <w:rsid w:val="003E7878"/>
    <w:rsid w:val="003F1FE6"/>
    <w:rsid w:val="003F4323"/>
    <w:rsid w:val="003F5C3D"/>
    <w:rsid w:val="00400901"/>
    <w:rsid w:val="0040125A"/>
    <w:rsid w:val="004035D5"/>
    <w:rsid w:val="00403C86"/>
    <w:rsid w:val="00404871"/>
    <w:rsid w:val="004060F2"/>
    <w:rsid w:val="00406770"/>
    <w:rsid w:val="004115A9"/>
    <w:rsid w:val="00411AF5"/>
    <w:rsid w:val="00411DB3"/>
    <w:rsid w:val="00412239"/>
    <w:rsid w:val="00412D1B"/>
    <w:rsid w:val="004134A1"/>
    <w:rsid w:val="00413BC3"/>
    <w:rsid w:val="00413BDB"/>
    <w:rsid w:val="00416710"/>
    <w:rsid w:val="004168D5"/>
    <w:rsid w:val="004204A4"/>
    <w:rsid w:val="00420665"/>
    <w:rsid w:val="00420E6F"/>
    <w:rsid w:val="00421B61"/>
    <w:rsid w:val="00424B3B"/>
    <w:rsid w:val="00424CD4"/>
    <w:rsid w:val="00433F05"/>
    <w:rsid w:val="00441945"/>
    <w:rsid w:val="00442181"/>
    <w:rsid w:val="0044254C"/>
    <w:rsid w:val="00443CCB"/>
    <w:rsid w:val="004443C3"/>
    <w:rsid w:val="00444F03"/>
    <w:rsid w:val="0044592A"/>
    <w:rsid w:val="00446979"/>
    <w:rsid w:val="004474E8"/>
    <w:rsid w:val="00447A49"/>
    <w:rsid w:val="0045159C"/>
    <w:rsid w:val="0045255D"/>
    <w:rsid w:val="0045339C"/>
    <w:rsid w:val="0045399E"/>
    <w:rsid w:val="00457D17"/>
    <w:rsid w:val="00460F44"/>
    <w:rsid w:val="004614B2"/>
    <w:rsid w:val="00461675"/>
    <w:rsid w:val="004633DD"/>
    <w:rsid w:val="00466059"/>
    <w:rsid w:val="00471091"/>
    <w:rsid w:val="00471A14"/>
    <w:rsid w:val="0047243D"/>
    <w:rsid w:val="00472E85"/>
    <w:rsid w:val="004740CB"/>
    <w:rsid w:val="0047468D"/>
    <w:rsid w:val="00477818"/>
    <w:rsid w:val="00477F17"/>
    <w:rsid w:val="00482738"/>
    <w:rsid w:val="00483AAD"/>
    <w:rsid w:val="00484E7C"/>
    <w:rsid w:val="00492C7E"/>
    <w:rsid w:val="0049367D"/>
    <w:rsid w:val="00494569"/>
    <w:rsid w:val="0049542A"/>
    <w:rsid w:val="00495698"/>
    <w:rsid w:val="00496049"/>
    <w:rsid w:val="004965AF"/>
    <w:rsid w:val="0049740E"/>
    <w:rsid w:val="004A0C86"/>
    <w:rsid w:val="004A2213"/>
    <w:rsid w:val="004A226B"/>
    <w:rsid w:val="004A2611"/>
    <w:rsid w:val="004A44AA"/>
    <w:rsid w:val="004A574A"/>
    <w:rsid w:val="004A5E48"/>
    <w:rsid w:val="004A64B4"/>
    <w:rsid w:val="004A6896"/>
    <w:rsid w:val="004A7EFD"/>
    <w:rsid w:val="004B2725"/>
    <w:rsid w:val="004B4EC5"/>
    <w:rsid w:val="004B4FE6"/>
    <w:rsid w:val="004B60F7"/>
    <w:rsid w:val="004B63DA"/>
    <w:rsid w:val="004B6860"/>
    <w:rsid w:val="004C25B0"/>
    <w:rsid w:val="004C27E2"/>
    <w:rsid w:val="004C2E8D"/>
    <w:rsid w:val="004C736A"/>
    <w:rsid w:val="004C752C"/>
    <w:rsid w:val="004D2047"/>
    <w:rsid w:val="004D53F1"/>
    <w:rsid w:val="004D796D"/>
    <w:rsid w:val="004E120B"/>
    <w:rsid w:val="004E2379"/>
    <w:rsid w:val="004E2D98"/>
    <w:rsid w:val="004E33CC"/>
    <w:rsid w:val="004E39AB"/>
    <w:rsid w:val="004E3FF5"/>
    <w:rsid w:val="004E6375"/>
    <w:rsid w:val="004E78FD"/>
    <w:rsid w:val="004E7C08"/>
    <w:rsid w:val="004F081B"/>
    <w:rsid w:val="004F16FE"/>
    <w:rsid w:val="004F40C9"/>
    <w:rsid w:val="005011E8"/>
    <w:rsid w:val="00501AC7"/>
    <w:rsid w:val="00502E0E"/>
    <w:rsid w:val="00502FA7"/>
    <w:rsid w:val="005039A6"/>
    <w:rsid w:val="00503A6C"/>
    <w:rsid w:val="005047E9"/>
    <w:rsid w:val="005068F3"/>
    <w:rsid w:val="00507844"/>
    <w:rsid w:val="005105C7"/>
    <w:rsid w:val="005139D5"/>
    <w:rsid w:val="00515B54"/>
    <w:rsid w:val="00516C20"/>
    <w:rsid w:val="00517C64"/>
    <w:rsid w:val="00523ADD"/>
    <w:rsid w:val="005254FA"/>
    <w:rsid w:val="00525AAC"/>
    <w:rsid w:val="00526CD0"/>
    <w:rsid w:val="00526D18"/>
    <w:rsid w:val="005274BB"/>
    <w:rsid w:val="00530ACC"/>
    <w:rsid w:val="005319AE"/>
    <w:rsid w:val="00531A6A"/>
    <w:rsid w:val="00533D84"/>
    <w:rsid w:val="005351F4"/>
    <w:rsid w:val="005355F1"/>
    <w:rsid w:val="005358F8"/>
    <w:rsid w:val="00536C11"/>
    <w:rsid w:val="00537644"/>
    <w:rsid w:val="0054016B"/>
    <w:rsid w:val="00551E0C"/>
    <w:rsid w:val="00551F1D"/>
    <w:rsid w:val="00552C23"/>
    <w:rsid w:val="0055325E"/>
    <w:rsid w:val="005532F8"/>
    <w:rsid w:val="00555352"/>
    <w:rsid w:val="00555790"/>
    <w:rsid w:val="00557671"/>
    <w:rsid w:val="00561E6A"/>
    <w:rsid w:val="00562BA4"/>
    <w:rsid w:val="0056326F"/>
    <w:rsid w:val="00563DE5"/>
    <w:rsid w:val="00564146"/>
    <w:rsid w:val="005647E2"/>
    <w:rsid w:val="00564E46"/>
    <w:rsid w:val="00566660"/>
    <w:rsid w:val="00566DB5"/>
    <w:rsid w:val="00567486"/>
    <w:rsid w:val="00570E52"/>
    <w:rsid w:val="0057131D"/>
    <w:rsid w:val="00571524"/>
    <w:rsid w:val="00573BD5"/>
    <w:rsid w:val="00575B04"/>
    <w:rsid w:val="00576265"/>
    <w:rsid w:val="005762AC"/>
    <w:rsid w:val="00576AAC"/>
    <w:rsid w:val="00576FBC"/>
    <w:rsid w:val="005807EF"/>
    <w:rsid w:val="0058210F"/>
    <w:rsid w:val="0058252D"/>
    <w:rsid w:val="0058314E"/>
    <w:rsid w:val="00584376"/>
    <w:rsid w:val="00585869"/>
    <w:rsid w:val="0058655B"/>
    <w:rsid w:val="005865C4"/>
    <w:rsid w:val="00587173"/>
    <w:rsid w:val="00590A50"/>
    <w:rsid w:val="00591461"/>
    <w:rsid w:val="00592477"/>
    <w:rsid w:val="0059274A"/>
    <w:rsid w:val="005939D5"/>
    <w:rsid w:val="00594C26"/>
    <w:rsid w:val="00594E44"/>
    <w:rsid w:val="005953FD"/>
    <w:rsid w:val="00596B24"/>
    <w:rsid w:val="00596D24"/>
    <w:rsid w:val="00597536"/>
    <w:rsid w:val="00597B33"/>
    <w:rsid w:val="005A0CFA"/>
    <w:rsid w:val="005A3400"/>
    <w:rsid w:val="005A404E"/>
    <w:rsid w:val="005A47D6"/>
    <w:rsid w:val="005A5C6B"/>
    <w:rsid w:val="005A6DCC"/>
    <w:rsid w:val="005B283B"/>
    <w:rsid w:val="005B2BFE"/>
    <w:rsid w:val="005B5BFD"/>
    <w:rsid w:val="005B5E5E"/>
    <w:rsid w:val="005B72DB"/>
    <w:rsid w:val="005B77DD"/>
    <w:rsid w:val="005C0AE0"/>
    <w:rsid w:val="005C4E0D"/>
    <w:rsid w:val="005C578B"/>
    <w:rsid w:val="005D03BD"/>
    <w:rsid w:val="005D058B"/>
    <w:rsid w:val="005D2244"/>
    <w:rsid w:val="005D3484"/>
    <w:rsid w:val="005D4FA1"/>
    <w:rsid w:val="005D549E"/>
    <w:rsid w:val="005D7E3B"/>
    <w:rsid w:val="005E1C98"/>
    <w:rsid w:val="005E2456"/>
    <w:rsid w:val="005E46BC"/>
    <w:rsid w:val="005E6040"/>
    <w:rsid w:val="005F0BCA"/>
    <w:rsid w:val="005F238F"/>
    <w:rsid w:val="005F2E3C"/>
    <w:rsid w:val="005F425B"/>
    <w:rsid w:val="005F46F0"/>
    <w:rsid w:val="005F4BC7"/>
    <w:rsid w:val="005F55C7"/>
    <w:rsid w:val="005F7EE5"/>
    <w:rsid w:val="006076B0"/>
    <w:rsid w:val="0061088F"/>
    <w:rsid w:val="00610EEA"/>
    <w:rsid w:val="00612B69"/>
    <w:rsid w:val="00612DD3"/>
    <w:rsid w:val="006138E9"/>
    <w:rsid w:val="00614DC7"/>
    <w:rsid w:val="006152D6"/>
    <w:rsid w:val="0062047D"/>
    <w:rsid w:val="0062058F"/>
    <w:rsid w:val="00622E3A"/>
    <w:rsid w:val="00624444"/>
    <w:rsid w:val="006343C8"/>
    <w:rsid w:val="00634F3B"/>
    <w:rsid w:val="00635ABA"/>
    <w:rsid w:val="00636D1E"/>
    <w:rsid w:val="00640687"/>
    <w:rsid w:val="00640883"/>
    <w:rsid w:val="006408D1"/>
    <w:rsid w:val="00640F2D"/>
    <w:rsid w:val="00642CF4"/>
    <w:rsid w:val="00642E4D"/>
    <w:rsid w:val="00642F75"/>
    <w:rsid w:val="006447E8"/>
    <w:rsid w:val="00644A15"/>
    <w:rsid w:val="00646A0B"/>
    <w:rsid w:val="006512EB"/>
    <w:rsid w:val="0065222F"/>
    <w:rsid w:val="0065393B"/>
    <w:rsid w:val="006542A5"/>
    <w:rsid w:val="00654668"/>
    <w:rsid w:val="006549DF"/>
    <w:rsid w:val="00655AE0"/>
    <w:rsid w:val="00655DED"/>
    <w:rsid w:val="00655EE6"/>
    <w:rsid w:val="00656EE2"/>
    <w:rsid w:val="00657BE9"/>
    <w:rsid w:val="00657D72"/>
    <w:rsid w:val="0066188D"/>
    <w:rsid w:val="00662840"/>
    <w:rsid w:val="00662C1C"/>
    <w:rsid w:val="00663447"/>
    <w:rsid w:val="006641FB"/>
    <w:rsid w:val="006645A3"/>
    <w:rsid w:val="00664944"/>
    <w:rsid w:val="00670D0B"/>
    <w:rsid w:val="00674D63"/>
    <w:rsid w:val="00682ECE"/>
    <w:rsid w:val="00682FF9"/>
    <w:rsid w:val="006841A4"/>
    <w:rsid w:val="00684E5F"/>
    <w:rsid w:val="006905BF"/>
    <w:rsid w:val="00691D7F"/>
    <w:rsid w:val="00691EB0"/>
    <w:rsid w:val="0069217F"/>
    <w:rsid w:val="0069297C"/>
    <w:rsid w:val="00693734"/>
    <w:rsid w:val="00693737"/>
    <w:rsid w:val="00694CCA"/>
    <w:rsid w:val="006974A2"/>
    <w:rsid w:val="00697DC5"/>
    <w:rsid w:val="006A0465"/>
    <w:rsid w:val="006A168E"/>
    <w:rsid w:val="006A227C"/>
    <w:rsid w:val="006A38A7"/>
    <w:rsid w:val="006A7058"/>
    <w:rsid w:val="006B0E20"/>
    <w:rsid w:val="006B1708"/>
    <w:rsid w:val="006B1C26"/>
    <w:rsid w:val="006B1CDC"/>
    <w:rsid w:val="006B2AA0"/>
    <w:rsid w:val="006B376A"/>
    <w:rsid w:val="006B7926"/>
    <w:rsid w:val="006C17D2"/>
    <w:rsid w:val="006C19DD"/>
    <w:rsid w:val="006C3094"/>
    <w:rsid w:val="006C42AD"/>
    <w:rsid w:val="006C4EFE"/>
    <w:rsid w:val="006C54CA"/>
    <w:rsid w:val="006D2207"/>
    <w:rsid w:val="006D2A91"/>
    <w:rsid w:val="006D2AAA"/>
    <w:rsid w:val="006D2E68"/>
    <w:rsid w:val="006D3315"/>
    <w:rsid w:val="006D3BE3"/>
    <w:rsid w:val="006D462B"/>
    <w:rsid w:val="006D61B9"/>
    <w:rsid w:val="006D71C2"/>
    <w:rsid w:val="006D7976"/>
    <w:rsid w:val="006E0609"/>
    <w:rsid w:val="006E5194"/>
    <w:rsid w:val="006E6115"/>
    <w:rsid w:val="006E723C"/>
    <w:rsid w:val="006E7C15"/>
    <w:rsid w:val="006F04EF"/>
    <w:rsid w:val="006F0C55"/>
    <w:rsid w:val="006F455D"/>
    <w:rsid w:val="006F4F89"/>
    <w:rsid w:val="006F7233"/>
    <w:rsid w:val="006F76E1"/>
    <w:rsid w:val="007018A2"/>
    <w:rsid w:val="00706A68"/>
    <w:rsid w:val="00710053"/>
    <w:rsid w:val="00712969"/>
    <w:rsid w:val="0071671D"/>
    <w:rsid w:val="00716886"/>
    <w:rsid w:val="00720A58"/>
    <w:rsid w:val="00721C3C"/>
    <w:rsid w:val="007221E1"/>
    <w:rsid w:val="00722356"/>
    <w:rsid w:val="007227FB"/>
    <w:rsid w:val="00723C11"/>
    <w:rsid w:val="0072704F"/>
    <w:rsid w:val="007309C5"/>
    <w:rsid w:val="007324FF"/>
    <w:rsid w:val="00735614"/>
    <w:rsid w:val="00735640"/>
    <w:rsid w:val="00737974"/>
    <w:rsid w:val="00740053"/>
    <w:rsid w:val="007404A2"/>
    <w:rsid w:val="007417A1"/>
    <w:rsid w:val="00743D24"/>
    <w:rsid w:val="00745E73"/>
    <w:rsid w:val="00750D36"/>
    <w:rsid w:val="00751ABA"/>
    <w:rsid w:val="00752A20"/>
    <w:rsid w:val="00752A67"/>
    <w:rsid w:val="00754487"/>
    <w:rsid w:val="00761032"/>
    <w:rsid w:val="00761574"/>
    <w:rsid w:val="00761799"/>
    <w:rsid w:val="00762055"/>
    <w:rsid w:val="00762595"/>
    <w:rsid w:val="007636A8"/>
    <w:rsid w:val="00763F39"/>
    <w:rsid w:val="00765D20"/>
    <w:rsid w:val="00766134"/>
    <w:rsid w:val="007663B3"/>
    <w:rsid w:val="00766682"/>
    <w:rsid w:val="007674DA"/>
    <w:rsid w:val="00767DFC"/>
    <w:rsid w:val="00771A79"/>
    <w:rsid w:val="00771D3A"/>
    <w:rsid w:val="00774162"/>
    <w:rsid w:val="00777F92"/>
    <w:rsid w:val="00782A1C"/>
    <w:rsid w:val="00782ED0"/>
    <w:rsid w:val="00783C33"/>
    <w:rsid w:val="00783FD9"/>
    <w:rsid w:val="00786DF5"/>
    <w:rsid w:val="00790189"/>
    <w:rsid w:val="007904DA"/>
    <w:rsid w:val="00792CD3"/>
    <w:rsid w:val="0079423C"/>
    <w:rsid w:val="0079488D"/>
    <w:rsid w:val="00795089"/>
    <w:rsid w:val="00796CD7"/>
    <w:rsid w:val="007971B0"/>
    <w:rsid w:val="007A3009"/>
    <w:rsid w:val="007A3BF7"/>
    <w:rsid w:val="007A6EE5"/>
    <w:rsid w:val="007A6F32"/>
    <w:rsid w:val="007A767A"/>
    <w:rsid w:val="007A7BC6"/>
    <w:rsid w:val="007B110C"/>
    <w:rsid w:val="007B11F0"/>
    <w:rsid w:val="007B2F3A"/>
    <w:rsid w:val="007B4320"/>
    <w:rsid w:val="007B448E"/>
    <w:rsid w:val="007B44A5"/>
    <w:rsid w:val="007B45B7"/>
    <w:rsid w:val="007B467E"/>
    <w:rsid w:val="007B48B4"/>
    <w:rsid w:val="007B501F"/>
    <w:rsid w:val="007B61F6"/>
    <w:rsid w:val="007B6B0C"/>
    <w:rsid w:val="007C02E1"/>
    <w:rsid w:val="007C05B0"/>
    <w:rsid w:val="007C1381"/>
    <w:rsid w:val="007C531C"/>
    <w:rsid w:val="007C56A8"/>
    <w:rsid w:val="007C6C67"/>
    <w:rsid w:val="007C7ABA"/>
    <w:rsid w:val="007D094B"/>
    <w:rsid w:val="007D2061"/>
    <w:rsid w:val="007D21BD"/>
    <w:rsid w:val="007D2A26"/>
    <w:rsid w:val="007D3A87"/>
    <w:rsid w:val="007D564A"/>
    <w:rsid w:val="007D56B5"/>
    <w:rsid w:val="007D75DE"/>
    <w:rsid w:val="007E15BA"/>
    <w:rsid w:val="007E1920"/>
    <w:rsid w:val="007E2762"/>
    <w:rsid w:val="007E38FD"/>
    <w:rsid w:val="007E5075"/>
    <w:rsid w:val="007E5256"/>
    <w:rsid w:val="007E5D2E"/>
    <w:rsid w:val="007E5D32"/>
    <w:rsid w:val="007E5F80"/>
    <w:rsid w:val="007E7EAA"/>
    <w:rsid w:val="007E7ECB"/>
    <w:rsid w:val="007E7FBC"/>
    <w:rsid w:val="007F21EE"/>
    <w:rsid w:val="007F2984"/>
    <w:rsid w:val="007F37F1"/>
    <w:rsid w:val="007F3A7B"/>
    <w:rsid w:val="007F3B85"/>
    <w:rsid w:val="007F44F2"/>
    <w:rsid w:val="007F4AF5"/>
    <w:rsid w:val="007F596A"/>
    <w:rsid w:val="007F633B"/>
    <w:rsid w:val="007F6FDB"/>
    <w:rsid w:val="00801F8F"/>
    <w:rsid w:val="00802908"/>
    <w:rsid w:val="00804244"/>
    <w:rsid w:val="00805234"/>
    <w:rsid w:val="008054D9"/>
    <w:rsid w:val="00807884"/>
    <w:rsid w:val="00807D51"/>
    <w:rsid w:val="00811A33"/>
    <w:rsid w:val="00812268"/>
    <w:rsid w:val="00813000"/>
    <w:rsid w:val="0081378F"/>
    <w:rsid w:val="00813CBF"/>
    <w:rsid w:val="00814A52"/>
    <w:rsid w:val="00815FBB"/>
    <w:rsid w:val="00816D73"/>
    <w:rsid w:val="00817335"/>
    <w:rsid w:val="00820CDF"/>
    <w:rsid w:val="00824040"/>
    <w:rsid w:val="00825221"/>
    <w:rsid w:val="008266DE"/>
    <w:rsid w:val="0082742B"/>
    <w:rsid w:val="0082753C"/>
    <w:rsid w:val="00827783"/>
    <w:rsid w:val="00830925"/>
    <w:rsid w:val="00830F5B"/>
    <w:rsid w:val="008316F5"/>
    <w:rsid w:val="008319B8"/>
    <w:rsid w:val="00832E6C"/>
    <w:rsid w:val="0083305E"/>
    <w:rsid w:val="00834F5F"/>
    <w:rsid w:val="00836316"/>
    <w:rsid w:val="00836AA0"/>
    <w:rsid w:val="008375D0"/>
    <w:rsid w:val="0084050B"/>
    <w:rsid w:val="00841C04"/>
    <w:rsid w:val="008433E0"/>
    <w:rsid w:val="008437E9"/>
    <w:rsid w:val="00844645"/>
    <w:rsid w:val="0084644A"/>
    <w:rsid w:val="00847230"/>
    <w:rsid w:val="00850315"/>
    <w:rsid w:val="00851BDC"/>
    <w:rsid w:val="00852040"/>
    <w:rsid w:val="00852698"/>
    <w:rsid w:val="00852857"/>
    <w:rsid w:val="0085426B"/>
    <w:rsid w:val="00854CC5"/>
    <w:rsid w:val="00856A24"/>
    <w:rsid w:val="008605BC"/>
    <w:rsid w:val="00860A2C"/>
    <w:rsid w:val="00860E15"/>
    <w:rsid w:val="008616CD"/>
    <w:rsid w:val="00862AC9"/>
    <w:rsid w:val="00863CA8"/>
    <w:rsid w:val="00866DEF"/>
    <w:rsid w:val="008675D1"/>
    <w:rsid w:val="00870DE7"/>
    <w:rsid w:val="008711A0"/>
    <w:rsid w:val="0087269B"/>
    <w:rsid w:val="00873A7F"/>
    <w:rsid w:val="00873C44"/>
    <w:rsid w:val="00875762"/>
    <w:rsid w:val="008757A5"/>
    <w:rsid w:val="00881064"/>
    <w:rsid w:val="008823C8"/>
    <w:rsid w:val="00882528"/>
    <w:rsid w:val="0088322B"/>
    <w:rsid w:val="0088460D"/>
    <w:rsid w:val="00885ED0"/>
    <w:rsid w:val="008873A2"/>
    <w:rsid w:val="008875F0"/>
    <w:rsid w:val="0089186A"/>
    <w:rsid w:val="00891B94"/>
    <w:rsid w:val="00891D17"/>
    <w:rsid w:val="0089474E"/>
    <w:rsid w:val="008956CA"/>
    <w:rsid w:val="008960D0"/>
    <w:rsid w:val="00897510"/>
    <w:rsid w:val="008A0A25"/>
    <w:rsid w:val="008A3EB2"/>
    <w:rsid w:val="008A4264"/>
    <w:rsid w:val="008A51E4"/>
    <w:rsid w:val="008A6654"/>
    <w:rsid w:val="008A7C24"/>
    <w:rsid w:val="008A7FA1"/>
    <w:rsid w:val="008B2B5B"/>
    <w:rsid w:val="008B3022"/>
    <w:rsid w:val="008B3080"/>
    <w:rsid w:val="008B5FAA"/>
    <w:rsid w:val="008C47EC"/>
    <w:rsid w:val="008C4FF4"/>
    <w:rsid w:val="008C58CD"/>
    <w:rsid w:val="008C615F"/>
    <w:rsid w:val="008D04BC"/>
    <w:rsid w:val="008D06D4"/>
    <w:rsid w:val="008D2444"/>
    <w:rsid w:val="008D3645"/>
    <w:rsid w:val="008D3958"/>
    <w:rsid w:val="008D4FE7"/>
    <w:rsid w:val="008D54E6"/>
    <w:rsid w:val="008E0DC0"/>
    <w:rsid w:val="008E13E9"/>
    <w:rsid w:val="008E1611"/>
    <w:rsid w:val="008E1AB1"/>
    <w:rsid w:val="008E1D44"/>
    <w:rsid w:val="008E1DC4"/>
    <w:rsid w:val="008E2706"/>
    <w:rsid w:val="008E2829"/>
    <w:rsid w:val="008E306E"/>
    <w:rsid w:val="008E6871"/>
    <w:rsid w:val="008F4624"/>
    <w:rsid w:val="008F48E5"/>
    <w:rsid w:val="008F5941"/>
    <w:rsid w:val="008F6091"/>
    <w:rsid w:val="008F7671"/>
    <w:rsid w:val="00904152"/>
    <w:rsid w:val="00904ACE"/>
    <w:rsid w:val="0090620E"/>
    <w:rsid w:val="00906E30"/>
    <w:rsid w:val="00910A3B"/>
    <w:rsid w:val="00910F27"/>
    <w:rsid w:val="00912386"/>
    <w:rsid w:val="009128E4"/>
    <w:rsid w:val="00913714"/>
    <w:rsid w:val="009147DC"/>
    <w:rsid w:val="00914BF7"/>
    <w:rsid w:val="00914F24"/>
    <w:rsid w:val="00915CC4"/>
    <w:rsid w:val="009166FC"/>
    <w:rsid w:val="0091780B"/>
    <w:rsid w:val="009179FE"/>
    <w:rsid w:val="009220E1"/>
    <w:rsid w:val="00923A94"/>
    <w:rsid w:val="00924CA0"/>
    <w:rsid w:val="0092637D"/>
    <w:rsid w:val="00926FF7"/>
    <w:rsid w:val="00931DDD"/>
    <w:rsid w:val="009320EE"/>
    <w:rsid w:val="00932698"/>
    <w:rsid w:val="00934C48"/>
    <w:rsid w:val="00935D1B"/>
    <w:rsid w:val="009372AB"/>
    <w:rsid w:val="00943141"/>
    <w:rsid w:val="00946849"/>
    <w:rsid w:val="00951617"/>
    <w:rsid w:val="0095318E"/>
    <w:rsid w:val="00953A19"/>
    <w:rsid w:val="00954F5A"/>
    <w:rsid w:val="00960EF1"/>
    <w:rsid w:val="00963311"/>
    <w:rsid w:val="00964A16"/>
    <w:rsid w:val="00966031"/>
    <w:rsid w:val="009675AE"/>
    <w:rsid w:val="00971627"/>
    <w:rsid w:val="00972D10"/>
    <w:rsid w:val="00973245"/>
    <w:rsid w:val="00973BF9"/>
    <w:rsid w:val="0097602E"/>
    <w:rsid w:val="00976989"/>
    <w:rsid w:val="009804EA"/>
    <w:rsid w:val="00981E46"/>
    <w:rsid w:val="00982153"/>
    <w:rsid w:val="0098301D"/>
    <w:rsid w:val="00983681"/>
    <w:rsid w:val="00984115"/>
    <w:rsid w:val="009857A6"/>
    <w:rsid w:val="00987927"/>
    <w:rsid w:val="00987944"/>
    <w:rsid w:val="0099493F"/>
    <w:rsid w:val="009954E7"/>
    <w:rsid w:val="00996151"/>
    <w:rsid w:val="0099635F"/>
    <w:rsid w:val="00996638"/>
    <w:rsid w:val="009A1566"/>
    <w:rsid w:val="009A2F60"/>
    <w:rsid w:val="009A3CAD"/>
    <w:rsid w:val="009A6285"/>
    <w:rsid w:val="009A6712"/>
    <w:rsid w:val="009A7890"/>
    <w:rsid w:val="009B0B9F"/>
    <w:rsid w:val="009B17DC"/>
    <w:rsid w:val="009B1F1E"/>
    <w:rsid w:val="009B4082"/>
    <w:rsid w:val="009B47EC"/>
    <w:rsid w:val="009B4E64"/>
    <w:rsid w:val="009B53F0"/>
    <w:rsid w:val="009B5738"/>
    <w:rsid w:val="009C020F"/>
    <w:rsid w:val="009C028B"/>
    <w:rsid w:val="009C0534"/>
    <w:rsid w:val="009C197F"/>
    <w:rsid w:val="009C4BCE"/>
    <w:rsid w:val="009C5885"/>
    <w:rsid w:val="009C5A05"/>
    <w:rsid w:val="009C5ABA"/>
    <w:rsid w:val="009C6E5F"/>
    <w:rsid w:val="009C70D2"/>
    <w:rsid w:val="009D26AB"/>
    <w:rsid w:val="009D33D0"/>
    <w:rsid w:val="009D69EE"/>
    <w:rsid w:val="009E0EAF"/>
    <w:rsid w:val="009E12CF"/>
    <w:rsid w:val="009E1896"/>
    <w:rsid w:val="009E2A71"/>
    <w:rsid w:val="009E4429"/>
    <w:rsid w:val="009E548A"/>
    <w:rsid w:val="009E5E52"/>
    <w:rsid w:val="009E6385"/>
    <w:rsid w:val="009E6653"/>
    <w:rsid w:val="009E6D84"/>
    <w:rsid w:val="009E704D"/>
    <w:rsid w:val="009F04F7"/>
    <w:rsid w:val="009F0FEB"/>
    <w:rsid w:val="009F112D"/>
    <w:rsid w:val="009F1A55"/>
    <w:rsid w:val="009F28A1"/>
    <w:rsid w:val="009F57D3"/>
    <w:rsid w:val="00A0196F"/>
    <w:rsid w:val="00A0432A"/>
    <w:rsid w:val="00A04823"/>
    <w:rsid w:val="00A054F9"/>
    <w:rsid w:val="00A06658"/>
    <w:rsid w:val="00A06BEA"/>
    <w:rsid w:val="00A06F26"/>
    <w:rsid w:val="00A07836"/>
    <w:rsid w:val="00A109A8"/>
    <w:rsid w:val="00A10BEA"/>
    <w:rsid w:val="00A1435B"/>
    <w:rsid w:val="00A14927"/>
    <w:rsid w:val="00A157E1"/>
    <w:rsid w:val="00A15BC6"/>
    <w:rsid w:val="00A16037"/>
    <w:rsid w:val="00A1734A"/>
    <w:rsid w:val="00A17E72"/>
    <w:rsid w:val="00A205A4"/>
    <w:rsid w:val="00A21217"/>
    <w:rsid w:val="00A21E2A"/>
    <w:rsid w:val="00A23347"/>
    <w:rsid w:val="00A23A5C"/>
    <w:rsid w:val="00A23DF5"/>
    <w:rsid w:val="00A23E04"/>
    <w:rsid w:val="00A24260"/>
    <w:rsid w:val="00A254CD"/>
    <w:rsid w:val="00A31E41"/>
    <w:rsid w:val="00A32496"/>
    <w:rsid w:val="00A32547"/>
    <w:rsid w:val="00A34760"/>
    <w:rsid w:val="00A35EF6"/>
    <w:rsid w:val="00A36082"/>
    <w:rsid w:val="00A36FDF"/>
    <w:rsid w:val="00A379DD"/>
    <w:rsid w:val="00A404DF"/>
    <w:rsid w:val="00A441B1"/>
    <w:rsid w:val="00A44B24"/>
    <w:rsid w:val="00A44BDF"/>
    <w:rsid w:val="00A4527F"/>
    <w:rsid w:val="00A45416"/>
    <w:rsid w:val="00A45E29"/>
    <w:rsid w:val="00A46DE9"/>
    <w:rsid w:val="00A47573"/>
    <w:rsid w:val="00A47F94"/>
    <w:rsid w:val="00A538AE"/>
    <w:rsid w:val="00A54C3F"/>
    <w:rsid w:val="00A54F6A"/>
    <w:rsid w:val="00A5573C"/>
    <w:rsid w:val="00A561A3"/>
    <w:rsid w:val="00A565F3"/>
    <w:rsid w:val="00A56998"/>
    <w:rsid w:val="00A57E7B"/>
    <w:rsid w:val="00A6042C"/>
    <w:rsid w:val="00A6091C"/>
    <w:rsid w:val="00A60958"/>
    <w:rsid w:val="00A64828"/>
    <w:rsid w:val="00A65F04"/>
    <w:rsid w:val="00A66961"/>
    <w:rsid w:val="00A67A9C"/>
    <w:rsid w:val="00A74FCF"/>
    <w:rsid w:val="00A816B5"/>
    <w:rsid w:val="00A831B6"/>
    <w:rsid w:val="00A84AF6"/>
    <w:rsid w:val="00A86B81"/>
    <w:rsid w:val="00A8754C"/>
    <w:rsid w:val="00A9373D"/>
    <w:rsid w:val="00A95022"/>
    <w:rsid w:val="00A95C0C"/>
    <w:rsid w:val="00AA1E68"/>
    <w:rsid w:val="00AA4686"/>
    <w:rsid w:val="00AA5C77"/>
    <w:rsid w:val="00AA60CD"/>
    <w:rsid w:val="00AA6C23"/>
    <w:rsid w:val="00AB3269"/>
    <w:rsid w:val="00AB47C0"/>
    <w:rsid w:val="00AB7068"/>
    <w:rsid w:val="00AB7E66"/>
    <w:rsid w:val="00AC18EA"/>
    <w:rsid w:val="00AC2210"/>
    <w:rsid w:val="00AC2635"/>
    <w:rsid w:val="00AC2D54"/>
    <w:rsid w:val="00AC361F"/>
    <w:rsid w:val="00AC39E5"/>
    <w:rsid w:val="00AC3A5C"/>
    <w:rsid w:val="00AC3AFD"/>
    <w:rsid w:val="00AC3F45"/>
    <w:rsid w:val="00AC6D24"/>
    <w:rsid w:val="00AD10EF"/>
    <w:rsid w:val="00AD1D7E"/>
    <w:rsid w:val="00AD291E"/>
    <w:rsid w:val="00AD37D5"/>
    <w:rsid w:val="00AD41B0"/>
    <w:rsid w:val="00AD536B"/>
    <w:rsid w:val="00AD5D32"/>
    <w:rsid w:val="00AD6DD3"/>
    <w:rsid w:val="00AD716B"/>
    <w:rsid w:val="00AE0CC0"/>
    <w:rsid w:val="00AE3A9B"/>
    <w:rsid w:val="00AE58ED"/>
    <w:rsid w:val="00AE5C9D"/>
    <w:rsid w:val="00AE77EA"/>
    <w:rsid w:val="00AF05E9"/>
    <w:rsid w:val="00AF46BF"/>
    <w:rsid w:val="00AF48FF"/>
    <w:rsid w:val="00AF62AD"/>
    <w:rsid w:val="00AF647F"/>
    <w:rsid w:val="00AF649D"/>
    <w:rsid w:val="00AF7205"/>
    <w:rsid w:val="00AF7872"/>
    <w:rsid w:val="00AF799B"/>
    <w:rsid w:val="00B00819"/>
    <w:rsid w:val="00B02E2A"/>
    <w:rsid w:val="00B03A45"/>
    <w:rsid w:val="00B04770"/>
    <w:rsid w:val="00B04B3C"/>
    <w:rsid w:val="00B06B16"/>
    <w:rsid w:val="00B0749D"/>
    <w:rsid w:val="00B07880"/>
    <w:rsid w:val="00B12629"/>
    <w:rsid w:val="00B12DD5"/>
    <w:rsid w:val="00B130F7"/>
    <w:rsid w:val="00B134D3"/>
    <w:rsid w:val="00B13EA2"/>
    <w:rsid w:val="00B1551E"/>
    <w:rsid w:val="00B15AF7"/>
    <w:rsid w:val="00B165DC"/>
    <w:rsid w:val="00B17C8C"/>
    <w:rsid w:val="00B23112"/>
    <w:rsid w:val="00B257B9"/>
    <w:rsid w:val="00B26A47"/>
    <w:rsid w:val="00B320B6"/>
    <w:rsid w:val="00B335BB"/>
    <w:rsid w:val="00B343E3"/>
    <w:rsid w:val="00B346E1"/>
    <w:rsid w:val="00B363D8"/>
    <w:rsid w:val="00B41AE8"/>
    <w:rsid w:val="00B4255C"/>
    <w:rsid w:val="00B4501A"/>
    <w:rsid w:val="00B45CE2"/>
    <w:rsid w:val="00B50014"/>
    <w:rsid w:val="00B50D36"/>
    <w:rsid w:val="00B513B7"/>
    <w:rsid w:val="00B531CC"/>
    <w:rsid w:val="00B538A3"/>
    <w:rsid w:val="00B5475D"/>
    <w:rsid w:val="00B55B03"/>
    <w:rsid w:val="00B55C35"/>
    <w:rsid w:val="00B57029"/>
    <w:rsid w:val="00B578E7"/>
    <w:rsid w:val="00B60B71"/>
    <w:rsid w:val="00B63D1C"/>
    <w:rsid w:val="00B63ED3"/>
    <w:rsid w:val="00B647C2"/>
    <w:rsid w:val="00B65125"/>
    <w:rsid w:val="00B653BE"/>
    <w:rsid w:val="00B66D49"/>
    <w:rsid w:val="00B707F0"/>
    <w:rsid w:val="00B72407"/>
    <w:rsid w:val="00B72E34"/>
    <w:rsid w:val="00B73388"/>
    <w:rsid w:val="00B73501"/>
    <w:rsid w:val="00B74F95"/>
    <w:rsid w:val="00B75D03"/>
    <w:rsid w:val="00B76A53"/>
    <w:rsid w:val="00B7751E"/>
    <w:rsid w:val="00B80AA6"/>
    <w:rsid w:val="00B832E7"/>
    <w:rsid w:val="00B836C5"/>
    <w:rsid w:val="00B85B39"/>
    <w:rsid w:val="00B85E61"/>
    <w:rsid w:val="00B86F89"/>
    <w:rsid w:val="00B90CFD"/>
    <w:rsid w:val="00B920B4"/>
    <w:rsid w:val="00B925AB"/>
    <w:rsid w:val="00B92AC4"/>
    <w:rsid w:val="00B94444"/>
    <w:rsid w:val="00B94800"/>
    <w:rsid w:val="00B95DEE"/>
    <w:rsid w:val="00BA13E4"/>
    <w:rsid w:val="00BA2290"/>
    <w:rsid w:val="00BA4586"/>
    <w:rsid w:val="00BA7E2D"/>
    <w:rsid w:val="00BB3D2F"/>
    <w:rsid w:val="00BB439E"/>
    <w:rsid w:val="00BB5510"/>
    <w:rsid w:val="00BB7DFE"/>
    <w:rsid w:val="00BC1EB6"/>
    <w:rsid w:val="00BC2D85"/>
    <w:rsid w:val="00BC2D99"/>
    <w:rsid w:val="00BC31D4"/>
    <w:rsid w:val="00BC69B2"/>
    <w:rsid w:val="00BC7520"/>
    <w:rsid w:val="00BD020C"/>
    <w:rsid w:val="00BD1A23"/>
    <w:rsid w:val="00BD2F7D"/>
    <w:rsid w:val="00BD3349"/>
    <w:rsid w:val="00BD49DC"/>
    <w:rsid w:val="00BD5292"/>
    <w:rsid w:val="00BD7D20"/>
    <w:rsid w:val="00BE14B5"/>
    <w:rsid w:val="00BE216C"/>
    <w:rsid w:val="00BE3F9E"/>
    <w:rsid w:val="00BE7771"/>
    <w:rsid w:val="00BF0A3F"/>
    <w:rsid w:val="00BF5414"/>
    <w:rsid w:val="00BF5AF2"/>
    <w:rsid w:val="00BF5BE6"/>
    <w:rsid w:val="00BF5F32"/>
    <w:rsid w:val="00BF6677"/>
    <w:rsid w:val="00BF6823"/>
    <w:rsid w:val="00BF6C28"/>
    <w:rsid w:val="00BF6CA1"/>
    <w:rsid w:val="00BF70A1"/>
    <w:rsid w:val="00C00386"/>
    <w:rsid w:val="00C05E4D"/>
    <w:rsid w:val="00C065FA"/>
    <w:rsid w:val="00C10BDA"/>
    <w:rsid w:val="00C10D09"/>
    <w:rsid w:val="00C112D5"/>
    <w:rsid w:val="00C12268"/>
    <w:rsid w:val="00C17266"/>
    <w:rsid w:val="00C173E6"/>
    <w:rsid w:val="00C17E2E"/>
    <w:rsid w:val="00C2051C"/>
    <w:rsid w:val="00C228FC"/>
    <w:rsid w:val="00C2318B"/>
    <w:rsid w:val="00C237C3"/>
    <w:rsid w:val="00C23C69"/>
    <w:rsid w:val="00C254A5"/>
    <w:rsid w:val="00C26DAA"/>
    <w:rsid w:val="00C2709D"/>
    <w:rsid w:val="00C32CF4"/>
    <w:rsid w:val="00C3362C"/>
    <w:rsid w:val="00C342AB"/>
    <w:rsid w:val="00C3514F"/>
    <w:rsid w:val="00C35153"/>
    <w:rsid w:val="00C37124"/>
    <w:rsid w:val="00C43186"/>
    <w:rsid w:val="00C43BA6"/>
    <w:rsid w:val="00C44E73"/>
    <w:rsid w:val="00C45E6F"/>
    <w:rsid w:val="00C50258"/>
    <w:rsid w:val="00C511BD"/>
    <w:rsid w:val="00C5135E"/>
    <w:rsid w:val="00C53070"/>
    <w:rsid w:val="00C53693"/>
    <w:rsid w:val="00C54256"/>
    <w:rsid w:val="00C544A1"/>
    <w:rsid w:val="00C55EF9"/>
    <w:rsid w:val="00C5606C"/>
    <w:rsid w:val="00C62A6E"/>
    <w:rsid w:val="00C62AA2"/>
    <w:rsid w:val="00C62F5E"/>
    <w:rsid w:val="00C6588A"/>
    <w:rsid w:val="00C66458"/>
    <w:rsid w:val="00C66594"/>
    <w:rsid w:val="00C6758A"/>
    <w:rsid w:val="00C6798B"/>
    <w:rsid w:val="00C711BE"/>
    <w:rsid w:val="00C717B0"/>
    <w:rsid w:val="00C7184E"/>
    <w:rsid w:val="00C72731"/>
    <w:rsid w:val="00C736C0"/>
    <w:rsid w:val="00C7420F"/>
    <w:rsid w:val="00C7439C"/>
    <w:rsid w:val="00C76786"/>
    <w:rsid w:val="00C80A3F"/>
    <w:rsid w:val="00C80B3A"/>
    <w:rsid w:val="00C811FF"/>
    <w:rsid w:val="00C84F9F"/>
    <w:rsid w:val="00C90DDD"/>
    <w:rsid w:val="00C97D9E"/>
    <w:rsid w:val="00CA3A9F"/>
    <w:rsid w:val="00CA52F1"/>
    <w:rsid w:val="00CA53A6"/>
    <w:rsid w:val="00CA6473"/>
    <w:rsid w:val="00CA7AE2"/>
    <w:rsid w:val="00CB2D1C"/>
    <w:rsid w:val="00CB3972"/>
    <w:rsid w:val="00CB6704"/>
    <w:rsid w:val="00CC0273"/>
    <w:rsid w:val="00CC0560"/>
    <w:rsid w:val="00CC0E26"/>
    <w:rsid w:val="00CC1A78"/>
    <w:rsid w:val="00CC27A3"/>
    <w:rsid w:val="00CC293F"/>
    <w:rsid w:val="00CC2B75"/>
    <w:rsid w:val="00CC33F9"/>
    <w:rsid w:val="00CC3E43"/>
    <w:rsid w:val="00CC5596"/>
    <w:rsid w:val="00CC739E"/>
    <w:rsid w:val="00CD0CD7"/>
    <w:rsid w:val="00CD0FF3"/>
    <w:rsid w:val="00CD1A07"/>
    <w:rsid w:val="00CE0594"/>
    <w:rsid w:val="00CE0A98"/>
    <w:rsid w:val="00CE12B9"/>
    <w:rsid w:val="00CE3110"/>
    <w:rsid w:val="00CE60E3"/>
    <w:rsid w:val="00CE70F7"/>
    <w:rsid w:val="00CE733E"/>
    <w:rsid w:val="00CE76F2"/>
    <w:rsid w:val="00CE7A26"/>
    <w:rsid w:val="00CF1EA4"/>
    <w:rsid w:val="00CF1F9A"/>
    <w:rsid w:val="00CF2FF5"/>
    <w:rsid w:val="00CF71E1"/>
    <w:rsid w:val="00CF7B86"/>
    <w:rsid w:val="00D0055F"/>
    <w:rsid w:val="00D00679"/>
    <w:rsid w:val="00D015F1"/>
    <w:rsid w:val="00D0262F"/>
    <w:rsid w:val="00D044D4"/>
    <w:rsid w:val="00D045DA"/>
    <w:rsid w:val="00D06102"/>
    <w:rsid w:val="00D0663B"/>
    <w:rsid w:val="00D06C91"/>
    <w:rsid w:val="00D11764"/>
    <w:rsid w:val="00D143A5"/>
    <w:rsid w:val="00D1540F"/>
    <w:rsid w:val="00D17D3E"/>
    <w:rsid w:val="00D266A4"/>
    <w:rsid w:val="00D275FE"/>
    <w:rsid w:val="00D3081B"/>
    <w:rsid w:val="00D3109B"/>
    <w:rsid w:val="00D318FB"/>
    <w:rsid w:val="00D32FCF"/>
    <w:rsid w:val="00D35CC7"/>
    <w:rsid w:val="00D37313"/>
    <w:rsid w:val="00D41118"/>
    <w:rsid w:val="00D4168F"/>
    <w:rsid w:val="00D41A45"/>
    <w:rsid w:val="00D425E7"/>
    <w:rsid w:val="00D42CCF"/>
    <w:rsid w:val="00D45B05"/>
    <w:rsid w:val="00D45F08"/>
    <w:rsid w:val="00D47AB7"/>
    <w:rsid w:val="00D5230F"/>
    <w:rsid w:val="00D56E24"/>
    <w:rsid w:val="00D6031B"/>
    <w:rsid w:val="00D64300"/>
    <w:rsid w:val="00D656FF"/>
    <w:rsid w:val="00D65BB8"/>
    <w:rsid w:val="00D6708C"/>
    <w:rsid w:val="00D703D3"/>
    <w:rsid w:val="00D72374"/>
    <w:rsid w:val="00D75B97"/>
    <w:rsid w:val="00D761E7"/>
    <w:rsid w:val="00D80BBE"/>
    <w:rsid w:val="00D81A33"/>
    <w:rsid w:val="00D84305"/>
    <w:rsid w:val="00D84749"/>
    <w:rsid w:val="00D84AA7"/>
    <w:rsid w:val="00D870DE"/>
    <w:rsid w:val="00D87822"/>
    <w:rsid w:val="00D901F6"/>
    <w:rsid w:val="00D91BDC"/>
    <w:rsid w:val="00D92977"/>
    <w:rsid w:val="00D939F0"/>
    <w:rsid w:val="00D945B9"/>
    <w:rsid w:val="00D95D20"/>
    <w:rsid w:val="00DA06F8"/>
    <w:rsid w:val="00DA0AF0"/>
    <w:rsid w:val="00DA15E3"/>
    <w:rsid w:val="00DA3FA9"/>
    <w:rsid w:val="00DA4FCB"/>
    <w:rsid w:val="00DA6AEE"/>
    <w:rsid w:val="00DA765E"/>
    <w:rsid w:val="00DB0271"/>
    <w:rsid w:val="00DB52F8"/>
    <w:rsid w:val="00DB5BB7"/>
    <w:rsid w:val="00DB5E8E"/>
    <w:rsid w:val="00DB6103"/>
    <w:rsid w:val="00DB629D"/>
    <w:rsid w:val="00DB686B"/>
    <w:rsid w:val="00DB7E5D"/>
    <w:rsid w:val="00DB7EA7"/>
    <w:rsid w:val="00DC0DA9"/>
    <w:rsid w:val="00DC18A4"/>
    <w:rsid w:val="00DC29EE"/>
    <w:rsid w:val="00DC2BE2"/>
    <w:rsid w:val="00DC3A11"/>
    <w:rsid w:val="00DC3F2D"/>
    <w:rsid w:val="00DC6593"/>
    <w:rsid w:val="00DC7274"/>
    <w:rsid w:val="00DD100B"/>
    <w:rsid w:val="00DD1B9E"/>
    <w:rsid w:val="00DD2442"/>
    <w:rsid w:val="00DD3E8D"/>
    <w:rsid w:val="00DD44F1"/>
    <w:rsid w:val="00DD65D0"/>
    <w:rsid w:val="00DD6CDC"/>
    <w:rsid w:val="00DE0004"/>
    <w:rsid w:val="00DE3696"/>
    <w:rsid w:val="00DE4156"/>
    <w:rsid w:val="00DE4D84"/>
    <w:rsid w:val="00DE547A"/>
    <w:rsid w:val="00DE5BE9"/>
    <w:rsid w:val="00DF09FB"/>
    <w:rsid w:val="00DF1840"/>
    <w:rsid w:val="00DF1965"/>
    <w:rsid w:val="00DF5C83"/>
    <w:rsid w:val="00DF6197"/>
    <w:rsid w:val="00DF7255"/>
    <w:rsid w:val="00DF7A2D"/>
    <w:rsid w:val="00E00804"/>
    <w:rsid w:val="00E0539D"/>
    <w:rsid w:val="00E06744"/>
    <w:rsid w:val="00E070FC"/>
    <w:rsid w:val="00E10A58"/>
    <w:rsid w:val="00E158B2"/>
    <w:rsid w:val="00E1681C"/>
    <w:rsid w:val="00E227D2"/>
    <w:rsid w:val="00E23786"/>
    <w:rsid w:val="00E25F42"/>
    <w:rsid w:val="00E270F4"/>
    <w:rsid w:val="00E2725D"/>
    <w:rsid w:val="00E3197C"/>
    <w:rsid w:val="00E32288"/>
    <w:rsid w:val="00E32D57"/>
    <w:rsid w:val="00E35D33"/>
    <w:rsid w:val="00E40738"/>
    <w:rsid w:val="00E44CC8"/>
    <w:rsid w:val="00E44E69"/>
    <w:rsid w:val="00E45103"/>
    <w:rsid w:val="00E45986"/>
    <w:rsid w:val="00E471E4"/>
    <w:rsid w:val="00E51EBC"/>
    <w:rsid w:val="00E54015"/>
    <w:rsid w:val="00E56EDB"/>
    <w:rsid w:val="00E60850"/>
    <w:rsid w:val="00E61182"/>
    <w:rsid w:val="00E633F5"/>
    <w:rsid w:val="00E64600"/>
    <w:rsid w:val="00E6520D"/>
    <w:rsid w:val="00E65BD2"/>
    <w:rsid w:val="00E66374"/>
    <w:rsid w:val="00E67E98"/>
    <w:rsid w:val="00E70376"/>
    <w:rsid w:val="00E70DDE"/>
    <w:rsid w:val="00E71A09"/>
    <w:rsid w:val="00E7258D"/>
    <w:rsid w:val="00E72951"/>
    <w:rsid w:val="00E734FE"/>
    <w:rsid w:val="00E751A0"/>
    <w:rsid w:val="00E769EF"/>
    <w:rsid w:val="00E80A3B"/>
    <w:rsid w:val="00E80DF7"/>
    <w:rsid w:val="00E82294"/>
    <w:rsid w:val="00E82E50"/>
    <w:rsid w:val="00E83B96"/>
    <w:rsid w:val="00E86C83"/>
    <w:rsid w:val="00E90BA9"/>
    <w:rsid w:val="00E90D16"/>
    <w:rsid w:val="00E913AB"/>
    <w:rsid w:val="00E915EC"/>
    <w:rsid w:val="00E95FC9"/>
    <w:rsid w:val="00E97012"/>
    <w:rsid w:val="00EA057B"/>
    <w:rsid w:val="00EA3A7E"/>
    <w:rsid w:val="00EA4CA4"/>
    <w:rsid w:val="00EA50FF"/>
    <w:rsid w:val="00EA5876"/>
    <w:rsid w:val="00EA5EBE"/>
    <w:rsid w:val="00EA6F80"/>
    <w:rsid w:val="00EA77BC"/>
    <w:rsid w:val="00EA7DC8"/>
    <w:rsid w:val="00EB0568"/>
    <w:rsid w:val="00EB689D"/>
    <w:rsid w:val="00EB6CE0"/>
    <w:rsid w:val="00EB78AF"/>
    <w:rsid w:val="00EB7E1C"/>
    <w:rsid w:val="00EC0A00"/>
    <w:rsid w:val="00EC1980"/>
    <w:rsid w:val="00EC4607"/>
    <w:rsid w:val="00EC54D7"/>
    <w:rsid w:val="00EC7A05"/>
    <w:rsid w:val="00ED0811"/>
    <w:rsid w:val="00ED09AE"/>
    <w:rsid w:val="00ED3B5F"/>
    <w:rsid w:val="00ED6B44"/>
    <w:rsid w:val="00ED7B54"/>
    <w:rsid w:val="00EE134A"/>
    <w:rsid w:val="00EE20E7"/>
    <w:rsid w:val="00EE33A1"/>
    <w:rsid w:val="00EE33A8"/>
    <w:rsid w:val="00EE3D14"/>
    <w:rsid w:val="00EE6D2F"/>
    <w:rsid w:val="00EF1A51"/>
    <w:rsid w:val="00EF360D"/>
    <w:rsid w:val="00EF4629"/>
    <w:rsid w:val="00EF5F71"/>
    <w:rsid w:val="00F01A8E"/>
    <w:rsid w:val="00F02E68"/>
    <w:rsid w:val="00F03C51"/>
    <w:rsid w:val="00F0535B"/>
    <w:rsid w:val="00F0745E"/>
    <w:rsid w:val="00F0762E"/>
    <w:rsid w:val="00F102E3"/>
    <w:rsid w:val="00F13535"/>
    <w:rsid w:val="00F15888"/>
    <w:rsid w:val="00F15D8C"/>
    <w:rsid w:val="00F17046"/>
    <w:rsid w:val="00F17779"/>
    <w:rsid w:val="00F17E29"/>
    <w:rsid w:val="00F20BFA"/>
    <w:rsid w:val="00F20F5A"/>
    <w:rsid w:val="00F210B3"/>
    <w:rsid w:val="00F21AE6"/>
    <w:rsid w:val="00F22200"/>
    <w:rsid w:val="00F326BF"/>
    <w:rsid w:val="00F32CB5"/>
    <w:rsid w:val="00F332A9"/>
    <w:rsid w:val="00F355B4"/>
    <w:rsid w:val="00F35EDF"/>
    <w:rsid w:val="00F36923"/>
    <w:rsid w:val="00F3799D"/>
    <w:rsid w:val="00F37B47"/>
    <w:rsid w:val="00F40490"/>
    <w:rsid w:val="00F414AF"/>
    <w:rsid w:val="00F426C0"/>
    <w:rsid w:val="00F433B6"/>
    <w:rsid w:val="00F43F59"/>
    <w:rsid w:val="00F461E3"/>
    <w:rsid w:val="00F469DB"/>
    <w:rsid w:val="00F46EF2"/>
    <w:rsid w:val="00F51A2F"/>
    <w:rsid w:val="00F546CA"/>
    <w:rsid w:val="00F551E9"/>
    <w:rsid w:val="00F55210"/>
    <w:rsid w:val="00F55AB9"/>
    <w:rsid w:val="00F5625D"/>
    <w:rsid w:val="00F56494"/>
    <w:rsid w:val="00F566DF"/>
    <w:rsid w:val="00F56BE6"/>
    <w:rsid w:val="00F60A3C"/>
    <w:rsid w:val="00F6436D"/>
    <w:rsid w:val="00F64659"/>
    <w:rsid w:val="00F646B5"/>
    <w:rsid w:val="00F6617A"/>
    <w:rsid w:val="00F66378"/>
    <w:rsid w:val="00F702EF"/>
    <w:rsid w:val="00F70E43"/>
    <w:rsid w:val="00F71FEC"/>
    <w:rsid w:val="00F7258A"/>
    <w:rsid w:val="00F72EDD"/>
    <w:rsid w:val="00F753E4"/>
    <w:rsid w:val="00F7574D"/>
    <w:rsid w:val="00F762A2"/>
    <w:rsid w:val="00F7741F"/>
    <w:rsid w:val="00F81760"/>
    <w:rsid w:val="00F82C79"/>
    <w:rsid w:val="00F832D3"/>
    <w:rsid w:val="00F8382F"/>
    <w:rsid w:val="00F83FA9"/>
    <w:rsid w:val="00F84266"/>
    <w:rsid w:val="00F842B6"/>
    <w:rsid w:val="00F8572A"/>
    <w:rsid w:val="00F9041E"/>
    <w:rsid w:val="00F90D8E"/>
    <w:rsid w:val="00F9240E"/>
    <w:rsid w:val="00F928F4"/>
    <w:rsid w:val="00F94903"/>
    <w:rsid w:val="00F96574"/>
    <w:rsid w:val="00F96900"/>
    <w:rsid w:val="00F97678"/>
    <w:rsid w:val="00FA0B05"/>
    <w:rsid w:val="00FA1555"/>
    <w:rsid w:val="00FA3B09"/>
    <w:rsid w:val="00FA406F"/>
    <w:rsid w:val="00FA6109"/>
    <w:rsid w:val="00FB28F2"/>
    <w:rsid w:val="00FB39F8"/>
    <w:rsid w:val="00FB42F0"/>
    <w:rsid w:val="00FB48DF"/>
    <w:rsid w:val="00FB4DFE"/>
    <w:rsid w:val="00FB5F73"/>
    <w:rsid w:val="00FB7F40"/>
    <w:rsid w:val="00FC0A1F"/>
    <w:rsid w:val="00FC0F64"/>
    <w:rsid w:val="00FC1242"/>
    <w:rsid w:val="00FC170B"/>
    <w:rsid w:val="00FC6692"/>
    <w:rsid w:val="00FC6E56"/>
    <w:rsid w:val="00FC7E2B"/>
    <w:rsid w:val="00FD1864"/>
    <w:rsid w:val="00FD6C45"/>
    <w:rsid w:val="00FD6E7F"/>
    <w:rsid w:val="00FD7656"/>
    <w:rsid w:val="00FE07A6"/>
    <w:rsid w:val="00FE106A"/>
    <w:rsid w:val="00FE4ABA"/>
    <w:rsid w:val="00FE59A0"/>
    <w:rsid w:val="00FE5AAE"/>
    <w:rsid w:val="00FE72B9"/>
    <w:rsid w:val="00FF2000"/>
    <w:rsid w:val="00FF23BF"/>
    <w:rsid w:val="00FF46CB"/>
    <w:rsid w:val="00FF4FA9"/>
    <w:rsid w:val="00FF73DF"/>
    <w:rsid w:val="00FF7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;"/>
  <w14:docId w14:val="792434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A50FF"/>
    <w:pPr>
      <w:spacing w:line="276" w:lineRule="auto"/>
    </w:pPr>
    <w:rPr>
      <w:rFonts w:ascii="Arial" w:hAnsi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B1F1E"/>
    <w:pPr>
      <w:numPr>
        <w:numId w:val="3"/>
      </w:numPr>
      <w:spacing w:before="120" w:after="120" w:line="240" w:lineRule="auto"/>
      <w:ind w:left="0" w:hanging="567"/>
      <w:outlineLvl w:val="0"/>
    </w:pPr>
    <w:rPr>
      <w:rFonts w:ascii="Arial Fett" w:hAnsi="Arial Fett" w:cs="Arial"/>
      <w:b/>
      <w:szCs w:val="44"/>
    </w:rPr>
  </w:style>
  <w:style w:type="paragraph" w:styleId="berschrift2">
    <w:name w:val="heading 2"/>
    <w:basedOn w:val="berschrift1"/>
    <w:next w:val="Standard"/>
    <w:link w:val="berschrift2Zchn"/>
    <w:uiPriority w:val="9"/>
    <w:unhideWhenUsed/>
    <w:qFormat/>
    <w:rsid w:val="00DD2442"/>
    <w:pPr>
      <w:keepNext/>
      <w:keepLines/>
      <w:numPr>
        <w:ilvl w:val="1"/>
      </w:numPr>
      <w:tabs>
        <w:tab w:val="left" w:pos="567"/>
      </w:tabs>
      <w:ind w:left="0" w:firstLine="0"/>
      <w:outlineLvl w:val="1"/>
    </w:pPr>
    <w:rPr>
      <w:rFonts w:eastAsia="Times New Roman"/>
      <w:szCs w:val="20"/>
      <w:lang w:eastAsia="de-CH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94800"/>
    <w:pPr>
      <w:numPr>
        <w:ilvl w:val="2"/>
        <w:numId w:val="3"/>
      </w:numPr>
      <w:spacing w:before="120" w:after="0"/>
      <w:outlineLvl w:val="2"/>
    </w:pPr>
    <w:rPr>
      <w:rFonts w:eastAsia="Times New Roman" w:cs="Arial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C6C6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E459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4E78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E78FD"/>
    <w:rPr>
      <w:rFonts w:ascii="Trebuchet MS" w:hAnsi="Trebuchet MS"/>
      <w:sz w:val="20"/>
    </w:rPr>
  </w:style>
  <w:style w:type="paragraph" w:styleId="Fuzeile">
    <w:name w:val="footer"/>
    <w:basedOn w:val="Standard"/>
    <w:link w:val="FuzeileZchn"/>
    <w:uiPriority w:val="99"/>
    <w:unhideWhenUsed/>
    <w:rsid w:val="004E78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E78FD"/>
    <w:rPr>
      <w:rFonts w:ascii="Trebuchet MS" w:hAnsi="Trebuchet MS"/>
      <w:sz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039D2"/>
    <w:pPr>
      <w:spacing w:after="0" w:line="240" w:lineRule="auto"/>
    </w:pPr>
    <w:rPr>
      <w:rFonts w:asciiTheme="minorHAnsi" w:hAnsiTheme="minorHAnsi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039D2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039D2"/>
    <w:rPr>
      <w:vertAlign w:val="superscript"/>
    </w:rPr>
  </w:style>
  <w:style w:type="paragraph" w:styleId="Textkrper">
    <w:name w:val="Body Text"/>
    <w:basedOn w:val="Standard"/>
    <w:link w:val="TextkrperZchn"/>
    <w:rsid w:val="008616CD"/>
    <w:pPr>
      <w:spacing w:before="120" w:after="120" w:line="240" w:lineRule="auto"/>
    </w:pPr>
    <w:rPr>
      <w:rFonts w:eastAsia="Times New Roman" w:cs="Times New Roman"/>
      <w:szCs w:val="20"/>
      <w:lang w:eastAsia="de-CH"/>
    </w:rPr>
  </w:style>
  <w:style w:type="character" w:customStyle="1" w:styleId="TextkrperZchn">
    <w:name w:val="Textkörper Zchn"/>
    <w:basedOn w:val="Absatz-Standardschriftart"/>
    <w:link w:val="Textkrper"/>
    <w:rsid w:val="008616CD"/>
    <w:rPr>
      <w:rFonts w:ascii="Arial" w:eastAsia="Times New Roman" w:hAnsi="Arial" w:cs="Times New Roman"/>
      <w:szCs w:val="20"/>
      <w:lang w:eastAsia="de-CH"/>
    </w:rPr>
  </w:style>
  <w:style w:type="table" w:customStyle="1" w:styleId="Tabellenraster1">
    <w:name w:val="Tabellenraster1"/>
    <w:basedOn w:val="NormaleTabelle"/>
    <w:next w:val="Tabellenraster"/>
    <w:uiPriority w:val="39"/>
    <w:rsid w:val="00FE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FE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39"/>
    <w:rsid w:val="00FE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4">
    <w:name w:val="Tabellenraster4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5">
    <w:name w:val="Tabellenraster5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6">
    <w:name w:val="Tabellenraster6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7">
    <w:name w:val="Tabellenraster7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8">
    <w:name w:val="Tabellenraster8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9">
    <w:name w:val="Tabellenraster9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0">
    <w:name w:val="Tabellenraster10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uiPriority w:val="39"/>
    <w:rsid w:val="00F32C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uiPriority w:val="39"/>
    <w:rsid w:val="00F32C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6">
    <w:name w:val="Tabellenraster16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7">
    <w:name w:val="Tabellenraster17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8">
    <w:name w:val="Tabellenraster18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9">
    <w:name w:val="Tabellenraster19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0">
    <w:name w:val="Tabellenraster20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1">
    <w:name w:val="Tabellenraster21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2">
    <w:name w:val="Tabellenraster22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3">
    <w:name w:val="Tabellenraster23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4">
    <w:name w:val="Tabellenraster24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5">
    <w:name w:val="Tabellenraster25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358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358F8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358F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5358F8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5358F8"/>
    <w:rPr>
      <w:rFonts w:ascii="Trebuchet MS" w:hAnsi="Trebuchet MS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358F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358F8"/>
    <w:rPr>
      <w:rFonts w:ascii="Trebuchet MS" w:hAnsi="Trebuchet MS"/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37075E"/>
    <w:pPr>
      <w:spacing w:after="0" w:line="240" w:lineRule="auto"/>
    </w:pPr>
    <w:rPr>
      <w:rFonts w:ascii="Trebuchet MS" w:hAnsi="Trebuchet MS"/>
      <w:sz w:val="20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9B53F0"/>
    <w:pPr>
      <w:spacing w:after="0" w:line="240" w:lineRule="auto"/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9B53F0"/>
    <w:rPr>
      <w:rFonts w:ascii="Trebuchet MS" w:hAnsi="Trebuchet MS"/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9B53F0"/>
    <w:rPr>
      <w:vertAlign w:val="superscript"/>
    </w:rPr>
  </w:style>
  <w:style w:type="paragraph" w:styleId="Listenabsatz">
    <w:name w:val="List Paragraph"/>
    <w:basedOn w:val="Standard"/>
    <w:uiPriority w:val="34"/>
    <w:qFormat/>
    <w:rsid w:val="00A44BDF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70C65"/>
    <w:rPr>
      <w:color w:val="808080"/>
    </w:rPr>
  </w:style>
  <w:style w:type="paragraph" w:customStyle="1" w:styleId="TabellentextWOV">
    <w:name w:val="Tabellentext WOV"/>
    <w:basedOn w:val="Standard"/>
    <w:rsid w:val="009E548A"/>
    <w:pPr>
      <w:spacing w:after="0" w:line="288" w:lineRule="auto"/>
    </w:pPr>
    <w:rPr>
      <w:rFonts w:eastAsia="Times New Roman" w:cs="Times New Roman"/>
      <w:szCs w:val="2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B1F1E"/>
    <w:rPr>
      <w:rFonts w:ascii="Arial Fett" w:hAnsi="Arial Fett" w:cs="Arial"/>
      <w:b/>
      <w:szCs w:val="44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DD2442"/>
    <w:rPr>
      <w:rFonts w:ascii="Arial Fett" w:eastAsia="Times New Roman" w:hAnsi="Arial Fett" w:cs="Arial"/>
      <w:b/>
      <w:szCs w:val="20"/>
      <w:lang w:eastAsia="de-CH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94800"/>
    <w:rPr>
      <w:rFonts w:ascii="Arial" w:eastAsia="Times New Roman" w:hAnsi="Arial" w:cs="Arial"/>
    </w:rPr>
  </w:style>
  <w:style w:type="paragraph" w:styleId="Verzeichnis1">
    <w:name w:val="toc 1"/>
    <w:basedOn w:val="Standard"/>
    <w:next w:val="Standard"/>
    <w:autoRedefine/>
    <w:uiPriority w:val="39"/>
    <w:unhideWhenUsed/>
    <w:rsid w:val="00B55B03"/>
    <w:pPr>
      <w:tabs>
        <w:tab w:val="left" w:pos="440"/>
        <w:tab w:val="right" w:leader="dot" w:pos="9772"/>
      </w:tabs>
      <w:spacing w:after="100"/>
    </w:pPr>
  </w:style>
  <w:style w:type="character" w:styleId="Hyperlink">
    <w:name w:val="Hyperlink"/>
    <w:basedOn w:val="Absatz-Standardschriftart"/>
    <w:uiPriority w:val="99"/>
    <w:unhideWhenUsed/>
    <w:rsid w:val="00B55B03"/>
    <w:rPr>
      <w:color w:val="0563C1" w:themeColor="hyperlink"/>
      <w:u w:val="singl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C6C6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BesuchterHyperlink">
    <w:name w:val="FollowedHyperlink"/>
    <w:basedOn w:val="Absatz-Standardschriftart"/>
    <w:uiPriority w:val="99"/>
    <w:semiHidden/>
    <w:unhideWhenUsed/>
    <w:rsid w:val="00461675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A50FF"/>
    <w:pPr>
      <w:spacing w:line="276" w:lineRule="auto"/>
    </w:pPr>
    <w:rPr>
      <w:rFonts w:ascii="Arial" w:hAnsi="Arial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9B1F1E"/>
    <w:pPr>
      <w:numPr>
        <w:numId w:val="3"/>
      </w:numPr>
      <w:spacing w:before="120" w:after="120" w:line="240" w:lineRule="auto"/>
      <w:ind w:left="0" w:hanging="567"/>
      <w:outlineLvl w:val="0"/>
    </w:pPr>
    <w:rPr>
      <w:rFonts w:ascii="Arial Fett" w:hAnsi="Arial Fett" w:cs="Arial"/>
      <w:b/>
      <w:szCs w:val="44"/>
    </w:rPr>
  </w:style>
  <w:style w:type="paragraph" w:styleId="berschrift2">
    <w:name w:val="heading 2"/>
    <w:basedOn w:val="berschrift1"/>
    <w:next w:val="Standard"/>
    <w:link w:val="berschrift2Zchn"/>
    <w:uiPriority w:val="9"/>
    <w:unhideWhenUsed/>
    <w:qFormat/>
    <w:rsid w:val="00DD2442"/>
    <w:pPr>
      <w:keepNext/>
      <w:keepLines/>
      <w:numPr>
        <w:ilvl w:val="1"/>
      </w:numPr>
      <w:tabs>
        <w:tab w:val="left" w:pos="567"/>
      </w:tabs>
      <w:ind w:left="0" w:firstLine="0"/>
      <w:outlineLvl w:val="1"/>
    </w:pPr>
    <w:rPr>
      <w:rFonts w:eastAsia="Times New Roman"/>
      <w:szCs w:val="20"/>
      <w:lang w:eastAsia="de-CH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94800"/>
    <w:pPr>
      <w:numPr>
        <w:ilvl w:val="2"/>
        <w:numId w:val="3"/>
      </w:numPr>
      <w:spacing w:before="120" w:after="0"/>
      <w:outlineLvl w:val="2"/>
    </w:pPr>
    <w:rPr>
      <w:rFonts w:eastAsia="Times New Roman" w:cs="Arial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C6C6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E459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4E78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E78FD"/>
    <w:rPr>
      <w:rFonts w:ascii="Trebuchet MS" w:hAnsi="Trebuchet MS"/>
      <w:sz w:val="20"/>
    </w:rPr>
  </w:style>
  <w:style w:type="paragraph" w:styleId="Fuzeile">
    <w:name w:val="footer"/>
    <w:basedOn w:val="Standard"/>
    <w:link w:val="FuzeileZchn"/>
    <w:uiPriority w:val="99"/>
    <w:unhideWhenUsed/>
    <w:rsid w:val="004E78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E78FD"/>
    <w:rPr>
      <w:rFonts w:ascii="Trebuchet MS" w:hAnsi="Trebuchet MS"/>
      <w:sz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039D2"/>
    <w:pPr>
      <w:spacing w:after="0" w:line="240" w:lineRule="auto"/>
    </w:pPr>
    <w:rPr>
      <w:rFonts w:asciiTheme="minorHAnsi" w:hAnsiTheme="minorHAnsi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039D2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039D2"/>
    <w:rPr>
      <w:vertAlign w:val="superscript"/>
    </w:rPr>
  </w:style>
  <w:style w:type="paragraph" w:styleId="Textkrper">
    <w:name w:val="Body Text"/>
    <w:basedOn w:val="Standard"/>
    <w:link w:val="TextkrperZchn"/>
    <w:rsid w:val="008616CD"/>
    <w:pPr>
      <w:spacing w:before="120" w:after="120" w:line="240" w:lineRule="auto"/>
    </w:pPr>
    <w:rPr>
      <w:rFonts w:eastAsia="Times New Roman" w:cs="Times New Roman"/>
      <w:szCs w:val="20"/>
      <w:lang w:eastAsia="de-CH"/>
    </w:rPr>
  </w:style>
  <w:style w:type="character" w:customStyle="1" w:styleId="TextkrperZchn">
    <w:name w:val="Textkörper Zchn"/>
    <w:basedOn w:val="Absatz-Standardschriftart"/>
    <w:link w:val="Textkrper"/>
    <w:rsid w:val="008616CD"/>
    <w:rPr>
      <w:rFonts w:ascii="Arial" w:eastAsia="Times New Roman" w:hAnsi="Arial" w:cs="Times New Roman"/>
      <w:szCs w:val="20"/>
      <w:lang w:eastAsia="de-CH"/>
    </w:rPr>
  </w:style>
  <w:style w:type="table" w:customStyle="1" w:styleId="Tabellenraster1">
    <w:name w:val="Tabellenraster1"/>
    <w:basedOn w:val="NormaleTabelle"/>
    <w:next w:val="Tabellenraster"/>
    <w:uiPriority w:val="39"/>
    <w:rsid w:val="00FE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FE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39"/>
    <w:rsid w:val="00FE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4">
    <w:name w:val="Tabellenraster4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5">
    <w:name w:val="Tabellenraster5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6">
    <w:name w:val="Tabellenraster6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7">
    <w:name w:val="Tabellenraster7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8">
    <w:name w:val="Tabellenraster8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9">
    <w:name w:val="Tabellenraster9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0">
    <w:name w:val="Tabellenraster10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uiPriority w:val="39"/>
    <w:rsid w:val="007A7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uiPriority w:val="39"/>
    <w:rsid w:val="00F32C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uiPriority w:val="39"/>
    <w:rsid w:val="00F32C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6">
    <w:name w:val="Tabellenraster16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7">
    <w:name w:val="Tabellenraster17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8">
    <w:name w:val="Tabellenraster18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9">
    <w:name w:val="Tabellenraster19"/>
    <w:basedOn w:val="NormaleTabelle"/>
    <w:next w:val="Tabellenraster"/>
    <w:uiPriority w:val="39"/>
    <w:rsid w:val="00306D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0">
    <w:name w:val="Tabellenraster20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1">
    <w:name w:val="Tabellenraster21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2">
    <w:name w:val="Tabellenraster22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3">
    <w:name w:val="Tabellenraster23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4">
    <w:name w:val="Tabellenraster24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5">
    <w:name w:val="Tabellenraster25"/>
    <w:basedOn w:val="NormaleTabelle"/>
    <w:next w:val="Tabellenraster"/>
    <w:uiPriority w:val="39"/>
    <w:rsid w:val="00F546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358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358F8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358F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5358F8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5358F8"/>
    <w:rPr>
      <w:rFonts w:ascii="Trebuchet MS" w:hAnsi="Trebuchet MS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358F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358F8"/>
    <w:rPr>
      <w:rFonts w:ascii="Trebuchet MS" w:hAnsi="Trebuchet MS"/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37075E"/>
    <w:pPr>
      <w:spacing w:after="0" w:line="240" w:lineRule="auto"/>
    </w:pPr>
    <w:rPr>
      <w:rFonts w:ascii="Trebuchet MS" w:hAnsi="Trebuchet MS"/>
      <w:sz w:val="20"/>
    </w:rPr>
  </w:style>
  <w:style w:type="paragraph" w:styleId="Endnotentext">
    <w:name w:val="endnote text"/>
    <w:basedOn w:val="Standard"/>
    <w:link w:val="EndnotentextZchn"/>
    <w:uiPriority w:val="99"/>
    <w:semiHidden/>
    <w:unhideWhenUsed/>
    <w:rsid w:val="009B53F0"/>
    <w:pPr>
      <w:spacing w:after="0" w:line="240" w:lineRule="auto"/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9B53F0"/>
    <w:rPr>
      <w:rFonts w:ascii="Trebuchet MS" w:hAnsi="Trebuchet MS"/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9B53F0"/>
    <w:rPr>
      <w:vertAlign w:val="superscript"/>
    </w:rPr>
  </w:style>
  <w:style w:type="paragraph" w:styleId="Listenabsatz">
    <w:name w:val="List Paragraph"/>
    <w:basedOn w:val="Standard"/>
    <w:uiPriority w:val="34"/>
    <w:qFormat/>
    <w:rsid w:val="00A44BDF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70C65"/>
    <w:rPr>
      <w:color w:val="808080"/>
    </w:rPr>
  </w:style>
  <w:style w:type="paragraph" w:customStyle="1" w:styleId="TabellentextWOV">
    <w:name w:val="Tabellentext WOV"/>
    <w:basedOn w:val="Standard"/>
    <w:rsid w:val="009E548A"/>
    <w:pPr>
      <w:spacing w:after="0" w:line="288" w:lineRule="auto"/>
    </w:pPr>
    <w:rPr>
      <w:rFonts w:eastAsia="Times New Roman" w:cs="Times New Roman"/>
      <w:szCs w:val="20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9B1F1E"/>
    <w:rPr>
      <w:rFonts w:ascii="Arial Fett" w:hAnsi="Arial Fett" w:cs="Arial"/>
      <w:b/>
      <w:szCs w:val="44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DD2442"/>
    <w:rPr>
      <w:rFonts w:ascii="Arial Fett" w:eastAsia="Times New Roman" w:hAnsi="Arial Fett" w:cs="Arial"/>
      <w:b/>
      <w:szCs w:val="20"/>
      <w:lang w:eastAsia="de-CH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94800"/>
    <w:rPr>
      <w:rFonts w:ascii="Arial" w:eastAsia="Times New Roman" w:hAnsi="Arial" w:cs="Arial"/>
    </w:rPr>
  </w:style>
  <w:style w:type="paragraph" w:styleId="Verzeichnis1">
    <w:name w:val="toc 1"/>
    <w:basedOn w:val="Standard"/>
    <w:next w:val="Standard"/>
    <w:autoRedefine/>
    <w:uiPriority w:val="39"/>
    <w:unhideWhenUsed/>
    <w:rsid w:val="00B55B03"/>
    <w:pPr>
      <w:tabs>
        <w:tab w:val="left" w:pos="440"/>
        <w:tab w:val="right" w:leader="dot" w:pos="9772"/>
      </w:tabs>
      <w:spacing w:after="100"/>
    </w:pPr>
  </w:style>
  <w:style w:type="character" w:styleId="Hyperlink">
    <w:name w:val="Hyperlink"/>
    <w:basedOn w:val="Absatz-Standardschriftart"/>
    <w:uiPriority w:val="99"/>
    <w:unhideWhenUsed/>
    <w:rsid w:val="00B55B03"/>
    <w:rPr>
      <w:color w:val="0563C1" w:themeColor="hyperlink"/>
      <w:u w:val="singl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C6C60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BesuchterHyperlink">
    <w:name w:val="FollowedHyperlink"/>
    <w:basedOn w:val="Absatz-Standardschriftart"/>
    <w:uiPriority w:val="99"/>
    <w:semiHidden/>
    <w:unhideWhenUsed/>
    <w:rsid w:val="0046167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269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srs-cspcp.ch/de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lu.ch/verwaltung/FD/Finanzaufsicht_Gemeinden/Handbuch_Finanzhaushalt/downloads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AF1ECC59B274BEDAF555E5FCB8CFA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9D4515-7038-421A-9B96-2820C87A2C2F}"/>
      </w:docPartPr>
      <w:docPartBody>
        <w:p w:rsidR="00220575" w:rsidRDefault="00821864" w:rsidP="00821864">
          <w:pPr>
            <w:pStyle w:val="6AF1ECC59B274BEDAF555E5FCB8CFA36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4F30E7260DA4056BA614649A3D67F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6E6374-FA9C-4359-A8DB-0E5E5911659C}"/>
      </w:docPartPr>
      <w:docPartBody>
        <w:p w:rsidR="00E300A0" w:rsidRDefault="00E300A0" w:rsidP="00E300A0">
          <w:pPr>
            <w:pStyle w:val="F4F30E7260DA4056BA614649A3D67F65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44067DD5941422988D280B58729F3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08D1A1-533F-4F2B-A134-E92169DD8AA5}"/>
      </w:docPartPr>
      <w:docPartBody>
        <w:p w:rsidR="00E300A0" w:rsidRDefault="00E300A0" w:rsidP="00E300A0">
          <w:pPr>
            <w:pStyle w:val="F44067DD5941422988D280B58729F370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9E7450BB7934864B6EC0A2E941859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B065305-3317-44DE-BC11-8AD8B7DC3D9B}"/>
      </w:docPartPr>
      <w:docPartBody>
        <w:p w:rsidR="00E300A0" w:rsidRDefault="00E300A0" w:rsidP="00E300A0">
          <w:pPr>
            <w:pStyle w:val="E9E7450BB7934864B6EC0A2E94185909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6CA7434A8FD4E62ADB69C03898E74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78A980-A299-473F-80A6-0A095F3EA2FD}"/>
      </w:docPartPr>
      <w:docPartBody>
        <w:p w:rsidR="00E300A0" w:rsidRDefault="00E300A0" w:rsidP="00E300A0">
          <w:pPr>
            <w:pStyle w:val="66CA7434A8FD4E62ADB69C03898E74BF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ECEA9FAEFFA4CFD9832856A26F7CD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1FAEFB-A59A-4F97-85A5-F48AB1DF4AC7}"/>
      </w:docPartPr>
      <w:docPartBody>
        <w:p w:rsidR="00E300A0" w:rsidRDefault="00E300A0" w:rsidP="00E300A0">
          <w:pPr>
            <w:pStyle w:val="4ECEA9FAEFFA4CFD9832856A26F7CD43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66A8F2D96954DAF80A88FE563AC4A7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68FF8A-E429-40A8-86B6-AF0ED8E2D17D}"/>
      </w:docPartPr>
      <w:docPartBody>
        <w:p w:rsidR="00E300A0" w:rsidRDefault="00E300A0" w:rsidP="00E300A0">
          <w:pPr>
            <w:pStyle w:val="066A8F2D96954DAF80A88FE563AC4A7B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A0AC45A9B394CCEB459133099FCC5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312DC5-5B0B-4E50-9494-F68AF1662C15}"/>
      </w:docPartPr>
      <w:docPartBody>
        <w:p w:rsidR="00E300A0" w:rsidRDefault="00E300A0" w:rsidP="00E300A0">
          <w:pPr>
            <w:pStyle w:val="BA0AC45A9B394CCEB459133099FCC5E0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B5A621B70894F2EAD82573167E04B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F39FE1-34BF-40FD-983F-2D2604C1A20E}"/>
      </w:docPartPr>
      <w:docPartBody>
        <w:p w:rsidR="00E300A0" w:rsidRDefault="00E300A0" w:rsidP="00E300A0">
          <w:pPr>
            <w:pStyle w:val="3B5A621B70894F2EAD82573167E04B01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8F503556AE347FC8AE2664929BDA3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C2D1DC-F2C3-4B0F-8C44-14FCDF0B610B}"/>
      </w:docPartPr>
      <w:docPartBody>
        <w:p w:rsidR="00E300A0" w:rsidRDefault="00E300A0" w:rsidP="00E300A0">
          <w:pPr>
            <w:pStyle w:val="58F503556AE347FC8AE2664929BDA377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1E6DB8B96614BBB80F99FA22594B1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FC913F-0D55-4D31-B3B3-8BC215D78C25}"/>
      </w:docPartPr>
      <w:docPartBody>
        <w:p w:rsidR="00E300A0" w:rsidRDefault="00E300A0" w:rsidP="00E300A0">
          <w:pPr>
            <w:pStyle w:val="71E6DB8B96614BBB80F99FA22594B131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7586CDF2FA345F3844BA2EF3C37DB0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F4B91C-4D0F-40AD-A924-8E629AE3240B}"/>
      </w:docPartPr>
      <w:docPartBody>
        <w:p w:rsidR="00E300A0" w:rsidRDefault="00E300A0" w:rsidP="00E300A0">
          <w:pPr>
            <w:pStyle w:val="57586CDF2FA345F3844BA2EF3C37DB05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324D1C8BA73402E8E72F86C3BA7D6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472528E-54BC-4524-B4AF-D048C741AC9B}"/>
      </w:docPartPr>
      <w:docPartBody>
        <w:p w:rsidR="00E300A0" w:rsidRDefault="00E300A0" w:rsidP="00E300A0">
          <w:pPr>
            <w:pStyle w:val="B324D1C8BA73402E8E72F86C3BA7D651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82B784A86584260A0CF10B108D355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719507-7973-4221-8C06-D822FC4B6EB5}"/>
      </w:docPartPr>
      <w:docPartBody>
        <w:p w:rsidR="00E300A0" w:rsidRDefault="00E300A0" w:rsidP="00E300A0">
          <w:pPr>
            <w:pStyle w:val="882B784A86584260A0CF10B108D3550D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EC2F80ADA1D48A7A230F1F5699B745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F2CA24-6DFC-4495-9D65-95E93DD9B646}"/>
      </w:docPartPr>
      <w:docPartBody>
        <w:p w:rsidR="00E300A0" w:rsidRDefault="00E300A0" w:rsidP="00E300A0">
          <w:pPr>
            <w:pStyle w:val="8EC2F80ADA1D48A7A230F1F5699B7451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E014160FA6F4B589C1C84D3222B47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121E8D-9488-4231-8C52-5AD774B58104}"/>
      </w:docPartPr>
      <w:docPartBody>
        <w:p w:rsidR="00E300A0" w:rsidRDefault="00E300A0" w:rsidP="00E300A0">
          <w:pPr>
            <w:pStyle w:val="0E014160FA6F4B589C1C84D3222B47B0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8BA49739F22447893442227EAA4B0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8DD682-B325-4EE4-A8CB-24688C20DB82}"/>
      </w:docPartPr>
      <w:docPartBody>
        <w:p w:rsidR="00E300A0" w:rsidRDefault="00E300A0" w:rsidP="00E300A0">
          <w:pPr>
            <w:pStyle w:val="48BA49739F22447893442227EAA4B0D8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F5E777341254864AAF40F475783CB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9721C0-9B79-47D3-855B-7B4CD384508C}"/>
      </w:docPartPr>
      <w:docPartBody>
        <w:p w:rsidR="00E300A0" w:rsidRDefault="00E300A0" w:rsidP="00E300A0">
          <w:pPr>
            <w:pStyle w:val="4F5E777341254864AAF40F475783CB49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554B7EFAE8E49F39B6D8108357434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ADD897F-F6CA-441C-BD01-ED25C908FD21}"/>
      </w:docPartPr>
      <w:docPartBody>
        <w:p w:rsidR="00E300A0" w:rsidRDefault="00E300A0" w:rsidP="00E300A0">
          <w:pPr>
            <w:pStyle w:val="6554B7EFAE8E49F39B6D81083574349D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D2A1CDA56644E099D3A84E20FFC8C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ACF391-086A-47D1-B878-6436626ECD2C}"/>
      </w:docPartPr>
      <w:docPartBody>
        <w:p w:rsidR="00E300A0" w:rsidRDefault="00E300A0" w:rsidP="00E300A0">
          <w:pPr>
            <w:pStyle w:val="8D2A1CDA56644E099D3A84E20FFC8C3C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759498375424892AAAFEF6BF31127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6CCACD-CD6C-4378-BA34-D4A173EC3ECF}"/>
      </w:docPartPr>
      <w:docPartBody>
        <w:p w:rsidR="00E300A0" w:rsidRDefault="00E300A0" w:rsidP="00E300A0">
          <w:pPr>
            <w:pStyle w:val="8759498375424892AAAFEF6BF311274E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71BC19C536B49E48222D2BCB1D6DE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85406F3-C285-403B-BDA2-D9F91B69C21C}"/>
      </w:docPartPr>
      <w:docPartBody>
        <w:p w:rsidR="00E300A0" w:rsidRDefault="00E300A0" w:rsidP="00E300A0">
          <w:pPr>
            <w:pStyle w:val="471BC19C536B49E48222D2BCB1D6DEDE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D722798F0C14335B72DD8E476FCF7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560F6F-5822-42A1-9CF6-05E998656250}"/>
      </w:docPartPr>
      <w:docPartBody>
        <w:p w:rsidR="00E300A0" w:rsidRDefault="00E300A0" w:rsidP="00E300A0">
          <w:pPr>
            <w:pStyle w:val="7D722798F0C14335B72DD8E476FCF7A9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9F27ECE7C8F41E4B23B73EE29A4A3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98D933F-8FD6-4D30-BB25-068B3198B20C}"/>
      </w:docPartPr>
      <w:docPartBody>
        <w:p w:rsidR="00E300A0" w:rsidRDefault="00E300A0" w:rsidP="00E300A0">
          <w:pPr>
            <w:pStyle w:val="E9F27ECE7C8F41E4B23B73EE29A4A324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2E6BB04B87946A3A1998EDC5904CA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2F7084-AFE4-466B-9C28-E4CE2C0DABE9}"/>
      </w:docPartPr>
      <w:docPartBody>
        <w:p w:rsidR="00E300A0" w:rsidRDefault="00E300A0" w:rsidP="00E300A0">
          <w:pPr>
            <w:pStyle w:val="52E6BB04B87946A3A1998EDC5904CA97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20B4D81A5F84E978B44A976CB751D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51AAAC-0C8B-4681-B0A5-C8816712D49D}"/>
      </w:docPartPr>
      <w:docPartBody>
        <w:p w:rsidR="00E300A0" w:rsidRDefault="00E300A0" w:rsidP="00E300A0">
          <w:pPr>
            <w:pStyle w:val="A20B4D81A5F84E978B44A976CB751D3D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44B2149C7FD41A5A39D6BE6884549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E21770-5A61-4C73-BA3B-033221C046EE}"/>
      </w:docPartPr>
      <w:docPartBody>
        <w:p w:rsidR="00E300A0" w:rsidRDefault="00E300A0" w:rsidP="00E300A0">
          <w:pPr>
            <w:pStyle w:val="244B2149C7FD41A5A39D6BE688454996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453DCFBBD3042F097C094BD9739E9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2AB0142-B1CF-41EB-BDB2-F35C2556E58C}"/>
      </w:docPartPr>
      <w:docPartBody>
        <w:p w:rsidR="00E300A0" w:rsidRDefault="00E300A0" w:rsidP="00E300A0">
          <w:pPr>
            <w:pStyle w:val="B453DCFBBD3042F097C094BD9739E92F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D78E783119B4B3AA54D8AD68B0047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0D7E9C-8E00-47D6-8319-963DFFF05844}"/>
      </w:docPartPr>
      <w:docPartBody>
        <w:p w:rsidR="00E300A0" w:rsidRDefault="00E300A0" w:rsidP="00E300A0">
          <w:pPr>
            <w:pStyle w:val="DD78E783119B4B3AA54D8AD68B00475E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BA582536F31417D8AF6D5482F3433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AAF8B6-5029-4608-B1C9-0E86590C2853}"/>
      </w:docPartPr>
      <w:docPartBody>
        <w:p w:rsidR="00E300A0" w:rsidRDefault="00E300A0" w:rsidP="00E300A0">
          <w:pPr>
            <w:pStyle w:val="8BA582536F31417D8AF6D5482F343339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96CD19DB1B44E9EA1CDA078381CAF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0AA418-45CE-4C9F-961F-8C6C93E13FC1}"/>
      </w:docPartPr>
      <w:docPartBody>
        <w:p w:rsidR="00E300A0" w:rsidRDefault="00E300A0" w:rsidP="00E300A0">
          <w:pPr>
            <w:pStyle w:val="396CD19DB1B44E9EA1CDA078381CAF57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89BD3090C7C4F4BAC2517FC48CF5F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F76D39-B41C-40C5-BBCD-0697E81623C0}"/>
      </w:docPartPr>
      <w:docPartBody>
        <w:p w:rsidR="00E300A0" w:rsidRDefault="00E300A0" w:rsidP="00E300A0">
          <w:pPr>
            <w:pStyle w:val="F89BD3090C7C4F4BAC2517FC48CF5FC7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6A01C25226D41B4B8CC111B58D6E3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1C8CA2-AF64-4624-A803-BA7036BD8484}"/>
      </w:docPartPr>
      <w:docPartBody>
        <w:p w:rsidR="00E300A0" w:rsidRDefault="00E300A0" w:rsidP="00E300A0">
          <w:pPr>
            <w:pStyle w:val="C6A01C25226D41B4B8CC111B58D6E348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96CED60DBB44235854D707C1C1482D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EC4559-6188-487E-B651-3D382C2DDF3C}"/>
      </w:docPartPr>
      <w:docPartBody>
        <w:p w:rsidR="00E300A0" w:rsidRDefault="00E300A0" w:rsidP="00E300A0">
          <w:pPr>
            <w:pStyle w:val="D96CED60DBB44235854D707C1C1482D4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B1B3331F0F542A998074C05A75427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FEFA34-77F0-498D-94F3-37DD5D862F0A}"/>
      </w:docPartPr>
      <w:docPartBody>
        <w:p w:rsidR="00E300A0" w:rsidRDefault="00E300A0" w:rsidP="00E300A0">
          <w:pPr>
            <w:pStyle w:val="FB1B3331F0F542A998074C05A754279C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F4E1AF4EDFB449082D6222006E25D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C5C666-3210-4A9A-B4A1-78CFC316C6A2}"/>
      </w:docPartPr>
      <w:docPartBody>
        <w:p w:rsidR="00866C12" w:rsidRDefault="00E300A0" w:rsidP="00E300A0">
          <w:pPr>
            <w:pStyle w:val="AF4E1AF4EDFB449082D6222006E25DE9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07174A63D514C3DB103683208552C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FE8024-AC70-4F47-9F98-FA617C4D1B75}"/>
      </w:docPartPr>
      <w:docPartBody>
        <w:p w:rsidR="00866C12" w:rsidRDefault="00E300A0" w:rsidP="00E300A0">
          <w:pPr>
            <w:pStyle w:val="607174A63D514C3DB103683208552C74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77EC90D26F148448D76AEB762DAAC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37A227-161A-4F82-BB6F-B4D738030240}"/>
      </w:docPartPr>
      <w:docPartBody>
        <w:p w:rsidR="00866C12" w:rsidRDefault="00E300A0" w:rsidP="00E300A0">
          <w:pPr>
            <w:pStyle w:val="D77EC90D26F148448D76AEB762DAACF9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4F2AB06EB8549B2880F81D4A15B4F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30A80B-9AC2-4204-A6D7-68961340EA96}"/>
      </w:docPartPr>
      <w:docPartBody>
        <w:p w:rsidR="00866C12" w:rsidRDefault="00E300A0" w:rsidP="00E300A0">
          <w:pPr>
            <w:pStyle w:val="14F2AB06EB8549B2880F81D4A15B4FCA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F9CF22578D949B4A7BF05CDCAE37E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CF1E62-A772-4891-B3B7-D050A8C30FD8}"/>
      </w:docPartPr>
      <w:docPartBody>
        <w:p w:rsidR="00866C12" w:rsidRDefault="00E300A0" w:rsidP="00E300A0">
          <w:pPr>
            <w:pStyle w:val="FF9CF22578D949B4A7BF05CDCAE37EF3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6C55A194406400CA4BEB89E6E650D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5AEC13-E5FD-442F-959D-2434245A6934}"/>
      </w:docPartPr>
      <w:docPartBody>
        <w:p w:rsidR="00866C12" w:rsidRDefault="00E300A0" w:rsidP="00E300A0">
          <w:pPr>
            <w:pStyle w:val="36C55A194406400CA4BEB89E6E650DE5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A7D9F55B223478A825BEE97321D437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1FB1C1-C2A2-493F-BF7A-621AA974AEC3}"/>
      </w:docPartPr>
      <w:docPartBody>
        <w:p w:rsidR="00866C12" w:rsidRDefault="00E300A0" w:rsidP="00E300A0">
          <w:pPr>
            <w:pStyle w:val="5A7D9F55B223478A825BEE97321D437D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A3AE563C20F4275BE5EB6E4DBFFBC6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D59F40-09B2-43F7-A27E-D228272F6B37}"/>
      </w:docPartPr>
      <w:docPartBody>
        <w:p w:rsidR="00866C12" w:rsidRDefault="00E300A0" w:rsidP="00E300A0">
          <w:pPr>
            <w:pStyle w:val="FA3AE563C20F4275BE5EB6E4DBFFBC6A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ABEA18D7B204F11A734204EE0B24C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9F9CEF-6F38-45C6-BF07-D4EB24A7B3BD}"/>
      </w:docPartPr>
      <w:docPartBody>
        <w:p w:rsidR="00866C12" w:rsidRDefault="00E300A0" w:rsidP="00E300A0">
          <w:pPr>
            <w:pStyle w:val="3ABEA18D7B204F11A734204EE0B24C84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44E38D9DDA84AC38983BDDD601275B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476239-007E-45E0-BC6E-20010C9AF7CA}"/>
      </w:docPartPr>
      <w:docPartBody>
        <w:p w:rsidR="00866C12" w:rsidRDefault="00E300A0" w:rsidP="00E300A0">
          <w:pPr>
            <w:pStyle w:val="244E38D9DDA84AC38983BDDD601275B7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05E9EA6593B45FEA53755DAD7745B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888626-C22C-4BE4-A1AC-D4F2628557C3}"/>
      </w:docPartPr>
      <w:docPartBody>
        <w:p w:rsidR="00866C12" w:rsidRDefault="00E300A0" w:rsidP="00E300A0">
          <w:pPr>
            <w:pStyle w:val="E05E9EA6593B45FEA53755DAD7745BBA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731CF687E5A424D8E8C39FADCE049A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F53F7F-9494-4564-BF87-2C1AAD90E7BE}"/>
      </w:docPartPr>
      <w:docPartBody>
        <w:p w:rsidR="00866C12" w:rsidRDefault="00E300A0" w:rsidP="00E300A0">
          <w:pPr>
            <w:pStyle w:val="8731CF687E5A424D8E8C39FADCE049AA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5F50BC3687347D9899862676B4C7D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A928C2-16C1-4F8C-B76E-FDE12F59FE55}"/>
      </w:docPartPr>
      <w:docPartBody>
        <w:p w:rsidR="00866C12" w:rsidRDefault="00E300A0" w:rsidP="00E300A0">
          <w:pPr>
            <w:pStyle w:val="F5F50BC3687347D9899862676B4C7D97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E1BCC6516354F299565C4BCF91FF51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9628D6-F9E7-482C-A4BF-BBF1E25B4823}"/>
      </w:docPartPr>
      <w:docPartBody>
        <w:p w:rsidR="00866C12" w:rsidRDefault="00E300A0" w:rsidP="00E300A0">
          <w:pPr>
            <w:pStyle w:val="3E1BCC6516354F299565C4BCF91FF513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4D79C89691949AEB8E48C5DBDE84C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F53FD5-A91C-414B-A151-E19871ABFFFA}"/>
      </w:docPartPr>
      <w:docPartBody>
        <w:p w:rsidR="00866C12" w:rsidRDefault="00E300A0" w:rsidP="00E300A0">
          <w:pPr>
            <w:pStyle w:val="C4D79C89691949AEB8E48C5DBDE84C31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043DCA5764D4073AAC883B0D36AF0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D33E66-226A-43EB-8864-71D36A712D88}"/>
      </w:docPartPr>
      <w:docPartBody>
        <w:p w:rsidR="00866C12" w:rsidRDefault="00E300A0" w:rsidP="00E300A0">
          <w:pPr>
            <w:pStyle w:val="9043DCA5764D4073AAC883B0D36AF058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58F9C92BC4540DFAAF86B75DA390EB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89DEED-0D81-4265-BF1C-1CC6A075842C}"/>
      </w:docPartPr>
      <w:docPartBody>
        <w:p w:rsidR="00866C12" w:rsidRDefault="00E300A0" w:rsidP="00E300A0">
          <w:pPr>
            <w:pStyle w:val="B58F9C92BC4540DFAAF86B75DA390EBE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1E0F2901AC9436E9D895E7EA95DD2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3FD78D4-34C3-4367-B30E-9A6763C221C3}"/>
      </w:docPartPr>
      <w:docPartBody>
        <w:p w:rsidR="00866C12" w:rsidRDefault="00E300A0" w:rsidP="00E300A0">
          <w:pPr>
            <w:pStyle w:val="11E0F2901AC9436E9D895E7EA95DD260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9808024D9D34E64A1755B5BA39C1D9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EBA0FE-A5C9-4FD3-BA74-3F676DC4DC07}"/>
      </w:docPartPr>
      <w:docPartBody>
        <w:p w:rsidR="00866C12" w:rsidRDefault="00E300A0" w:rsidP="00E300A0">
          <w:pPr>
            <w:pStyle w:val="19808024D9D34E64A1755B5BA39C1D91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6014BC6653041CEBAD2E925631D92F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BABAA7-2C06-48FC-BC8A-BE616BF9A25A}"/>
      </w:docPartPr>
      <w:docPartBody>
        <w:p w:rsidR="00866C12" w:rsidRDefault="00E300A0" w:rsidP="00E300A0">
          <w:pPr>
            <w:pStyle w:val="A6014BC6653041CEBAD2E925631D92FF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04E4D026AB54141A0AE1373EBC3203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EC7FE5-984D-4FAC-90A3-398DDEC25C4C}"/>
      </w:docPartPr>
      <w:docPartBody>
        <w:p w:rsidR="00866C12" w:rsidRDefault="00E300A0" w:rsidP="00E300A0">
          <w:pPr>
            <w:pStyle w:val="104E4D026AB54141A0AE1373EBC3203B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C608543AD7741F88A3E2F9973083E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09A364-764B-4190-BC16-9C58BD29C43F}"/>
      </w:docPartPr>
      <w:docPartBody>
        <w:p w:rsidR="00866C12" w:rsidRDefault="00E300A0" w:rsidP="00E300A0">
          <w:pPr>
            <w:pStyle w:val="4C608543AD7741F88A3E2F9973083EC5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EB217D2D9ED4EC887DDDA44E22525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295476-200D-4041-B7A5-3241AC318041}"/>
      </w:docPartPr>
      <w:docPartBody>
        <w:p w:rsidR="00866C12" w:rsidRDefault="00E300A0" w:rsidP="00E300A0">
          <w:pPr>
            <w:pStyle w:val="6EB217D2D9ED4EC887DDDA44E22525C0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F6EF904E50F40B59B54C72BF8F9731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1A9D1B3-9783-4EF8-A1A1-AC6BC714CAC0}"/>
      </w:docPartPr>
      <w:docPartBody>
        <w:p w:rsidR="00866C12" w:rsidRDefault="00E300A0" w:rsidP="00E300A0">
          <w:pPr>
            <w:pStyle w:val="FF6EF904E50F40B59B54C72BF8F97317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7DBC41E14244AE09E4BEE9261466CE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5BF1BE-902F-4CED-B071-23807811E1E0}"/>
      </w:docPartPr>
      <w:docPartBody>
        <w:p w:rsidR="00866C12" w:rsidRDefault="00E300A0" w:rsidP="00E300A0">
          <w:pPr>
            <w:pStyle w:val="87DBC41E14244AE09E4BEE9261466CE1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10B0FDBD99D43DF95D627E84836C9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1282A0-8BB1-4364-9F70-03D8B98A1E04}"/>
      </w:docPartPr>
      <w:docPartBody>
        <w:p w:rsidR="00866C12" w:rsidRDefault="00E300A0" w:rsidP="00E300A0">
          <w:pPr>
            <w:pStyle w:val="C10B0FDBD99D43DF95D627E84836C9BC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25A208A691F41E3848146D63ADED6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943C21-C154-4D3E-B86F-64D3DFCBFC28}"/>
      </w:docPartPr>
      <w:docPartBody>
        <w:p w:rsidR="00866C12" w:rsidRDefault="00E300A0" w:rsidP="00E300A0">
          <w:pPr>
            <w:pStyle w:val="F25A208A691F41E3848146D63ADED6FE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EB548B5762D4AF0A9C87C95FF6C9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BD279C9-B76A-4F8F-8BD5-3DBB7B73BE21}"/>
      </w:docPartPr>
      <w:docPartBody>
        <w:p w:rsidR="00866C12" w:rsidRDefault="00866C12" w:rsidP="00866C12">
          <w:pPr>
            <w:pStyle w:val="2EB548B5762D4AF0A9C87C95FF6C9437"/>
          </w:pPr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C3C4978000E425780113B90DCAC9C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202FC5-CF35-4166-9E07-008A5410EDAE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20F316CD36F4230A3BA6FD9604D18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628AEAA-2027-4DFF-9E16-B780A14EF4DB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22966CA81B044B996AD2DE3ADC6C0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B9E3BB-3D0C-4BEC-8C0E-FEB5E8E18BF8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43C74FD72D14B4799E2152984746A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CF1838-145C-48CD-A7C4-8A974D2C52F2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320FDDF799745B8B1A5225C6EA5A4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2B4205-3136-479B-9B86-B64AE47E6E5A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B7FD627A1764D2D95C22E9CE2C652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A32F92-B948-4B97-85F1-1B7BBA9131CB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55E7709745F4A759049E29ACB8C15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FEE3AF-9E5B-4263-9B6A-E8ECE0A41D2D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6715EDA79244F878405170B0BF375C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CB2CE80-55ED-42A4-96C5-2D24033CABB7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1D66DC589FC44B79AB12611F05F93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029D2D-F9AE-4FB9-9343-ADDF8DE8129E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1ECEFF6461B4939960E2353281BDB1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0C888F-EE2E-4155-90C3-56219E37E54A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00FA96CDFCC4D1C9D2A9EB62C5008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0F669C-E1B3-4EE6-9196-7781C77129AB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ED277819B1748E09C34F070EFEE3D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DF69E9-99B9-487B-857F-167C91CF83CB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6A3DE303416425189AFCEE9115590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673D4C-2D84-48FE-A887-6583B22529F8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398E55BB9B9439EB3C33713C4032C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796726-3938-48F5-AEFD-5571D3DBEDE8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C5ED5E39D0D45B4A8A9E817930CD7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3435AE-95DE-4579-9408-A6EFF715BF94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56CF36F634B4FEF9D43B18C0F9362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3C94AD-1DBE-4A1A-BD0F-D4B0B91B3F6B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4936DFA6AB7485BAC8358937497AF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42500A-4A6E-4292-B036-9008CFC43AF5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8F5B7E43CC0485E94A85B39A98EDA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FA7CCF-9BA3-41E1-AF3B-EB16C619E2AC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316C34A9C0B4811A237B9D85A3AC1F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D810651-6604-4C8F-A8E6-7323433F820C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06B839995E44763BEAB23CB98E9C8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E55A28-AB93-4D5D-821F-C6E51D7D0330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26CDDA0197F4C299980F427AEA3D8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BB8B2B-5EDC-4464-9AC8-6D63802D0730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EDC2218CB44496BABE79714039AE46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E5B8CD-FA98-4CD0-82D3-B1A73E9E8A7F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99BF8DBFC95440098C59A9E6634A1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AF6131B-38E0-45B6-903A-779D943476CF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59914701A4A49008A1FACEC7E81FA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AC856B-3CF3-4E90-AC25-5FC2CC0FDCDA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2330826FE29495D805891098E2B3E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BBFF566-4583-4A8A-8219-AD20716346D0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79639CC211645E6B26E76BED0BEC6B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5BE8A7-9F0B-4BAA-895C-32C492828C54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93F842F1A794E72982FA165DA08DE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86BAF1-F9BF-4C43-8802-468BD6665576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4613E60024D45FDB28E54C56EC30D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7843E6C-7F25-49D3-95BB-1DED9B6186E3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4AA00781043409E978E3C2C065332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79317F-F3D6-49EE-A22E-1B6A02C14265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17C4EFB962B4734AB08197D786594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0CEF33-EBCA-4163-AFFD-7B1510062B1B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71146314C18416EAEF95FE9EB6DE8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1C1A62-B0C0-4ECC-991C-24D6B589714A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367CD407ECA48B48C111BC7FA5D2B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4CD8F7-4EE3-41AB-80D2-13BDBDE7516E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C6D6FF560AD46C3815CD0830FC4F7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AD2BCD-BA74-43EB-8947-442B98A51456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85C1AC0B54344C3950596F5B1F5B8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7376A92-2A3D-4467-B456-130BCDE3101E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17AC700FE8444298F7BA8EAD0EFD6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5681DC6-9342-4A13-A5E6-3F15ABEF7ED4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2AD90708E4A44AF98900C007E3F7A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86DD88A-30B9-47F8-B997-428572AA8243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761D26C755A41A4A4DDD07E56479C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1CC199-5610-4F1A-AD96-81581E769498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DB21078ADD24D559DAFB1917F0D84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0D71DFC-06BE-4F24-B520-C3C1EA44436C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2271BE128CB4ADB8CD2E2E83B8A0D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339EF5-0301-45D4-8A83-5AA415188A9B}"/>
      </w:docPartPr>
      <w:docPartBody>
        <w:p w:rsidR="00866C12" w:rsidRDefault="00866C1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E04658369F14811921E43B6C87A829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7D6FA9-5563-4748-8DA1-73F982DF57F5}"/>
      </w:docPartPr>
      <w:docPartBody>
        <w:p w:rsidR="008522F4" w:rsidRDefault="001D648A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79985F511984226994D68972487B4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FFF971-228A-4C94-BD2A-1EA4675F0592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6689D3B08974D14BA6360584C6ECA1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DE7F70-C270-4ADE-AF6D-BDD5A6B63D9F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817397603AA48B8B6A7EF36BB11B0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E9050F-7CDA-4E16-8FE5-E9B8C84B668F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085FFB6CD7E4E7085FCE906B17663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34DCDF-C39E-4D92-8D57-F087BE0D4BD3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45A473EED4A43438862A6511378703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A137AA-6CCD-474F-BF07-BA64B24BA4D6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CC602792A5142749FBBD213A7A8C3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90C3D7-BD77-4F76-8EE4-491CE195A03A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A3E5B05A06D4BE9A9D2CAD77296A7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E4DE7C6-EF16-4ABA-B542-431F555F2ED3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9D6E34CB01A44D7B31759705448819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823213-6162-4512-85DE-4E2FE014F589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63F3B2D3CC8466D9E5074D70A7E50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9FE3E3-4A9C-4DB2-BB19-024662F78DB7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E0B2B6B2187403CA54F3F6B5EA6AF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31C626-BF19-4DE7-BD3E-D4070A353FF3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8D28EEAE9A348D796EDBFDF738996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7ADC8BB-91C2-49BB-B099-631194454C55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FF813013B34448ABEE87464521AF5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D8524D-968B-4D86-B7C3-03BBC4E20D2B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1E5FD51935F4CC5B3B9D23ADA6167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2EFA6E9-B85C-4A99-8661-090D483C98D1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F446F4FC6354BEAB41C78F37E85CB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AD9617-9FFF-424E-8F46-4EFE6081352E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5078BBB81B3430293E4151712CA38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295CE8-589A-4DAC-96E3-9B8AFB87C6CF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E9E3625803D461182043643DEB024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E93A01-5399-47C8-ADED-B322807C4F08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84C60FB7BC54AB59CBCED6F6EC676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F8D284-D73F-499E-B3F5-C8294A2304C3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1A5D5963BA449D094A8D6098E7AD8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7B461E-443A-41EC-BB2A-B03844B865EF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5C6B402334C438699A6DA732C9B25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39F675-C92C-41C5-8BEA-87B13B50551E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1A02896DE8345A581945CCEA7895B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3D51749-B1C1-48A6-8781-B6346F324302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B7E469868E247ACBEE1AE38B7542AD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21BB76-DDD7-4095-BAD8-3EA26EBB6A22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34D65916D8947B29FCE3F18BBC0B2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E9DB07-F8E8-4A7D-996C-B0965DE0F8A9}"/>
      </w:docPartPr>
      <w:docPartBody>
        <w:p w:rsidR="008522F4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41D7DB938A041C6900FB4963937DE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5A7F25-A2F3-4278-8D68-4F1A7D0C9C04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5DCC98364474EEFBD3FC142BCADAB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C27C3F-9069-4B00-BE94-15F08B094A8D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677C538E9FA48858B7E6581FE19AB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EB5357C-FA9B-4604-B821-82A129384D22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FB6B268775241FBBF38458D86092D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E96E02A-9069-4023-8713-CDB2B591CA2B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919B6F4647C4D069419D472113AAB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443134-7E4B-4B88-88C7-2AF85DB9F340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32C7596602F435D99D0CCEC611D92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0E3BDF9-0ED0-4E92-90B4-E63F1B24CFBE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AD68A480EAC426BB7E0D07E3975FC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50B35-08B1-4950-A9BE-4EB2A33ED9E6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759D601DBFF40AD9024A18E2D2B64C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90BA38-D10E-4BE6-AAEE-2CE6750C9015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DE1ACD620574E7185A8543169B7A5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AAA3E88-D56B-45A3-B11D-34FFD15AD323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45D88BA49BF4917883E366028729F5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235E94-937A-437D-8738-C8EE292168A4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11DC917A9CE4E3AA5E2C58A301186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FB5C4B-6131-40CC-82D9-5643726DF3F3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F3B9607B23F4D17AC03771DBC936F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6A58524-4D9C-4D7D-AB5D-E6BEDCFA8F84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07EDF67757C4271A45CDED99AA58F2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EF25A66-EB7F-47B6-8042-0302CCA80A56}"/>
      </w:docPartPr>
      <w:docPartBody>
        <w:p w:rsidR="00D1331D" w:rsidRDefault="008522F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EC34F288D5E40019E81C12FDFA038D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C65B76D-1835-479D-BF97-8D78A6A917D3}"/>
      </w:docPartPr>
      <w:docPartBody>
        <w:p w:rsidR="00D1331D" w:rsidRDefault="00D1331D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BAB54622DBE445D9385CF90861CA1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C331B3-BB3F-41B3-8EB1-6E7DBEBB1273}"/>
      </w:docPartPr>
      <w:docPartBody>
        <w:p w:rsidR="00D1331D" w:rsidRDefault="00D1331D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2A23C203CE04691A33696AB68AA3E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685DCA-1B97-45ED-BB1E-BC7201EF0B85}"/>
      </w:docPartPr>
      <w:docPartBody>
        <w:p w:rsidR="00D1331D" w:rsidRDefault="00D1331D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E12249373744FABA6EEF8F57E1976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84E366-1108-4F63-A128-D4E8917750AD}"/>
      </w:docPartPr>
      <w:docPartBody>
        <w:p w:rsidR="00A6399E" w:rsidRDefault="00A639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96C07A43CA04BDC886D13D6B7E0B6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479F12-DD79-4AED-84FB-8EF810D4FF68}"/>
      </w:docPartPr>
      <w:docPartBody>
        <w:p w:rsidR="00A6399E" w:rsidRDefault="00A639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BA8C4D9D55F4D9AA92E49C96ED9AE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687010F-8BC1-4A38-95A4-17CE1059A7BA}"/>
      </w:docPartPr>
      <w:docPartBody>
        <w:p w:rsidR="00AA661D" w:rsidRDefault="00A639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A100646299D422D8E850D104EADA7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9BA9EA-7417-4664-88BF-5B1C4E144771}"/>
      </w:docPartPr>
      <w:docPartBody>
        <w:p w:rsidR="00AA661D" w:rsidRDefault="00A639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85514A16B9C4336B24151B7ECD7473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051594-8F93-4725-B5B0-17893046B47D}"/>
      </w:docPartPr>
      <w:docPartBody>
        <w:p w:rsidR="00AA661D" w:rsidRDefault="00AA661D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A0335FDF69C4377B765CAAF45238B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BB8144-3E54-483E-87CD-C62F74FCBBEA}"/>
      </w:docPartPr>
      <w:docPartBody>
        <w:p w:rsidR="00CC0232" w:rsidRDefault="00CC023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31405C53771428A85CC9AEB65FE3FB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C083E2C-C6BF-4E0F-A171-57899BB1BDED}"/>
      </w:docPartPr>
      <w:docPartBody>
        <w:p w:rsidR="00CC0232" w:rsidRDefault="00CC023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E149B89433F429096D3E350FD0BBCF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3BCD5D-7A96-4350-95B9-57D4B3DBDA0E}"/>
      </w:docPartPr>
      <w:docPartBody>
        <w:p w:rsidR="00CC0232" w:rsidRDefault="00CC023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289B02010514028BAF2EE594D9AA9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A2B231-269D-439C-968A-E820F8341419}"/>
      </w:docPartPr>
      <w:docPartBody>
        <w:p w:rsidR="00452598" w:rsidRDefault="00CC023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8DA43B2FD98484DAC5EC095AA62E1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C3026F4-BF1D-47A9-A569-0A3AD27C3718}"/>
      </w:docPartPr>
      <w:docPartBody>
        <w:p w:rsidR="006B2826" w:rsidRDefault="00452598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737B7DB003840CC8541A2578C18B1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B6F61E-80A0-4C2C-88E0-448BBD40281F}"/>
      </w:docPartPr>
      <w:docPartBody>
        <w:p w:rsidR="00B71266" w:rsidRDefault="00B71266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5962AEB9DD74ADE857A2A7774379C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EA472F-BA40-48E2-987F-7F2AD68A2626}"/>
      </w:docPartPr>
      <w:docPartBody>
        <w:p w:rsidR="00225A92" w:rsidRDefault="00A72E6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70789972D8F4EFA9EC578E87D6E0A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F54995-533E-4ED7-9EF2-81E0210A8C3C}"/>
      </w:docPartPr>
      <w:docPartBody>
        <w:p w:rsidR="00AF7C62" w:rsidRDefault="00AF7C6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431976DA4E64D38B5DF82846645C9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2142DF-8882-4DB1-91EC-BDE38396ECA3}"/>
      </w:docPartPr>
      <w:docPartBody>
        <w:p w:rsidR="00AF7C62" w:rsidRDefault="00AF7C6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817D7007C7746BD80A1E296C81B53D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9E71D3-CC30-455B-B3B9-8B59705A377D}"/>
      </w:docPartPr>
      <w:docPartBody>
        <w:p w:rsidR="00AF7C62" w:rsidRDefault="00AF7C6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64642D63EC342F8AAAB2A01E1C95F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CC74BD-914B-4B21-AD3F-223D72DE9458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F09F3C739BA4830B7EC69C10CC135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B41D15-D776-4164-95DB-B30209748757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A2E896B5CF94674922E13078A97FC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44740B-01F4-4585-B515-123400604298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61AD01BE0164C41A90D18AB273D1D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280903-57E8-41E5-95D1-C94BFFF298D1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7293035E7A94FF39E49510F248E89E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90700E-9DA0-4787-9AD2-8FF3B4711474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A3A03E79E064B268EFBD2181F98BF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2E3A1C-71B9-4F05-BDA2-695E41200424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20BCF9FDCD34CC59DA2640C921B91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91F28E-0750-4FD2-85B7-1959AA7995F1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1E1D90356174B93B76CC8C40ABCE6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9591155-0781-49AD-BD48-CAC27F005517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1B253ED348D449B80C3B24F866CB5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752E8A-2A70-4ABC-9BD5-BC7F3ADB93EA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6B02D239087489495343A0E25EEF15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3B64B5-F898-4802-B223-35F7C46DEFDC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E452BEAA61B4E399AE4A254F6DE47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B0D4A5-05F6-4EB5-8635-E789D6520DC3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16332330A5C4402A723EF3908EB1E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3211F2-19A8-4B14-90F0-61D9178BC74E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47B0B4B6A164D54BABC7C659599AA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C305A8-BB9B-440A-99D2-2C7260BD47AD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8099F2E38B6414E845AF7AC73C047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545E41-2043-4D6E-85AF-606670AA649A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CAAA79A5C2D4C4BB36AC68CBA9C9B7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EF144E7-EDE9-4403-943E-8BBFA714435E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3E717BC2A584525ABAD10F6D3CA4B8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81FF3A-B1F1-49F0-81F1-55865B83703B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473287C85424B3E999DA51CD685A6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5C24A1-9F0E-4182-ADBC-358C8DDCB5C2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D1E3612D9CF4B7B828F59D58613A8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C4616FA-D2A7-488F-9A4E-BDBF5B1144F3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888B7C487C64AE88E745F10D199DF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4EF41E-2B50-44FF-A5D1-D9187183E3F2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502CBA2D4E04EA18A7C5580B6236F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04BA37-8BD1-4EDA-997E-66525C154376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A08997E27A54F6A8C145CECC876FB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602BA5C-4CBE-4799-8067-A7711E5C2381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BFBE2E2993144B48EE49E991110D9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6EEB05-C13C-4FDC-95E7-B5C98C4E3B51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903609359E9499C9F8DCE0A8534CC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6950E9-59BD-4406-AA1D-A575B9452A19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76478DDD2A24E878F83D658A3E85D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8A597B-A9E3-46F2-A26D-09DCE42474BE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FBD4264652C466E8689A259869183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8E0011-5B43-4E3C-9236-A057795E022D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0F4BF096B304821B3CD01A0D5D692C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7F6022-1F75-4E95-A52C-B2CC9E2C6DD0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541BF325F6942FCB7C26EC73A28C90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8FC588-53E7-4704-9E5A-2890FA0E9D00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5FA97DFEF07439DA7C6A44E23055E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3B498A-8CBC-4256-8375-CEACC111F455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F570723620E42119C03DE23E7E0B5E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54E7DF-D5D1-4D78-AD83-97DF2FBF1523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A23588891B84241A561F1D719DA5D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5770C3-AA43-452B-A268-F68C7522FF38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823B92113AF4AC6A52221A5B99C73B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314D74C-4980-4FF1-8B3B-AE6B31645D2C}"/>
      </w:docPartPr>
      <w:docPartBody>
        <w:p w:rsidR="00CE7753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0895CDBA5F94B5782443ACC924CFF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1D90A0C-5468-4D37-AF77-CC2048E8C05E}"/>
      </w:docPartPr>
      <w:docPartBody>
        <w:p w:rsidR="00574018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A22A6278ECE40B9972022445F5760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BFE027-20F0-46A6-9D41-203670C77756}"/>
      </w:docPartPr>
      <w:docPartBody>
        <w:p w:rsidR="00574018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7BD92B019FC4C1CA838A773D3CB4A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4830B65-E829-4B1C-A32E-96C9DF8A482F}"/>
      </w:docPartPr>
      <w:docPartBody>
        <w:p w:rsidR="00574018" w:rsidRDefault="00CE775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0BF02A2E0434D82B1C09EC449F0023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76D2A5E-B724-4CBF-9B0C-73A3D97DE77A}"/>
      </w:docPartPr>
      <w:docPartBody>
        <w:p w:rsidR="00574018" w:rsidRDefault="00574018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C697BF6FE6F4413808EF63C13A15B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4EB80C-5763-45D0-85AE-476875E54FEA}"/>
      </w:docPartPr>
      <w:docPartBody>
        <w:p w:rsidR="00574018" w:rsidRDefault="00574018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DAA76FDC61B4105A8A2B5FD02592C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8A54AE-E860-4949-A929-64CF7D870945}"/>
      </w:docPartPr>
      <w:docPartBody>
        <w:p w:rsidR="00574018" w:rsidRDefault="00574018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633AF8870264F4C88305D8CFB453F0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3D2C67B-2576-4939-9D3F-7ECD2430532E}"/>
      </w:docPartPr>
      <w:docPartBody>
        <w:p w:rsidR="00941F4F" w:rsidRDefault="00574018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34B4556F5AA4AC69A46D20504594E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A67ABD9-54C3-4968-9604-E7AAD434EE42}"/>
      </w:docPartPr>
      <w:docPartBody>
        <w:p w:rsidR="003F6359" w:rsidRDefault="00941F4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897F923D243419CA85B20D7824BCEF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ADCAC1-D70A-40E9-8FFD-2188F5F42177}"/>
      </w:docPartPr>
      <w:docPartBody>
        <w:p w:rsidR="003F6359" w:rsidRDefault="003F6359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79B3A56010544E98261338F16FDC2E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FFC098-99F5-4CE4-A36D-6CB26846E624}"/>
      </w:docPartPr>
      <w:docPartBody>
        <w:p w:rsidR="003F6359" w:rsidRDefault="003F6359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49AE50E302D4176921D6F288C5A96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9AFAC38-773F-468A-9409-DEBFDE8F48A7}"/>
      </w:docPartPr>
      <w:docPartBody>
        <w:p w:rsidR="003F6359" w:rsidRDefault="003F6359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FD11D709BCD4117B4482B0A3F50510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61C59B8-FB21-4182-BF3E-E1C4E14A844F}"/>
      </w:docPartPr>
      <w:docPartBody>
        <w:p w:rsidR="003F6359" w:rsidRDefault="003F6359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645546D11C24E0F99A4B770275193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B63CD46-F9AB-494C-A8AB-D7DDC2832F68}"/>
      </w:docPartPr>
      <w:docPartBody>
        <w:p w:rsidR="003F6359" w:rsidRDefault="003F6359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2A5FAFD14A748B7B7B425AA642DC7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C96442-A4D4-4911-8865-C713361F492C}"/>
      </w:docPartPr>
      <w:docPartBody>
        <w:p w:rsidR="003F6359" w:rsidRDefault="003F6359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2C8AA628F31492EAA3096AE85CECC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E96039-1376-4174-9D82-D387A8902DDD}"/>
      </w:docPartPr>
      <w:docPartBody>
        <w:p w:rsidR="006B4874" w:rsidRDefault="003F6359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FDA74C85E624757A9F2C03733A1B0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746860-B5F8-4F37-84AF-5AE65A6774CD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39288C1239743069FD75E9E3C66EF3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9139AA-64CC-4C00-A46E-E23515554DB2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07E2D889881482F96F386DED8D7326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E40465B-A916-45B4-80A9-4940B4E8772C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D3972804079434FB5096F7ABEC642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6912881-7216-408B-A40A-645A2D9BD4A0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58CC9DC51184E8CA887AE48B4D4E8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2515ECC-D8A7-4E9C-8594-24D913F44DF1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94AD022B99E42B3BD97D4EB988FBE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ECA5CB-93E1-4EDF-80AE-840A334DB813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161E8C2E7204CBC8B064BEEA250CFC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CBEF71-0B44-4976-B590-B34261E6666B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F45C96E4C3D43C99769D9F621D6CF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8C69CB3-3512-4A7B-8BDA-C28650029087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F17388D55634754804F12A2420819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1904C6-5B7A-4786-8DDD-38C97B7A29B4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26C00A52DB44C0B9D81173F48CB87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FBDCE5-052A-48ED-882C-9479AC5D0F2F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14D44D61FE745B3952189893B253BE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6094B8E-62CF-43B8-B857-2720BFB7D0AE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0C3F86E98A6434E8D6538AF6EB0A2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53FED5-74D1-4DD2-956D-15333E75B805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34DC10133B949C880D957399F0548C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A9FAA2-1CF2-4FCD-B4B0-66B3BE02EF0B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5BF1585FA7C47ADA612B132D37248D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AF4072-3D94-4AEF-800C-EA4B34ED9B26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027F9FEC0324ECB8C61FACEAF78670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8076EA-8461-4999-9876-785CE8107A16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643C9A1053E43CFA0CB10438217F1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641FB1-3AC0-491E-A345-CBDC52CD1737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1CF04F145D44DFCAEB8372601EEC58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0FF5C2F-B377-4282-853E-2F7D6C3ED7EE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CB451E6594F4251AB515426152EC5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0D87BB-0BDE-4AEA-8E8F-4EF898C54410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08284BF66194CA4B3A94CCEF6ADF9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4B8F26-A086-439D-9062-9AA45CD769A1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80100BCD23F4411B622368E44FA5D0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42DAEBF-196D-49B7-8998-941CBDFD525B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34351B76A224E1A817091F11DC0C35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CCCCB8-804F-487E-81F7-CD7C90C39F14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1BDD8B8FFCE4D57A63AA0A7C96AC4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FF72B1B-5C86-4905-97CE-967DA0579C82}"/>
      </w:docPartPr>
      <w:docPartBody>
        <w:p w:rsidR="004539E3" w:rsidRDefault="004539E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6FC136A4D5449BD841327D465E974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53FBED-3D2B-4BC3-931F-70F6673C3572}"/>
      </w:docPartPr>
      <w:docPartBody>
        <w:p w:rsidR="00CA1E68" w:rsidRDefault="00A0359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6533FA747E545A1BFDF4BA42FC2ADE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9ECF809-A5D5-44C8-915E-B5C5804B765E}"/>
      </w:docPartPr>
      <w:docPartBody>
        <w:p w:rsidR="00CA1E68" w:rsidRDefault="00A0359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703A401C22442949065E4B4CBF6F76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F75196C-4CBD-4190-B051-EF92D2FB9FD3}"/>
      </w:docPartPr>
      <w:docPartBody>
        <w:p w:rsidR="00C208EA" w:rsidRDefault="00C73188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B25F2F85037457A96AACAE3C8D2BC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6C446E-2DDF-47D2-B731-E18DB8BB3ABA}"/>
      </w:docPartPr>
      <w:docPartBody>
        <w:p w:rsidR="00C208EA" w:rsidRDefault="00C73188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F5E7176196F48E696660EF2C441A8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553D0DC-BCEC-4345-B36C-5BA873841E7C}"/>
      </w:docPartPr>
      <w:docPartBody>
        <w:p w:rsidR="00C208EA" w:rsidRDefault="00C73188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98D13D0ADBE4AC095D1000AE31DA51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78B4DC-5532-4018-887C-F111B4BBD601}"/>
      </w:docPartPr>
      <w:docPartBody>
        <w:p w:rsidR="00195063" w:rsidRDefault="00087AE9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D9F5A133290408DB07A13FC6767EFA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C3BB98-B649-4A85-80F4-E19CD15B1E05}"/>
      </w:docPartPr>
      <w:docPartBody>
        <w:p w:rsidR="007632D5" w:rsidRDefault="0019506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361C69D2D53412CBA0FEE2329EFDD0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F4435E-1910-450D-B9A6-D2644F1FE360}"/>
      </w:docPartPr>
      <w:docPartBody>
        <w:p w:rsidR="007632D5" w:rsidRDefault="00195063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38121E56437460DABA286BF97CD176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F6A7E9-A6BC-4C0F-9EA5-80148763A96C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0D4CDF3285B480D8D4A276BFBF4DE9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EBF3B9-6F47-449E-9F36-5C00CE009CE2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0D0355DC927442BA02EBC2CDE11F46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4AF5B6-633F-47C0-8122-1DDD68ED16C4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FE0F4ADC5714B28856A4A8E627650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206C83A-30F0-4156-8304-C851DAE084DB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FEDE2F0354246F3B72568A3F1E2D84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B2CD92-EF84-453A-AC74-F679F7CBDF37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6F00FE045454173B79E12C99C19EF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BCD2977-5C67-480D-B253-6562BF3D988D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6EE19D979B14539A445DE0A4C63E6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AA1FE2-6178-4C75-ACC8-13989513D4A5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7DB16B2AA474DE69FB4FFB994460D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56A46C2-85CA-44F0-AD1F-092910E1CE83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0385F89DDC2467FB607EA1D5E4AD9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9F14816-051F-48B8-90DA-9E2211357941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D46E4CB045A413BAE105920B3EBEA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BE67A0-1556-4DFB-8688-D07E1D44B29D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B9A8F3FB21A4E64BB2DF198FE238F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CD558A-BD37-454E-A72C-1E4370455A77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9B85F04B2EE447DABE67931A607E0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A1E5E0-76F8-41D3-BE5A-998DE938017C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3C8552F3DBA4B789FF02F6FD3C52B9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709380-4FBE-4808-8727-62FED6A166D9}"/>
      </w:docPartPr>
      <w:docPartBody>
        <w:p w:rsidR="005E66E8" w:rsidRDefault="00F905F7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D1EE56FD4CC4A429835060E287ECC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30EC17-17A0-4367-AD02-D385CDDC27DA}"/>
      </w:docPartPr>
      <w:docPartBody>
        <w:p w:rsidR="005E66E8" w:rsidRDefault="005E66E8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D48AE53DDA1452BB2041F8C8D064BA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C4B2DA-7B10-48AC-8868-F7C3FED692A5}"/>
      </w:docPartPr>
      <w:docPartBody>
        <w:p w:rsidR="005E66E8" w:rsidRDefault="005E66E8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A3DFDE2B6F74966A1C63E6F5C75B1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BD9F2C-3F53-467B-B862-F58834A53F9D}"/>
      </w:docPartPr>
      <w:docPartBody>
        <w:p w:rsidR="00EB42E5" w:rsidRDefault="005E66E8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44F4530730B4D5395D7FBA541F24A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71DF51-3DC5-4440-BD1D-A302E8479DFF}"/>
      </w:docPartPr>
      <w:docPartBody>
        <w:p w:rsidR="009F4C9E" w:rsidRDefault="00AA6B6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2C74171159C4F74B45D3CA25964506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86EC8BA-A8D5-471F-9974-D59CC31C6B5F}"/>
      </w:docPartPr>
      <w:docPartBody>
        <w:p w:rsidR="009F4C9E" w:rsidRDefault="00AA6B6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48E048E17FE4E3BBDBDC91350A0320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AF806F-F018-4344-90EA-EF718B3DA899}"/>
      </w:docPartPr>
      <w:docPartBody>
        <w:p w:rsidR="009F4C9E" w:rsidRDefault="009F4C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31FA74C306A4C95BF2888D4C2CC52B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ED102A-C090-44F9-9353-BF06C2B9654B}"/>
      </w:docPartPr>
      <w:docPartBody>
        <w:p w:rsidR="00EF7CEE" w:rsidRDefault="009F4C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791A9763F7443C9BFEB6F2017384D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2289E0-8D40-487F-A893-A9905AA11147}"/>
      </w:docPartPr>
      <w:docPartBody>
        <w:p w:rsidR="00EF7CEE" w:rsidRDefault="009F4C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69E12E46E1F4838A7161B3D5B9E1E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AE923EC-DCE8-4A92-8E54-4B2A6CB48542}"/>
      </w:docPartPr>
      <w:docPartBody>
        <w:p w:rsidR="00EF7CEE" w:rsidRDefault="009F4C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FCEBD62DCBF4328BEB9BABF0A161C8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179D8F-4200-483C-ACF4-553EE0341E94}"/>
      </w:docPartPr>
      <w:docPartBody>
        <w:p w:rsidR="00EF7CEE" w:rsidRDefault="009F4C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D6F784BDC4943E09EA8F0C17CBD335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229D37E-D811-4740-AF12-859D1AF26F2C}"/>
      </w:docPartPr>
      <w:docPartBody>
        <w:p w:rsidR="00EF7CEE" w:rsidRDefault="009F4C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5FDDBD91F3D4023B88B13C7BB8F6C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98E0793-E780-4C09-841E-AB0071F82C36}"/>
      </w:docPartPr>
      <w:docPartBody>
        <w:p w:rsidR="00EF7CEE" w:rsidRDefault="009F4C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AEF4E8975EF484A8C7D654EA526049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1731CA-4C0B-4613-9E15-92F0716D018A}"/>
      </w:docPartPr>
      <w:docPartBody>
        <w:p w:rsidR="00EF7CEE" w:rsidRDefault="009F4C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FFD3FC035FD4CE69D627AA4FD4FB15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45E535-9B00-4FA7-BB10-F0AE14A02917}"/>
      </w:docPartPr>
      <w:docPartBody>
        <w:p w:rsidR="00EF7CEE" w:rsidRDefault="009F4C9E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49E9543FD2E4473A318EE7FDE2008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651674-A00E-4544-A6B1-01E8F14CFB91}"/>
      </w:docPartPr>
      <w:docPartBody>
        <w:p w:rsidR="00822A42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E2EB4B87FDF44B889261A3D7AFB48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D826DF-83F7-4B0E-90DC-BB9B41CB8999}"/>
      </w:docPartPr>
      <w:docPartBody>
        <w:p w:rsidR="00822A42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3AC20AEA26A4BF49734ACA1F8F8A8F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43B64F-5014-4BDE-BE49-65F08D5A4A2F}"/>
      </w:docPartPr>
      <w:docPartBody>
        <w:p w:rsidR="00822A42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F451E4C6A404C06B01731BF31EF46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FB4338F-F206-4D1E-90CA-D310028E30BC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3FC1DE8E8F04913BFC312BCAA3DCC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87A59AA-8A4F-4493-978B-CD6C4CD9AA34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8C79C6DE6694213A12875FEEBA00F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2426C9B-C09F-421E-83D7-A39C0712231B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E2E51FB5B494CACB2F5259E8B6FEC7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BB07F24-0734-48BD-BBF4-C609A54A7A07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DA42E7DF8A0425E9D59CF9B32B47C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BDE30B-9BC9-4676-8023-6255163061EB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0ECED6215064F589EC1B811F2BEE0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1B88035-041C-436D-8659-E0D880138D76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676348A30BB45BEA91411B482C262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83F780-D7F6-4B8F-BE59-9C5C831FEC3E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D63019953AF4F82A16AA64958E530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D5EA0E-B58A-45D8-9BC0-C74680EDA109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7E5D2AFE4C6420BBB3FD2C2D45F3F1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B8402E-3163-4350-9E98-CB46DCD6BAA4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706F92E96A24CADB92176F5053925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929889-2F3A-4D67-A3D2-43657DF3F755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2019D06D05F4EB2A0186461F478CE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AD7BE1-C2F4-4F68-86CF-10B21B73FA3E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CBBC419EFC6442FAC1D80DC059746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A6E1CF2-CF4C-49E3-97B0-FBB259D3C568}"/>
      </w:docPartPr>
      <w:docPartBody>
        <w:p w:rsidR="004947AB" w:rsidRDefault="00822A4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21F6D98C3C14ED4A6B0BD8FA4B1D3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9750C7-3966-43DD-A87F-9D3CF96D9774}"/>
      </w:docPartPr>
      <w:docPartBody>
        <w:p w:rsidR="004947AB" w:rsidRDefault="004947AB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1ADD322E06C44A88A3B300C1A51D27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F751626-B8F8-4F37-9112-C83E7F2194FD}"/>
      </w:docPartPr>
      <w:docPartBody>
        <w:p w:rsidR="004947AB" w:rsidRDefault="004947AB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7A7B18C45B54D4985B7285F64ED9A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98BD49-5951-49A6-9198-2FF62861B0C9}"/>
      </w:docPartPr>
      <w:docPartBody>
        <w:p w:rsidR="004947AB" w:rsidRDefault="004947AB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5DFD4E15EA5464A8F260391CF4E9E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0DEAEDA-AD91-43EB-92B0-284A01350F34}"/>
      </w:docPartPr>
      <w:docPartBody>
        <w:p w:rsidR="0067560F" w:rsidRDefault="00BB0A1A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FBDD14B3AA2470B9777ED7AE7CB68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F56D64-1DBC-49E5-B336-8D9910F09753}"/>
      </w:docPartPr>
      <w:docPartBody>
        <w:p w:rsidR="0067560F" w:rsidRDefault="00BB0A1A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36ADB1B59BD45A7B4FFA37525036A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6D914AE-3A23-4F91-A94D-21EF92F02AE5}"/>
      </w:docPartPr>
      <w:docPartBody>
        <w:p w:rsidR="0067560F" w:rsidRDefault="00BB0A1A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159D6C998604FD7A755DC6A1CFE933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1E5ADD-6568-4EB8-BAE0-C848B253D6A7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D40BD99E5AD41BE871CCAFB8458205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2C5EAEA-96ED-4850-B33A-F2D992A02C6C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71848DC82B24078AD2DDC328A7D5AE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BE8A0F6-C887-424A-A9C8-1E3388EAD645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C96C0F433394D4D97FE03AC560AD9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13D2D9-A9DD-40B7-B1BC-F67C522427FC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D8B713777C64892ADD2FB5D73DBBFB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6CBF6E-8729-435A-9B3D-62464271D23D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E12083802B742199F65A374AC67BD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301B01-8061-4240-A105-9D8396E0F449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A99D96BC6FC48C59DCDF61995D184C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08F9140-B6BE-4134-9727-5427BD163F98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FB13ABA62E834EE8B3773C17D5BB6D1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DC3618-A8BA-4E2E-9C18-7CC04E5D4D03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1C854212484447B9016C7A84B488BA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3A474E-5F96-4EBF-A28F-097CF51F4B30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0F108197ACC451A945CD39D3CEEDD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DC1EF9C-E959-4017-AA48-8DDB06DBCC57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746A0DE1DF34AE88763749EFE2B7F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057011-E850-4610-8678-32C364095629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E60DDB6BA834A4886FEAAE74FC4E2B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26F03E1-3674-4D20-BAF9-E5161A9A8870}"/>
      </w:docPartPr>
      <w:docPartBody>
        <w:p w:rsidR="0067560F" w:rsidRDefault="0067560F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C9DDB59391F4FFABCB7EFE9CE8CD7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B952E5-4308-477B-B70D-02CA8AE8F90F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4D8AF6495F242BDA1BC0C435E2477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46544FB-3973-45C2-A047-435AFEA72D9E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8DB34616B754DCC9B9EE707953B10F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B7B7963-6731-47E9-BFAD-96486DB26CD7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C8F4D2387FD4046BF4733600F0416E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3CAE94-0BE3-4872-9156-2C73B8ACE98F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D7FA923A999434B93783B82EF71E2E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EB5405-DC18-41D5-BCA6-00B48219E773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F4F2C2BC370429F9F849D0059D3226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3BADD6-BAC9-479F-A712-351F88F072BE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7EE5FD641DD4BB49C8F743A522242F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2C1E19-B0B6-4524-9F05-D2011A51F7CC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0CB4A201B3045AF9FA1420FF43C41F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58CDDA3-E3CA-47D2-AC1B-9510E62027A3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4CD755CACC44681ABF23FE0D1AE660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A433FEE-4AE8-491F-B5D4-9AE30D4FB503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7986FD874EE409D86F26323B9C9A1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D3BC76-4AB4-48E0-AFB6-43FD041D4865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8AD465707AD4D94AF25C49CE8D518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D108183-6CBA-4DB3-8CDE-5C13ED8EBE60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9013A9E9BBC478989667B82631E6B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292C84-371B-4447-9B5B-6E474FA5D953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2B2F4432A2A46BD870D74E2F552B6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7751D91-466A-4CC7-B91F-4010CC20AAF6}"/>
      </w:docPartPr>
      <w:docPartBody>
        <w:p w:rsidR="00C25782" w:rsidRDefault="00C25782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7AFE798291A4DB5BFE463B389D7D28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405E6BD-4CB8-4ECB-8B8A-025FDB9C0F33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660E89AE93B41568B43E3B9A7CDAF4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CFDB07-E2BB-4B0A-96A9-8271B68D1B4C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CC38133D60742BE92702BCA24AD42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C320B3-E964-450C-A845-7D7F119A437B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A30AF4462BD438B84AA93580573E7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139C435-6876-4F0B-BF23-ACB22AEACC9E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B91A3881EC846398ADD50DFBA10767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9BF8804-36C1-41E9-8237-7286DBB8A6D6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E60C89EBB6D4C0CA46DF69241E4F9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09EB4B6-8D44-4566-BA4E-26AF2A3E0523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8B7017B822D4F76912560C8DF58BA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7894922-96F2-4D6F-A855-974AD4C755CF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9A9C698ECEE49B99009AAA2EC2F88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CF10D07-CF02-4CD8-804A-F986741FCD3F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9A8524BA5FC4BACB0505D6A8BA1A50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48E087-E9C3-4629-99E8-1056D083C873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0E570D57E8A4BF5AD6E495A1089CD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433FB3-98C5-4894-A2F7-18590BEB158F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A7B04140F9B4A269C288D5CC0961E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56E134-5C85-4FB6-A247-397C172FF792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D780B27CE484EA3B28E025E159368B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47A16C7-3578-47A4-9D43-77118A956553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994F943DC134CB192CB4B096A595E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23B4675-E40B-41D7-B7A8-9944AF8D0789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EBBDE8B92F0400B95A1FD7FA8C9529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1ED273-CD18-499C-A44B-78230E71AE60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66A6FC5388F4566B666DC20D6E57E0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1F03065-A99F-4718-B525-0FC828FA3E5A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EF4030A39844B5094868A88A6107A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1F4C20B-7807-47A7-B128-DDC671381898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40DCC93651F415FA666C7A9C73061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5B7A7AD-7B59-48B4-A6A4-BD8A45111EB0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B146875399A4C74BCA6270C9A0AFC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2A5DEE8-519E-4AE5-A3C4-A4102575E332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E7D584BCB6B4C2D8AC13A90030B194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FCC232-567E-4835-9E95-B3626BAC8667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D0B8BE07340435AA8292A9BF0147DF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70163A-2957-4922-B259-A7852A31425A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3B67666B83A4E58A6FFC8DBF5EF670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437CC49-E0B5-47B1-98BF-DA42184FF59E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D2471CA33EE4C32802F40EF7B8F169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14DD85-7A89-48BE-B82A-79EFE4BC5FCB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AAE3177ECEF4DC8883A1C32CE3640F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B6AE043-A652-4375-8563-831FB9990D1F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9DADEDF379844F090308BFAF5BC724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62E1721-2D3B-4D5E-844F-7ADC20EA8BA1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6333A1F813B46148C78F5A46DC9A69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D76ACE2-004B-43F8-8087-1E937BB1BA8E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D8EF1DEA7854F11A58CF1C021A0C1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722280-3C3A-4424-BBC4-B03830678A7C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C49137BF41740D49B6354AC037E19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D010DA4-7142-4013-A564-94FFAF902DDC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830C7DAC75BB434781963C7BE31398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2DD241-3F51-4B8A-9211-B4C20D0D17C3}"/>
      </w:docPartPr>
      <w:docPartBody>
        <w:p w:rsidR="00E912B1" w:rsidRDefault="00C639A4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AC9986CF475A4D68926654D83566A16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D2C4185-F579-496E-A03C-93EAAF91EEC6}"/>
      </w:docPartPr>
      <w:docPartBody>
        <w:p w:rsidR="00E912B1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D289D8D7E9C4440BB356AC4C866B1A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444AB0-F7C1-4A2A-A5DC-8363AA18C337}"/>
      </w:docPartPr>
      <w:docPartBody>
        <w:p w:rsidR="00E912B1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3D8364824B844878C12A21456E9E2A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80BF77-F4EA-43CA-A6F6-D5D78979648D}"/>
      </w:docPartPr>
      <w:docPartBody>
        <w:p w:rsidR="00E912B1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0A1663993D449AB91910AFCB587245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3102D6A-1156-476B-85BF-B185FF5C36DE}"/>
      </w:docPartPr>
      <w:docPartBody>
        <w:p w:rsidR="00E912B1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B76E91F7BA64E1CA2BE69BAEEB4AFC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05F15D-58A8-4DD6-B19F-221B757FB8D4}"/>
      </w:docPartPr>
      <w:docPartBody>
        <w:p w:rsidR="00E912B1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D1FADC1D99D1423CA99A10B811DAB2B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7825844-8342-41FF-86D6-038D3ACDAB8E}"/>
      </w:docPartPr>
      <w:docPartBody>
        <w:p w:rsidR="00E912B1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3C16EA2B766B4B62AA0514B4994CC78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91231D-4939-47A4-A94D-0A10324E2C76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B692FF249024651BE4D9C0638D6AC4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38AD429-841D-4055-9D2E-343F81FFE31E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BCAA7EACF1F438D92C8817A2965086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A446484-7807-42E3-A712-A5D9FCAC3EFA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5F2EDF8654084292B823B25059176A4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4BC609-E671-4F7D-BC45-B5E529387066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1CCD1E5BDAAB44079DA817E076B328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8F1A6D5-4552-47DF-B851-1585E2214520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09649BEB708A4CC3BC7E5779BB6EA5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AB3B648-2DF1-48F4-ACE9-D08F9D9281E6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ED49C99B044431D8ED0F384AEE22C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4B3B070-4B25-40D4-82B6-A9174C949E07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65DC70A3BD7442D390890CD8CC1DEA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BDF5E83-8967-47BF-A8DE-84F458C9EFA9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5245D82BC70498B81BCB21EC2BCCF6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2F56B8-2247-4C3C-921B-7ADEC7BC08DF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E7F1782FCE37432A8886D3F50B29AA7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5AA42D2-07C4-4B15-B183-9ED92AB89D35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B843531E76434EC0B95FCA6AA9A0A0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BBDC33-98C7-4A0C-90DE-DFFA9ADEFCE4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7A923895935346FFAB5938EE15ECDB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AB28982-C438-41BF-9970-0BA8CF6C18B9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44F965A8E3874F61A94A9F137B0236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0BD60A7-53BD-49B7-8324-D97B3BC206BC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20F0DC016AFF452AA168DD857E7B316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EAFBE10-064A-4533-B2B4-5B51EBCCEC81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CCCEA516111B48D8A6BBA0E1B535D1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A80609-23F1-403C-8C3E-0E177F94754B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  <w:docPart>
      <w:docPartPr>
        <w:name w:val="902B0B7B46154C93923D9708EE7F27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597ED69-6756-471D-B034-A6273CAB924E}"/>
      </w:docPartPr>
      <w:docPartBody>
        <w:p w:rsidR="00E27473" w:rsidRDefault="00E912B1">
          <w:r w:rsidRPr="00D52990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Fett">
    <w:panose1 w:val="020B0704020202020204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1864"/>
    <w:rsid w:val="000720AD"/>
    <w:rsid w:val="00087AE9"/>
    <w:rsid w:val="000A3006"/>
    <w:rsid w:val="000B7BDF"/>
    <w:rsid w:val="000E57C5"/>
    <w:rsid w:val="000E6BF5"/>
    <w:rsid w:val="00125BFE"/>
    <w:rsid w:val="001620AC"/>
    <w:rsid w:val="001758EB"/>
    <w:rsid w:val="00195063"/>
    <w:rsid w:val="001B6CAC"/>
    <w:rsid w:val="001D648A"/>
    <w:rsid w:val="00220575"/>
    <w:rsid w:val="00221712"/>
    <w:rsid w:val="00225A92"/>
    <w:rsid w:val="002563AE"/>
    <w:rsid w:val="0027498E"/>
    <w:rsid w:val="002A422D"/>
    <w:rsid w:val="002B5639"/>
    <w:rsid w:val="002F53A0"/>
    <w:rsid w:val="0033646C"/>
    <w:rsid w:val="00356C51"/>
    <w:rsid w:val="00361672"/>
    <w:rsid w:val="0036640B"/>
    <w:rsid w:val="003756E5"/>
    <w:rsid w:val="003C59BA"/>
    <w:rsid w:val="003F6359"/>
    <w:rsid w:val="00414F29"/>
    <w:rsid w:val="00422CF0"/>
    <w:rsid w:val="00430858"/>
    <w:rsid w:val="00452598"/>
    <w:rsid w:val="004539E3"/>
    <w:rsid w:val="004947AB"/>
    <w:rsid w:val="004B0069"/>
    <w:rsid w:val="004E3505"/>
    <w:rsid w:val="00574018"/>
    <w:rsid w:val="00580478"/>
    <w:rsid w:val="00584D85"/>
    <w:rsid w:val="005A2C30"/>
    <w:rsid w:val="005E66E8"/>
    <w:rsid w:val="00622948"/>
    <w:rsid w:val="006536D2"/>
    <w:rsid w:val="00656FB1"/>
    <w:rsid w:val="00660FCD"/>
    <w:rsid w:val="0067560F"/>
    <w:rsid w:val="00682A38"/>
    <w:rsid w:val="00697613"/>
    <w:rsid w:val="006B2826"/>
    <w:rsid w:val="006B4874"/>
    <w:rsid w:val="006B795C"/>
    <w:rsid w:val="00722F55"/>
    <w:rsid w:val="007632D5"/>
    <w:rsid w:val="00765C86"/>
    <w:rsid w:val="007874D5"/>
    <w:rsid w:val="007879BD"/>
    <w:rsid w:val="007A419A"/>
    <w:rsid w:val="007D7879"/>
    <w:rsid w:val="007D7F43"/>
    <w:rsid w:val="0080780F"/>
    <w:rsid w:val="00821864"/>
    <w:rsid w:val="00822A42"/>
    <w:rsid w:val="0082649F"/>
    <w:rsid w:val="00844501"/>
    <w:rsid w:val="008522F4"/>
    <w:rsid w:val="00854D70"/>
    <w:rsid w:val="00866C12"/>
    <w:rsid w:val="00880EAE"/>
    <w:rsid w:val="008A5DA1"/>
    <w:rsid w:val="008C1A27"/>
    <w:rsid w:val="008E2C1C"/>
    <w:rsid w:val="00920431"/>
    <w:rsid w:val="00941F4F"/>
    <w:rsid w:val="00946EF0"/>
    <w:rsid w:val="0095095A"/>
    <w:rsid w:val="00951D9E"/>
    <w:rsid w:val="00956550"/>
    <w:rsid w:val="009B3E75"/>
    <w:rsid w:val="009C2EA5"/>
    <w:rsid w:val="009D3424"/>
    <w:rsid w:val="009E65EF"/>
    <w:rsid w:val="009F4C9E"/>
    <w:rsid w:val="00A03597"/>
    <w:rsid w:val="00A12D58"/>
    <w:rsid w:val="00A443E3"/>
    <w:rsid w:val="00A6399E"/>
    <w:rsid w:val="00A72E64"/>
    <w:rsid w:val="00AA661D"/>
    <w:rsid w:val="00AA6B61"/>
    <w:rsid w:val="00AB3291"/>
    <w:rsid w:val="00AF7C62"/>
    <w:rsid w:val="00B06A0D"/>
    <w:rsid w:val="00B57524"/>
    <w:rsid w:val="00B71266"/>
    <w:rsid w:val="00B94428"/>
    <w:rsid w:val="00BB0A1A"/>
    <w:rsid w:val="00BB4B11"/>
    <w:rsid w:val="00C208EA"/>
    <w:rsid w:val="00C23BF7"/>
    <w:rsid w:val="00C25782"/>
    <w:rsid w:val="00C27358"/>
    <w:rsid w:val="00C44A96"/>
    <w:rsid w:val="00C610A9"/>
    <w:rsid w:val="00C61381"/>
    <w:rsid w:val="00C639A4"/>
    <w:rsid w:val="00C73188"/>
    <w:rsid w:val="00CA1E68"/>
    <w:rsid w:val="00CA5CC3"/>
    <w:rsid w:val="00CC0232"/>
    <w:rsid w:val="00CE7753"/>
    <w:rsid w:val="00CF07A2"/>
    <w:rsid w:val="00D101DC"/>
    <w:rsid w:val="00D1331D"/>
    <w:rsid w:val="00DB5537"/>
    <w:rsid w:val="00DF2308"/>
    <w:rsid w:val="00E03345"/>
    <w:rsid w:val="00E27473"/>
    <w:rsid w:val="00E300A0"/>
    <w:rsid w:val="00E4069F"/>
    <w:rsid w:val="00E4762D"/>
    <w:rsid w:val="00E846CA"/>
    <w:rsid w:val="00E912B1"/>
    <w:rsid w:val="00EB42E5"/>
    <w:rsid w:val="00EC3C90"/>
    <w:rsid w:val="00EF7CEE"/>
    <w:rsid w:val="00F036F9"/>
    <w:rsid w:val="00F40133"/>
    <w:rsid w:val="00F75C5E"/>
    <w:rsid w:val="00F869C5"/>
    <w:rsid w:val="00F905F7"/>
    <w:rsid w:val="00FA27B9"/>
    <w:rsid w:val="00FA281A"/>
    <w:rsid w:val="00FE5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27473"/>
    <w:rPr>
      <w:color w:val="808080"/>
    </w:rPr>
  </w:style>
  <w:style w:type="paragraph" w:customStyle="1" w:styleId="6AF1ECC59B274BEDAF555E5FCB8CFA36">
    <w:name w:val="6AF1ECC59B274BEDAF555E5FCB8CFA36"/>
    <w:rsid w:val="00821864"/>
  </w:style>
  <w:style w:type="paragraph" w:customStyle="1" w:styleId="5F61B9397C50475BBD6A5CE1234BC155">
    <w:name w:val="5F61B9397C50475BBD6A5CE1234BC155"/>
    <w:rsid w:val="00821864"/>
  </w:style>
  <w:style w:type="paragraph" w:customStyle="1" w:styleId="AB38CCC136204951BA9159D0BAA268B7">
    <w:name w:val="AB38CCC136204951BA9159D0BAA268B7"/>
    <w:rsid w:val="00821864"/>
  </w:style>
  <w:style w:type="paragraph" w:customStyle="1" w:styleId="A9174757B1694B398853797AD6CF27DC">
    <w:name w:val="A9174757B1694B398853797AD6CF27DC"/>
    <w:rsid w:val="00821864"/>
  </w:style>
  <w:style w:type="paragraph" w:customStyle="1" w:styleId="CE001CD73CE840FF8DA29351C8726163">
    <w:name w:val="CE001CD73CE840FF8DA29351C8726163"/>
    <w:rsid w:val="00821864"/>
  </w:style>
  <w:style w:type="paragraph" w:customStyle="1" w:styleId="A2E55C3DB725491A8F909EF52CD59CF0">
    <w:name w:val="A2E55C3DB725491A8F909EF52CD59CF0"/>
    <w:rsid w:val="00821864"/>
  </w:style>
  <w:style w:type="paragraph" w:customStyle="1" w:styleId="0FA1212B05B54182B893699A0CDF2766">
    <w:name w:val="0FA1212B05B54182B893699A0CDF2766"/>
    <w:rsid w:val="00821864"/>
  </w:style>
  <w:style w:type="paragraph" w:customStyle="1" w:styleId="2658D1C71204458D939570D284685465">
    <w:name w:val="2658D1C71204458D939570D284685465"/>
    <w:rsid w:val="00821864"/>
  </w:style>
  <w:style w:type="paragraph" w:customStyle="1" w:styleId="DB33E17BAE894E6E98DA4838E333CBC7">
    <w:name w:val="DB33E17BAE894E6E98DA4838E333CBC7"/>
    <w:rsid w:val="00821864"/>
  </w:style>
  <w:style w:type="paragraph" w:customStyle="1" w:styleId="AF1EEC4B0B3B4DBFA042D91644AD7C77">
    <w:name w:val="AF1EEC4B0B3B4DBFA042D91644AD7C77"/>
    <w:rsid w:val="00821864"/>
  </w:style>
  <w:style w:type="paragraph" w:customStyle="1" w:styleId="6ECDA0EB956F478DA8D67B3C2E12C6DB">
    <w:name w:val="6ECDA0EB956F478DA8D67B3C2E12C6DB"/>
    <w:rsid w:val="00821864"/>
  </w:style>
  <w:style w:type="paragraph" w:customStyle="1" w:styleId="82FF37FF764A4F93AD351B39950F6CD4">
    <w:name w:val="82FF37FF764A4F93AD351B39950F6CD4"/>
    <w:rsid w:val="00821864"/>
  </w:style>
  <w:style w:type="paragraph" w:customStyle="1" w:styleId="BCEFE417A94C4C98B7DEB2B6DFAEC19F">
    <w:name w:val="BCEFE417A94C4C98B7DEB2B6DFAEC19F"/>
    <w:rsid w:val="00821864"/>
  </w:style>
  <w:style w:type="paragraph" w:customStyle="1" w:styleId="2C22D190C41A42249BC19865C8793807">
    <w:name w:val="2C22D190C41A42249BC19865C8793807"/>
    <w:rsid w:val="00821864"/>
  </w:style>
  <w:style w:type="paragraph" w:customStyle="1" w:styleId="65DDF988C91F4222ACCCF98EDD95A78B">
    <w:name w:val="65DDF988C91F4222ACCCF98EDD95A78B"/>
    <w:rsid w:val="00821864"/>
  </w:style>
  <w:style w:type="paragraph" w:customStyle="1" w:styleId="96F8907761DC4ECBBA4B2056B2CF5614">
    <w:name w:val="96F8907761DC4ECBBA4B2056B2CF5614"/>
    <w:rsid w:val="00821864"/>
  </w:style>
  <w:style w:type="paragraph" w:customStyle="1" w:styleId="893576EFC5B74399839DDEB30E8D55DE">
    <w:name w:val="893576EFC5B74399839DDEB30E8D55DE"/>
    <w:rsid w:val="00821864"/>
  </w:style>
  <w:style w:type="paragraph" w:customStyle="1" w:styleId="1D8E4B52CF054446A67155F2B259973D">
    <w:name w:val="1D8E4B52CF054446A67155F2B259973D"/>
    <w:rsid w:val="00821864"/>
  </w:style>
  <w:style w:type="paragraph" w:customStyle="1" w:styleId="89AAF290EBBC45E59D0A26B56AFECE6D">
    <w:name w:val="89AAF290EBBC45E59D0A26B56AFECE6D"/>
    <w:rsid w:val="00821864"/>
  </w:style>
  <w:style w:type="paragraph" w:customStyle="1" w:styleId="AADB46867F9A4D7D8EA0DB21404D6645">
    <w:name w:val="AADB46867F9A4D7D8EA0DB21404D6645"/>
    <w:rsid w:val="00821864"/>
  </w:style>
  <w:style w:type="paragraph" w:customStyle="1" w:styleId="9AF6F1D3624441D68098ADD7E62E6168">
    <w:name w:val="9AF6F1D3624441D68098ADD7E62E6168"/>
    <w:rsid w:val="00821864"/>
  </w:style>
  <w:style w:type="paragraph" w:customStyle="1" w:styleId="0F74A4FAE9DA469F921E2EDDCFA9A606">
    <w:name w:val="0F74A4FAE9DA469F921E2EDDCFA9A606"/>
    <w:rsid w:val="00821864"/>
  </w:style>
  <w:style w:type="paragraph" w:customStyle="1" w:styleId="4693CE7B755549F18B70FD0302457CA1">
    <w:name w:val="4693CE7B755549F18B70FD0302457CA1"/>
    <w:rsid w:val="00821864"/>
  </w:style>
  <w:style w:type="paragraph" w:customStyle="1" w:styleId="EEF9EDFF6E694E54B661911D45197705">
    <w:name w:val="EEF9EDFF6E694E54B661911D45197705"/>
    <w:rsid w:val="00821864"/>
  </w:style>
  <w:style w:type="paragraph" w:customStyle="1" w:styleId="772FA0B9A696454B8F538B8D121C58BD">
    <w:name w:val="772FA0B9A696454B8F538B8D121C58BD"/>
    <w:rsid w:val="00821864"/>
  </w:style>
  <w:style w:type="paragraph" w:customStyle="1" w:styleId="3ED680F0B37747F9BEF5EEC1CF26AE5A">
    <w:name w:val="3ED680F0B37747F9BEF5EEC1CF26AE5A"/>
    <w:rsid w:val="00821864"/>
  </w:style>
  <w:style w:type="paragraph" w:customStyle="1" w:styleId="742797D48CB24E7DA42C32B4D765F9FC">
    <w:name w:val="742797D48CB24E7DA42C32B4D765F9FC"/>
    <w:rsid w:val="00821864"/>
  </w:style>
  <w:style w:type="paragraph" w:customStyle="1" w:styleId="013F989B2A274B2C8A761D4AC519C8B8">
    <w:name w:val="013F989B2A274B2C8A761D4AC519C8B8"/>
    <w:rsid w:val="00821864"/>
  </w:style>
  <w:style w:type="paragraph" w:customStyle="1" w:styleId="67352DD76B55470C9A6EFCBB3D7286F3">
    <w:name w:val="67352DD76B55470C9A6EFCBB3D7286F3"/>
    <w:rsid w:val="00821864"/>
  </w:style>
  <w:style w:type="paragraph" w:customStyle="1" w:styleId="E4B5B8C8379443299FF1B9E993BA3891">
    <w:name w:val="E4B5B8C8379443299FF1B9E993BA3891"/>
    <w:rsid w:val="00821864"/>
  </w:style>
  <w:style w:type="paragraph" w:customStyle="1" w:styleId="DDF20B779D284499AD477FCF43679D4C">
    <w:name w:val="DDF20B779D284499AD477FCF43679D4C"/>
    <w:rsid w:val="00821864"/>
  </w:style>
  <w:style w:type="paragraph" w:customStyle="1" w:styleId="F5FC5F182B5B48CFA993676C1990416E">
    <w:name w:val="F5FC5F182B5B48CFA993676C1990416E"/>
    <w:rsid w:val="00821864"/>
  </w:style>
  <w:style w:type="paragraph" w:customStyle="1" w:styleId="1B350B7B710948E892E3AC4F6A25BAA0">
    <w:name w:val="1B350B7B710948E892E3AC4F6A25BAA0"/>
    <w:rsid w:val="00821864"/>
  </w:style>
  <w:style w:type="paragraph" w:customStyle="1" w:styleId="792CB17D38084E8FBBB0EF7CAA4D4B0A">
    <w:name w:val="792CB17D38084E8FBBB0EF7CAA4D4B0A"/>
    <w:rsid w:val="00821864"/>
  </w:style>
  <w:style w:type="paragraph" w:customStyle="1" w:styleId="9637290E13A34DD1B1FC82F95796EB14">
    <w:name w:val="9637290E13A34DD1B1FC82F95796EB14"/>
    <w:rsid w:val="00821864"/>
  </w:style>
  <w:style w:type="paragraph" w:customStyle="1" w:styleId="8630F46538784997B040E64E7A3402AB">
    <w:name w:val="8630F46538784997B040E64E7A3402AB"/>
    <w:rsid w:val="00821864"/>
  </w:style>
  <w:style w:type="paragraph" w:customStyle="1" w:styleId="38626D0BE5CD4528B73394DDD2332C6D">
    <w:name w:val="38626D0BE5CD4528B73394DDD2332C6D"/>
    <w:rsid w:val="00821864"/>
  </w:style>
  <w:style w:type="paragraph" w:customStyle="1" w:styleId="CA0AFD9B7DDC449A8206C0436EDB34EC">
    <w:name w:val="CA0AFD9B7DDC449A8206C0436EDB34EC"/>
    <w:rsid w:val="00821864"/>
  </w:style>
  <w:style w:type="paragraph" w:customStyle="1" w:styleId="A9254D22AF9746E3A48D32DA44DC45C1">
    <w:name w:val="A9254D22AF9746E3A48D32DA44DC45C1"/>
    <w:rsid w:val="00821864"/>
  </w:style>
  <w:style w:type="paragraph" w:customStyle="1" w:styleId="9AB274C850BF42A9BAA695DA3DD89D42">
    <w:name w:val="9AB274C850BF42A9BAA695DA3DD89D42"/>
    <w:rsid w:val="00821864"/>
  </w:style>
  <w:style w:type="paragraph" w:customStyle="1" w:styleId="BDC1BD5F607F457A92D0BE1D09C24024">
    <w:name w:val="BDC1BD5F607F457A92D0BE1D09C24024"/>
    <w:rsid w:val="00821864"/>
  </w:style>
  <w:style w:type="paragraph" w:customStyle="1" w:styleId="638CEF9F3B0544E5A48E9DAD29EB4BC8">
    <w:name w:val="638CEF9F3B0544E5A48E9DAD29EB4BC8"/>
    <w:rsid w:val="00821864"/>
  </w:style>
  <w:style w:type="paragraph" w:customStyle="1" w:styleId="037DF750DAF5486E875E1588F08068DD">
    <w:name w:val="037DF750DAF5486E875E1588F08068DD"/>
    <w:rsid w:val="00821864"/>
  </w:style>
  <w:style w:type="paragraph" w:customStyle="1" w:styleId="39E7AEC2FEDC4970AF7A1CD9E1016380">
    <w:name w:val="39E7AEC2FEDC4970AF7A1CD9E1016380"/>
    <w:rsid w:val="00821864"/>
  </w:style>
  <w:style w:type="paragraph" w:customStyle="1" w:styleId="30473ABACD24498B84CEC2EB26ACA9AD">
    <w:name w:val="30473ABACD24498B84CEC2EB26ACA9AD"/>
    <w:rsid w:val="00821864"/>
  </w:style>
  <w:style w:type="paragraph" w:customStyle="1" w:styleId="4CC21A4B74694DE785F04E378CD7749F">
    <w:name w:val="4CC21A4B74694DE785F04E378CD7749F"/>
    <w:rsid w:val="00821864"/>
  </w:style>
  <w:style w:type="paragraph" w:customStyle="1" w:styleId="B5BE0B03E88C4764B6F8C68D7020228A">
    <w:name w:val="B5BE0B03E88C4764B6F8C68D7020228A"/>
    <w:rsid w:val="00821864"/>
  </w:style>
  <w:style w:type="paragraph" w:customStyle="1" w:styleId="053C2DDE48D147409EBB3E9D5B757B26">
    <w:name w:val="053C2DDE48D147409EBB3E9D5B757B26"/>
    <w:rsid w:val="00821864"/>
  </w:style>
  <w:style w:type="paragraph" w:customStyle="1" w:styleId="7A483EDC51AE4F5C9D7058CCB46E1B26">
    <w:name w:val="7A483EDC51AE4F5C9D7058CCB46E1B26"/>
    <w:rsid w:val="00821864"/>
  </w:style>
  <w:style w:type="paragraph" w:customStyle="1" w:styleId="1A0A852A5CE7428E907D8E2ABB3E283B">
    <w:name w:val="1A0A852A5CE7428E907D8E2ABB3E283B"/>
    <w:rsid w:val="00821864"/>
  </w:style>
  <w:style w:type="paragraph" w:customStyle="1" w:styleId="8AFA16CF6DB74F50A858CB6E995744C0">
    <w:name w:val="8AFA16CF6DB74F50A858CB6E995744C0"/>
    <w:rsid w:val="00821864"/>
  </w:style>
  <w:style w:type="paragraph" w:customStyle="1" w:styleId="4DCEE8191012453987D77CEC1A9C37F3">
    <w:name w:val="4DCEE8191012453987D77CEC1A9C37F3"/>
    <w:rsid w:val="00821864"/>
  </w:style>
  <w:style w:type="paragraph" w:customStyle="1" w:styleId="874791EAB3464D88B12FC7C6EDCE0C53">
    <w:name w:val="874791EAB3464D88B12FC7C6EDCE0C53"/>
    <w:rsid w:val="00821864"/>
  </w:style>
  <w:style w:type="paragraph" w:customStyle="1" w:styleId="131CC4BDDDD644FBB7B391BC17ABB81F">
    <w:name w:val="131CC4BDDDD644FBB7B391BC17ABB81F"/>
    <w:rsid w:val="00821864"/>
  </w:style>
  <w:style w:type="paragraph" w:customStyle="1" w:styleId="E67C3B01ADB54C939B1F07F97C57ABAE">
    <w:name w:val="E67C3B01ADB54C939B1F07F97C57ABAE"/>
    <w:rsid w:val="00821864"/>
  </w:style>
  <w:style w:type="paragraph" w:customStyle="1" w:styleId="A85F4B3344754A71BCEED31A4CF73FDE">
    <w:name w:val="A85F4B3344754A71BCEED31A4CF73FDE"/>
    <w:rsid w:val="00821864"/>
  </w:style>
  <w:style w:type="paragraph" w:customStyle="1" w:styleId="F16493845BA6449BA55B352C6A3E902B">
    <w:name w:val="F16493845BA6449BA55B352C6A3E902B"/>
    <w:rsid w:val="00821864"/>
  </w:style>
  <w:style w:type="paragraph" w:customStyle="1" w:styleId="C0DE30F56E554E3FA45D9309F80687FD">
    <w:name w:val="C0DE30F56E554E3FA45D9309F80687FD"/>
    <w:rsid w:val="00821864"/>
  </w:style>
  <w:style w:type="paragraph" w:customStyle="1" w:styleId="F8EBFAE02DA945E9A5D3CCD2D3BF5D06">
    <w:name w:val="F8EBFAE02DA945E9A5D3CCD2D3BF5D06"/>
    <w:rsid w:val="00821864"/>
  </w:style>
  <w:style w:type="paragraph" w:customStyle="1" w:styleId="BEFAD22AC63A4AFCBF9194C73D244A5E">
    <w:name w:val="BEFAD22AC63A4AFCBF9194C73D244A5E"/>
    <w:rsid w:val="00821864"/>
  </w:style>
  <w:style w:type="paragraph" w:customStyle="1" w:styleId="D68B16DEC5C5417682E1CA44FEA98FF8">
    <w:name w:val="D68B16DEC5C5417682E1CA44FEA98FF8"/>
    <w:rsid w:val="00821864"/>
  </w:style>
  <w:style w:type="paragraph" w:customStyle="1" w:styleId="40EDECCF378246B28E691B6210605FE1">
    <w:name w:val="40EDECCF378246B28E691B6210605FE1"/>
    <w:rsid w:val="00821864"/>
  </w:style>
  <w:style w:type="paragraph" w:customStyle="1" w:styleId="D77D9324AE134881897B07E6C2A40C32">
    <w:name w:val="D77D9324AE134881897B07E6C2A40C32"/>
    <w:rsid w:val="00821864"/>
  </w:style>
  <w:style w:type="paragraph" w:customStyle="1" w:styleId="61FE76007A484A8ABB530553517D6185">
    <w:name w:val="61FE76007A484A8ABB530553517D6185"/>
    <w:rsid w:val="00821864"/>
  </w:style>
  <w:style w:type="paragraph" w:customStyle="1" w:styleId="9F2758013A294B59AD8CCF46190BC559">
    <w:name w:val="9F2758013A294B59AD8CCF46190BC559"/>
    <w:rsid w:val="00821864"/>
  </w:style>
  <w:style w:type="paragraph" w:customStyle="1" w:styleId="F9B6095B3406487590258B23E813E7D8">
    <w:name w:val="F9B6095B3406487590258B23E813E7D8"/>
    <w:rsid w:val="00821864"/>
  </w:style>
  <w:style w:type="paragraph" w:customStyle="1" w:styleId="578C85D43A994D57A8DEEBC75C34A555">
    <w:name w:val="578C85D43A994D57A8DEEBC75C34A555"/>
    <w:rsid w:val="00821864"/>
  </w:style>
  <w:style w:type="paragraph" w:customStyle="1" w:styleId="7AE7070676934C6E93C17B2273B7D032">
    <w:name w:val="7AE7070676934C6E93C17B2273B7D032"/>
    <w:rsid w:val="00821864"/>
  </w:style>
  <w:style w:type="paragraph" w:customStyle="1" w:styleId="8E681981929A4EB38B8B7F636EF55441">
    <w:name w:val="8E681981929A4EB38B8B7F636EF55441"/>
    <w:rsid w:val="00821864"/>
  </w:style>
  <w:style w:type="paragraph" w:customStyle="1" w:styleId="30740A1244444AA8B145588E32104256">
    <w:name w:val="30740A1244444AA8B145588E32104256"/>
    <w:rsid w:val="00821864"/>
  </w:style>
  <w:style w:type="paragraph" w:customStyle="1" w:styleId="4F0A922090754BCA8E1D64222213084B">
    <w:name w:val="4F0A922090754BCA8E1D64222213084B"/>
    <w:rsid w:val="00821864"/>
  </w:style>
  <w:style w:type="paragraph" w:customStyle="1" w:styleId="22687FB678454AD7A370ADF5F4CBEAB9">
    <w:name w:val="22687FB678454AD7A370ADF5F4CBEAB9"/>
    <w:rsid w:val="00821864"/>
  </w:style>
  <w:style w:type="paragraph" w:customStyle="1" w:styleId="30E7B07F25744AAB958D7532B5BC10EE">
    <w:name w:val="30E7B07F25744AAB958D7532B5BC10EE"/>
    <w:rsid w:val="00821864"/>
  </w:style>
  <w:style w:type="paragraph" w:customStyle="1" w:styleId="581B06B8231D4BA2A12F4D4676A3026D">
    <w:name w:val="581B06B8231D4BA2A12F4D4676A3026D"/>
    <w:rsid w:val="00821864"/>
  </w:style>
  <w:style w:type="paragraph" w:customStyle="1" w:styleId="3EC5B331989443668B63B1F0F0C485D3">
    <w:name w:val="3EC5B331989443668B63B1F0F0C485D3"/>
    <w:rsid w:val="00821864"/>
  </w:style>
  <w:style w:type="paragraph" w:customStyle="1" w:styleId="B20155F7781E4248BD85E15EDDE6665B">
    <w:name w:val="B20155F7781E4248BD85E15EDDE6665B"/>
    <w:rsid w:val="00821864"/>
  </w:style>
  <w:style w:type="paragraph" w:customStyle="1" w:styleId="E17B6E96BC4C436789C0B4A04493C30A">
    <w:name w:val="E17B6E96BC4C436789C0B4A04493C30A"/>
    <w:rsid w:val="00821864"/>
  </w:style>
  <w:style w:type="paragraph" w:customStyle="1" w:styleId="5932BA1C80234DE0939E6247343A4F00">
    <w:name w:val="5932BA1C80234DE0939E6247343A4F00"/>
    <w:rsid w:val="00821864"/>
  </w:style>
  <w:style w:type="paragraph" w:customStyle="1" w:styleId="A22BFFBE9818478C842054CA2B95AFCC">
    <w:name w:val="A22BFFBE9818478C842054CA2B95AFCC"/>
    <w:rsid w:val="00821864"/>
  </w:style>
  <w:style w:type="paragraph" w:customStyle="1" w:styleId="2541177443A44C97A04FD73E84334D25">
    <w:name w:val="2541177443A44C97A04FD73E84334D25"/>
    <w:rsid w:val="00821864"/>
  </w:style>
  <w:style w:type="paragraph" w:customStyle="1" w:styleId="FADAF291085349328E66F0C435D2528C">
    <w:name w:val="FADAF291085349328E66F0C435D2528C"/>
    <w:rsid w:val="00821864"/>
  </w:style>
  <w:style w:type="paragraph" w:customStyle="1" w:styleId="0455ED3AC6B34165B1D356156B3CFCD2">
    <w:name w:val="0455ED3AC6B34165B1D356156B3CFCD2"/>
    <w:rsid w:val="00821864"/>
  </w:style>
  <w:style w:type="paragraph" w:customStyle="1" w:styleId="77536E4B81B34C8EB351C781BD6446F4">
    <w:name w:val="77536E4B81B34C8EB351C781BD6446F4"/>
    <w:rsid w:val="00821864"/>
  </w:style>
  <w:style w:type="paragraph" w:customStyle="1" w:styleId="5D97E255339C4AEBBD4CD08320EB9C51">
    <w:name w:val="5D97E255339C4AEBBD4CD08320EB9C51"/>
    <w:rsid w:val="00821864"/>
  </w:style>
  <w:style w:type="paragraph" w:customStyle="1" w:styleId="2FD9F05CA84B4BC899B811DCD6EC1B76">
    <w:name w:val="2FD9F05CA84B4BC899B811DCD6EC1B76"/>
    <w:rsid w:val="00821864"/>
  </w:style>
  <w:style w:type="paragraph" w:customStyle="1" w:styleId="969330CE6BFD439396BE418CA05A4FEF">
    <w:name w:val="969330CE6BFD439396BE418CA05A4FEF"/>
    <w:rsid w:val="00821864"/>
  </w:style>
  <w:style w:type="paragraph" w:customStyle="1" w:styleId="4A5EC6A4AD2142179B2A7096766BB8EE">
    <w:name w:val="4A5EC6A4AD2142179B2A7096766BB8EE"/>
    <w:rsid w:val="00821864"/>
  </w:style>
  <w:style w:type="paragraph" w:customStyle="1" w:styleId="EDC930E45054448BB3B9BDA75046989C">
    <w:name w:val="EDC930E45054448BB3B9BDA75046989C"/>
    <w:rsid w:val="00821864"/>
  </w:style>
  <w:style w:type="paragraph" w:customStyle="1" w:styleId="F159CF047B854F0B90E46E22056B7C34">
    <w:name w:val="F159CF047B854F0B90E46E22056B7C34"/>
    <w:rsid w:val="00821864"/>
  </w:style>
  <w:style w:type="paragraph" w:customStyle="1" w:styleId="64EA502F2FCD486696995F36C1B60CF9">
    <w:name w:val="64EA502F2FCD486696995F36C1B60CF9"/>
    <w:rsid w:val="00821864"/>
  </w:style>
  <w:style w:type="paragraph" w:customStyle="1" w:styleId="4D3C229A98314ACD9F746910EC13A080">
    <w:name w:val="4D3C229A98314ACD9F746910EC13A080"/>
    <w:rsid w:val="00821864"/>
  </w:style>
  <w:style w:type="paragraph" w:customStyle="1" w:styleId="315CDC4125DD4B1B9E09EE333F281BB1">
    <w:name w:val="315CDC4125DD4B1B9E09EE333F281BB1"/>
    <w:rsid w:val="00821864"/>
  </w:style>
  <w:style w:type="paragraph" w:customStyle="1" w:styleId="5668F1349FC242F0916532B65DE44E2C">
    <w:name w:val="5668F1349FC242F0916532B65DE44E2C"/>
    <w:rsid w:val="00821864"/>
  </w:style>
  <w:style w:type="paragraph" w:customStyle="1" w:styleId="C22FA63B79FD4CFC83EDAA8F9ECB6671">
    <w:name w:val="C22FA63B79FD4CFC83EDAA8F9ECB6671"/>
    <w:rsid w:val="00821864"/>
  </w:style>
  <w:style w:type="paragraph" w:customStyle="1" w:styleId="957896C7A9944199A8C15ADCA9449C36">
    <w:name w:val="957896C7A9944199A8C15ADCA9449C36"/>
    <w:rsid w:val="00821864"/>
  </w:style>
  <w:style w:type="paragraph" w:customStyle="1" w:styleId="F84F01203E0F42219A1DE6D952DFD662">
    <w:name w:val="F84F01203E0F42219A1DE6D952DFD662"/>
    <w:rsid w:val="00821864"/>
  </w:style>
  <w:style w:type="paragraph" w:customStyle="1" w:styleId="42D6DFA41B7B49EFB086A0C4CC8282F0">
    <w:name w:val="42D6DFA41B7B49EFB086A0C4CC8282F0"/>
    <w:rsid w:val="00821864"/>
  </w:style>
  <w:style w:type="paragraph" w:customStyle="1" w:styleId="0B34B6DE01B2431BAB24F4ED3926089B">
    <w:name w:val="0B34B6DE01B2431BAB24F4ED3926089B"/>
    <w:rsid w:val="00821864"/>
  </w:style>
  <w:style w:type="paragraph" w:customStyle="1" w:styleId="61B0C1882D734A16A7A6AD46B7FA73A7">
    <w:name w:val="61B0C1882D734A16A7A6AD46B7FA73A7"/>
    <w:rsid w:val="00821864"/>
  </w:style>
  <w:style w:type="paragraph" w:customStyle="1" w:styleId="5D39F14675AC463694E7511FB2AC43A2">
    <w:name w:val="5D39F14675AC463694E7511FB2AC43A2"/>
    <w:rsid w:val="00821864"/>
  </w:style>
  <w:style w:type="paragraph" w:customStyle="1" w:styleId="35D62484C94140869AD9ED8DF1F9C2AA">
    <w:name w:val="35D62484C94140869AD9ED8DF1F9C2AA"/>
    <w:rsid w:val="00821864"/>
  </w:style>
  <w:style w:type="paragraph" w:customStyle="1" w:styleId="0124492C3864430BAE64BB923FFA7752">
    <w:name w:val="0124492C3864430BAE64BB923FFA7752"/>
    <w:rsid w:val="00821864"/>
  </w:style>
  <w:style w:type="paragraph" w:customStyle="1" w:styleId="83F11D4EB98C405D9CF574095C35343B">
    <w:name w:val="83F11D4EB98C405D9CF574095C35343B"/>
    <w:rsid w:val="00821864"/>
  </w:style>
  <w:style w:type="paragraph" w:customStyle="1" w:styleId="AB4B8A6AECD943039F2F6DE187F4BEFD">
    <w:name w:val="AB4B8A6AECD943039F2F6DE187F4BEFD"/>
    <w:rsid w:val="00821864"/>
  </w:style>
  <w:style w:type="paragraph" w:customStyle="1" w:styleId="15630CB5C9F44CE88238E9C52697C3B7">
    <w:name w:val="15630CB5C9F44CE88238E9C52697C3B7"/>
    <w:rsid w:val="00821864"/>
  </w:style>
  <w:style w:type="paragraph" w:customStyle="1" w:styleId="24904F62125D4B1FBA95522BACDC13B4">
    <w:name w:val="24904F62125D4B1FBA95522BACDC13B4"/>
    <w:rsid w:val="00821864"/>
  </w:style>
  <w:style w:type="paragraph" w:customStyle="1" w:styleId="2928EC52ED154F1AB3AADDE994A476A4">
    <w:name w:val="2928EC52ED154F1AB3AADDE994A476A4"/>
    <w:rsid w:val="00821864"/>
  </w:style>
  <w:style w:type="paragraph" w:customStyle="1" w:styleId="514E1D0DC03E4797A8A6EC514E3B90F3">
    <w:name w:val="514E1D0DC03E4797A8A6EC514E3B90F3"/>
    <w:rsid w:val="00821864"/>
  </w:style>
  <w:style w:type="paragraph" w:customStyle="1" w:styleId="1A2AB29494684711B0D330D24739F965">
    <w:name w:val="1A2AB29494684711B0D330D24739F965"/>
    <w:rsid w:val="00821864"/>
  </w:style>
  <w:style w:type="paragraph" w:customStyle="1" w:styleId="089FABF6D5474291A783FA60DD50B498">
    <w:name w:val="089FABF6D5474291A783FA60DD50B498"/>
    <w:rsid w:val="00821864"/>
  </w:style>
  <w:style w:type="paragraph" w:customStyle="1" w:styleId="18D1BB3F89234162B3C1BED94760BE23">
    <w:name w:val="18D1BB3F89234162B3C1BED94760BE23"/>
    <w:rsid w:val="00220575"/>
  </w:style>
  <w:style w:type="paragraph" w:customStyle="1" w:styleId="DCEED1D433C44B16BA9D809690E76CD2">
    <w:name w:val="DCEED1D433C44B16BA9D809690E76CD2"/>
    <w:rsid w:val="00220575"/>
  </w:style>
  <w:style w:type="paragraph" w:customStyle="1" w:styleId="4258FF39BDC04E3B9BCBDD74824AF081">
    <w:name w:val="4258FF39BDC04E3B9BCBDD74824AF081"/>
    <w:rsid w:val="00220575"/>
  </w:style>
  <w:style w:type="paragraph" w:customStyle="1" w:styleId="61E259A4DCB34038BFB5450818D19F64">
    <w:name w:val="61E259A4DCB34038BFB5450818D19F64"/>
    <w:rsid w:val="00220575"/>
  </w:style>
  <w:style w:type="paragraph" w:customStyle="1" w:styleId="20A4421C127A4DD0AD5442F6EBE9A879">
    <w:name w:val="20A4421C127A4DD0AD5442F6EBE9A879"/>
    <w:rsid w:val="00220575"/>
  </w:style>
  <w:style w:type="paragraph" w:customStyle="1" w:styleId="B643B456A0B14CC8936C93BF99F09F6C">
    <w:name w:val="B643B456A0B14CC8936C93BF99F09F6C"/>
    <w:rsid w:val="00220575"/>
  </w:style>
  <w:style w:type="paragraph" w:customStyle="1" w:styleId="CEA19C7BB2CB4EF0B0D3225BCCA89404">
    <w:name w:val="CEA19C7BB2CB4EF0B0D3225BCCA89404"/>
    <w:rsid w:val="00220575"/>
  </w:style>
  <w:style w:type="paragraph" w:customStyle="1" w:styleId="07753EBF0B2B4B3E8A25DC76611C38EF">
    <w:name w:val="07753EBF0B2B4B3E8A25DC76611C38EF"/>
    <w:rsid w:val="00220575"/>
  </w:style>
  <w:style w:type="paragraph" w:customStyle="1" w:styleId="C8DD150E2CFA4A02A06A8987695C8342">
    <w:name w:val="C8DD150E2CFA4A02A06A8987695C8342"/>
    <w:rsid w:val="00220575"/>
  </w:style>
  <w:style w:type="paragraph" w:customStyle="1" w:styleId="E52E56A7ADB846869867B90F8A087F03">
    <w:name w:val="E52E56A7ADB846869867B90F8A087F03"/>
    <w:rsid w:val="00220575"/>
  </w:style>
  <w:style w:type="paragraph" w:customStyle="1" w:styleId="A0F9F743BB9B4E5EB4F1517998940C50">
    <w:name w:val="A0F9F743BB9B4E5EB4F1517998940C50"/>
    <w:rsid w:val="00220575"/>
  </w:style>
  <w:style w:type="paragraph" w:customStyle="1" w:styleId="8F8C5588F07F41EB99002CB092E4CDF3">
    <w:name w:val="8F8C5588F07F41EB99002CB092E4CDF3"/>
    <w:rsid w:val="00220575"/>
  </w:style>
  <w:style w:type="paragraph" w:customStyle="1" w:styleId="4444C695814B4363A3D918950841A2DD">
    <w:name w:val="4444C695814B4363A3D918950841A2DD"/>
    <w:rsid w:val="00220575"/>
  </w:style>
  <w:style w:type="paragraph" w:customStyle="1" w:styleId="F6703E6C08094BEFBE81EC87B6D47ADB">
    <w:name w:val="F6703E6C08094BEFBE81EC87B6D47ADB"/>
    <w:rsid w:val="00220575"/>
  </w:style>
  <w:style w:type="paragraph" w:customStyle="1" w:styleId="E15EA9EBAED64A3293B1106D9F560A8B">
    <w:name w:val="E15EA9EBAED64A3293B1106D9F560A8B"/>
    <w:rsid w:val="00220575"/>
  </w:style>
  <w:style w:type="paragraph" w:customStyle="1" w:styleId="628ADFC98DE94BA8A5658DDE1C6D3ED7">
    <w:name w:val="628ADFC98DE94BA8A5658DDE1C6D3ED7"/>
    <w:rsid w:val="00220575"/>
  </w:style>
  <w:style w:type="paragraph" w:customStyle="1" w:styleId="1C9B6B1B4FF34CDFB2D7FB83D6B40E16">
    <w:name w:val="1C9B6B1B4FF34CDFB2D7FB83D6B40E16"/>
    <w:rsid w:val="00220575"/>
  </w:style>
  <w:style w:type="paragraph" w:customStyle="1" w:styleId="E424794BB7384A99A592523FFF75FDE4">
    <w:name w:val="E424794BB7384A99A592523FFF75FDE4"/>
    <w:rsid w:val="00220575"/>
  </w:style>
  <w:style w:type="paragraph" w:customStyle="1" w:styleId="E09258E8A9E441D794024CAFC2EA77AE">
    <w:name w:val="E09258E8A9E441D794024CAFC2EA77AE"/>
    <w:rsid w:val="00220575"/>
  </w:style>
  <w:style w:type="paragraph" w:customStyle="1" w:styleId="4A8FD431C37C4501B2E10AA6CF72AEF8">
    <w:name w:val="4A8FD431C37C4501B2E10AA6CF72AEF8"/>
    <w:rsid w:val="00220575"/>
  </w:style>
  <w:style w:type="paragraph" w:customStyle="1" w:styleId="8BE8161C53734586B5390BBD3539F6F6">
    <w:name w:val="8BE8161C53734586B5390BBD3539F6F6"/>
    <w:rsid w:val="00220575"/>
  </w:style>
  <w:style w:type="paragraph" w:customStyle="1" w:styleId="ABC9625A2F014D84B85336C1CBD9D077">
    <w:name w:val="ABC9625A2F014D84B85336C1CBD9D077"/>
    <w:rsid w:val="00220575"/>
  </w:style>
  <w:style w:type="paragraph" w:customStyle="1" w:styleId="F5B8DA24C5EA4477AED48FC33BBEA2BD">
    <w:name w:val="F5B8DA24C5EA4477AED48FC33BBEA2BD"/>
    <w:rsid w:val="00220575"/>
  </w:style>
  <w:style w:type="paragraph" w:customStyle="1" w:styleId="84B6163EB3A44DBC977B4741D1745DB9">
    <w:name w:val="84B6163EB3A44DBC977B4741D1745DB9"/>
    <w:rsid w:val="00220575"/>
  </w:style>
  <w:style w:type="paragraph" w:customStyle="1" w:styleId="CC3237C8507641DD9DB45916FD0F5757">
    <w:name w:val="CC3237C8507641DD9DB45916FD0F5757"/>
    <w:rsid w:val="00220575"/>
  </w:style>
  <w:style w:type="paragraph" w:customStyle="1" w:styleId="B6F9A82E64D0489BA274F5C3BFD1BB42">
    <w:name w:val="B6F9A82E64D0489BA274F5C3BFD1BB42"/>
    <w:rsid w:val="00220575"/>
  </w:style>
  <w:style w:type="paragraph" w:customStyle="1" w:styleId="74B5B3C4E2BE4B448CF3BA043EB06FEF">
    <w:name w:val="74B5B3C4E2BE4B448CF3BA043EB06FEF"/>
    <w:rsid w:val="00220575"/>
  </w:style>
  <w:style w:type="paragraph" w:customStyle="1" w:styleId="DF915F54A1BA499FA6A329520B29FF9D">
    <w:name w:val="DF915F54A1BA499FA6A329520B29FF9D"/>
    <w:rsid w:val="00220575"/>
  </w:style>
  <w:style w:type="paragraph" w:customStyle="1" w:styleId="BF3AD2E0DCDF4E718487F92EAFDE9115">
    <w:name w:val="BF3AD2E0DCDF4E718487F92EAFDE9115"/>
    <w:rsid w:val="00220575"/>
  </w:style>
  <w:style w:type="paragraph" w:customStyle="1" w:styleId="5B5F8472BCAE4D1CB0391FBD5F88D67D">
    <w:name w:val="5B5F8472BCAE4D1CB0391FBD5F88D67D"/>
    <w:rsid w:val="00220575"/>
  </w:style>
  <w:style w:type="paragraph" w:customStyle="1" w:styleId="E47E43339F24460A929FA105A6AF4DE0">
    <w:name w:val="E47E43339F24460A929FA105A6AF4DE0"/>
    <w:rsid w:val="00220575"/>
  </w:style>
  <w:style w:type="paragraph" w:customStyle="1" w:styleId="F370444BEA8C4FBE88F5B8679CF777CC">
    <w:name w:val="F370444BEA8C4FBE88F5B8679CF777CC"/>
    <w:rsid w:val="00220575"/>
  </w:style>
  <w:style w:type="paragraph" w:customStyle="1" w:styleId="EEB381170BC442E583E58CF95DCB49A2">
    <w:name w:val="EEB381170BC442E583E58CF95DCB49A2"/>
    <w:rsid w:val="00220575"/>
  </w:style>
  <w:style w:type="paragraph" w:customStyle="1" w:styleId="0E985176F2D04F4083A4B273FCD2426C">
    <w:name w:val="0E985176F2D04F4083A4B273FCD2426C"/>
    <w:rsid w:val="00220575"/>
  </w:style>
  <w:style w:type="paragraph" w:customStyle="1" w:styleId="42077BBF314A4054A2F7AA6993405A18">
    <w:name w:val="42077BBF314A4054A2F7AA6993405A18"/>
    <w:rsid w:val="00220575"/>
  </w:style>
  <w:style w:type="paragraph" w:customStyle="1" w:styleId="4EA7A36635254240BCD1B10C765F431A">
    <w:name w:val="4EA7A36635254240BCD1B10C765F431A"/>
    <w:rsid w:val="00220575"/>
  </w:style>
  <w:style w:type="paragraph" w:customStyle="1" w:styleId="DBEB12967A0C4450A13C383EC1B148F0">
    <w:name w:val="DBEB12967A0C4450A13C383EC1B148F0"/>
    <w:rsid w:val="00220575"/>
  </w:style>
  <w:style w:type="paragraph" w:customStyle="1" w:styleId="BD612ED8291748E49B8DF4929600F37B">
    <w:name w:val="BD612ED8291748E49B8DF4929600F37B"/>
    <w:rsid w:val="00220575"/>
  </w:style>
  <w:style w:type="paragraph" w:customStyle="1" w:styleId="0A284AD4A2BC476A86B40CCDA9DA469F">
    <w:name w:val="0A284AD4A2BC476A86B40CCDA9DA469F"/>
    <w:rsid w:val="00220575"/>
  </w:style>
  <w:style w:type="paragraph" w:customStyle="1" w:styleId="C19459521B4E4C4C920C428B42285D09">
    <w:name w:val="C19459521B4E4C4C920C428B42285D09"/>
    <w:rsid w:val="00220575"/>
  </w:style>
  <w:style w:type="paragraph" w:customStyle="1" w:styleId="6B56F1A1826943B1AD59B60621415AD5">
    <w:name w:val="6B56F1A1826943B1AD59B60621415AD5"/>
    <w:rsid w:val="00220575"/>
  </w:style>
  <w:style w:type="paragraph" w:customStyle="1" w:styleId="3F6BDB41E48C435AA092F1AFA61E6C34">
    <w:name w:val="3F6BDB41E48C435AA092F1AFA61E6C34"/>
    <w:rsid w:val="00220575"/>
  </w:style>
  <w:style w:type="paragraph" w:customStyle="1" w:styleId="46B15DD814F04DEFACE3F315EB481270">
    <w:name w:val="46B15DD814F04DEFACE3F315EB481270"/>
    <w:rsid w:val="00220575"/>
  </w:style>
  <w:style w:type="paragraph" w:customStyle="1" w:styleId="2EFED89A83D343238FC4CA0E86BF4E21">
    <w:name w:val="2EFED89A83D343238FC4CA0E86BF4E21"/>
    <w:rsid w:val="00220575"/>
  </w:style>
  <w:style w:type="paragraph" w:customStyle="1" w:styleId="19EFCEFD7A7742ED8D70A9E55FDAD954">
    <w:name w:val="19EFCEFD7A7742ED8D70A9E55FDAD954"/>
    <w:rsid w:val="00220575"/>
  </w:style>
  <w:style w:type="paragraph" w:customStyle="1" w:styleId="096F7FB62FC84AB6AA8075FFA89DCF8F">
    <w:name w:val="096F7FB62FC84AB6AA8075FFA89DCF8F"/>
    <w:rsid w:val="00220575"/>
  </w:style>
  <w:style w:type="paragraph" w:customStyle="1" w:styleId="8E21F9F245B941E09718CE8693216010">
    <w:name w:val="8E21F9F245B941E09718CE8693216010"/>
    <w:rsid w:val="00220575"/>
  </w:style>
  <w:style w:type="paragraph" w:customStyle="1" w:styleId="60041D7C572D4664B6EC57791E6BF758">
    <w:name w:val="60041D7C572D4664B6EC57791E6BF758"/>
    <w:rsid w:val="00220575"/>
  </w:style>
  <w:style w:type="paragraph" w:customStyle="1" w:styleId="0397F11FA30743868FF502014AF7B830">
    <w:name w:val="0397F11FA30743868FF502014AF7B830"/>
    <w:rsid w:val="00220575"/>
  </w:style>
  <w:style w:type="paragraph" w:customStyle="1" w:styleId="504C7B1DCCE644A7A2C1E8772A07467D">
    <w:name w:val="504C7B1DCCE644A7A2C1E8772A07467D"/>
    <w:rsid w:val="00220575"/>
  </w:style>
  <w:style w:type="paragraph" w:customStyle="1" w:styleId="3F017E6CF4864604BBCA89725597BFFA">
    <w:name w:val="3F017E6CF4864604BBCA89725597BFFA"/>
    <w:rsid w:val="00220575"/>
  </w:style>
  <w:style w:type="paragraph" w:customStyle="1" w:styleId="26C02D514B794B6FB5833FF3921FE4AF">
    <w:name w:val="26C02D514B794B6FB5833FF3921FE4AF"/>
    <w:rsid w:val="00220575"/>
  </w:style>
  <w:style w:type="paragraph" w:customStyle="1" w:styleId="2BE4ACD2BD0B45C5AD1592CBA860B3B8">
    <w:name w:val="2BE4ACD2BD0B45C5AD1592CBA860B3B8"/>
    <w:rsid w:val="00220575"/>
  </w:style>
  <w:style w:type="paragraph" w:customStyle="1" w:styleId="C2DDFB3474B441849A60EAFB83B6143E">
    <w:name w:val="C2DDFB3474B441849A60EAFB83B6143E"/>
    <w:rsid w:val="00220575"/>
  </w:style>
  <w:style w:type="paragraph" w:customStyle="1" w:styleId="7396DA3EB68D45AFA89E2AA1EA1A989E">
    <w:name w:val="7396DA3EB68D45AFA89E2AA1EA1A989E"/>
    <w:rsid w:val="00220575"/>
  </w:style>
  <w:style w:type="paragraph" w:customStyle="1" w:styleId="F7245EC623054D5E87522726B7187787">
    <w:name w:val="F7245EC623054D5E87522726B7187787"/>
    <w:rsid w:val="00220575"/>
  </w:style>
  <w:style w:type="paragraph" w:customStyle="1" w:styleId="0C472FE8ED964ED3AE1B5F9C0138FDC9">
    <w:name w:val="0C472FE8ED964ED3AE1B5F9C0138FDC9"/>
    <w:rsid w:val="00220575"/>
  </w:style>
  <w:style w:type="paragraph" w:customStyle="1" w:styleId="210DF54A4B744BA68E34CDE875853F26">
    <w:name w:val="210DF54A4B744BA68E34CDE875853F26"/>
    <w:rsid w:val="00220575"/>
  </w:style>
  <w:style w:type="paragraph" w:customStyle="1" w:styleId="FEF44D77BA744286AD57446D97EF76C8">
    <w:name w:val="FEF44D77BA744286AD57446D97EF76C8"/>
    <w:rsid w:val="00220575"/>
  </w:style>
  <w:style w:type="paragraph" w:customStyle="1" w:styleId="BB42A7CD176248B6BF8B50D176D1BA28">
    <w:name w:val="BB42A7CD176248B6BF8B50D176D1BA28"/>
    <w:rsid w:val="00220575"/>
  </w:style>
  <w:style w:type="paragraph" w:customStyle="1" w:styleId="4C8F14A490FA453A95825425BFA9E765">
    <w:name w:val="4C8F14A490FA453A95825425BFA9E765"/>
    <w:rsid w:val="00220575"/>
  </w:style>
  <w:style w:type="paragraph" w:customStyle="1" w:styleId="0405EA55D86F4216993AAF06DC9AE9BF">
    <w:name w:val="0405EA55D86F4216993AAF06DC9AE9BF"/>
    <w:rsid w:val="00220575"/>
  </w:style>
  <w:style w:type="paragraph" w:customStyle="1" w:styleId="0FC30F22FA8248B0B7C1CCF71E5300A7">
    <w:name w:val="0FC30F22FA8248B0B7C1CCF71E5300A7"/>
    <w:rsid w:val="00220575"/>
  </w:style>
  <w:style w:type="paragraph" w:customStyle="1" w:styleId="E89E432A077A43F7A57B7C9CD727A5D9">
    <w:name w:val="E89E432A077A43F7A57B7C9CD727A5D9"/>
    <w:rsid w:val="00220575"/>
  </w:style>
  <w:style w:type="paragraph" w:customStyle="1" w:styleId="3E0A0ACC7D6546EFB1028B80EBBC4659">
    <w:name w:val="3E0A0ACC7D6546EFB1028B80EBBC4659"/>
    <w:rsid w:val="00220575"/>
  </w:style>
  <w:style w:type="paragraph" w:customStyle="1" w:styleId="996361DE9D1F429A8DA8D69F97CC7426">
    <w:name w:val="996361DE9D1F429A8DA8D69F97CC7426"/>
    <w:rsid w:val="00220575"/>
  </w:style>
  <w:style w:type="paragraph" w:customStyle="1" w:styleId="BFCB8589C0E64C708B322ACBD17FF351">
    <w:name w:val="BFCB8589C0E64C708B322ACBD17FF351"/>
    <w:rsid w:val="00220575"/>
  </w:style>
  <w:style w:type="paragraph" w:customStyle="1" w:styleId="4E0C2D4A5AE04E54ADC67FD12F0D431A">
    <w:name w:val="4E0C2D4A5AE04E54ADC67FD12F0D431A"/>
    <w:rsid w:val="00220575"/>
  </w:style>
  <w:style w:type="paragraph" w:customStyle="1" w:styleId="09B1AC0519E740FEB4908EDDA85C2F76">
    <w:name w:val="09B1AC0519E740FEB4908EDDA85C2F76"/>
    <w:rsid w:val="00220575"/>
  </w:style>
  <w:style w:type="paragraph" w:customStyle="1" w:styleId="1ABF27C01E5740CBB5B3BCC0FC9F2A46">
    <w:name w:val="1ABF27C01E5740CBB5B3BCC0FC9F2A46"/>
    <w:rsid w:val="00220575"/>
  </w:style>
  <w:style w:type="paragraph" w:customStyle="1" w:styleId="E01D510D4B01425AAE134EE003A9B167">
    <w:name w:val="E01D510D4B01425AAE134EE003A9B167"/>
    <w:rsid w:val="00220575"/>
  </w:style>
  <w:style w:type="paragraph" w:customStyle="1" w:styleId="83260BD6BB674CBAB794C49199004864">
    <w:name w:val="83260BD6BB674CBAB794C49199004864"/>
    <w:rsid w:val="00220575"/>
  </w:style>
  <w:style w:type="paragraph" w:customStyle="1" w:styleId="5018B2A749C0403BB43D5AE0689ED0FB">
    <w:name w:val="5018B2A749C0403BB43D5AE0689ED0FB"/>
    <w:rsid w:val="00220575"/>
  </w:style>
  <w:style w:type="paragraph" w:customStyle="1" w:styleId="5EFD11289C514FE89DEB52C937339E9B">
    <w:name w:val="5EFD11289C514FE89DEB52C937339E9B"/>
    <w:rsid w:val="00220575"/>
  </w:style>
  <w:style w:type="paragraph" w:customStyle="1" w:styleId="2E25DA99CAEA4AACBC990695719510E9">
    <w:name w:val="2E25DA99CAEA4AACBC990695719510E9"/>
    <w:rsid w:val="00220575"/>
  </w:style>
  <w:style w:type="paragraph" w:customStyle="1" w:styleId="79E4729E1C6D4B89A4C1C41858A8732E">
    <w:name w:val="79E4729E1C6D4B89A4C1C41858A8732E"/>
    <w:rsid w:val="00220575"/>
  </w:style>
  <w:style w:type="paragraph" w:customStyle="1" w:styleId="37AFA0F470B64893AE685E33F0602C7A">
    <w:name w:val="37AFA0F470B64893AE685E33F0602C7A"/>
    <w:rsid w:val="00220575"/>
  </w:style>
  <w:style w:type="paragraph" w:customStyle="1" w:styleId="25D0F1464F6E477CBC60AE05DBBCEFF2">
    <w:name w:val="25D0F1464F6E477CBC60AE05DBBCEFF2"/>
    <w:rsid w:val="00220575"/>
  </w:style>
  <w:style w:type="paragraph" w:customStyle="1" w:styleId="79CB352D75F949C5A6CA9DC5269EE85F">
    <w:name w:val="79CB352D75F949C5A6CA9DC5269EE85F"/>
    <w:rsid w:val="00220575"/>
  </w:style>
  <w:style w:type="paragraph" w:customStyle="1" w:styleId="4A3551822B924BA5928145D71BE43FF5">
    <w:name w:val="4A3551822B924BA5928145D71BE43FF5"/>
    <w:rsid w:val="00220575"/>
  </w:style>
  <w:style w:type="paragraph" w:customStyle="1" w:styleId="2A8F54A846DC4D7395901D1D58FDE899">
    <w:name w:val="2A8F54A846DC4D7395901D1D58FDE899"/>
    <w:rsid w:val="00220575"/>
  </w:style>
  <w:style w:type="paragraph" w:customStyle="1" w:styleId="AD7FC55A919B411CA05129FF40B52952">
    <w:name w:val="AD7FC55A919B411CA05129FF40B52952"/>
    <w:rsid w:val="00220575"/>
  </w:style>
  <w:style w:type="paragraph" w:customStyle="1" w:styleId="A506F702655B4DD3A1555D4AAC51C132">
    <w:name w:val="A506F702655B4DD3A1555D4AAC51C132"/>
    <w:rsid w:val="00220575"/>
  </w:style>
  <w:style w:type="paragraph" w:customStyle="1" w:styleId="20A414AEF03246F88F4E562AF4782854">
    <w:name w:val="20A414AEF03246F88F4E562AF4782854"/>
    <w:rsid w:val="00220575"/>
  </w:style>
  <w:style w:type="paragraph" w:customStyle="1" w:styleId="911A418A64CA48FFADBC6AD4990431AA">
    <w:name w:val="911A418A64CA48FFADBC6AD4990431AA"/>
    <w:rsid w:val="00220575"/>
  </w:style>
  <w:style w:type="paragraph" w:customStyle="1" w:styleId="AF2595CC331E42F493CD9203100F3AB4">
    <w:name w:val="AF2595CC331E42F493CD9203100F3AB4"/>
    <w:rsid w:val="00220575"/>
  </w:style>
  <w:style w:type="paragraph" w:customStyle="1" w:styleId="3A4F475C01044A9AB80A201FB6636C80">
    <w:name w:val="3A4F475C01044A9AB80A201FB6636C80"/>
    <w:rsid w:val="00220575"/>
  </w:style>
  <w:style w:type="paragraph" w:customStyle="1" w:styleId="AC1E9D91C26846E0AEFE1C62B565CB87">
    <w:name w:val="AC1E9D91C26846E0AEFE1C62B565CB87"/>
    <w:rsid w:val="00220575"/>
  </w:style>
  <w:style w:type="paragraph" w:customStyle="1" w:styleId="AF9A8B883988494EAE551D575BFDD01A">
    <w:name w:val="AF9A8B883988494EAE551D575BFDD01A"/>
    <w:rsid w:val="00220575"/>
  </w:style>
  <w:style w:type="paragraph" w:customStyle="1" w:styleId="F4870274646945E1951DBC94D495B585">
    <w:name w:val="F4870274646945E1951DBC94D495B585"/>
    <w:rsid w:val="00220575"/>
  </w:style>
  <w:style w:type="paragraph" w:customStyle="1" w:styleId="1A7C7E06F6354F9E877B8E927B099A15">
    <w:name w:val="1A7C7E06F6354F9E877B8E927B099A15"/>
    <w:rsid w:val="00220575"/>
  </w:style>
  <w:style w:type="paragraph" w:customStyle="1" w:styleId="95ED1D5F93AE498CB813A62AC0EF68DF">
    <w:name w:val="95ED1D5F93AE498CB813A62AC0EF68DF"/>
    <w:rsid w:val="00220575"/>
  </w:style>
  <w:style w:type="paragraph" w:customStyle="1" w:styleId="2B0167266ECA4674A76791AB22F1ECF0">
    <w:name w:val="2B0167266ECA4674A76791AB22F1ECF0"/>
    <w:rsid w:val="00220575"/>
  </w:style>
  <w:style w:type="paragraph" w:customStyle="1" w:styleId="58CCC10E90E14D739C29DF5609FC8549">
    <w:name w:val="58CCC10E90E14D739C29DF5609FC8549"/>
    <w:rsid w:val="00220575"/>
  </w:style>
  <w:style w:type="paragraph" w:customStyle="1" w:styleId="815D55A9972344159A760032CA0954D7">
    <w:name w:val="815D55A9972344159A760032CA0954D7"/>
    <w:rsid w:val="00220575"/>
  </w:style>
  <w:style w:type="paragraph" w:customStyle="1" w:styleId="389D346E4D1C47AAA18BCE73C3D340F7">
    <w:name w:val="389D346E4D1C47AAA18BCE73C3D340F7"/>
    <w:rsid w:val="00220575"/>
  </w:style>
  <w:style w:type="paragraph" w:customStyle="1" w:styleId="E5904112AEE645598CF9D82C831408DC">
    <w:name w:val="E5904112AEE645598CF9D82C831408DC"/>
    <w:rsid w:val="00220575"/>
  </w:style>
  <w:style w:type="paragraph" w:customStyle="1" w:styleId="D6278EDF2ADC4F069F827A9A1C175950">
    <w:name w:val="D6278EDF2ADC4F069F827A9A1C175950"/>
    <w:rsid w:val="00220575"/>
  </w:style>
  <w:style w:type="paragraph" w:customStyle="1" w:styleId="8C074A5E7FC742C1B8CB8B8C5A8C8588">
    <w:name w:val="8C074A5E7FC742C1B8CB8B8C5A8C8588"/>
    <w:rsid w:val="00220575"/>
  </w:style>
  <w:style w:type="paragraph" w:customStyle="1" w:styleId="7D03082E7E704B6EA162A4378600199B">
    <w:name w:val="7D03082E7E704B6EA162A4378600199B"/>
    <w:rsid w:val="00220575"/>
  </w:style>
  <w:style w:type="paragraph" w:customStyle="1" w:styleId="65987FB4A529431699C948ABBB6115A1">
    <w:name w:val="65987FB4A529431699C948ABBB6115A1"/>
    <w:rsid w:val="00220575"/>
  </w:style>
  <w:style w:type="paragraph" w:customStyle="1" w:styleId="5EA91B14DD5645EB92E220AB1BDB5F49">
    <w:name w:val="5EA91B14DD5645EB92E220AB1BDB5F49"/>
    <w:rsid w:val="00220575"/>
  </w:style>
  <w:style w:type="paragraph" w:customStyle="1" w:styleId="AB129EC4227C4790A93BFDB33EE9B6F0">
    <w:name w:val="AB129EC4227C4790A93BFDB33EE9B6F0"/>
    <w:rsid w:val="00220575"/>
  </w:style>
  <w:style w:type="paragraph" w:customStyle="1" w:styleId="7A65E527573643FD86307CB7535C3166">
    <w:name w:val="7A65E527573643FD86307CB7535C3166"/>
    <w:rsid w:val="00220575"/>
  </w:style>
  <w:style w:type="paragraph" w:customStyle="1" w:styleId="A53BA71492A14EAF859F7AA47B838F73">
    <w:name w:val="A53BA71492A14EAF859F7AA47B838F73"/>
    <w:rsid w:val="00220575"/>
  </w:style>
  <w:style w:type="paragraph" w:customStyle="1" w:styleId="70A8C9A3920C48FEBB7504A0634C7CEA">
    <w:name w:val="70A8C9A3920C48FEBB7504A0634C7CEA"/>
    <w:rsid w:val="00220575"/>
  </w:style>
  <w:style w:type="paragraph" w:customStyle="1" w:styleId="6A196610FA5241C49CAA1C919B629493">
    <w:name w:val="6A196610FA5241C49CAA1C919B629493"/>
    <w:rsid w:val="00220575"/>
  </w:style>
  <w:style w:type="paragraph" w:customStyle="1" w:styleId="18C2F9E73CAC47F5A74AA511CA4A6265">
    <w:name w:val="18C2F9E73CAC47F5A74AA511CA4A6265"/>
    <w:rsid w:val="00220575"/>
  </w:style>
  <w:style w:type="paragraph" w:customStyle="1" w:styleId="1C8358BC5FAD47EBADCD0039634F9947">
    <w:name w:val="1C8358BC5FAD47EBADCD0039634F9947"/>
    <w:rsid w:val="00220575"/>
  </w:style>
  <w:style w:type="paragraph" w:customStyle="1" w:styleId="B22FB0EC3F5C46E4B4642301BD6EA984">
    <w:name w:val="B22FB0EC3F5C46E4B4642301BD6EA984"/>
    <w:rsid w:val="00220575"/>
  </w:style>
  <w:style w:type="paragraph" w:customStyle="1" w:styleId="82597B8748EB46CEA35917B8028C7FA0">
    <w:name w:val="82597B8748EB46CEA35917B8028C7FA0"/>
    <w:rsid w:val="00220575"/>
  </w:style>
  <w:style w:type="paragraph" w:customStyle="1" w:styleId="0261FC8264C241E09648FEC08B4F6609">
    <w:name w:val="0261FC8264C241E09648FEC08B4F6609"/>
    <w:rsid w:val="00220575"/>
  </w:style>
  <w:style w:type="paragraph" w:customStyle="1" w:styleId="951B9D27F52A47A6A6048A1859D3765F">
    <w:name w:val="951B9D27F52A47A6A6048A1859D3765F"/>
    <w:rsid w:val="00220575"/>
  </w:style>
  <w:style w:type="paragraph" w:customStyle="1" w:styleId="FB3E5E03F5E64943AD14393FEF87CF86">
    <w:name w:val="FB3E5E03F5E64943AD14393FEF87CF86"/>
    <w:rsid w:val="00220575"/>
  </w:style>
  <w:style w:type="paragraph" w:customStyle="1" w:styleId="96FE0276692449FA914E6DA42C954347">
    <w:name w:val="96FE0276692449FA914E6DA42C954347"/>
    <w:rsid w:val="00220575"/>
  </w:style>
  <w:style w:type="paragraph" w:customStyle="1" w:styleId="045F91D34259472991F64BF650B9B2CC">
    <w:name w:val="045F91D34259472991F64BF650B9B2CC"/>
    <w:rsid w:val="00220575"/>
  </w:style>
  <w:style w:type="paragraph" w:customStyle="1" w:styleId="4688863FA72F4802A751F9D2FF96084C">
    <w:name w:val="4688863FA72F4802A751F9D2FF96084C"/>
    <w:rsid w:val="00220575"/>
  </w:style>
  <w:style w:type="paragraph" w:customStyle="1" w:styleId="F1DA4475B0334366B6372D48ED6E60A5">
    <w:name w:val="F1DA4475B0334366B6372D48ED6E60A5"/>
    <w:rsid w:val="00220575"/>
  </w:style>
  <w:style w:type="paragraph" w:customStyle="1" w:styleId="1C411BA097DB480DBD55B0AEF94377C2">
    <w:name w:val="1C411BA097DB480DBD55B0AEF94377C2"/>
    <w:rsid w:val="00220575"/>
  </w:style>
  <w:style w:type="paragraph" w:customStyle="1" w:styleId="7606A7C801FB481B80F144E956660F5D">
    <w:name w:val="7606A7C801FB481B80F144E956660F5D"/>
    <w:rsid w:val="00220575"/>
  </w:style>
  <w:style w:type="paragraph" w:customStyle="1" w:styleId="B8E7F4AB10844121B621298A5932C977">
    <w:name w:val="B8E7F4AB10844121B621298A5932C977"/>
    <w:rsid w:val="00220575"/>
  </w:style>
  <w:style w:type="paragraph" w:customStyle="1" w:styleId="3937D027EE0D4B26B2F4CC56762441E6">
    <w:name w:val="3937D027EE0D4B26B2F4CC56762441E6"/>
    <w:rsid w:val="00220575"/>
  </w:style>
  <w:style w:type="paragraph" w:customStyle="1" w:styleId="63566C38E40A43758153B27DE10DB2EF">
    <w:name w:val="63566C38E40A43758153B27DE10DB2EF"/>
    <w:rsid w:val="00220575"/>
  </w:style>
  <w:style w:type="paragraph" w:customStyle="1" w:styleId="63F7209C610B4D69A116A4239685E2C5">
    <w:name w:val="63F7209C610B4D69A116A4239685E2C5"/>
    <w:rsid w:val="00220575"/>
  </w:style>
  <w:style w:type="paragraph" w:customStyle="1" w:styleId="9E17D806C23D4EF9B17E04F7B9F64824">
    <w:name w:val="9E17D806C23D4EF9B17E04F7B9F64824"/>
    <w:rsid w:val="00220575"/>
  </w:style>
  <w:style w:type="paragraph" w:customStyle="1" w:styleId="7DF78DB8DD6B40BFB99BBE81A62AE2BF">
    <w:name w:val="7DF78DB8DD6B40BFB99BBE81A62AE2BF"/>
    <w:rsid w:val="00220575"/>
  </w:style>
  <w:style w:type="paragraph" w:customStyle="1" w:styleId="0B0CC62DF3BB4C52A4EAA21C62D17FB2">
    <w:name w:val="0B0CC62DF3BB4C52A4EAA21C62D17FB2"/>
    <w:rsid w:val="00220575"/>
  </w:style>
  <w:style w:type="paragraph" w:customStyle="1" w:styleId="FD654D4F02104955BC8BBA1BEF060933">
    <w:name w:val="FD654D4F02104955BC8BBA1BEF060933"/>
    <w:rsid w:val="00220575"/>
  </w:style>
  <w:style w:type="paragraph" w:customStyle="1" w:styleId="879F25E150D246C1A155FF475F14C9FD">
    <w:name w:val="879F25E150D246C1A155FF475F14C9FD"/>
    <w:rsid w:val="00220575"/>
  </w:style>
  <w:style w:type="paragraph" w:customStyle="1" w:styleId="917184F785A04CE3B5BCE1A76139CB19">
    <w:name w:val="917184F785A04CE3B5BCE1A76139CB19"/>
    <w:rsid w:val="00220575"/>
  </w:style>
  <w:style w:type="paragraph" w:customStyle="1" w:styleId="5EB5F39567174168AEB9269B6DD78AD8">
    <w:name w:val="5EB5F39567174168AEB9269B6DD78AD8"/>
    <w:rsid w:val="00220575"/>
  </w:style>
  <w:style w:type="paragraph" w:customStyle="1" w:styleId="A6D3C2FE3E6A460B95E00350D09C0D3A">
    <w:name w:val="A6D3C2FE3E6A460B95E00350D09C0D3A"/>
    <w:rsid w:val="00220575"/>
  </w:style>
  <w:style w:type="paragraph" w:customStyle="1" w:styleId="72B8C11CB52E4FA098561B1B4B816D92">
    <w:name w:val="72B8C11CB52E4FA098561B1B4B816D92"/>
    <w:rsid w:val="00220575"/>
  </w:style>
  <w:style w:type="paragraph" w:customStyle="1" w:styleId="7318928056864EC8BD767758635FFD56">
    <w:name w:val="7318928056864EC8BD767758635FFD56"/>
    <w:rsid w:val="00220575"/>
  </w:style>
  <w:style w:type="paragraph" w:customStyle="1" w:styleId="451F79F2D8B541949F6B2667415B463E">
    <w:name w:val="451F79F2D8B541949F6B2667415B463E"/>
    <w:rsid w:val="00220575"/>
  </w:style>
  <w:style w:type="paragraph" w:customStyle="1" w:styleId="93857E81135F4A989D435C0D4F144505">
    <w:name w:val="93857E81135F4A989D435C0D4F144505"/>
    <w:rsid w:val="00220575"/>
  </w:style>
  <w:style w:type="paragraph" w:customStyle="1" w:styleId="82692BEC5A4E4192A2148D7B540D1A10">
    <w:name w:val="82692BEC5A4E4192A2148D7B540D1A10"/>
    <w:rsid w:val="00220575"/>
  </w:style>
  <w:style w:type="paragraph" w:customStyle="1" w:styleId="9831A9E696A24173ADD4EC8875D742CC">
    <w:name w:val="9831A9E696A24173ADD4EC8875D742CC"/>
    <w:rsid w:val="00220575"/>
  </w:style>
  <w:style w:type="paragraph" w:customStyle="1" w:styleId="4F445E75978A4A2AACF45287913C68BA">
    <w:name w:val="4F445E75978A4A2AACF45287913C68BA"/>
    <w:rsid w:val="00220575"/>
  </w:style>
  <w:style w:type="paragraph" w:customStyle="1" w:styleId="C1B76246C76A4D3E80BE693C791D5E91">
    <w:name w:val="C1B76246C76A4D3E80BE693C791D5E91"/>
    <w:rsid w:val="00220575"/>
  </w:style>
  <w:style w:type="paragraph" w:customStyle="1" w:styleId="316BF1088F52491983F3622597FC4FFE">
    <w:name w:val="316BF1088F52491983F3622597FC4FFE"/>
    <w:rsid w:val="00220575"/>
  </w:style>
  <w:style w:type="paragraph" w:customStyle="1" w:styleId="3F3F879AA3F844A2BBB6F480D71EF9C6">
    <w:name w:val="3F3F879AA3F844A2BBB6F480D71EF9C6"/>
    <w:rsid w:val="00220575"/>
  </w:style>
  <w:style w:type="paragraph" w:customStyle="1" w:styleId="41ABB19A7CD8463A9F07E022E116369E">
    <w:name w:val="41ABB19A7CD8463A9F07E022E116369E"/>
    <w:rsid w:val="00220575"/>
  </w:style>
  <w:style w:type="paragraph" w:customStyle="1" w:styleId="439CE0F03E34427B914AE3B30221E2CD">
    <w:name w:val="439CE0F03E34427B914AE3B30221E2CD"/>
    <w:rsid w:val="00220575"/>
  </w:style>
  <w:style w:type="paragraph" w:customStyle="1" w:styleId="A382C42D8F044CAAA7409802AF33C162">
    <w:name w:val="A382C42D8F044CAAA7409802AF33C162"/>
    <w:rsid w:val="00220575"/>
  </w:style>
  <w:style w:type="paragraph" w:customStyle="1" w:styleId="B8510DE173C443C89CFE6E57A5395CE2">
    <w:name w:val="B8510DE173C443C89CFE6E57A5395CE2"/>
    <w:rsid w:val="00220575"/>
  </w:style>
  <w:style w:type="paragraph" w:customStyle="1" w:styleId="37F36B7958A04EE8BCE4229562C14CB7">
    <w:name w:val="37F36B7958A04EE8BCE4229562C14CB7"/>
    <w:rsid w:val="00220575"/>
  </w:style>
  <w:style w:type="paragraph" w:customStyle="1" w:styleId="47AD199577834CB19C278EB5147821EC">
    <w:name w:val="47AD199577834CB19C278EB5147821EC"/>
    <w:rsid w:val="00220575"/>
  </w:style>
  <w:style w:type="paragraph" w:customStyle="1" w:styleId="A52A075064CD44D1BBEF1B108E665B12">
    <w:name w:val="A52A075064CD44D1BBEF1B108E665B12"/>
    <w:rsid w:val="00220575"/>
  </w:style>
  <w:style w:type="paragraph" w:customStyle="1" w:styleId="8677D98BBCDB41C499C8D21E7973744D">
    <w:name w:val="8677D98BBCDB41C499C8D21E7973744D"/>
    <w:rsid w:val="00220575"/>
  </w:style>
  <w:style w:type="paragraph" w:customStyle="1" w:styleId="D8B16A6A679A40898F3AF69DF813FF28">
    <w:name w:val="D8B16A6A679A40898F3AF69DF813FF28"/>
    <w:rsid w:val="00220575"/>
  </w:style>
  <w:style w:type="paragraph" w:customStyle="1" w:styleId="F1B8C2B7726C4F03B23CBBA25E6BF40B">
    <w:name w:val="F1B8C2B7726C4F03B23CBBA25E6BF40B"/>
    <w:rsid w:val="00220575"/>
  </w:style>
  <w:style w:type="paragraph" w:customStyle="1" w:styleId="9F25F6EFF12F41A6A7B02D3A7ABCC539">
    <w:name w:val="9F25F6EFF12F41A6A7B02D3A7ABCC539"/>
    <w:rsid w:val="00220575"/>
  </w:style>
  <w:style w:type="paragraph" w:customStyle="1" w:styleId="8340A3D2713D48968F91F9DA10DA279D">
    <w:name w:val="8340A3D2713D48968F91F9DA10DA279D"/>
    <w:rsid w:val="00220575"/>
  </w:style>
  <w:style w:type="paragraph" w:customStyle="1" w:styleId="2492488CEB4749CD9E1B9D415CA080A4">
    <w:name w:val="2492488CEB4749CD9E1B9D415CA080A4"/>
    <w:rsid w:val="00220575"/>
  </w:style>
  <w:style w:type="paragraph" w:customStyle="1" w:styleId="BA416CCCEEB546E389D41397A27911D2">
    <w:name w:val="BA416CCCEEB546E389D41397A27911D2"/>
    <w:rsid w:val="00220575"/>
  </w:style>
  <w:style w:type="paragraph" w:customStyle="1" w:styleId="96B3990758AB40E09D014412CA7DA7EC">
    <w:name w:val="96B3990758AB40E09D014412CA7DA7EC"/>
    <w:rsid w:val="00220575"/>
  </w:style>
  <w:style w:type="paragraph" w:customStyle="1" w:styleId="39BB258C3BB84393B8AFC41AF566D11F">
    <w:name w:val="39BB258C3BB84393B8AFC41AF566D11F"/>
    <w:rsid w:val="00220575"/>
  </w:style>
  <w:style w:type="paragraph" w:customStyle="1" w:styleId="96623DCC28424E9C8DDD814665ACB9A5">
    <w:name w:val="96623DCC28424E9C8DDD814665ACB9A5"/>
    <w:rsid w:val="00220575"/>
  </w:style>
  <w:style w:type="paragraph" w:customStyle="1" w:styleId="2C8E55282B20407B8CD602E264EA09E8">
    <w:name w:val="2C8E55282B20407B8CD602E264EA09E8"/>
    <w:rsid w:val="00220575"/>
  </w:style>
  <w:style w:type="paragraph" w:customStyle="1" w:styleId="EFB90D7298B146218ABE50A9AC08E9CB">
    <w:name w:val="EFB90D7298B146218ABE50A9AC08E9CB"/>
    <w:rsid w:val="00220575"/>
  </w:style>
  <w:style w:type="paragraph" w:customStyle="1" w:styleId="58B7134B25154320AF872A38B9A6BAF8">
    <w:name w:val="58B7134B25154320AF872A38B9A6BAF8"/>
    <w:rsid w:val="00220575"/>
  </w:style>
  <w:style w:type="paragraph" w:customStyle="1" w:styleId="E5A8615EE35E4E80BDD5943C9DEB95C3">
    <w:name w:val="E5A8615EE35E4E80BDD5943C9DEB95C3"/>
    <w:rsid w:val="00220575"/>
  </w:style>
  <w:style w:type="paragraph" w:customStyle="1" w:styleId="8819C5CFDB534DE69B42CE765AAFAAE4">
    <w:name w:val="8819C5CFDB534DE69B42CE765AAFAAE4"/>
    <w:rsid w:val="00220575"/>
  </w:style>
  <w:style w:type="paragraph" w:customStyle="1" w:styleId="5F3452E6A5264452BED3BFD4B74B72B8">
    <w:name w:val="5F3452E6A5264452BED3BFD4B74B72B8"/>
    <w:rsid w:val="00220575"/>
  </w:style>
  <w:style w:type="paragraph" w:customStyle="1" w:styleId="CA7BE07582BC4685A10AC8B40753C60D">
    <w:name w:val="CA7BE07582BC4685A10AC8B40753C60D"/>
    <w:rsid w:val="00220575"/>
  </w:style>
  <w:style w:type="paragraph" w:customStyle="1" w:styleId="F575D7A98AE74270BE0B1F41CA8ED7F8">
    <w:name w:val="F575D7A98AE74270BE0B1F41CA8ED7F8"/>
    <w:rsid w:val="00220575"/>
  </w:style>
  <w:style w:type="paragraph" w:customStyle="1" w:styleId="FAFE176400EE444591F23822C6113315">
    <w:name w:val="FAFE176400EE444591F23822C6113315"/>
    <w:rsid w:val="00220575"/>
  </w:style>
  <w:style w:type="paragraph" w:customStyle="1" w:styleId="0A124611924C49D6A6B9BE747AD4D6D7">
    <w:name w:val="0A124611924C49D6A6B9BE747AD4D6D7"/>
    <w:rsid w:val="00220575"/>
  </w:style>
  <w:style w:type="paragraph" w:customStyle="1" w:styleId="FA2FBC33B9F14F23B013D72C888B276F">
    <w:name w:val="FA2FBC33B9F14F23B013D72C888B276F"/>
    <w:rsid w:val="00220575"/>
  </w:style>
  <w:style w:type="paragraph" w:customStyle="1" w:styleId="B5CB1C593BF343248AB51CD6C6181D66">
    <w:name w:val="B5CB1C593BF343248AB51CD6C6181D66"/>
    <w:rsid w:val="00220575"/>
  </w:style>
  <w:style w:type="paragraph" w:customStyle="1" w:styleId="7C306BAD5E7048EAB7701AACB9D66A4A">
    <w:name w:val="7C306BAD5E7048EAB7701AACB9D66A4A"/>
    <w:rsid w:val="00220575"/>
  </w:style>
  <w:style w:type="paragraph" w:customStyle="1" w:styleId="1DF2008E8AD04B47A2B05527C0847F99">
    <w:name w:val="1DF2008E8AD04B47A2B05527C0847F99"/>
    <w:rsid w:val="00220575"/>
  </w:style>
  <w:style w:type="paragraph" w:customStyle="1" w:styleId="6AC1AB60E183455099AB4F810B07A5E1">
    <w:name w:val="6AC1AB60E183455099AB4F810B07A5E1"/>
    <w:rsid w:val="00220575"/>
  </w:style>
  <w:style w:type="paragraph" w:customStyle="1" w:styleId="F48630E9B3C84F6BBE611324FD8A356F">
    <w:name w:val="F48630E9B3C84F6BBE611324FD8A356F"/>
    <w:rsid w:val="00220575"/>
  </w:style>
  <w:style w:type="paragraph" w:customStyle="1" w:styleId="88F04A8C70BC41029AD5F52C0CF9CF27">
    <w:name w:val="88F04A8C70BC41029AD5F52C0CF9CF27"/>
    <w:rsid w:val="00220575"/>
  </w:style>
  <w:style w:type="paragraph" w:customStyle="1" w:styleId="25792C41BBA54433A1D3FFD8279F3F6D">
    <w:name w:val="25792C41BBA54433A1D3FFD8279F3F6D"/>
    <w:rsid w:val="00220575"/>
  </w:style>
  <w:style w:type="paragraph" w:customStyle="1" w:styleId="E65C58B06761495DAD1D7D246B6C8B52">
    <w:name w:val="E65C58B06761495DAD1D7D246B6C8B52"/>
    <w:rsid w:val="00220575"/>
  </w:style>
  <w:style w:type="paragraph" w:customStyle="1" w:styleId="108AAA62166C4FF39982D3E316B1EDDC">
    <w:name w:val="108AAA62166C4FF39982D3E316B1EDDC"/>
    <w:rsid w:val="00220575"/>
  </w:style>
  <w:style w:type="paragraph" w:customStyle="1" w:styleId="84DEC99AAF954069AF4ED1768EB1ED08">
    <w:name w:val="84DEC99AAF954069AF4ED1768EB1ED08"/>
    <w:rsid w:val="00220575"/>
  </w:style>
  <w:style w:type="paragraph" w:customStyle="1" w:styleId="CDA46B2D447A46CEBDF1A132CE6FE24B">
    <w:name w:val="CDA46B2D447A46CEBDF1A132CE6FE24B"/>
    <w:rsid w:val="00220575"/>
  </w:style>
  <w:style w:type="paragraph" w:customStyle="1" w:styleId="C22E463EFCA44A2797D6E43D37A5CECB">
    <w:name w:val="C22E463EFCA44A2797D6E43D37A5CECB"/>
    <w:rsid w:val="00220575"/>
  </w:style>
  <w:style w:type="paragraph" w:customStyle="1" w:styleId="346F91CDD5224FED98038F9248F5753A">
    <w:name w:val="346F91CDD5224FED98038F9248F5753A"/>
    <w:rsid w:val="00220575"/>
  </w:style>
  <w:style w:type="paragraph" w:customStyle="1" w:styleId="72A448F6116B4888B0BBB375FA8E7FD7">
    <w:name w:val="72A448F6116B4888B0BBB375FA8E7FD7"/>
    <w:rsid w:val="00220575"/>
  </w:style>
  <w:style w:type="paragraph" w:customStyle="1" w:styleId="D74E5C754AFA4EF4BAB28E3857BACABD">
    <w:name w:val="D74E5C754AFA4EF4BAB28E3857BACABD"/>
    <w:rsid w:val="00220575"/>
  </w:style>
  <w:style w:type="paragraph" w:customStyle="1" w:styleId="23151FE3DFEE4737994F466A2BD95740">
    <w:name w:val="23151FE3DFEE4737994F466A2BD95740"/>
    <w:rsid w:val="00220575"/>
  </w:style>
  <w:style w:type="paragraph" w:customStyle="1" w:styleId="829331EB6CF2457CBBFD1D78EFD9F64F">
    <w:name w:val="829331EB6CF2457CBBFD1D78EFD9F64F"/>
    <w:rsid w:val="00220575"/>
  </w:style>
  <w:style w:type="paragraph" w:customStyle="1" w:styleId="75D6218C500A48E0902258F66A23176B">
    <w:name w:val="75D6218C500A48E0902258F66A23176B"/>
    <w:rsid w:val="00220575"/>
  </w:style>
  <w:style w:type="paragraph" w:customStyle="1" w:styleId="DC7690262F174BD7913BBB7B38A7B9DD">
    <w:name w:val="DC7690262F174BD7913BBB7B38A7B9DD"/>
    <w:rsid w:val="00220575"/>
  </w:style>
  <w:style w:type="paragraph" w:customStyle="1" w:styleId="7BA7AC8E12354E7A89E392DBD05B6561">
    <w:name w:val="7BA7AC8E12354E7A89E392DBD05B6561"/>
    <w:rsid w:val="00220575"/>
  </w:style>
  <w:style w:type="paragraph" w:customStyle="1" w:styleId="4A6BFF15D4704908BC4A690B659D75D3">
    <w:name w:val="4A6BFF15D4704908BC4A690B659D75D3"/>
    <w:rsid w:val="00220575"/>
  </w:style>
  <w:style w:type="paragraph" w:customStyle="1" w:styleId="37AD5710D00449088A961C7504B908C8">
    <w:name w:val="37AD5710D00449088A961C7504B908C8"/>
    <w:rsid w:val="00220575"/>
  </w:style>
  <w:style w:type="paragraph" w:customStyle="1" w:styleId="4F8ED68D09194F55B60449FE84D69FEA">
    <w:name w:val="4F8ED68D09194F55B60449FE84D69FEA"/>
    <w:rsid w:val="00220575"/>
  </w:style>
  <w:style w:type="paragraph" w:customStyle="1" w:styleId="52926A5E00AB41569E153D8530552352">
    <w:name w:val="52926A5E00AB41569E153D8530552352"/>
    <w:rsid w:val="00220575"/>
  </w:style>
  <w:style w:type="paragraph" w:customStyle="1" w:styleId="94D51FDAA18347CC8605DD58BB93ED3C">
    <w:name w:val="94D51FDAA18347CC8605DD58BB93ED3C"/>
    <w:rsid w:val="00220575"/>
  </w:style>
  <w:style w:type="paragraph" w:customStyle="1" w:styleId="72791B00730C41B5863682287B23CBC8">
    <w:name w:val="72791B00730C41B5863682287B23CBC8"/>
    <w:rsid w:val="00220575"/>
  </w:style>
  <w:style w:type="paragraph" w:customStyle="1" w:styleId="C299A03E5CBE4FDE8D524FF12D65F57E">
    <w:name w:val="C299A03E5CBE4FDE8D524FF12D65F57E"/>
    <w:rsid w:val="00220575"/>
  </w:style>
  <w:style w:type="paragraph" w:customStyle="1" w:styleId="1EF6D340FAE742DC8C3009106580AA10">
    <w:name w:val="1EF6D340FAE742DC8C3009106580AA10"/>
    <w:rsid w:val="00220575"/>
  </w:style>
  <w:style w:type="paragraph" w:customStyle="1" w:styleId="99B0FAB6AACD4A7DB64410A2FF3DD7A1">
    <w:name w:val="99B0FAB6AACD4A7DB64410A2FF3DD7A1"/>
    <w:rsid w:val="00220575"/>
  </w:style>
  <w:style w:type="paragraph" w:customStyle="1" w:styleId="DE3F7EDB496A4D3A932CC54FB72651F3">
    <w:name w:val="DE3F7EDB496A4D3A932CC54FB72651F3"/>
    <w:rsid w:val="00220575"/>
  </w:style>
  <w:style w:type="paragraph" w:customStyle="1" w:styleId="BC797D2D0DB049FB8ED578E1FE9C6D4C">
    <w:name w:val="BC797D2D0DB049FB8ED578E1FE9C6D4C"/>
    <w:rsid w:val="00220575"/>
  </w:style>
  <w:style w:type="paragraph" w:customStyle="1" w:styleId="B74A1FCA6008488B8AD1FF2802046BA0">
    <w:name w:val="B74A1FCA6008488B8AD1FF2802046BA0"/>
    <w:rsid w:val="00220575"/>
  </w:style>
  <w:style w:type="paragraph" w:customStyle="1" w:styleId="8445908167044C938E79B65291953F9A">
    <w:name w:val="8445908167044C938E79B65291953F9A"/>
    <w:rsid w:val="00220575"/>
  </w:style>
  <w:style w:type="paragraph" w:customStyle="1" w:styleId="611A12238BD4479D80678CEA420AC09F">
    <w:name w:val="611A12238BD4479D80678CEA420AC09F"/>
    <w:rsid w:val="00220575"/>
  </w:style>
  <w:style w:type="paragraph" w:customStyle="1" w:styleId="05600D9DC63648D18C083004931E92EB">
    <w:name w:val="05600D9DC63648D18C083004931E92EB"/>
    <w:rsid w:val="00220575"/>
  </w:style>
  <w:style w:type="paragraph" w:customStyle="1" w:styleId="A8BE19FF1FA942038346380E37383E6B">
    <w:name w:val="A8BE19FF1FA942038346380E37383E6B"/>
    <w:rsid w:val="00220575"/>
  </w:style>
  <w:style w:type="paragraph" w:customStyle="1" w:styleId="35D0F8A1EBBB4262BA118BA1D57D2A26">
    <w:name w:val="35D0F8A1EBBB4262BA118BA1D57D2A26"/>
    <w:rsid w:val="00220575"/>
  </w:style>
  <w:style w:type="paragraph" w:customStyle="1" w:styleId="6307172ED5E44B5AA500FF86BD853F86">
    <w:name w:val="6307172ED5E44B5AA500FF86BD853F86"/>
    <w:rsid w:val="00220575"/>
  </w:style>
  <w:style w:type="paragraph" w:customStyle="1" w:styleId="36363898C3F242048DF278400E1A3C7F">
    <w:name w:val="36363898C3F242048DF278400E1A3C7F"/>
    <w:rsid w:val="00220575"/>
  </w:style>
  <w:style w:type="paragraph" w:customStyle="1" w:styleId="0EC3E22DFDF14BF4B5200669CF409CCC">
    <w:name w:val="0EC3E22DFDF14BF4B5200669CF409CCC"/>
    <w:rsid w:val="00220575"/>
  </w:style>
  <w:style w:type="paragraph" w:customStyle="1" w:styleId="23FAB4C66B5745FB8C5105EB655A4868">
    <w:name w:val="23FAB4C66B5745FB8C5105EB655A4868"/>
    <w:rsid w:val="00220575"/>
  </w:style>
  <w:style w:type="paragraph" w:customStyle="1" w:styleId="466CCC2C22A9444684F1C9B0559E3516">
    <w:name w:val="466CCC2C22A9444684F1C9B0559E3516"/>
    <w:rsid w:val="00220575"/>
  </w:style>
  <w:style w:type="paragraph" w:customStyle="1" w:styleId="54C859CC5EBC47B7AFC9BC85949F2FB0">
    <w:name w:val="54C859CC5EBC47B7AFC9BC85949F2FB0"/>
    <w:rsid w:val="00220575"/>
  </w:style>
  <w:style w:type="paragraph" w:customStyle="1" w:styleId="A6E6B17429DA42E0849A99B22FA4B91E">
    <w:name w:val="A6E6B17429DA42E0849A99B22FA4B91E"/>
    <w:rsid w:val="00220575"/>
  </w:style>
  <w:style w:type="paragraph" w:customStyle="1" w:styleId="D04DFB8730114BC2A35D34E8E247F61F">
    <w:name w:val="D04DFB8730114BC2A35D34E8E247F61F"/>
    <w:rsid w:val="00220575"/>
  </w:style>
  <w:style w:type="paragraph" w:customStyle="1" w:styleId="844428D1D1A740BFA6A830D82D6B6EA2">
    <w:name w:val="844428D1D1A740BFA6A830D82D6B6EA2"/>
    <w:rsid w:val="00220575"/>
  </w:style>
  <w:style w:type="paragraph" w:customStyle="1" w:styleId="E53ABBC38CB9433984E46900D55E6B39">
    <w:name w:val="E53ABBC38CB9433984E46900D55E6B39"/>
    <w:rsid w:val="00220575"/>
  </w:style>
  <w:style w:type="paragraph" w:customStyle="1" w:styleId="F541641C7642415183C6C144109C2A9A">
    <w:name w:val="F541641C7642415183C6C144109C2A9A"/>
    <w:rsid w:val="00220575"/>
  </w:style>
  <w:style w:type="paragraph" w:customStyle="1" w:styleId="B28A3248F46E4F92BBD5259667B18756">
    <w:name w:val="B28A3248F46E4F92BBD5259667B18756"/>
    <w:rsid w:val="00220575"/>
  </w:style>
  <w:style w:type="paragraph" w:customStyle="1" w:styleId="5BBA4869A37F4776BAE510A98E485899">
    <w:name w:val="5BBA4869A37F4776BAE510A98E485899"/>
    <w:rsid w:val="00220575"/>
  </w:style>
  <w:style w:type="paragraph" w:customStyle="1" w:styleId="4F5545506B7247659F75941B7D80B090">
    <w:name w:val="4F5545506B7247659F75941B7D80B090"/>
    <w:rsid w:val="00220575"/>
  </w:style>
  <w:style w:type="paragraph" w:customStyle="1" w:styleId="4F4BC5A1D8A24D7FB9CB849D74E2CF50">
    <w:name w:val="4F4BC5A1D8A24D7FB9CB849D74E2CF50"/>
    <w:rsid w:val="00220575"/>
  </w:style>
  <w:style w:type="paragraph" w:customStyle="1" w:styleId="ECC808DE0A134E1586429A727FAC199F">
    <w:name w:val="ECC808DE0A134E1586429A727FAC199F"/>
    <w:rsid w:val="00220575"/>
  </w:style>
  <w:style w:type="paragraph" w:customStyle="1" w:styleId="3FA9D797D9154B958085215805CAC197">
    <w:name w:val="3FA9D797D9154B958085215805CAC197"/>
    <w:rsid w:val="00220575"/>
  </w:style>
  <w:style w:type="paragraph" w:customStyle="1" w:styleId="7A98A33E5D6D41B3A2C77979247F0DFA">
    <w:name w:val="7A98A33E5D6D41B3A2C77979247F0DFA"/>
    <w:rsid w:val="00220575"/>
  </w:style>
  <w:style w:type="paragraph" w:customStyle="1" w:styleId="04FEC9F0287C4361B160F0558E1BC121">
    <w:name w:val="04FEC9F0287C4361B160F0558E1BC121"/>
    <w:rsid w:val="00220575"/>
  </w:style>
  <w:style w:type="paragraph" w:customStyle="1" w:styleId="4EB39E23871E4C098BFE160F211181C7">
    <w:name w:val="4EB39E23871E4C098BFE160F211181C7"/>
    <w:rsid w:val="00220575"/>
  </w:style>
  <w:style w:type="paragraph" w:customStyle="1" w:styleId="E366C504AEFF44838D39FC666FFA751B">
    <w:name w:val="E366C504AEFF44838D39FC666FFA751B"/>
    <w:rsid w:val="00220575"/>
  </w:style>
  <w:style w:type="paragraph" w:customStyle="1" w:styleId="7FCAA85D33CA4381A64045A74B8C9A9B">
    <w:name w:val="7FCAA85D33CA4381A64045A74B8C9A9B"/>
    <w:rsid w:val="00220575"/>
  </w:style>
  <w:style w:type="paragraph" w:customStyle="1" w:styleId="603FFA4E42A84A4C9C44CD8329DF13A5">
    <w:name w:val="603FFA4E42A84A4C9C44CD8329DF13A5"/>
    <w:rsid w:val="00220575"/>
  </w:style>
  <w:style w:type="paragraph" w:customStyle="1" w:styleId="F0FFAEE0CEBA417293B67E5ECA72A9A2">
    <w:name w:val="F0FFAEE0CEBA417293B67E5ECA72A9A2"/>
    <w:rsid w:val="00220575"/>
  </w:style>
  <w:style w:type="paragraph" w:customStyle="1" w:styleId="A08C833675044B25AEFA7FA71BFD916B">
    <w:name w:val="A08C833675044B25AEFA7FA71BFD916B"/>
    <w:rsid w:val="00220575"/>
  </w:style>
  <w:style w:type="paragraph" w:customStyle="1" w:styleId="CB0534138BE54E46BBB345DC1E086723">
    <w:name w:val="CB0534138BE54E46BBB345DC1E086723"/>
    <w:rsid w:val="00220575"/>
  </w:style>
  <w:style w:type="paragraph" w:customStyle="1" w:styleId="220BB650C34A4DBC810E4BC45469CA39">
    <w:name w:val="220BB650C34A4DBC810E4BC45469CA39"/>
    <w:rsid w:val="00220575"/>
  </w:style>
  <w:style w:type="paragraph" w:customStyle="1" w:styleId="7CD3ABFF2FEE44D79D26E604F249E49E">
    <w:name w:val="7CD3ABFF2FEE44D79D26E604F249E49E"/>
    <w:rsid w:val="00220575"/>
  </w:style>
  <w:style w:type="paragraph" w:customStyle="1" w:styleId="2813BF88627E499D9B11D84BA91C7502">
    <w:name w:val="2813BF88627E499D9B11D84BA91C7502"/>
    <w:rsid w:val="00220575"/>
  </w:style>
  <w:style w:type="paragraph" w:customStyle="1" w:styleId="5A74C15C56264632A95719E7C13ABBFD">
    <w:name w:val="5A74C15C56264632A95719E7C13ABBFD"/>
    <w:rsid w:val="00220575"/>
  </w:style>
  <w:style w:type="paragraph" w:customStyle="1" w:styleId="4CC7439954E04E538E378825FC5218CA">
    <w:name w:val="4CC7439954E04E538E378825FC5218CA"/>
    <w:rsid w:val="00220575"/>
  </w:style>
  <w:style w:type="paragraph" w:customStyle="1" w:styleId="225B2E35D8E04F9DAE135DEC9856197C">
    <w:name w:val="225B2E35D8E04F9DAE135DEC9856197C"/>
    <w:rsid w:val="00220575"/>
  </w:style>
  <w:style w:type="paragraph" w:customStyle="1" w:styleId="8BF101B68EC141F0B4E662785FBF4FBD">
    <w:name w:val="8BF101B68EC141F0B4E662785FBF4FBD"/>
    <w:rsid w:val="00220575"/>
  </w:style>
  <w:style w:type="paragraph" w:customStyle="1" w:styleId="612BD678CF6F46B0A0607C90176B7389">
    <w:name w:val="612BD678CF6F46B0A0607C90176B7389"/>
    <w:rsid w:val="00220575"/>
  </w:style>
  <w:style w:type="paragraph" w:customStyle="1" w:styleId="39D1DC42D9E94B5E8CEF7E3B46AC4A61">
    <w:name w:val="39D1DC42D9E94B5E8CEF7E3B46AC4A61"/>
    <w:rsid w:val="00220575"/>
  </w:style>
  <w:style w:type="paragraph" w:customStyle="1" w:styleId="EF4E04E0F4854E44860B36C9CF9C3527">
    <w:name w:val="EF4E04E0F4854E44860B36C9CF9C3527"/>
    <w:rsid w:val="00220575"/>
  </w:style>
  <w:style w:type="paragraph" w:customStyle="1" w:styleId="051B01FF7C8F4283A598E5C6A765556D">
    <w:name w:val="051B01FF7C8F4283A598E5C6A765556D"/>
    <w:rsid w:val="00220575"/>
  </w:style>
  <w:style w:type="paragraph" w:customStyle="1" w:styleId="6E10909BE47E4727B760DD4F52B9F6E9">
    <w:name w:val="6E10909BE47E4727B760DD4F52B9F6E9"/>
    <w:rsid w:val="00220575"/>
  </w:style>
  <w:style w:type="paragraph" w:customStyle="1" w:styleId="F147D3CE7DD44582B65C283043121EC8">
    <w:name w:val="F147D3CE7DD44582B65C283043121EC8"/>
    <w:rsid w:val="00220575"/>
  </w:style>
  <w:style w:type="paragraph" w:customStyle="1" w:styleId="709FBFECEFB940DEBF1913DCA5CE1B0A">
    <w:name w:val="709FBFECEFB940DEBF1913DCA5CE1B0A"/>
    <w:rsid w:val="00220575"/>
  </w:style>
  <w:style w:type="paragraph" w:customStyle="1" w:styleId="E641E946F35A4767A3E32E89DD0CE6F3">
    <w:name w:val="E641E946F35A4767A3E32E89DD0CE6F3"/>
    <w:rsid w:val="00220575"/>
  </w:style>
  <w:style w:type="paragraph" w:customStyle="1" w:styleId="7B865652A81B4D8C9BB9688AAC8CF7EA">
    <w:name w:val="7B865652A81B4D8C9BB9688AAC8CF7EA"/>
    <w:rsid w:val="00220575"/>
  </w:style>
  <w:style w:type="paragraph" w:customStyle="1" w:styleId="FBBA0C13DF7048CA8DFA7C843603871E">
    <w:name w:val="FBBA0C13DF7048CA8DFA7C843603871E"/>
    <w:rsid w:val="00220575"/>
  </w:style>
  <w:style w:type="paragraph" w:customStyle="1" w:styleId="9D07CF1FA6084638A3B4136CEDA370E4">
    <w:name w:val="9D07CF1FA6084638A3B4136CEDA370E4"/>
    <w:rsid w:val="00220575"/>
  </w:style>
  <w:style w:type="paragraph" w:customStyle="1" w:styleId="59828765ECCE4C9BBCC8101725A65E7A">
    <w:name w:val="59828765ECCE4C9BBCC8101725A65E7A"/>
    <w:rsid w:val="00220575"/>
  </w:style>
  <w:style w:type="paragraph" w:customStyle="1" w:styleId="7D19C627BD1546CBAAD3E0E3613EB4C2">
    <w:name w:val="7D19C627BD1546CBAAD3E0E3613EB4C2"/>
    <w:rsid w:val="00220575"/>
  </w:style>
  <w:style w:type="paragraph" w:customStyle="1" w:styleId="C9B1A76E772C43748189DE6A88C80A05">
    <w:name w:val="C9B1A76E772C43748189DE6A88C80A05"/>
    <w:rsid w:val="00220575"/>
  </w:style>
  <w:style w:type="paragraph" w:customStyle="1" w:styleId="06D364AE7AB040449A53046AD52EEE3E">
    <w:name w:val="06D364AE7AB040449A53046AD52EEE3E"/>
    <w:rsid w:val="00220575"/>
  </w:style>
  <w:style w:type="paragraph" w:customStyle="1" w:styleId="898E1880CA9C4675A5F364680EEC9573">
    <w:name w:val="898E1880CA9C4675A5F364680EEC9573"/>
    <w:rsid w:val="00220575"/>
  </w:style>
  <w:style w:type="paragraph" w:customStyle="1" w:styleId="8142FF66CE22498C9799B7307A620774">
    <w:name w:val="8142FF66CE22498C9799B7307A620774"/>
    <w:rsid w:val="00220575"/>
  </w:style>
  <w:style w:type="paragraph" w:customStyle="1" w:styleId="9F094873B60146AC80638DFC2A406F42">
    <w:name w:val="9F094873B60146AC80638DFC2A406F42"/>
    <w:rsid w:val="00220575"/>
  </w:style>
  <w:style w:type="paragraph" w:customStyle="1" w:styleId="4A760D095AB9436E8791DAA2F183ED70">
    <w:name w:val="4A760D095AB9436E8791DAA2F183ED70"/>
    <w:rsid w:val="00220575"/>
  </w:style>
  <w:style w:type="paragraph" w:customStyle="1" w:styleId="39F103D2529C4F75BE9B2939219BFC07">
    <w:name w:val="39F103D2529C4F75BE9B2939219BFC07"/>
    <w:rsid w:val="00220575"/>
  </w:style>
  <w:style w:type="paragraph" w:customStyle="1" w:styleId="D5FBEA484897480F825ECADB1D5AB8CF">
    <w:name w:val="D5FBEA484897480F825ECADB1D5AB8CF"/>
    <w:rsid w:val="00220575"/>
  </w:style>
  <w:style w:type="paragraph" w:customStyle="1" w:styleId="76B108E922724C33A1973D8F98AA8D36">
    <w:name w:val="76B108E922724C33A1973D8F98AA8D36"/>
    <w:rsid w:val="00220575"/>
  </w:style>
  <w:style w:type="paragraph" w:customStyle="1" w:styleId="734497CCB30E4A3FA429D3BAFB006FC1">
    <w:name w:val="734497CCB30E4A3FA429D3BAFB006FC1"/>
    <w:rsid w:val="00220575"/>
  </w:style>
  <w:style w:type="paragraph" w:customStyle="1" w:styleId="6E27A23A9868477FB2B92E925612AB70">
    <w:name w:val="6E27A23A9868477FB2B92E925612AB70"/>
    <w:rsid w:val="00220575"/>
  </w:style>
  <w:style w:type="paragraph" w:customStyle="1" w:styleId="6BCF90D38DFB45D198FBEBFD9704051E">
    <w:name w:val="6BCF90D38DFB45D198FBEBFD9704051E"/>
    <w:rsid w:val="00220575"/>
  </w:style>
  <w:style w:type="paragraph" w:customStyle="1" w:styleId="1E2CB69DF643421E82AEC43486F9E8B3">
    <w:name w:val="1E2CB69DF643421E82AEC43486F9E8B3"/>
    <w:rsid w:val="00220575"/>
  </w:style>
  <w:style w:type="paragraph" w:customStyle="1" w:styleId="CDE13EA36DBC4D1FB2B9ABDF48C58FF6">
    <w:name w:val="CDE13EA36DBC4D1FB2B9ABDF48C58FF6"/>
    <w:rsid w:val="00220575"/>
  </w:style>
  <w:style w:type="paragraph" w:customStyle="1" w:styleId="CC563C51D42646508FC3E3C85FB3A74D">
    <w:name w:val="CC563C51D42646508FC3E3C85FB3A74D"/>
    <w:rsid w:val="00220575"/>
  </w:style>
  <w:style w:type="paragraph" w:customStyle="1" w:styleId="D93EECB395F84750849D1E8D5171B420">
    <w:name w:val="D93EECB395F84750849D1E8D5171B420"/>
    <w:rsid w:val="00220575"/>
  </w:style>
  <w:style w:type="paragraph" w:customStyle="1" w:styleId="99307BC849A5480D9944166C68961E3B">
    <w:name w:val="99307BC849A5480D9944166C68961E3B"/>
    <w:rsid w:val="00220575"/>
  </w:style>
  <w:style w:type="paragraph" w:customStyle="1" w:styleId="7AF952BF58FC4658A9C6FD20B4F99F89">
    <w:name w:val="7AF952BF58FC4658A9C6FD20B4F99F89"/>
    <w:rsid w:val="00220575"/>
  </w:style>
  <w:style w:type="paragraph" w:customStyle="1" w:styleId="E728A54FACBA4CFF8D5082B914EDFCCF">
    <w:name w:val="E728A54FACBA4CFF8D5082B914EDFCCF"/>
    <w:rsid w:val="00220575"/>
  </w:style>
  <w:style w:type="paragraph" w:customStyle="1" w:styleId="BE31EF846D7948BDB129D9AFE6610F8C">
    <w:name w:val="BE31EF846D7948BDB129D9AFE6610F8C"/>
    <w:rsid w:val="00220575"/>
  </w:style>
  <w:style w:type="paragraph" w:customStyle="1" w:styleId="1CE8961AB3D848549FFC9EF651333AC8">
    <w:name w:val="1CE8961AB3D848549FFC9EF651333AC8"/>
    <w:rsid w:val="00220575"/>
  </w:style>
  <w:style w:type="paragraph" w:customStyle="1" w:styleId="AB8FB6AC8BA94373BD917E8D1EE4C12C">
    <w:name w:val="AB8FB6AC8BA94373BD917E8D1EE4C12C"/>
    <w:rsid w:val="00220575"/>
  </w:style>
  <w:style w:type="paragraph" w:customStyle="1" w:styleId="33AC8E5A4A4D4B3EBCFE07F381B40C26">
    <w:name w:val="33AC8E5A4A4D4B3EBCFE07F381B40C26"/>
    <w:rsid w:val="00220575"/>
  </w:style>
  <w:style w:type="paragraph" w:customStyle="1" w:styleId="145F855F6C0340BD9E30B0D04F6A8535">
    <w:name w:val="145F855F6C0340BD9E30B0D04F6A8535"/>
    <w:rsid w:val="00220575"/>
  </w:style>
  <w:style w:type="paragraph" w:customStyle="1" w:styleId="BD7DECCEB53949D3B448FB04C33B1F08">
    <w:name w:val="BD7DECCEB53949D3B448FB04C33B1F08"/>
    <w:rsid w:val="00220575"/>
  </w:style>
  <w:style w:type="paragraph" w:customStyle="1" w:styleId="7BB11DA652AE48BFA88EA0C64E5B14E9">
    <w:name w:val="7BB11DA652AE48BFA88EA0C64E5B14E9"/>
    <w:rsid w:val="00220575"/>
  </w:style>
  <w:style w:type="paragraph" w:customStyle="1" w:styleId="DBAFB5EA37CB48A095943947A508D385">
    <w:name w:val="DBAFB5EA37CB48A095943947A508D385"/>
    <w:rsid w:val="00220575"/>
  </w:style>
  <w:style w:type="paragraph" w:customStyle="1" w:styleId="44A19BBFB5EF47A498AA169A991FFEBF">
    <w:name w:val="44A19BBFB5EF47A498AA169A991FFEBF"/>
    <w:rsid w:val="00220575"/>
  </w:style>
  <w:style w:type="paragraph" w:customStyle="1" w:styleId="AF030AC962E147EDBB62DA85CA435D11">
    <w:name w:val="AF030AC962E147EDBB62DA85CA435D11"/>
    <w:rsid w:val="00220575"/>
  </w:style>
  <w:style w:type="paragraph" w:customStyle="1" w:styleId="B7E9DC90A16E4742A3BBDCBA4826FA30">
    <w:name w:val="B7E9DC90A16E4742A3BBDCBA4826FA30"/>
    <w:rsid w:val="00220575"/>
  </w:style>
  <w:style w:type="paragraph" w:customStyle="1" w:styleId="2E151B157FCC42F4BA5E62B107E846E2">
    <w:name w:val="2E151B157FCC42F4BA5E62B107E846E2"/>
    <w:rsid w:val="00220575"/>
  </w:style>
  <w:style w:type="paragraph" w:customStyle="1" w:styleId="0CFF84FFC8D544DCB18C5E7791DD812C">
    <w:name w:val="0CFF84FFC8D544DCB18C5E7791DD812C"/>
    <w:rsid w:val="00220575"/>
  </w:style>
  <w:style w:type="paragraph" w:customStyle="1" w:styleId="3A6FDD7519ED492E99770A548B7D4A1A">
    <w:name w:val="3A6FDD7519ED492E99770A548B7D4A1A"/>
    <w:rsid w:val="00220575"/>
  </w:style>
  <w:style w:type="paragraph" w:customStyle="1" w:styleId="E7013999F9A54D46875A11DB4B86FC01">
    <w:name w:val="E7013999F9A54D46875A11DB4B86FC01"/>
    <w:rsid w:val="00220575"/>
  </w:style>
  <w:style w:type="paragraph" w:customStyle="1" w:styleId="728B6FC95B6B40D59326A4CD7828E837">
    <w:name w:val="728B6FC95B6B40D59326A4CD7828E837"/>
    <w:rsid w:val="00220575"/>
  </w:style>
  <w:style w:type="paragraph" w:customStyle="1" w:styleId="3FBD7E1A3B8E42818218D997FCF6CFEC">
    <w:name w:val="3FBD7E1A3B8E42818218D997FCF6CFEC"/>
    <w:rsid w:val="00220575"/>
  </w:style>
  <w:style w:type="paragraph" w:customStyle="1" w:styleId="BAD7405E684D47849400539BCE803A7B">
    <w:name w:val="BAD7405E684D47849400539BCE803A7B"/>
    <w:rsid w:val="00220575"/>
  </w:style>
  <w:style w:type="paragraph" w:customStyle="1" w:styleId="70C990744D594760B31270AC331469BC">
    <w:name w:val="70C990744D594760B31270AC331469BC"/>
    <w:rsid w:val="00220575"/>
  </w:style>
  <w:style w:type="paragraph" w:customStyle="1" w:styleId="79B5BD908B054423B7532DC7B7BABFA1">
    <w:name w:val="79B5BD908B054423B7532DC7B7BABFA1"/>
    <w:rsid w:val="00220575"/>
  </w:style>
  <w:style w:type="paragraph" w:customStyle="1" w:styleId="1617F89CF398486BACB9A2D494C7ADBB">
    <w:name w:val="1617F89CF398486BACB9A2D494C7ADBB"/>
    <w:rsid w:val="00220575"/>
  </w:style>
  <w:style w:type="paragraph" w:customStyle="1" w:styleId="34C49C24CBA44152BF1D45E1FFDD1F87">
    <w:name w:val="34C49C24CBA44152BF1D45E1FFDD1F87"/>
    <w:rsid w:val="00220575"/>
  </w:style>
  <w:style w:type="paragraph" w:customStyle="1" w:styleId="66167D1AF6274CE0BCFF955BE42561B1">
    <w:name w:val="66167D1AF6274CE0BCFF955BE42561B1"/>
    <w:rsid w:val="00220575"/>
  </w:style>
  <w:style w:type="paragraph" w:customStyle="1" w:styleId="DB7A59C97BB04FF9B81FB3C323EF91F5">
    <w:name w:val="DB7A59C97BB04FF9B81FB3C323EF91F5"/>
    <w:rsid w:val="00220575"/>
  </w:style>
  <w:style w:type="paragraph" w:customStyle="1" w:styleId="DAD1F3FEB50C470492717326DE22F450">
    <w:name w:val="DAD1F3FEB50C470492717326DE22F450"/>
    <w:rsid w:val="00220575"/>
  </w:style>
  <w:style w:type="paragraph" w:customStyle="1" w:styleId="A46739CD36734A038CF6A3215CEBB7C3">
    <w:name w:val="A46739CD36734A038CF6A3215CEBB7C3"/>
    <w:rsid w:val="00220575"/>
  </w:style>
  <w:style w:type="paragraph" w:customStyle="1" w:styleId="CEFB4426F152418AA45F33E57445A13E">
    <w:name w:val="CEFB4426F152418AA45F33E57445A13E"/>
    <w:rsid w:val="00220575"/>
  </w:style>
  <w:style w:type="paragraph" w:customStyle="1" w:styleId="6FF926F316C141DD80DEA7DEFCF3E2C6">
    <w:name w:val="6FF926F316C141DD80DEA7DEFCF3E2C6"/>
    <w:rsid w:val="00220575"/>
  </w:style>
  <w:style w:type="paragraph" w:customStyle="1" w:styleId="563488762EA74A8BA58E53B13D709376">
    <w:name w:val="563488762EA74A8BA58E53B13D709376"/>
    <w:rsid w:val="00220575"/>
  </w:style>
  <w:style w:type="paragraph" w:customStyle="1" w:styleId="27B55E2E655C41DF93E2DC549FE5B9AE">
    <w:name w:val="27B55E2E655C41DF93E2DC549FE5B9AE"/>
    <w:rsid w:val="00220575"/>
  </w:style>
  <w:style w:type="paragraph" w:customStyle="1" w:styleId="FC87AAAC330A43ECBABD1331D0FBC1ED">
    <w:name w:val="FC87AAAC330A43ECBABD1331D0FBC1ED"/>
    <w:rsid w:val="00220575"/>
  </w:style>
  <w:style w:type="paragraph" w:customStyle="1" w:styleId="94725BB906474219A0B1288E8D27A268">
    <w:name w:val="94725BB906474219A0B1288E8D27A268"/>
    <w:rsid w:val="00220575"/>
  </w:style>
  <w:style w:type="paragraph" w:customStyle="1" w:styleId="44165C09C06D48BD81803CB8A97B04D0">
    <w:name w:val="44165C09C06D48BD81803CB8A97B04D0"/>
    <w:rsid w:val="00220575"/>
  </w:style>
  <w:style w:type="paragraph" w:customStyle="1" w:styleId="98B0B501EF37467BB98D4420838B6690">
    <w:name w:val="98B0B501EF37467BB98D4420838B6690"/>
    <w:rsid w:val="00220575"/>
  </w:style>
  <w:style w:type="paragraph" w:customStyle="1" w:styleId="BA0264D6257C429AA3D592AAB687F6EC">
    <w:name w:val="BA0264D6257C429AA3D592AAB687F6EC"/>
    <w:rsid w:val="00220575"/>
  </w:style>
  <w:style w:type="paragraph" w:customStyle="1" w:styleId="2433F5D530BF4996B990DA0B883C007D">
    <w:name w:val="2433F5D530BF4996B990DA0B883C007D"/>
    <w:rsid w:val="00220575"/>
  </w:style>
  <w:style w:type="paragraph" w:customStyle="1" w:styleId="D69EC0E8CD56496D88C4567109229C1F">
    <w:name w:val="D69EC0E8CD56496D88C4567109229C1F"/>
    <w:rsid w:val="00220575"/>
  </w:style>
  <w:style w:type="paragraph" w:customStyle="1" w:styleId="96726EF155934E5F96320B3B0FB81568">
    <w:name w:val="96726EF155934E5F96320B3B0FB81568"/>
    <w:rsid w:val="00220575"/>
  </w:style>
  <w:style w:type="paragraph" w:customStyle="1" w:styleId="E21891CB2708426DAD1D8FB4B2203B0C">
    <w:name w:val="E21891CB2708426DAD1D8FB4B2203B0C"/>
    <w:rsid w:val="00220575"/>
  </w:style>
  <w:style w:type="paragraph" w:customStyle="1" w:styleId="89CFBD6AF87B4CC3AED963265BD5D114">
    <w:name w:val="89CFBD6AF87B4CC3AED963265BD5D114"/>
    <w:rsid w:val="00220575"/>
  </w:style>
  <w:style w:type="paragraph" w:customStyle="1" w:styleId="F3A425FFC348401BAAC12FE69DE175EC">
    <w:name w:val="F3A425FFC348401BAAC12FE69DE175EC"/>
    <w:rsid w:val="00220575"/>
  </w:style>
  <w:style w:type="paragraph" w:customStyle="1" w:styleId="A46C0E3B15DD447AA91E848B810EB810">
    <w:name w:val="A46C0E3B15DD447AA91E848B810EB810"/>
    <w:rsid w:val="00220575"/>
  </w:style>
  <w:style w:type="paragraph" w:customStyle="1" w:styleId="A98EA74757664012AA6F2721850A051B">
    <w:name w:val="A98EA74757664012AA6F2721850A051B"/>
    <w:rsid w:val="00220575"/>
  </w:style>
  <w:style w:type="paragraph" w:customStyle="1" w:styleId="BDCD9B0139444051B83D9FEA69AA89F5">
    <w:name w:val="BDCD9B0139444051B83D9FEA69AA89F5"/>
    <w:rsid w:val="00220575"/>
  </w:style>
  <w:style w:type="paragraph" w:customStyle="1" w:styleId="A1B16DDFAEB64590B88F35233685D4AD">
    <w:name w:val="A1B16DDFAEB64590B88F35233685D4AD"/>
    <w:rsid w:val="00220575"/>
  </w:style>
  <w:style w:type="paragraph" w:customStyle="1" w:styleId="C710DC44E6DF4E179C60E746641AA49F">
    <w:name w:val="C710DC44E6DF4E179C60E746641AA49F"/>
    <w:rsid w:val="00220575"/>
  </w:style>
  <w:style w:type="paragraph" w:customStyle="1" w:styleId="5F76AE85D8A64B788B9885E20FFC52C0">
    <w:name w:val="5F76AE85D8A64B788B9885E20FFC52C0"/>
    <w:rsid w:val="00220575"/>
  </w:style>
  <w:style w:type="paragraph" w:customStyle="1" w:styleId="725904B6F40247C1AF7E2430CAF9E448">
    <w:name w:val="725904B6F40247C1AF7E2430CAF9E448"/>
    <w:rsid w:val="00220575"/>
  </w:style>
  <w:style w:type="paragraph" w:customStyle="1" w:styleId="E0B972EC5E46447480F36347244C3E12">
    <w:name w:val="E0B972EC5E46447480F36347244C3E12"/>
    <w:rsid w:val="00220575"/>
  </w:style>
  <w:style w:type="paragraph" w:customStyle="1" w:styleId="D41485ED9EA94F83BB8F14ADD37BF65C">
    <w:name w:val="D41485ED9EA94F83BB8F14ADD37BF65C"/>
    <w:rsid w:val="00220575"/>
  </w:style>
  <w:style w:type="paragraph" w:customStyle="1" w:styleId="668255CD5CBA40E6BB7C357BA3B804F8">
    <w:name w:val="668255CD5CBA40E6BB7C357BA3B804F8"/>
    <w:rsid w:val="00220575"/>
  </w:style>
  <w:style w:type="paragraph" w:customStyle="1" w:styleId="20B7679FD90E42B69493FFAD6F6527EB">
    <w:name w:val="20B7679FD90E42B69493FFAD6F6527EB"/>
    <w:rsid w:val="00220575"/>
  </w:style>
  <w:style w:type="paragraph" w:customStyle="1" w:styleId="FEE7C1F6B18848EC8C70D28961FC2A21">
    <w:name w:val="FEE7C1F6B18848EC8C70D28961FC2A21"/>
    <w:rsid w:val="00220575"/>
  </w:style>
  <w:style w:type="paragraph" w:customStyle="1" w:styleId="E1C5265D910442DCA20F03AE09E49BD0">
    <w:name w:val="E1C5265D910442DCA20F03AE09E49BD0"/>
    <w:rsid w:val="00220575"/>
  </w:style>
  <w:style w:type="paragraph" w:customStyle="1" w:styleId="73DAEB05D33F4864912BDF2DBC3EE748">
    <w:name w:val="73DAEB05D33F4864912BDF2DBC3EE748"/>
    <w:rsid w:val="00220575"/>
  </w:style>
  <w:style w:type="paragraph" w:customStyle="1" w:styleId="7DC57A0C24F1459FA522A6186E4B9CA1">
    <w:name w:val="7DC57A0C24F1459FA522A6186E4B9CA1"/>
    <w:rsid w:val="00220575"/>
  </w:style>
  <w:style w:type="paragraph" w:customStyle="1" w:styleId="FFB6200E0E67412B9AAECE36E6B89FBC">
    <w:name w:val="FFB6200E0E67412B9AAECE36E6B89FBC"/>
    <w:rsid w:val="00220575"/>
  </w:style>
  <w:style w:type="paragraph" w:customStyle="1" w:styleId="B5A3FA10F02142CD89CED6709780F6A3">
    <w:name w:val="B5A3FA10F02142CD89CED6709780F6A3"/>
    <w:rsid w:val="00220575"/>
  </w:style>
  <w:style w:type="paragraph" w:customStyle="1" w:styleId="D493C90975DE4EDD82C76016A44CAC3F">
    <w:name w:val="D493C90975DE4EDD82C76016A44CAC3F"/>
    <w:rsid w:val="00220575"/>
  </w:style>
  <w:style w:type="paragraph" w:customStyle="1" w:styleId="147913D0289D450B972887775F4BA242">
    <w:name w:val="147913D0289D450B972887775F4BA242"/>
    <w:rsid w:val="00220575"/>
  </w:style>
  <w:style w:type="paragraph" w:customStyle="1" w:styleId="E46F2CE5986E425586E16FE82F8B147E">
    <w:name w:val="E46F2CE5986E425586E16FE82F8B147E"/>
    <w:rsid w:val="00220575"/>
  </w:style>
  <w:style w:type="paragraph" w:customStyle="1" w:styleId="F0CE19DDC5A442FEBA2A714E5D42DB30">
    <w:name w:val="F0CE19DDC5A442FEBA2A714E5D42DB30"/>
    <w:rsid w:val="00220575"/>
  </w:style>
  <w:style w:type="paragraph" w:customStyle="1" w:styleId="BC3DD7AD3A4E45649C932BE2DA44EA53">
    <w:name w:val="BC3DD7AD3A4E45649C932BE2DA44EA53"/>
    <w:rsid w:val="00220575"/>
  </w:style>
  <w:style w:type="paragraph" w:customStyle="1" w:styleId="0E342B409F1C497D9067F842BD5B4C9A">
    <w:name w:val="0E342B409F1C497D9067F842BD5B4C9A"/>
    <w:rsid w:val="00220575"/>
  </w:style>
  <w:style w:type="paragraph" w:customStyle="1" w:styleId="B69AE38599434BD094378F9565C192A8">
    <w:name w:val="B69AE38599434BD094378F9565C192A8"/>
    <w:rsid w:val="00220575"/>
  </w:style>
  <w:style w:type="paragraph" w:customStyle="1" w:styleId="9A8F043FAC764AD39A242B276472BD6C">
    <w:name w:val="9A8F043FAC764AD39A242B276472BD6C"/>
    <w:rsid w:val="00220575"/>
  </w:style>
  <w:style w:type="paragraph" w:customStyle="1" w:styleId="FE1DA60B27824AD78BACD3F77E537531">
    <w:name w:val="FE1DA60B27824AD78BACD3F77E537531"/>
    <w:rsid w:val="00220575"/>
  </w:style>
  <w:style w:type="paragraph" w:customStyle="1" w:styleId="60E34922828F40598CD37E8405422FE5">
    <w:name w:val="60E34922828F40598CD37E8405422FE5"/>
    <w:rsid w:val="00220575"/>
  </w:style>
  <w:style w:type="paragraph" w:customStyle="1" w:styleId="EAEFBD15EDF54C65BF4ED45E4CB1F9D7">
    <w:name w:val="EAEFBD15EDF54C65BF4ED45E4CB1F9D7"/>
    <w:rsid w:val="00220575"/>
  </w:style>
  <w:style w:type="paragraph" w:customStyle="1" w:styleId="C35F51FD57A6406D977CAA31D9843425">
    <w:name w:val="C35F51FD57A6406D977CAA31D9843425"/>
    <w:rsid w:val="00220575"/>
  </w:style>
  <w:style w:type="paragraph" w:customStyle="1" w:styleId="13EA7A319286413E9C7B113F91574A37">
    <w:name w:val="13EA7A319286413E9C7B113F91574A37"/>
    <w:rsid w:val="00220575"/>
  </w:style>
  <w:style w:type="paragraph" w:customStyle="1" w:styleId="91DFA125B0E4431BB044BF60BBCD043C">
    <w:name w:val="91DFA125B0E4431BB044BF60BBCD043C"/>
    <w:rsid w:val="00220575"/>
  </w:style>
  <w:style w:type="paragraph" w:customStyle="1" w:styleId="80BE101E3C1547AFB37878DE5C5B66F3">
    <w:name w:val="80BE101E3C1547AFB37878DE5C5B66F3"/>
    <w:rsid w:val="00220575"/>
  </w:style>
  <w:style w:type="paragraph" w:customStyle="1" w:styleId="2F9CE6DE14614294AECC4FAEC19A2459">
    <w:name w:val="2F9CE6DE14614294AECC4FAEC19A2459"/>
    <w:rsid w:val="00220575"/>
  </w:style>
  <w:style w:type="paragraph" w:customStyle="1" w:styleId="C564A62195074667BB7AF285463C3C45">
    <w:name w:val="C564A62195074667BB7AF285463C3C45"/>
    <w:rsid w:val="00220575"/>
  </w:style>
  <w:style w:type="paragraph" w:customStyle="1" w:styleId="8EB83731B7A5487AA1ED9F31098A0AB2">
    <w:name w:val="8EB83731B7A5487AA1ED9F31098A0AB2"/>
    <w:rsid w:val="00220575"/>
  </w:style>
  <w:style w:type="paragraph" w:customStyle="1" w:styleId="F5726E64D8B74214B48BCE80EFFAAC68">
    <w:name w:val="F5726E64D8B74214B48BCE80EFFAAC68"/>
    <w:rsid w:val="00220575"/>
  </w:style>
  <w:style w:type="paragraph" w:customStyle="1" w:styleId="D88161E83AFF44F4830BBD328B2F9BB3">
    <w:name w:val="D88161E83AFF44F4830BBD328B2F9BB3"/>
    <w:rsid w:val="00220575"/>
  </w:style>
  <w:style w:type="paragraph" w:customStyle="1" w:styleId="EA1C5CD925A24265A9D2F67A068BEB09">
    <w:name w:val="EA1C5CD925A24265A9D2F67A068BEB09"/>
    <w:rsid w:val="00956550"/>
    <w:pPr>
      <w:spacing w:after="200" w:line="276" w:lineRule="auto"/>
    </w:pPr>
  </w:style>
  <w:style w:type="paragraph" w:customStyle="1" w:styleId="A438A5568B014886B22F65995B4DC704">
    <w:name w:val="A438A5568B014886B22F65995B4DC704"/>
    <w:rsid w:val="00956550"/>
    <w:pPr>
      <w:spacing w:after="200" w:line="276" w:lineRule="auto"/>
    </w:pPr>
  </w:style>
  <w:style w:type="paragraph" w:customStyle="1" w:styleId="BDB2746C4EB94263AC0D2612E806AF63">
    <w:name w:val="BDB2746C4EB94263AC0D2612E806AF63"/>
    <w:rsid w:val="00956550"/>
    <w:pPr>
      <w:spacing w:after="200" w:line="276" w:lineRule="auto"/>
    </w:pPr>
  </w:style>
  <w:style w:type="paragraph" w:customStyle="1" w:styleId="F713BA7C47D140258CEC5B2DB8EB8E5F">
    <w:name w:val="F713BA7C47D140258CEC5B2DB8EB8E5F"/>
    <w:rsid w:val="00956550"/>
    <w:pPr>
      <w:spacing w:after="200" w:line="276" w:lineRule="auto"/>
    </w:pPr>
  </w:style>
  <w:style w:type="paragraph" w:customStyle="1" w:styleId="51107130F57C4FE0BED8873D17C5658F">
    <w:name w:val="51107130F57C4FE0BED8873D17C5658F"/>
    <w:rsid w:val="00956550"/>
    <w:pPr>
      <w:spacing w:after="200" w:line="276" w:lineRule="auto"/>
    </w:pPr>
  </w:style>
  <w:style w:type="paragraph" w:customStyle="1" w:styleId="AA4AA97BF06F4942B9B3AF061CA4DC2E">
    <w:name w:val="AA4AA97BF06F4942B9B3AF061CA4DC2E"/>
    <w:rsid w:val="00956550"/>
    <w:pPr>
      <w:spacing w:after="200" w:line="276" w:lineRule="auto"/>
    </w:pPr>
  </w:style>
  <w:style w:type="paragraph" w:customStyle="1" w:styleId="AC1C8CF767CD4D3988803E445260059B">
    <w:name w:val="AC1C8CF767CD4D3988803E445260059B"/>
    <w:rsid w:val="00956550"/>
    <w:pPr>
      <w:spacing w:after="200" w:line="276" w:lineRule="auto"/>
    </w:pPr>
  </w:style>
  <w:style w:type="paragraph" w:customStyle="1" w:styleId="C44F72FE4C81491F8B2998A5E09E1AB2">
    <w:name w:val="C44F72FE4C81491F8B2998A5E09E1AB2"/>
    <w:rsid w:val="00956550"/>
    <w:pPr>
      <w:spacing w:after="200" w:line="276" w:lineRule="auto"/>
    </w:pPr>
  </w:style>
  <w:style w:type="paragraph" w:customStyle="1" w:styleId="ACB64A4E32514E8786A9A63B8928D815">
    <w:name w:val="ACB64A4E32514E8786A9A63B8928D815"/>
    <w:rsid w:val="00956550"/>
    <w:pPr>
      <w:spacing w:after="200" w:line="276" w:lineRule="auto"/>
    </w:pPr>
  </w:style>
  <w:style w:type="paragraph" w:customStyle="1" w:styleId="40FC10F862D5483E9C22005B957BA2B8">
    <w:name w:val="40FC10F862D5483E9C22005B957BA2B8"/>
    <w:rsid w:val="00956550"/>
    <w:pPr>
      <w:spacing w:after="200" w:line="276" w:lineRule="auto"/>
    </w:pPr>
  </w:style>
  <w:style w:type="paragraph" w:customStyle="1" w:styleId="8625DA803E3F411099B2D662F8311704">
    <w:name w:val="8625DA803E3F411099B2D662F8311704"/>
    <w:rsid w:val="00956550"/>
    <w:pPr>
      <w:spacing w:after="200" w:line="276" w:lineRule="auto"/>
    </w:pPr>
  </w:style>
  <w:style w:type="paragraph" w:customStyle="1" w:styleId="153FF9063B874250B9C5FA42B9376E8C">
    <w:name w:val="153FF9063B874250B9C5FA42B9376E8C"/>
    <w:rsid w:val="00956550"/>
    <w:pPr>
      <w:spacing w:after="200" w:line="276" w:lineRule="auto"/>
    </w:pPr>
  </w:style>
  <w:style w:type="paragraph" w:customStyle="1" w:styleId="D6C74FBEBA814D60B2935CA40489FA6D">
    <w:name w:val="D6C74FBEBA814D60B2935CA40489FA6D"/>
    <w:rsid w:val="00956550"/>
    <w:pPr>
      <w:spacing w:after="200" w:line="276" w:lineRule="auto"/>
    </w:pPr>
  </w:style>
  <w:style w:type="paragraph" w:customStyle="1" w:styleId="0B6815376CC1477A8639758EEE8DF9D6">
    <w:name w:val="0B6815376CC1477A8639758EEE8DF9D6"/>
    <w:rsid w:val="00956550"/>
    <w:pPr>
      <w:spacing w:after="200" w:line="276" w:lineRule="auto"/>
    </w:pPr>
  </w:style>
  <w:style w:type="paragraph" w:customStyle="1" w:styleId="1A61C97B5B0C43BAB085DB6C366C4466">
    <w:name w:val="1A61C97B5B0C43BAB085DB6C366C4466"/>
    <w:rsid w:val="00956550"/>
    <w:pPr>
      <w:spacing w:after="200" w:line="276" w:lineRule="auto"/>
    </w:pPr>
  </w:style>
  <w:style w:type="paragraph" w:customStyle="1" w:styleId="80E84A76A251451185CE4A5FA2667A9C">
    <w:name w:val="80E84A76A251451185CE4A5FA2667A9C"/>
    <w:rsid w:val="00956550"/>
    <w:pPr>
      <w:spacing w:after="200" w:line="276" w:lineRule="auto"/>
    </w:pPr>
  </w:style>
  <w:style w:type="paragraph" w:customStyle="1" w:styleId="F527F169A6DC44D1A668CC77F806CEF2">
    <w:name w:val="F527F169A6DC44D1A668CC77F806CEF2"/>
    <w:rsid w:val="00956550"/>
    <w:pPr>
      <w:spacing w:after="200" w:line="276" w:lineRule="auto"/>
    </w:pPr>
  </w:style>
  <w:style w:type="paragraph" w:customStyle="1" w:styleId="7798E521D9A541DE854FA573DF7DEBA1">
    <w:name w:val="7798E521D9A541DE854FA573DF7DEBA1"/>
    <w:rsid w:val="00956550"/>
    <w:pPr>
      <w:spacing w:after="200" w:line="276" w:lineRule="auto"/>
    </w:pPr>
  </w:style>
  <w:style w:type="paragraph" w:customStyle="1" w:styleId="2BDEBB278FE8468CA2678BF6FFE3741F">
    <w:name w:val="2BDEBB278FE8468CA2678BF6FFE3741F"/>
    <w:rsid w:val="00956550"/>
    <w:pPr>
      <w:spacing w:after="200" w:line="276" w:lineRule="auto"/>
    </w:pPr>
  </w:style>
  <w:style w:type="paragraph" w:customStyle="1" w:styleId="A9A3F9CFEEE64D19B08F64DBDAD81F3D">
    <w:name w:val="A9A3F9CFEEE64D19B08F64DBDAD81F3D"/>
    <w:rsid w:val="00956550"/>
    <w:pPr>
      <w:spacing w:after="200" w:line="276" w:lineRule="auto"/>
    </w:pPr>
  </w:style>
  <w:style w:type="paragraph" w:customStyle="1" w:styleId="45CC25C4449A4FF2A0FA110B7CBD79C4">
    <w:name w:val="45CC25C4449A4FF2A0FA110B7CBD79C4"/>
    <w:rsid w:val="00956550"/>
    <w:pPr>
      <w:spacing w:after="200" w:line="276" w:lineRule="auto"/>
    </w:pPr>
  </w:style>
  <w:style w:type="paragraph" w:customStyle="1" w:styleId="88FB329CE19D4DAF83AF66027AEAC4A5">
    <w:name w:val="88FB329CE19D4DAF83AF66027AEAC4A5"/>
    <w:rsid w:val="00956550"/>
    <w:pPr>
      <w:spacing w:after="200" w:line="276" w:lineRule="auto"/>
    </w:pPr>
  </w:style>
  <w:style w:type="paragraph" w:customStyle="1" w:styleId="9DBFA1F1FA5047F3B81D1E31B6AF3BB5">
    <w:name w:val="9DBFA1F1FA5047F3B81D1E31B6AF3BB5"/>
    <w:rsid w:val="00956550"/>
    <w:pPr>
      <w:spacing w:after="200" w:line="276" w:lineRule="auto"/>
    </w:pPr>
  </w:style>
  <w:style w:type="paragraph" w:customStyle="1" w:styleId="A0C81A7984644A8A91415528A461ECE7">
    <w:name w:val="A0C81A7984644A8A91415528A461ECE7"/>
    <w:rsid w:val="00956550"/>
    <w:pPr>
      <w:spacing w:after="200" w:line="276" w:lineRule="auto"/>
    </w:pPr>
  </w:style>
  <w:style w:type="paragraph" w:customStyle="1" w:styleId="E1D2E978BF35498C916A1D9F7B46D0E0">
    <w:name w:val="E1D2E978BF35498C916A1D9F7B46D0E0"/>
    <w:rsid w:val="00956550"/>
    <w:pPr>
      <w:spacing w:after="200" w:line="276" w:lineRule="auto"/>
    </w:pPr>
  </w:style>
  <w:style w:type="paragraph" w:customStyle="1" w:styleId="68B6559A64744BFCBA0B4D008F655DEB">
    <w:name w:val="68B6559A64744BFCBA0B4D008F655DEB"/>
    <w:rsid w:val="00956550"/>
    <w:pPr>
      <w:spacing w:after="200" w:line="276" w:lineRule="auto"/>
    </w:pPr>
  </w:style>
  <w:style w:type="paragraph" w:customStyle="1" w:styleId="8567F3DCCB324D4D8C640809D456AE31">
    <w:name w:val="8567F3DCCB324D4D8C640809D456AE31"/>
    <w:rsid w:val="00956550"/>
    <w:pPr>
      <w:spacing w:after="200" w:line="276" w:lineRule="auto"/>
    </w:pPr>
  </w:style>
  <w:style w:type="paragraph" w:customStyle="1" w:styleId="9B577F4F1AF9439BB4997655CD0031D4">
    <w:name w:val="9B577F4F1AF9439BB4997655CD0031D4"/>
    <w:rsid w:val="00956550"/>
    <w:pPr>
      <w:spacing w:after="200" w:line="276" w:lineRule="auto"/>
    </w:pPr>
  </w:style>
  <w:style w:type="paragraph" w:customStyle="1" w:styleId="F5C538B0A7D345C5A9A5E943CCF5425F">
    <w:name w:val="F5C538B0A7D345C5A9A5E943CCF5425F"/>
    <w:rsid w:val="00956550"/>
    <w:pPr>
      <w:spacing w:after="200" w:line="276" w:lineRule="auto"/>
    </w:pPr>
  </w:style>
  <w:style w:type="paragraph" w:customStyle="1" w:styleId="851716BDA80D41F29F676A28A8DF4CA3">
    <w:name w:val="851716BDA80D41F29F676A28A8DF4CA3"/>
    <w:rsid w:val="00956550"/>
    <w:pPr>
      <w:spacing w:after="200" w:line="276" w:lineRule="auto"/>
    </w:pPr>
  </w:style>
  <w:style w:type="paragraph" w:customStyle="1" w:styleId="4CBF4D9F68684A139F5421230CB8B79E">
    <w:name w:val="4CBF4D9F68684A139F5421230CB8B79E"/>
    <w:rsid w:val="00956550"/>
    <w:pPr>
      <w:spacing w:after="200" w:line="276" w:lineRule="auto"/>
    </w:pPr>
  </w:style>
  <w:style w:type="paragraph" w:customStyle="1" w:styleId="C50324BEB2104E30A7D1CE634C150264">
    <w:name w:val="C50324BEB2104E30A7D1CE634C150264"/>
    <w:rsid w:val="00956550"/>
    <w:pPr>
      <w:spacing w:after="200" w:line="276" w:lineRule="auto"/>
    </w:pPr>
  </w:style>
  <w:style w:type="paragraph" w:customStyle="1" w:styleId="69923DFCAD0643FE9388A2959C07EA76">
    <w:name w:val="69923DFCAD0643FE9388A2959C07EA76"/>
    <w:rsid w:val="00956550"/>
    <w:pPr>
      <w:spacing w:after="200" w:line="276" w:lineRule="auto"/>
    </w:pPr>
  </w:style>
  <w:style w:type="paragraph" w:customStyle="1" w:styleId="82A38103448A4F6ABCD4A2224F566374">
    <w:name w:val="82A38103448A4F6ABCD4A2224F566374"/>
    <w:rsid w:val="00956550"/>
    <w:pPr>
      <w:spacing w:after="200" w:line="276" w:lineRule="auto"/>
    </w:pPr>
  </w:style>
  <w:style w:type="paragraph" w:customStyle="1" w:styleId="307932C229394BF59FDFC2D081C4814E">
    <w:name w:val="307932C229394BF59FDFC2D081C4814E"/>
    <w:rsid w:val="00956550"/>
    <w:pPr>
      <w:spacing w:after="200" w:line="276" w:lineRule="auto"/>
    </w:pPr>
  </w:style>
  <w:style w:type="paragraph" w:customStyle="1" w:styleId="AE1A1F9EF5F647F79437AA144B7C0825">
    <w:name w:val="AE1A1F9EF5F647F79437AA144B7C0825"/>
    <w:rsid w:val="00956550"/>
    <w:pPr>
      <w:spacing w:after="200" w:line="276" w:lineRule="auto"/>
    </w:pPr>
  </w:style>
  <w:style w:type="paragraph" w:customStyle="1" w:styleId="B892096C31A144E3ADBEC507E9C7473F">
    <w:name w:val="B892096C31A144E3ADBEC507E9C7473F"/>
    <w:rsid w:val="00956550"/>
    <w:pPr>
      <w:spacing w:after="200" w:line="276" w:lineRule="auto"/>
    </w:pPr>
  </w:style>
  <w:style w:type="paragraph" w:customStyle="1" w:styleId="2E1FE35C80444541B6090ABC8B7CAD63">
    <w:name w:val="2E1FE35C80444541B6090ABC8B7CAD63"/>
    <w:rsid w:val="00956550"/>
    <w:pPr>
      <w:spacing w:after="200" w:line="276" w:lineRule="auto"/>
    </w:pPr>
  </w:style>
  <w:style w:type="paragraph" w:customStyle="1" w:styleId="2E8B746E087C4F3684271E11787287A2">
    <w:name w:val="2E8B746E087C4F3684271E11787287A2"/>
    <w:rsid w:val="00956550"/>
    <w:pPr>
      <w:spacing w:after="200" w:line="276" w:lineRule="auto"/>
    </w:pPr>
  </w:style>
  <w:style w:type="paragraph" w:customStyle="1" w:styleId="DD4E5F3F35A84FA2B98C7AC6F13A8BC3">
    <w:name w:val="DD4E5F3F35A84FA2B98C7AC6F13A8BC3"/>
    <w:rsid w:val="00956550"/>
    <w:pPr>
      <w:spacing w:after="200" w:line="276" w:lineRule="auto"/>
    </w:pPr>
  </w:style>
  <w:style w:type="paragraph" w:customStyle="1" w:styleId="A66CA5847D6F470AB8980822C6A39084">
    <w:name w:val="A66CA5847D6F470AB8980822C6A39084"/>
    <w:rsid w:val="00956550"/>
    <w:pPr>
      <w:spacing w:after="200" w:line="276" w:lineRule="auto"/>
    </w:pPr>
  </w:style>
  <w:style w:type="paragraph" w:customStyle="1" w:styleId="E13127DD876E42F988F98F122765AC6C">
    <w:name w:val="E13127DD876E42F988F98F122765AC6C"/>
    <w:rsid w:val="00956550"/>
    <w:pPr>
      <w:spacing w:after="200" w:line="276" w:lineRule="auto"/>
    </w:pPr>
  </w:style>
  <w:style w:type="paragraph" w:customStyle="1" w:styleId="6445755B440B4BE69E90250D0F303932">
    <w:name w:val="6445755B440B4BE69E90250D0F303932"/>
    <w:rsid w:val="00956550"/>
    <w:pPr>
      <w:spacing w:after="200" w:line="276" w:lineRule="auto"/>
    </w:pPr>
  </w:style>
  <w:style w:type="paragraph" w:customStyle="1" w:styleId="F608735CCBE44E44B0A91EA0687F7F84">
    <w:name w:val="F608735CCBE44E44B0A91EA0687F7F84"/>
    <w:rsid w:val="00956550"/>
    <w:pPr>
      <w:spacing w:after="200" w:line="276" w:lineRule="auto"/>
    </w:pPr>
  </w:style>
  <w:style w:type="paragraph" w:customStyle="1" w:styleId="838B138A8BA2447F9BCF361EC8FCF087">
    <w:name w:val="838B138A8BA2447F9BCF361EC8FCF087"/>
    <w:rsid w:val="00956550"/>
    <w:pPr>
      <w:spacing w:after="200" w:line="276" w:lineRule="auto"/>
    </w:pPr>
  </w:style>
  <w:style w:type="paragraph" w:customStyle="1" w:styleId="1CB605C591B445338F837730F0F00B77">
    <w:name w:val="1CB605C591B445338F837730F0F00B77"/>
    <w:rsid w:val="00956550"/>
    <w:pPr>
      <w:spacing w:after="200" w:line="276" w:lineRule="auto"/>
    </w:pPr>
  </w:style>
  <w:style w:type="paragraph" w:customStyle="1" w:styleId="951EA1A9FD7B41589A16B843D286AE52">
    <w:name w:val="951EA1A9FD7B41589A16B843D286AE52"/>
    <w:rsid w:val="00956550"/>
    <w:pPr>
      <w:spacing w:after="200" w:line="276" w:lineRule="auto"/>
    </w:pPr>
  </w:style>
  <w:style w:type="paragraph" w:customStyle="1" w:styleId="059DB919184A408EAE17945585A59076">
    <w:name w:val="059DB919184A408EAE17945585A59076"/>
    <w:rsid w:val="00C23BF7"/>
    <w:pPr>
      <w:spacing w:after="200" w:line="276" w:lineRule="auto"/>
    </w:pPr>
  </w:style>
  <w:style w:type="paragraph" w:customStyle="1" w:styleId="D2FC47FF5A8340D5A4B96D69FDDE4F9A">
    <w:name w:val="D2FC47FF5A8340D5A4B96D69FDDE4F9A"/>
    <w:rsid w:val="00C23BF7"/>
    <w:pPr>
      <w:spacing w:after="200" w:line="276" w:lineRule="auto"/>
    </w:pPr>
  </w:style>
  <w:style w:type="paragraph" w:customStyle="1" w:styleId="85F3B2C1EF9144208CC83EB18CB6F5FA">
    <w:name w:val="85F3B2C1EF9144208CC83EB18CB6F5FA"/>
    <w:rsid w:val="00C23BF7"/>
    <w:pPr>
      <w:spacing w:after="200" w:line="276" w:lineRule="auto"/>
    </w:pPr>
  </w:style>
  <w:style w:type="paragraph" w:customStyle="1" w:styleId="50153A690E544E14B28A1D4728459794">
    <w:name w:val="50153A690E544E14B28A1D4728459794"/>
    <w:rsid w:val="00C23BF7"/>
    <w:pPr>
      <w:spacing w:after="200" w:line="276" w:lineRule="auto"/>
    </w:pPr>
  </w:style>
  <w:style w:type="paragraph" w:customStyle="1" w:styleId="084DCE87A2D940C9B9694407AF392A6B">
    <w:name w:val="084DCE87A2D940C9B9694407AF392A6B"/>
    <w:rsid w:val="00C23BF7"/>
    <w:pPr>
      <w:spacing w:after="200" w:line="276" w:lineRule="auto"/>
    </w:pPr>
  </w:style>
  <w:style w:type="paragraph" w:customStyle="1" w:styleId="469B96B55C294E648284FA0FF9CEA044">
    <w:name w:val="469B96B55C294E648284FA0FF9CEA044"/>
    <w:rsid w:val="00C23BF7"/>
    <w:pPr>
      <w:spacing w:after="200" w:line="276" w:lineRule="auto"/>
    </w:pPr>
  </w:style>
  <w:style w:type="paragraph" w:customStyle="1" w:styleId="DCDBE287F76B46768C17A1B5C6606DBC">
    <w:name w:val="DCDBE287F76B46768C17A1B5C6606DBC"/>
    <w:rsid w:val="00C23BF7"/>
    <w:pPr>
      <w:spacing w:after="200" w:line="276" w:lineRule="auto"/>
    </w:pPr>
  </w:style>
  <w:style w:type="paragraph" w:customStyle="1" w:styleId="86D43772589346A1AB807B59C9E62CAD">
    <w:name w:val="86D43772589346A1AB807B59C9E62CAD"/>
    <w:rsid w:val="00C23BF7"/>
    <w:pPr>
      <w:spacing w:after="200" w:line="276" w:lineRule="auto"/>
    </w:pPr>
  </w:style>
  <w:style w:type="paragraph" w:customStyle="1" w:styleId="EDC71683BCAD433B92A5990774D15D66">
    <w:name w:val="EDC71683BCAD433B92A5990774D15D66"/>
    <w:rsid w:val="00C23BF7"/>
    <w:pPr>
      <w:spacing w:after="200" w:line="276" w:lineRule="auto"/>
    </w:pPr>
  </w:style>
  <w:style w:type="paragraph" w:customStyle="1" w:styleId="F6B03A46D693431EAD1E208EF3D55845">
    <w:name w:val="F6B03A46D693431EAD1E208EF3D55845"/>
    <w:rsid w:val="00C23BF7"/>
    <w:pPr>
      <w:spacing w:after="200" w:line="276" w:lineRule="auto"/>
    </w:pPr>
  </w:style>
  <w:style w:type="paragraph" w:customStyle="1" w:styleId="9C32F3B40D1149E89CC54D57ED8F0858">
    <w:name w:val="9C32F3B40D1149E89CC54D57ED8F0858"/>
    <w:rsid w:val="00C23BF7"/>
    <w:pPr>
      <w:spacing w:after="200" w:line="276" w:lineRule="auto"/>
    </w:pPr>
  </w:style>
  <w:style w:type="paragraph" w:customStyle="1" w:styleId="8BA374839B48408E9A39D3C3A620742A">
    <w:name w:val="8BA374839B48408E9A39D3C3A620742A"/>
    <w:rsid w:val="00C23BF7"/>
    <w:pPr>
      <w:spacing w:after="200" w:line="276" w:lineRule="auto"/>
    </w:pPr>
  </w:style>
  <w:style w:type="paragraph" w:customStyle="1" w:styleId="9F8BD4419876409186603BFE16C48D9F">
    <w:name w:val="9F8BD4419876409186603BFE16C48D9F"/>
    <w:rsid w:val="00C23BF7"/>
    <w:pPr>
      <w:spacing w:after="200" w:line="276" w:lineRule="auto"/>
    </w:pPr>
  </w:style>
  <w:style w:type="paragraph" w:customStyle="1" w:styleId="84EE234610AE48CCAA4A4FE56553AAFE">
    <w:name w:val="84EE234610AE48CCAA4A4FE56553AAFE"/>
    <w:rsid w:val="00C23BF7"/>
    <w:pPr>
      <w:spacing w:after="200" w:line="276" w:lineRule="auto"/>
    </w:pPr>
  </w:style>
  <w:style w:type="paragraph" w:customStyle="1" w:styleId="9B751F3CF5944B038DF3897826960743">
    <w:name w:val="9B751F3CF5944B038DF3897826960743"/>
    <w:rsid w:val="00C23BF7"/>
    <w:pPr>
      <w:spacing w:after="200" w:line="276" w:lineRule="auto"/>
    </w:pPr>
  </w:style>
  <w:style w:type="paragraph" w:customStyle="1" w:styleId="9D171930B2F44748BF11EA7FB49391CC">
    <w:name w:val="9D171930B2F44748BF11EA7FB49391CC"/>
    <w:rsid w:val="00C23BF7"/>
    <w:pPr>
      <w:spacing w:after="200" w:line="276" w:lineRule="auto"/>
    </w:pPr>
  </w:style>
  <w:style w:type="paragraph" w:customStyle="1" w:styleId="F253CFEC861A4C9BA31555CA05272C2D">
    <w:name w:val="F253CFEC861A4C9BA31555CA05272C2D"/>
    <w:rsid w:val="00C23BF7"/>
    <w:pPr>
      <w:spacing w:after="200" w:line="276" w:lineRule="auto"/>
    </w:pPr>
  </w:style>
  <w:style w:type="paragraph" w:customStyle="1" w:styleId="3C291B173DCD419BAF727ACE9F5D06EC">
    <w:name w:val="3C291B173DCD419BAF727ACE9F5D06EC"/>
    <w:rsid w:val="00C23BF7"/>
    <w:pPr>
      <w:spacing w:after="200" w:line="276" w:lineRule="auto"/>
    </w:pPr>
  </w:style>
  <w:style w:type="paragraph" w:customStyle="1" w:styleId="7DA2AAD9158C4E2D85B65AA167F245A5">
    <w:name w:val="7DA2AAD9158C4E2D85B65AA167F245A5"/>
    <w:rsid w:val="00C23BF7"/>
    <w:pPr>
      <w:spacing w:after="200" w:line="276" w:lineRule="auto"/>
    </w:pPr>
  </w:style>
  <w:style w:type="paragraph" w:customStyle="1" w:styleId="6F0B35AE3C694CD88F73A66839E463DE">
    <w:name w:val="6F0B35AE3C694CD88F73A66839E463DE"/>
    <w:rsid w:val="00C23BF7"/>
    <w:pPr>
      <w:spacing w:after="200" w:line="276" w:lineRule="auto"/>
    </w:pPr>
  </w:style>
  <w:style w:type="paragraph" w:customStyle="1" w:styleId="AD3B089C5BA84825B67965E7F9F130BE">
    <w:name w:val="AD3B089C5BA84825B67965E7F9F130BE"/>
    <w:rsid w:val="00C23BF7"/>
    <w:pPr>
      <w:spacing w:after="200" w:line="276" w:lineRule="auto"/>
    </w:pPr>
  </w:style>
  <w:style w:type="paragraph" w:customStyle="1" w:styleId="193E98F14A3549B191B86C7D5944C267">
    <w:name w:val="193E98F14A3549B191B86C7D5944C267"/>
    <w:rsid w:val="00C23BF7"/>
    <w:pPr>
      <w:spacing w:after="200" w:line="276" w:lineRule="auto"/>
    </w:pPr>
  </w:style>
  <w:style w:type="paragraph" w:customStyle="1" w:styleId="823C2EE3FC3149F9B34F63D5A17BBBE5">
    <w:name w:val="823C2EE3FC3149F9B34F63D5A17BBBE5"/>
    <w:rsid w:val="00C23BF7"/>
    <w:pPr>
      <w:spacing w:after="200" w:line="276" w:lineRule="auto"/>
    </w:pPr>
  </w:style>
  <w:style w:type="paragraph" w:customStyle="1" w:styleId="8ED8DD88FEFE40C19385E12650785FB4">
    <w:name w:val="8ED8DD88FEFE40C19385E12650785FB4"/>
    <w:rsid w:val="00C23BF7"/>
    <w:pPr>
      <w:spacing w:after="200" w:line="276" w:lineRule="auto"/>
    </w:pPr>
  </w:style>
  <w:style w:type="paragraph" w:customStyle="1" w:styleId="803FB48449294EC0A2127A6909791A86">
    <w:name w:val="803FB48449294EC0A2127A6909791A86"/>
    <w:rsid w:val="00C23BF7"/>
    <w:pPr>
      <w:spacing w:after="200" w:line="276" w:lineRule="auto"/>
    </w:pPr>
  </w:style>
  <w:style w:type="paragraph" w:customStyle="1" w:styleId="E20B2E36B94B4EBAA3D9F44FDCD2F777">
    <w:name w:val="E20B2E36B94B4EBAA3D9F44FDCD2F777"/>
    <w:rsid w:val="00C23BF7"/>
    <w:pPr>
      <w:spacing w:after="200" w:line="276" w:lineRule="auto"/>
    </w:pPr>
  </w:style>
  <w:style w:type="paragraph" w:customStyle="1" w:styleId="81444C842CED4418AEF371AAC644FB0F">
    <w:name w:val="81444C842CED4418AEF371AAC644FB0F"/>
    <w:rsid w:val="00C23BF7"/>
    <w:pPr>
      <w:spacing w:after="200" w:line="276" w:lineRule="auto"/>
    </w:pPr>
  </w:style>
  <w:style w:type="paragraph" w:customStyle="1" w:styleId="7BC6A50A407D458A8607790DED16C9CE">
    <w:name w:val="7BC6A50A407D458A8607790DED16C9CE"/>
    <w:rsid w:val="00C23BF7"/>
    <w:pPr>
      <w:spacing w:after="200" w:line="276" w:lineRule="auto"/>
    </w:pPr>
  </w:style>
  <w:style w:type="paragraph" w:customStyle="1" w:styleId="403B6AB84F1B447895E01387D69C4E62">
    <w:name w:val="403B6AB84F1B447895E01387D69C4E62"/>
    <w:rsid w:val="00C23BF7"/>
    <w:pPr>
      <w:spacing w:after="200" w:line="276" w:lineRule="auto"/>
    </w:pPr>
  </w:style>
  <w:style w:type="paragraph" w:customStyle="1" w:styleId="1D3460E29EBE4CCDB26BE32D4CAC4C44">
    <w:name w:val="1D3460E29EBE4CCDB26BE32D4CAC4C44"/>
    <w:rsid w:val="00C23BF7"/>
    <w:pPr>
      <w:spacing w:after="200" w:line="276" w:lineRule="auto"/>
    </w:pPr>
  </w:style>
  <w:style w:type="paragraph" w:customStyle="1" w:styleId="44E2E21361714FE2B36C2E081A8ED8D3">
    <w:name w:val="44E2E21361714FE2B36C2E081A8ED8D3"/>
    <w:rsid w:val="00C23BF7"/>
    <w:pPr>
      <w:spacing w:after="200" w:line="276" w:lineRule="auto"/>
    </w:pPr>
  </w:style>
  <w:style w:type="paragraph" w:customStyle="1" w:styleId="B35EFBD8C0FD4D629F8F359A8DDF86E2">
    <w:name w:val="B35EFBD8C0FD4D629F8F359A8DDF86E2"/>
    <w:rsid w:val="00C23BF7"/>
    <w:pPr>
      <w:spacing w:after="200" w:line="276" w:lineRule="auto"/>
    </w:pPr>
  </w:style>
  <w:style w:type="paragraph" w:customStyle="1" w:styleId="8B45B99F670045F8B00D221DEB4A56F8">
    <w:name w:val="8B45B99F670045F8B00D221DEB4A56F8"/>
    <w:rsid w:val="00C23BF7"/>
    <w:pPr>
      <w:spacing w:after="200" w:line="276" w:lineRule="auto"/>
    </w:pPr>
  </w:style>
  <w:style w:type="paragraph" w:customStyle="1" w:styleId="13E783731BED4937840EA90CE913ABC6">
    <w:name w:val="13E783731BED4937840EA90CE913ABC6"/>
    <w:rsid w:val="00C23BF7"/>
    <w:pPr>
      <w:spacing w:after="200" w:line="276" w:lineRule="auto"/>
    </w:pPr>
  </w:style>
  <w:style w:type="paragraph" w:customStyle="1" w:styleId="90D6E5F85F124C29A0B5012B1F2F8352">
    <w:name w:val="90D6E5F85F124C29A0B5012B1F2F8352"/>
    <w:rsid w:val="00C23BF7"/>
    <w:pPr>
      <w:spacing w:after="200" w:line="276" w:lineRule="auto"/>
    </w:pPr>
  </w:style>
  <w:style w:type="paragraph" w:customStyle="1" w:styleId="1F2DD8F7FE5349109E1FBA3F25E30823">
    <w:name w:val="1F2DD8F7FE5349109E1FBA3F25E30823"/>
    <w:rsid w:val="00C23BF7"/>
    <w:pPr>
      <w:spacing w:after="200" w:line="276" w:lineRule="auto"/>
    </w:pPr>
  </w:style>
  <w:style w:type="paragraph" w:customStyle="1" w:styleId="A09CF19ACDFB4519BD0CA0D62A435F26">
    <w:name w:val="A09CF19ACDFB4519BD0CA0D62A435F26"/>
    <w:rsid w:val="00C23BF7"/>
    <w:pPr>
      <w:spacing w:after="200" w:line="276" w:lineRule="auto"/>
    </w:pPr>
  </w:style>
  <w:style w:type="paragraph" w:customStyle="1" w:styleId="472761680DA145CA9086316DEEDDA3B5">
    <w:name w:val="472761680DA145CA9086316DEEDDA3B5"/>
    <w:rsid w:val="00C23BF7"/>
    <w:pPr>
      <w:spacing w:after="200" w:line="276" w:lineRule="auto"/>
    </w:pPr>
  </w:style>
  <w:style w:type="paragraph" w:customStyle="1" w:styleId="1C12A260461D40759E809FD70C4F0426">
    <w:name w:val="1C12A260461D40759E809FD70C4F0426"/>
    <w:rsid w:val="00C23BF7"/>
    <w:pPr>
      <w:spacing w:after="200" w:line="276" w:lineRule="auto"/>
    </w:pPr>
  </w:style>
  <w:style w:type="paragraph" w:customStyle="1" w:styleId="1BC2D0E7324E4FB7B81B3E29AAB7EECA">
    <w:name w:val="1BC2D0E7324E4FB7B81B3E29AAB7EECA"/>
    <w:rsid w:val="00C23BF7"/>
    <w:pPr>
      <w:spacing w:after="200" w:line="276" w:lineRule="auto"/>
    </w:pPr>
  </w:style>
  <w:style w:type="paragraph" w:customStyle="1" w:styleId="30E05A17C0A84DBCA9124D85BA583BF9">
    <w:name w:val="30E05A17C0A84DBCA9124D85BA583BF9"/>
    <w:rsid w:val="00C23BF7"/>
    <w:pPr>
      <w:spacing w:after="200" w:line="276" w:lineRule="auto"/>
    </w:pPr>
  </w:style>
  <w:style w:type="paragraph" w:customStyle="1" w:styleId="031F9354BEA045F294525C0FCC85AF2A">
    <w:name w:val="031F9354BEA045F294525C0FCC85AF2A"/>
    <w:rsid w:val="00C23BF7"/>
    <w:pPr>
      <w:spacing w:after="200" w:line="276" w:lineRule="auto"/>
    </w:pPr>
  </w:style>
  <w:style w:type="paragraph" w:customStyle="1" w:styleId="FE7BEF6CB239460482F8598B12EEF156">
    <w:name w:val="FE7BEF6CB239460482F8598B12EEF156"/>
    <w:rsid w:val="00C23BF7"/>
    <w:pPr>
      <w:spacing w:after="200" w:line="276" w:lineRule="auto"/>
    </w:pPr>
  </w:style>
  <w:style w:type="paragraph" w:customStyle="1" w:styleId="C6149F3233C946959A5D194A7597024E">
    <w:name w:val="C6149F3233C946959A5D194A7597024E"/>
    <w:rsid w:val="00C23BF7"/>
    <w:pPr>
      <w:spacing w:after="200" w:line="276" w:lineRule="auto"/>
    </w:pPr>
  </w:style>
  <w:style w:type="paragraph" w:customStyle="1" w:styleId="2042404D2CCC4C619DD399A6FE69210E">
    <w:name w:val="2042404D2CCC4C619DD399A6FE69210E"/>
    <w:rsid w:val="00C23BF7"/>
    <w:pPr>
      <w:spacing w:after="200" w:line="276" w:lineRule="auto"/>
    </w:pPr>
  </w:style>
  <w:style w:type="paragraph" w:customStyle="1" w:styleId="6E89940172174B7FB8571A5BFD2EFFBA">
    <w:name w:val="6E89940172174B7FB8571A5BFD2EFFBA"/>
    <w:rsid w:val="00C23BF7"/>
    <w:pPr>
      <w:spacing w:after="200" w:line="276" w:lineRule="auto"/>
    </w:pPr>
  </w:style>
  <w:style w:type="paragraph" w:customStyle="1" w:styleId="1CC6C2C87EAB448691E33DD4BF95A8C0">
    <w:name w:val="1CC6C2C87EAB448691E33DD4BF95A8C0"/>
    <w:rsid w:val="00C23BF7"/>
    <w:pPr>
      <w:spacing w:after="200" w:line="276" w:lineRule="auto"/>
    </w:pPr>
  </w:style>
  <w:style w:type="paragraph" w:customStyle="1" w:styleId="35991871C0A14620A59E8F7369D5F04F">
    <w:name w:val="35991871C0A14620A59E8F7369D5F04F"/>
    <w:rsid w:val="00C23BF7"/>
    <w:pPr>
      <w:spacing w:after="200" w:line="276" w:lineRule="auto"/>
    </w:pPr>
  </w:style>
  <w:style w:type="paragraph" w:customStyle="1" w:styleId="6A8902F28C074C0A98993381B1084A86">
    <w:name w:val="6A8902F28C074C0A98993381B1084A86"/>
    <w:rsid w:val="00C23BF7"/>
    <w:pPr>
      <w:spacing w:after="200" w:line="276" w:lineRule="auto"/>
    </w:pPr>
  </w:style>
  <w:style w:type="paragraph" w:customStyle="1" w:styleId="B59CD8790F6B47ECBDE7BF0B8EB5EBD8">
    <w:name w:val="B59CD8790F6B47ECBDE7BF0B8EB5EBD8"/>
    <w:rsid w:val="00C23BF7"/>
    <w:pPr>
      <w:spacing w:after="200" w:line="276" w:lineRule="auto"/>
    </w:pPr>
  </w:style>
  <w:style w:type="paragraph" w:customStyle="1" w:styleId="F646750B1486467DBFB7727A427594EC">
    <w:name w:val="F646750B1486467DBFB7727A427594EC"/>
    <w:rsid w:val="00C23BF7"/>
    <w:pPr>
      <w:spacing w:after="200" w:line="276" w:lineRule="auto"/>
    </w:pPr>
  </w:style>
  <w:style w:type="paragraph" w:customStyle="1" w:styleId="53463B07A5664A7092F8588D36135F33">
    <w:name w:val="53463B07A5664A7092F8588D36135F33"/>
    <w:rsid w:val="00C23BF7"/>
    <w:pPr>
      <w:spacing w:after="200" w:line="276" w:lineRule="auto"/>
    </w:pPr>
  </w:style>
  <w:style w:type="paragraph" w:customStyle="1" w:styleId="4D76D47F03944DD8B32A779BE3347BF5">
    <w:name w:val="4D76D47F03944DD8B32A779BE3347BF5"/>
    <w:rsid w:val="00C23BF7"/>
    <w:pPr>
      <w:spacing w:after="200" w:line="276" w:lineRule="auto"/>
    </w:pPr>
  </w:style>
  <w:style w:type="paragraph" w:customStyle="1" w:styleId="B00AA4483FFB45E1824DF8BD8374EBD7">
    <w:name w:val="B00AA4483FFB45E1824DF8BD8374EBD7"/>
    <w:rsid w:val="00C23BF7"/>
    <w:pPr>
      <w:spacing w:after="200" w:line="276" w:lineRule="auto"/>
    </w:pPr>
  </w:style>
  <w:style w:type="paragraph" w:customStyle="1" w:styleId="43CC94ADE0504D228CD1B35C94E1B598">
    <w:name w:val="43CC94ADE0504D228CD1B35C94E1B598"/>
    <w:rsid w:val="00C23BF7"/>
    <w:pPr>
      <w:spacing w:after="200" w:line="276" w:lineRule="auto"/>
    </w:pPr>
  </w:style>
  <w:style w:type="paragraph" w:customStyle="1" w:styleId="50C4F96C8DC34723B7A8AE4BFF28D9B9">
    <w:name w:val="50C4F96C8DC34723B7A8AE4BFF28D9B9"/>
    <w:rsid w:val="00C23BF7"/>
    <w:pPr>
      <w:spacing w:after="200" w:line="276" w:lineRule="auto"/>
    </w:pPr>
  </w:style>
  <w:style w:type="paragraph" w:customStyle="1" w:styleId="AEC9722855E749F7AF36B10059D9FDD7">
    <w:name w:val="AEC9722855E749F7AF36B10059D9FDD7"/>
    <w:rsid w:val="00C23BF7"/>
    <w:pPr>
      <w:spacing w:after="200" w:line="276" w:lineRule="auto"/>
    </w:pPr>
  </w:style>
  <w:style w:type="paragraph" w:customStyle="1" w:styleId="E664E6F16B64429B97EA39832ACA02DE">
    <w:name w:val="E664E6F16B64429B97EA39832ACA02DE"/>
    <w:rsid w:val="00C23BF7"/>
    <w:pPr>
      <w:spacing w:after="200" w:line="276" w:lineRule="auto"/>
    </w:pPr>
  </w:style>
  <w:style w:type="paragraph" w:customStyle="1" w:styleId="B19CDC602FFC4281BA7F53E3208751A2">
    <w:name w:val="B19CDC602FFC4281BA7F53E3208751A2"/>
    <w:rsid w:val="00C23BF7"/>
    <w:pPr>
      <w:spacing w:after="200" w:line="276" w:lineRule="auto"/>
    </w:pPr>
  </w:style>
  <w:style w:type="paragraph" w:customStyle="1" w:styleId="EE8B525BBB1E4ED7935BD2611C9FF5F7">
    <w:name w:val="EE8B525BBB1E4ED7935BD2611C9FF5F7"/>
    <w:rsid w:val="00C23BF7"/>
    <w:pPr>
      <w:spacing w:after="200" w:line="276" w:lineRule="auto"/>
    </w:pPr>
  </w:style>
  <w:style w:type="paragraph" w:customStyle="1" w:styleId="25F7F25944DF47F9815963013C92BFE7">
    <w:name w:val="25F7F25944DF47F9815963013C92BFE7"/>
    <w:rsid w:val="00C23BF7"/>
    <w:pPr>
      <w:spacing w:after="200" w:line="276" w:lineRule="auto"/>
    </w:pPr>
  </w:style>
  <w:style w:type="paragraph" w:customStyle="1" w:styleId="781A4C08C02B4F23A7D2458806355BC6">
    <w:name w:val="781A4C08C02B4F23A7D2458806355BC6"/>
    <w:rsid w:val="00C23BF7"/>
    <w:pPr>
      <w:spacing w:after="200" w:line="276" w:lineRule="auto"/>
    </w:pPr>
  </w:style>
  <w:style w:type="paragraph" w:customStyle="1" w:styleId="A7F9F185F0374BCC8696211206AA1092">
    <w:name w:val="A7F9F185F0374BCC8696211206AA1092"/>
    <w:rsid w:val="00E03345"/>
    <w:pPr>
      <w:spacing w:after="200" w:line="276" w:lineRule="auto"/>
    </w:pPr>
  </w:style>
  <w:style w:type="paragraph" w:customStyle="1" w:styleId="AEAACC966A254000B4FEFBF5E7ECEB41">
    <w:name w:val="AEAACC966A254000B4FEFBF5E7ECEB41"/>
    <w:rsid w:val="00E03345"/>
    <w:pPr>
      <w:spacing w:after="200" w:line="276" w:lineRule="auto"/>
    </w:pPr>
  </w:style>
  <w:style w:type="paragraph" w:customStyle="1" w:styleId="BA2CAF04BDB943F08E3EC7F2FDD385BA">
    <w:name w:val="BA2CAF04BDB943F08E3EC7F2FDD385BA"/>
    <w:rsid w:val="00E03345"/>
    <w:pPr>
      <w:spacing w:after="200" w:line="276" w:lineRule="auto"/>
    </w:pPr>
  </w:style>
  <w:style w:type="paragraph" w:customStyle="1" w:styleId="1A588278272F4C579967E8F55D8DF3CC">
    <w:name w:val="1A588278272F4C579967E8F55D8DF3CC"/>
    <w:rsid w:val="00E03345"/>
    <w:pPr>
      <w:spacing w:after="200" w:line="276" w:lineRule="auto"/>
    </w:pPr>
  </w:style>
  <w:style w:type="paragraph" w:customStyle="1" w:styleId="7E1AB8829A674613891475575B575D0F">
    <w:name w:val="7E1AB8829A674613891475575B575D0F"/>
    <w:rsid w:val="00E03345"/>
    <w:pPr>
      <w:spacing w:after="200" w:line="276" w:lineRule="auto"/>
    </w:pPr>
  </w:style>
  <w:style w:type="paragraph" w:customStyle="1" w:styleId="D59E9E7EA11743BABC1552FADB8CF8EB">
    <w:name w:val="D59E9E7EA11743BABC1552FADB8CF8EB"/>
    <w:rsid w:val="00E03345"/>
    <w:pPr>
      <w:spacing w:after="200" w:line="276" w:lineRule="auto"/>
    </w:pPr>
  </w:style>
  <w:style w:type="paragraph" w:customStyle="1" w:styleId="680DB4156C08477A942B60BD2F091C52">
    <w:name w:val="680DB4156C08477A942B60BD2F091C52"/>
    <w:rsid w:val="00E03345"/>
    <w:pPr>
      <w:spacing w:after="200" w:line="276" w:lineRule="auto"/>
    </w:pPr>
  </w:style>
  <w:style w:type="paragraph" w:customStyle="1" w:styleId="ADD9D2F61F9E4350A64EBB1D84BB0A7E">
    <w:name w:val="ADD9D2F61F9E4350A64EBB1D84BB0A7E"/>
    <w:rsid w:val="00E03345"/>
    <w:pPr>
      <w:spacing w:after="200" w:line="276" w:lineRule="auto"/>
    </w:pPr>
  </w:style>
  <w:style w:type="paragraph" w:customStyle="1" w:styleId="C00C45BD84C44F9798193F2D203FAE04">
    <w:name w:val="C00C45BD84C44F9798193F2D203FAE04"/>
    <w:rsid w:val="00FA281A"/>
    <w:pPr>
      <w:spacing w:after="200" w:line="276" w:lineRule="auto"/>
    </w:pPr>
  </w:style>
  <w:style w:type="paragraph" w:customStyle="1" w:styleId="9841D65FCF214C5BBA9CB05A99C5C717">
    <w:name w:val="9841D65FCF214C5BBA9CB05A99C5C717"/>
    <w:rsid w:val="00FA281A"/>
    <w:pPr>
      <w:spacing w:after="200" w:line="276" w:lineRule="auto"/>
    </w:pPr>
  </w:style>
  <w:style w:type="paragraph" w:customStyle="1" w:styleId="A5841BD251A1479E8769533FD17CD78A">
    <w:name w:val="A5841BD251A1479E8769533FD17CD78A"/>
    <w:rsid w:val="00FA281A"/>
    <w:pPr>
      <w:spacing w:after="200" w:line="276" w:lineRule="auto"/>
    </w:pPr>
  </w:style>
  <w:style w:type="paragraph" w:customStyle="1" w:styleId="AE61A80121A54EF79D3A3DAEF72E223F">
    <w:name w:val="AE61A80121A54EF79D3A3DAEF72E223F"/>
    <w:rsid w:val="00FA281A"/>
    <w:pPr>
      <w:spacing w:after="200" w:line="276" w:lineRule="auto"/>
    </w:pPr>
  </w:style>
  <w:style w:type="paragraph" w:customStyle="1" w:styleId="B0F85CBD7A1B43029BA5D759E69EEDED">
    <w:name w:val="B0F85CBD7A1B43029BA5D759E69EEDED"/>
    <w:rsid w:val="00FA281A"/>
    <w:pPr>
      <w:spacing w:after="200" w:line="276" w:lineRule="auto"/>
    </w:pPr>
  </w:style>
  <w:style w:type="paragraph" w:customStyle="1" w:styleId="A2F985038253455D830473D46E25CFF3">
    <w:name w:val="A2F985038253455D830473D46E25CFF3"/>
    <w:rsid w:val="00FA281A"/>
    <w:pPr>
      <w:spacing w:after="200" w:line="276" w:lineRule="auto"/>
    </w:pPr>
  </w:style>
  <w:style w:type="paragraph" w:customStyle="1" w:styleId="5DE12437974443A7BBDA02125ECB65E1">
    <w:name w:val="5DE12437974443A7BBDA02125ECB65E1"/>
    <w:rsid w:val="00FA281A"/>
    <w:pPr>
      <w:spacing w:after="200" w:line="276" w:lineRule="auto"/>
    </w:pPr>
  </w:style>
  <w:style w:type="paragraph" w:customStyle="1" w:styleId="9210F104528444799143CF8FF60A9B55">
    <w:name w:val="9210F104528444799143CF8FF60A9B55"/>
    <w:rsid w:val="00FA281A"/>
    <w:pPr>
      <w:spacing w:after="200" w:line="276" w:lineRule="auto"/>
    </w:pPr>
  </w:style>
  <w:style w:type="paragraph" w:customStyle="1" w:styleId="1DC53664A8B846ED98777E3281F71993">
    <w:name w:val="1DC53664A8B846ED98777E3281F71993"/>
    <w:rsid w:val="00FA281A"/>
    <w:pPr>
      <w:spacing w:after="200" w:line="276" w:lineRule="auto"/>
    </w:pPr>
  </w:style>
  <w:style w:type="paragraph" w:customStyle="1" w:styleId="D31A3B8EA7064AA49B9DCA566A802853">
    <w:name w:val="D31A3B8EA7064AA49B9DCA566A802853"/>
    <w:rsid w:val="00FA281A"/>
    <w:pPr>
      <w:spacing w:after="200" w:line="276" w:lineRule="auto"/>
    </w:pPr>
  </w:style>
  <w:style w:type="paragraph" w:customStyle="1" w:styleId="60F09B2E354D4981A9AFACA9A5CC23B4">
    <w:name w:val="60F09B2E354D4981A9AFACA9A5CC23B4"/>
    <w:rsid w:val="00FA281A"/>
    <w:pPr>
      <w:spacing w:after="200" w:line="276" w:lineRule="auto"/>
    </w:pPr>
  </w:style>
  <w:style w:type="paragraph" w:customStyle="1" w:styleId="172A43A443BC4240AB3125AA64ECB802">
    <w:name w:val="172A43A443BC4240AB3125AA64ECB802"/>
    <w:rsid w:val="00FA281A"/>
    <w:pPr>
      <w:spacing w:after="200" w:line="276" w:lineRule="auto"/>
    </w:pPr>
  </w:style>
  <w:style w:type="paragraph" w:customStyle="1" w:styleId="418DBF0BA4EA477EA242682C6A3EE49D">
    <w:name w:val="418DBF0BA4EA477EA242682C6A3EE49D"/>
    <w:rsid w:val="00FA281A"/>
    <w:pPr>
      <w:spacing w:after="200" w:line="276" w:lineRule="auto"/>
    </w:pPr>
  </w:style>
  <w:style w:type="paragraph" w:customStyle="1" w:styleId="FD22FDCB619240DCBE8B7873DB20DDCB">
    <w:name w:val="FD22FDCB619240DCBE8B7873DB20DDCB"/>
    <w:rsid w:val="00FA281A"/>
    <w:pPr>
      <w:spacing w:after="200" w:line="276" w:lineRule="auto"/>
    </w:pPr>
  </w:style>
  <w:style w:type="paragraph" w:customStyle="1" w:styleId="835AE95E50344012A88D9817BB5D32E7">
    <w:name w:val="835AE95E50344012A88D9817BB5D32E7"/>
    <w:rsid w:val="00FA281A"/>
    <w:pPr>
      <w:spacing w:after="200" w:line="276" w:lineRule="auto"/>
    </w:pPr>
  </w:style>
  <w:style w:type="paragraph" w:customStyle="1" w:styleId="D55801235CB340F68B8A68FEF12E7F7A">
    <w:name w:val="D55801235CB340F68B8A68FEF12E7F7A"/>
    <w:rsid w:val="00FA281A"/>
    <w:pPr>
      <w:spacing w:after="200" w:line="276" w:lineRule="auto"/>
    </w:pPr>
  </w:style>
  <w:style w:type="paragraph" w:customStyle="1" w:styleId="EFA6E8939DFA41A4AC0676B4B63EB9F8">
    <w:name w:val="EFA6E8939DFA41A4AC0676B4B63EB9F8"/>
    <w:rsid w:val="00FA281A"/>
    <w:pPr>
      <w:spacing w:after="200" w:line="276" w:lineRule="auto"/>
    </w:pPr>
  </w:style>
  <w:style w:type="paragraph" w:customStyle="1" w:styleId="DDBF7814E8A54D6E96509354434423DD">
    <w:name w:val="DDBF7814E8A54D6E96509354434423DD"/>
    <w:rsid w:val="00FA281A"/>
    <w:pPr>
      <w:spacing w:after="200" w:line="276" w:lineRule="auto"/>
    </w:pPr>
  </w:style>
  <w:style w:type="paragraph" w:customStyle="1" w:styleId="3E1D64DE614C4A01831065C34FDB35B3">
    <w:name w:val="3E1D64DE614C4A01831065C34FDB35B3"/>
    <w:rsid w:val="00FA281A"/>
    <w:pPr>
      <w:spacing w:after="200" w:line="276" w:lineRule="auto"/>
    </w:pPr>
  </w:style>
  <w:style w:type="paragraph" w:customStyle="1" w:styleId="1626E16A39F24B0EAFB8ED24488A2AB3">
    <w:name w:val="1626E16A39F24B0EAFB8ED24488A2AB3"/>
    <w:rsid w:val="00FA281A"/>
    <w:pPr>
      <w:spacing w:after="200" w:line="276" w:lineRule="auto"/>
    </w:pPr>
  </w:style>
  <w:style w:type="paragraph" w:customStyle="1" w:styleId="BAF70CE24ADF43659C659289BBC396B8">
    <w:name w:val="BAF70CE24ADF43659C659289BBC396B8"/>
    <w:rsid w:val="00FA281A"/>
    <w:pPr>
      <w:spacing w:after="200" w:line="276" w:lineRule="auto"/>
    </w:pPr>
  </w:style>
  <w:style w:type="paragraph" w:customStyle="1" w:styleId="3FDA545B9A2440A196F99EB4F7391790">
    <w:name w:val="3FDA545B9A2440A196F99EB4F7391790"/>
    <w:rsid w:val="00FA281A"/>
    <w:pPr>
      <w:spacing w:after="200" w:line="276" w:lineRule="auto"/>
    </w:pPr>
  </w:style>
  <w:style w:type="paragraph" w:customStyle="1" w:styleId="5D42E365828C448B8B2DD5DC4EAB0B07">
    <w:name w:val="5D42E365828C448B8B2DD5DC4EAB0B07"/>
    <w:rsid w:val="00FA281A"/>
    <w:pPr>
      <w:spacing w:after="200" w:line="276" w:lineRule="auto"/>
    </w:pPr>
  </w:style>
  <w:style w:type="paragraph" w:customStyle="1" w:styleId="4D39AFE6A39A449F9C0E4F69A7627E12">
    <w:name w:val="4D39AFE6A39A449F9C0E4F69A7627E12"/>
    <w:rsid w:val="00FA281A"/>
    <w:pPr>
      <w:spacing w:after="200" w:line="276" w:lineRule="auto"/>
    </w:pPr>
  </w:style>
  <w:style w:type="paragraph" w:customStyle="1" w:styleId="5234A9F8C9914116809A18FA9C74F79F">
    <w:name w:val="5234A9F8C9914116809A18FA9C74F79F"/>
    <w:rsid w:val="00FA281A"/>
    <w:pPr>
      <w:spacing w:after="200" w:line="276" w:lineRule="auto"/>
    </w:pPr>
  </w:style>
  <w:style w:type="paragraph" w:customStyle="1" w:styleId="E63406A9793548DDBD1D6268990FD8C9">
    <w:name w:val="E63406A9793548DDBD1D6268990FD8C9"/>
    <w:rsid w:val="00FA281A"/>
    <w:pPr>
      <w:spacing w:after="200" w:line="276" w:lineRule="auto"/>
    </w:pPr>
  </w:style>
  <w:style w:type="paragraph" w:customStyle="1" w:styleId="42013EBC25B140FFB8570E00CFF19AC0">
    <w:name w:val="42013EBC25B140FFB8570E00CFF19AC0"/>
    <w:rsid w:val="00FA281A"/>
    <w:pPr>
      <w:spacing w:after="200" w:line="276" w:lineRule="auto"/>
    </w:pPr>
  </w:style>
  <w:style w:type="paragraph" w:customStyle="1" w:styleId="CEA2993AB95A4594BA7E1A7A2D8AE53D">
    <w:name w:val="CEA2993AB95A4594BA7E1A7A2D8AE53D"/>
    <w:rsid w:val="00FA281A"/>
    <w:pPr>
      <w:spacing w:after="200" w:line="276" w:lineRule="auto"/>
    </w:pPr>
  </w:style>
  <w:style w:type="paragraph" w:customStyle="1" w:styleId="340101C8EA2E44799A0D5D3B61BEDDF5">
    <w:name w:val="340101C8EA2E44799A0D5D3B61BEDDF5"/>
    <w:rsid w:val="00FA281A"/>
    <w:pPr>
      <w:spacing w:after="200" w:line="276" w:lineRule="auto"/>
    </w:pPr>
  </w:style>
  <w:style w:type="paragraph" w:customStyle="1" w:styleId="2C845624BBA04884B036CA54A7182D28">
    <w:name w:val="2C845624BBA04884B036CA54A7182D28"/>
    <w:rsid w:val="00FA281A"/>
    <w:pPr>
      <w:spacing w:after="200" w:line="276" w:lineRule="auto"/>
    </w:pPr>
  </w:style>
  <w:style w:type="paragraph" w:customStyle="1" w:styleId="FFC9948667F04D2CAD9A6951B31587D7">
    <w:name w:val="FFC9948667F04D2CAD9A6951B31587D7"/>
    <w:rsid w:val="00FA281A"/>
    <w:pPr>
      <w:spacing w:after="200" w:line="276" w:lineRule="auto"/>
    </w:pPr>
  </w:style>
  <w:style w:type="paragraph" w:customStyle="1" w:styleId="6F2EB72893684515A7F6CB3ECBD3E11E">
    <w:name w:val="6F2EB72893684515A7F6CB3ECBD3E11E"/>
    <w:rsid w:val="00FA281A"/>
    <w:pPr>
      <w:spacing w:after="200" w:line="276" w:lineRule="auto"/>
    </w:pPr>
  </w:style>
  <w:style w:type="paragraph" w:customStyle="1" w:styleId="E5649AAFFF0645B0ACCF21B734050054">
    <w:name w:val="E5649AAFFF0645B0ACCF21B734050054"/>
    <w:rsid w:val="00FA281A"/>
    <w:pPr>
      <w:spacing w:after="200" w:line="276" w:lineRule="auto"/>
    </w:pPr>
  </w:style>
  <w:style w:type="paragraph" w:customStyle="1" w:styleId="E75EF2C5611E4B5DA503D1543A7E2B87">
    <w:name w:val="E75EF2C5611E4B5DA503D1543A7E2B87"/>
    <w:rsid w:val="00FA281A"/>
    <w:pPr>
      <w:spacing w:after="200" w:line="276" w:lineRule="auto"/>
    </w:pPr>
  </w:style>
  <w:style w:type="paragraph" w:customStyle="1" w:styleId="397974872CFF435E894468BF0A1F44D3">
    <w:name w:val="397974872CFF435E894468BF0A1F44D3"/>
    <w:rsid w:val="00FA281A"/>
    <w:pPr>
      <w:spacing w:after="200" w:line="276" w:lineRule="auto"/>
    </w:pPr>
  </w:style>
  <w:style w:type="paragraph" w:customStyle="1" w:styleId="B65594B830864B949147411FCAEF7B89">
    <w:name w:val="B65594B830864B949147411FCAEF7B89"/>
    <w:rsid w:val="00FA281A"/>
    <w:pPr>
      <w:spacing w:after="200" w:line="276" w:lineRule="auto"/>
    </w:pPr>
  </w:style>
  <w:style w:type="paragraph" w:customStyle="1" w:styleId="E77DEA1B519C4F4B8463938F07F344A4">
    <w:name w:val="E77DEA1B519C4F4B8463938F07F344A4"/>
    <w:rsid w:val="00FA281A"/>
    <w:pPr>
      <w:spacing w:after="200" w:line="276" w:lineRule="auto"/>
    </w:pPr>
  </w:style>
  <w:style w:type="paragraph" w:customStyle="1" w:styleId="E80CC3363BA843E0882D076135834542">
    <w:name w:val="E80CC3363BA843E0882D076135834542"/>
    <w:rsid w:val="00FA281A"/>
    <w:pPr>
      <w:spacing w:after="200" w:line="276" w:lineRule="auto"/>
    </w:pPr>
  </w:style>
  <w:style w:type="paragraph" w:customStyle="1" w:styleId="FCD28A386169438F91EAAFE9B8976A13">
    <w:name w:val="FCD28A386169438F91EAAFE9B8976A13"/>
    <w:rsid w:val="00FA281A"/>
    <w:pPr>
      <w:spacing w:after="200" w:line="276" w:lineRule="auto"/>
    </w:pPr>
  </w:style>
  <w:style w:type="paragraph" w:customStyle="1" w:styleId="C9CC3975E6334464B64246AA7D3E4FC6">
    <w:name w:val="C9CC3975E6334464B64246AA7D3E4FC6"/>
    <w:rsid w:val="00FA281A"/>
    <w:pPr>
      <w:spacing w:after="200" w:line="276" w:lineRule="auto"/>
    </w:pPr>
  </w:style>
  <w:style w:type="paragraph" w:customStyle="1" w:styleId="7912EEC6A53449EEBABB4549191695BB">
    <w:name w:val="7912EEC6A53449EEBABB4549191695BB"/>
    <w:rsid w:val="00FA281A"/>
    <w:pPr>
      <w:spacing w:after="200" w:line="276" w:lineRule="auto"/>
    </w:pPr>
  </w:style>
  <w:style w:type="paragraph" w:customStyle="1" w:styleId="E03074D9BE5C497B8BBE81D3F6E3B94B">
    <w:name w:val="E03074D9BE5C497B8BBE81D3F6E3B94B"/>
    <w:rsid w:val="00FA281A"/>
    <w:pPr>
      <w:spacing w:after="200" w:line="276" w:lineRule="auto"/>
    </w:pPr>
  </w:style>
  <w:style w:type="paragraph" w:customStyle="1" w:styleId="D72E441F3E5244638EE4D2C64ECFE56B">
    <w:name w:val="D72E441F3E5244638EE4D2C64ECFE56B"/>
    <w:rsid w:val="00FA281A"/>
    <w:pPr>
      <w:spacing w:after="200" w:line="276" w:lineRule="auto"/>
    </w:pPr>
  </w:style>
  <w:style w:type="paragraph" w:customStyle="1" w:styleId="DD6B3917834B4CF3BC85D595F08A0AB4">
    <w:name w:val="DD6B3917834B4CF3BC85D595F08A0AB4"/>
    <w:rsid w:val="00FA281A"/>
    <w:pPr>
      <w:spacing w:after="200" w:line="276" w:lineRule="auto"/>
    </w:pPr>
  </w:style>
  <w:style w:type="paragraph" w:customStyle="1" w:styleId="CF5D2C70E54748B988D019B8D8CCCB59">
    <w:name w:val="CF5D2C70E54748B988D019B8D8CCCB59"/>
    <w:rsid w:val="00FA281A"/>
    <w:pPr>
      <w:spacing w:after="200" w:line="276" w:lineRule="auto"/>
    </w:pPr>
  </w:style>
  <w:style w:type="paragraph" w:customStyle="1" w:styleId="ACDE769DE2C14660A51109E3F079B6CD">
    <w:name w:val="ACDE769DE2C14660A51109E3F079B6CD"/>
    <w:rsid w:val="00FA281A"/>
    <w:pPr>
      <w:spacing w:after="200" w:line="276" w:lineRule="auto"/>
    </w:pPr>
  </w:style>
  <w:style w:type="paragraph" w:customStyle="1" w:styleId="F1C7B58CC1424DA49E2C1F3AAB0B7C43">
    <w:name w:val="F1C7B58CC1424DA49E2C1F3AAB0B7C43"/>
    <w:rsid w:val="00FA281A"/>
    <w:pPr>
      <w:spacing w:after="200" w:line="276" w:lineRule="auto"/>
    </w:pPr>
  </w:style>
  <w:style w:type="paragraph" w:customStyle="1" w:styleId="E45660FB585C441E92EDC8F80974225E">
    <w:name w:val="E45660FB585C441E92EDC8F80974225E"/>
    <w:rsid w:val="00FA281A"/>
    <w:pPr>
      <w:spacing w:after="200" w:line="276" w:lineRule="auto"/>
    </w:pPr>
  </w:style>
  <w:style w:type="paragraph" w:customStyle="1" w:styleId="F8D87528772541C5BEC8092166B6A358">
    <w:name w:val="F8D87528772541C5BEC8092166B6A358"/>
    <w:rsid w:val="00FA281A"/>
    <w:pPr>
      <w:spacing w:after="200" w:line="276" w:lineRule="auto"/>
    </w:pPr>
  </w:style>
  <w:style w:type="paragraph" w:customStyle="1" w:styleId="6E75952C5D4648DBABA9E9E3B2216648">
    <w:name w:val="6E75952C5D4648DBABA9E9E3B2216648"/>
    <w:rsid w:val="00FA281A"/>
    <w:pPr>
      <w:spacing w:after="200" w:line="276" w:lineRule="auto"/>
    </w:pPr>
  </w:style>
  <w:style w:type="paragraph" w:customStyle="1" w:styleId="76E4AFF8C8DD4284AB9E2D9B50730C2B">
    <w:name w:val="76E4AFF8C8DD4284AB9E2D9B50730C2B"/>
    <w:rsid w:val="00FA281A"/>
    <w:pPr>
      <w:spacing w:after="200" w:line="276" w:lineRule="auto"/>
    </w:pPr>
  </w:style>
  <w:style w:type="paragraph" w:customStyle="1" w:styleId="1E3AB4C40D0C4B95B531E6C01C16028D">
    <w:name w:val="1E3AB4C40D0C4B95B531E6C01C16028D"/>
    <w:rsid w:val="00FA281A"/>
    <w:pPr>
      <w:spacing w:after="200" w:line="276" w:lineRule="auto"/>
    </w:pPr>
  </w:style>
  <w:style w:type="paragraph" w:customStyle="1" w:styleId="D61CEEFA23864965A4859FBCAD6BA8BD">
    <w:name w:val="D61CEEFA23864965A4859FBCAD6BA8BD"/>
    <w:rsid w:val="00FA281A"/>
    <w:pPr>
      <w:spacing w:after="200" w:line="276" w:lineRule="auto"/>
    </w:pPr>
  </w:style>
  <w:style w:type="paragraph" w:customStyle="1" w:styleId="8F81C09B45EB4060914BB50FDEB954C8">
    <w:name w:val="8F81C09B45EB4060914BB50FDEB954C8"/>
    <w:rsid w:val="00FA281A"/>
    <w:pPr>
      <w:spacing w:after="200" w:line="276" w:lineRule="auto"/>
    </w:pPr>
  </w:style>
  <w:style w:type="paragraph" w:customStyle="1" w:styleId="16E82767814D45A0B50818309DA6C565">
    <w:name w:val="16E82767814D45A0B50818309DA6C565"/>
    <w:rsid w:val="00FA281A"/>
    <w:pPr>
      <w:spacing w:after="200" w:line="276" w:lineRule="auto"/>
    </w:pPr>
  </w:style>
  <w:style w:type="paragraph" w:customStyle="1" w:styleId="D08D026AC4354B44A9A25A83A68E69EA">
    <w:name w:val="D08D026AC4354B44A9A25A83A68E69EA"/>
    <w:rsid w:val="00FA281A"/>
    <w:pPr>
      <w:spacing w:after="200" w:line="276" w:lineRule="auto"/>
    </w:pPr>
  </w:style>
  <w:style w:type="paragraph" w:customStyle="1" w:styleId="E0EB8950DC0F44F697B1793F65C30D8D">
    <w:name w:val="E0EB8950DC0F44F697B1793F65C30D8D"/>
    <w:rsid w:val="00FA281A"/>
    <w:pPr>
      <w:spacing w:after="200" w:line="276" w:lineRule="auto"/>
    </w:pPr>
  </w:style>
  <w:style w:type="paragraph" w:customStyle="1" w:styleId="BBA8CADE07CC4AF6B66E98D957BA5186">
    <w:name w:val="BBA8CADE07CC4AF6B66E98D957BA5186"/>
    <w:rsid w:val="00FA281A"/>
    <w:pPr>
      <w:spacing w:after="200" w:line="276" w:lineRule="auto"/>
    </w:pPr>
  </w:style>
  <w:style w:type="paragraph" w:customStyle="1" w:styleId="61C2B56E6A2645ACB05A38349E46FCF0">
    <w:name w:val="61C2B56E6A2645ACB05A38349E46FCF0"/>
    <w:rsid w:val="00FA281A"/>
    <w:pPr>
      <w:spacing w:after="200" w:line="276" w:lineRule="auto"/>
    </w:pPr>
  </w:style>
  <w:style w:type="paragraph" w:customStyle="1" w:styleId="57CDEDCEE8CF4FDEA31A7E65B1693D1B">
    <w:name w:val="57CDEDCEE8CF4FDEA31A7E65B1693D1B"/>
    <w:rsid w:val="00FA281A"/>
    <w:pPr>
      <w:spacing w:after="200" w:line="276" w:lineRule="auto"/>
    </w:pPr>
  </w:style>
  <w:style w:type="paragraph" w:customStyle="1" w:styleId="097B1EC25E214DC0986539BF8FA6144C">
    <w:name w:val="097B1EC25E214DC0986539BF8FA6144C"/>
    <w:rsid w:val="00FA281A"/>
    <w:pPr>
      <w:spacing w:after="200" w:line="276" w:lineRule="auto"/>
    </w:pPr>
  </w:style>
  <w:style w:type="paragraph" w:customStyle="1" w:styleId="1315D743459D4EF0A164A461B57351E4">
    <w:name w:val="1315D743459D4EF0A164A461B57351E4"/>
    <w:rsid w:val="00FA281A"/>
    <w:pPr>
      <w:spacing w:after="200" w:line="276" w:lineRule="auto"/>
    </w:pPr>
  </w:style>
  <w:style w:type="paragraph" w:customStyle="1" w:styleId="890F90323FA8435B8739276D8B097EC9">
    <w:name w:val="890F90323FA8435B8739276D8B097EC9"/>
    <w:rsid w:val="00622948"/>
    <w:pPr>
      <w:spacing w:after="200" w:line="276" w:lineRule="auto"/>
    </w:pPr>
  </w:style>
  <w:style w:type="paragraph" w:customStyle="1" w:styleId="B2A1B884C66041EFB9A264ADCCFB5C75">
    <w:name w:val="B2A1B884C66041EFB9A264ADCCFB5C75"/>
    <w:rsid w:val="00622948"/>
    <w:pPr>
      <w:spacing w:after="200" w:line="276" w:lineRule="auto"/>
    </w:pPr>
  </w:style>
  <w:style w:type="paragraph" w:customStyle="1" w:styleId="90ED51802A7840FEB2720A5A2BC3DC29">
    <w:name w:val="90ED51802A7840FEB2720A5A2BC3DC29"/>
    <w:rsid w:val="00622948"/>
    <w:pPr>
      <w:spacing w:after="200" w:line="276" w:lineRule="auto"/>
    </w:pPr>
  </w:style>
  <w:style w:type="paragraph" w:customStyle="1" w:styleId="5CC0D8899D27472CBE7FF430DCD1DD96">
    <w:name w:val="5CC0D8899D27472CBE7FF430DCD1DD96"/>
    <w:rsid w:val="00622948"/>
    <w:pPr>
      <w:spacing w:after="200" w:line="276" w:lineRule="auto"/>
    </w:pPr>
  </w:style>
  <w:style w:type="paragraph" w:customStyle="1" w:styleId="5856BE047FDF47B18B3BB67CC2A3BB64">
    <w:name w:val="5856BE047FDF47B18B3BB67CC2A3BB64"/>
    <w:rsid w:val="00622948"/>
    <w:pPr>
      <w:spacing w:after="200" w:line="276" w:lineRule="auto"/>
    </w:pPr>
  </w:style>
  <w:style w:type="paragraph" w:customStyle="1" w:styleId="C67C2C5C022A49E1900A59CC5A10B2B9">
    <w:name w:val="C67C2C5C022A49E1900A59CC5A10B2B9"/>
    <w:rsid w:val="00622948"/>
    <w:pPr>
      <w:spacing w:after="200" w:line="276" w:lineRule="auto"/>
    </w:pPr>
  </w:style>
  <w:style w:type="paragraph" w:customStyle="1" w:styleId="F19DB21A8B584F09838ACE4AE78166E7">
    <w:name w:val="F19DB21A8B584F09838ACE4AE78166E7"/>
    <w:rsid w:val="00622948"/>
    <w:pPr>
      <w:spacing w:after="200" w:line="276" w:lineRule="auto"/>
    </w:pPr>
  </w:style>
  <w:style w:type="paragraph" w:customStyle="1" w:styleId="6442544B437A468094F15AA163B651BA">
    <w:name w:val="6442544B437A468094F15AA163B651BA"/>
    <w:rsid w:val="00622948"/>
    <w:pPr>
      <w:spacing w:after="200" w:line="276" w:lineRule="auto"/>
    </w:pPr>
  </w:style>
  <w:style w:type="paragraph" w:customStyle="1" w:styleId="9FDB8F673B42423E87904DAB4559FB20">
    <w:name w:val="9FDB8F673B42423E87904DAB4559FB20"/>
    <w:rsid w:val="00622948"/>
    <w:pPr>
      <w:spacing w:after="200" w:line="276" w:lineRule="auto"/>
    </w:pPr>
  </w:style>
  <w:style w:type="paragraph" w:customStyle="1" w:styleId="CD82444FDFC849349D2B8F4F6C0B4BC8">
    <w:name w:val="CD82444FDFC849349D2B8F4F6C0B4BC8"/>
    <w:rsid w:val="00622948"/>
    <w:pPr>
      <w:spacing w:after="200" w:line="276" w:lineRule="auto"/>
    </w:pPr>
  </w:style>
  <w:style w:type="paragraph" w:customStyle="1" w:styleId="7109AAC503E547CDA86D3A3B24965DDA">
    <w:name w:val="7109AAC503E547CDA86D3A3B24965DDA"/>
    <w:rsid w:val="00622948"/>
    <w:pPr>
      <w:spacing w:after="200" w:line="276" w:lineRule="auto"/>
    </w:pPr>
  </w:style>
  <w:style w:type="paragraph" w:customStyle="1" w:styleId="3A37B7C0F30C4A7D8CD9610C699B0C1B">
    <w:name w:val="3A37B7C0F30C4A7D8CD9610C699B0C1B"/>
    <w:rsid w:val="00622948"/>
    <w:pPr>
      <w:spacing w:after="200" w:line="276" w:lineRule="auto"/>
    </w:pPr>
  </w:style>
  <w:style w:type="paragraph" w:customStyle="1" w:styleId="E2212655D8B046F3B3FBBEEFD7B583B3">
    <w:name w:val="E2212655D8B046F3B3FBBEEFD7B583B3"/>
    <w:rsid w:val="00622948"/>
    <w:pPr>
      <w:spacing w:after="200" w:line="276" w:lineRule="auto"/>
    </w:pPr>
  </w:style>
  <w:style w:type="paragraph" w:customStyle="1" w:styleId="613F20D82C124179BBF701467E83C6B3">
    <w:name w:val="613F20D82C124179BBF701467E83C6B3"/>
    <w:rsid w:val="00622948"/>
    <w:pPr>
      <w:spacing w:after="200" w:line="276" w:lineRule="auto"/>
    </w:pPr>
  </w:style>
  <w:style w:type="paragraph" w:customStyle="1" w:styleId="B18F620736A94B17A63DEE532A81CD4B">
    <w:name w:val="B18F620736A94B17A63DEE532A81CD4B"/>
    <w:rsid w:val="00622948"/>
    <w:pPr>
      <w:spacing w:after="200" w:line="276" w:lineRule="auto"/>
    </w:pPr>
  </w:style>
  <w:style w:type="paragraph" w:customStyle="1" w:styleId="D2F178A76B394ECB954292EA734DAB94">
    <w:name w:val="D2F178A76B394ECB954292EA734DAB94"/>
    <w:rsid w:val="00622948"/>
    <w:pPr>
      <w:spacing w:after="200" w:line="276" w:lineRule="auto"/>
    </w:pPr>
  </w:style>
  <w:style w:type="paragraph" w:customStyle="1" w:styleId="78AA6E0AFB00417A87DF5D9A8BDBECB6">
    <w:name w:val="78AA6E0AFB00417A87DF5D9A8BDBECB6"/>
    <w:rsid w:val="00622948"/>
    <w:pPr>
      <w:spacing w:after="200" w:line="276" w:lineRule="auto"/>
    </w:pPr>
  </w:style>
  <w:style w:type="paragraph" w:customStyle="1" w:styleId="4F1FB983B3354775B495C9EBB69A7AB1">
    <w:name w:val="4F1FB983B3354775B495C9EBB69A7AB1"/>
    <w:rsid w:val="00622948"/>
    <w:pPr>
      <w:spacing w:after="200" w:line="276" w:lineRule="auto"/>
    </w:pPr>
  </w:style>
  <w:style w:type="paragraph" w:customStyle="1" w:styleId="B10F73D52FF2454BB33358AA8B8C8FED">
    <w:name w:val="B10F73D52FF2454BB33358AA8B8C8FED"/>
    <w:rsid w:val="00622948"/>
    <w:pPr>
      <w:spacing w:after="200" w:line="276" w:lineRule="auto"/>
    </w:pPr>
  </w:style>
  <w:style w:type="paragraph" w:customStyle="1" w:styleId="F5E39044F253414786F5B97C5B8D068A">
    <w:name w:val="F5E39044F253414786F5B97C5B8D068A"/>
    <w:rsid w:val="00622948"/>
    <w:pPr>
      <w:spacing w:after="200" w:line="276" w:lineRule="auto"/>
    </w:pPr>
  </w:style>
  <w:style w:type="paragraph" w:customStyle="1" w:styleId="6C576C0B96BA488E9E76A04279644267">
    <w:name w:val="6C576C0B96BA488E9E76A04279644267"/>
    <w:rsid w:val="00622948"/>
    <w:pPr>
      <w:spacing w:after="200" w:line="276" w:lineRule="auto"/>
    </w:pPr>
  </w:style>
  <w:style w:type="paragraph" w:customStyle="1" w:styleId="47987320670A457D890B15787E6FB5BD">
    <w:name w:val="47987320670A457D890B15787E6FB5BD"/>
    <w:rsid w:val="00622948"/>
    <w:pPr>
      <w:spacing w:after="200" w:line="276" w:lineRule="auto"/>
    </w:pPr>
  </w:style>
  <w:style w:type="paragraph" w:customStyle="1" w:styleId="EFBB8A18A1FB4D6C96441FE005BDFD54">
    <w:name w:val="EFBB8A18A1FB4D6C96441FE005BDFD54"/>
    <w:rsid w:val="00622948"/>
    <w:pPr>
      <w:spacing w:after="200" w:line="276" w:lineRule="auto"/>
    </w:pPr>
  </w:style>
  <w:style w:type="paragraph" w:customStyle="1" w:styleId="395E051083904C4899403A278303F6E8">
    <w:name w:val="395E051083904C4899403A278303F6E8"/>
    <w:rsid w:val="00622948"/>
    <w:pPr>
      <w:spacing w:after="200" w:line="276" w:lineRule="auto"/>
    </w:pPr>
  </w:style>
  <w:style w:type="paragraph" w:customStyle="1" w:styleId="0A308EF58A024A5BAA9746B2DCF9CBDF">
    <w:name w:val="0A308EF58A024A5BAA9746B2DCF9CBDF"/>
    <w:rsid w:val="00622948"/>
    <w:pPr>
      <w:spacing w:after="200" w:line="276" w:lineRule="auto"/>
    </w:pPr>
  </w:style>
  <w:style w:type="paragraph" w:customStyle="1" w:styleId="6C38C72A4E534B19A9F774DED5B99412">
    <w:name w:val="6C38C72A4E534B19A9F774DED5B99412"/>
    <w:rsid w:val="00622948"/>
    <w:pPr>
      <w:spacing w:after="200" w:line="276" w:lineRule="auto"/>
    </w:pPr>
  </w:style>
  <w:style w:type="paragraph" w:customStyle="1" w:styleId="6C0C649CE615432CADC569500A51EB3B">
    <w:name w:val="6C0C649CE615432CADC569500A51EB3B"/>
    <w:rsid w:val="00622948"/>
    <w:pPr>
      <w:spacing w:after="200" w:line="276" w:lineRule="auto"/>
    </w:pPr>
  </w:style>
  <w:style w:type="paragraph" w:customStyle="1" w:styleId="419A638FBD7248E7A8FA1B3052BDFA04">
    <w:name w:val="419A638FBD7248E7A8FA1B3052BDFA04"/>
    <w:rsid w:val="00622948"/>
    <w:pPr>
      <w:spacing w:after="200" w:line="276" w:lineRule="auto"/>
    </w:pPr>
  </w:style>
  <w:style w:type="paragraph" w:customStyle="1" w:styleId="C8954F1EDBC94CBBA230257906C36F4E">
    <w:name w:val="C8954F1EDBC94CBBA230257906C36F4E"/>
    <w:rsid w:val="00622948"/>
    <w:pPr>
      <w:spacing w:after="200" w:line="276" w:lineRule="auto"/>
    </w:pPr>
  </w:style>
  <w:style w:type="paragraph" w:customStyle="1" w:styleId="F5FF39524A4E441B837FAC941CE5E58D">
    <w:name w:val="F5FF39524A4E441B837FAC941CE5E58D"/>
    <w:rsid w:val="00622948"/>
    <w:pPr>
      <w:spacing w:after="200" w:line="276" w:lineRule="auto"/>
    </w:pPr>
  </w:style>
  <w:style w:type="paragraph" w:customStyle="1" w:styleId="57BEFE3A144B456BA78A549A953D7E69">
    <w:name w:val="57BEFE3A144B456BA78A549A953D7E69"/>
    <w:rsid w:val="00622948"/>
    <w:pPr>
      <w:spacing w:after="200" w:line="276" w:lineRule="auto"/>
    </w:pPr>
  </w:style>
  <w:style w:type="paragraph" w:customStyle="1" w:styleId="51A5AE161D284BFDA2CE77DBF2D5DBAA">
    <w:name w:val="51A5AE161D284BFDA2CE77DBF2D5DBAA"/>
    <w:rsid w:val="00622948"/>
    <w:pPr>
      <w:spacing w:after="200" w:line="276" w:lineRule="auto"/>
    </w:pPr>
  </w:style>
  <w:style w:type="paragraph" w:customStyle="1" w:styleId="C9D5FCAD5A79455AACFF8C368997FC74">
    <w:name w:val="C9D5FCAD5A79455AACFF8C368997FC74"/>
    <w:rsid w:val="00622948"/>
    <w:pPr>
      <w:spacing w:after="200" w:line="276" w:lineRule="auto"/>
    </w:pPr>
  </w:style>
  <w:style w:type="paragraph" w:customStyle="1" w:styleId="7558B26C9F7F4086A180EB89B8162197">
    <w:name w:val="7558B26C9F7F4086A180EB89B8162197"/>
    <w:rsid w:val="00622948"/>
    <w:pPr>
      <w:spacing w:after="200" w:line="276" w:lineRule="auto"/>
    </w:pPr>
  </w:style>
  <w:style w:type="paragraph" w:customStyle="1" w:styleId="727805B28E98435B8EB87CB16282FF73">
    <w:name w:val="727805B28E98435B8EB87CB16282FF73"/>
    <w:rsid w:val="00622948"/>
    <w:pPr>
      <w:spacing w:after="200" w:line="276" w:lineRule="auto"/>
    </w:pPr>
  </w:style>
  <w:style w:type="paragraph" w:customStyle="1" w:styleId="E063A936C09A4D8BB0C19ED4EE2B27DF">
    <w:name w:val="E063A936C09A4D8BB0C19ED4EE2B27DF"/>
    <w:rsid w:val="00622948"/>
    <w:pPr>
      <w:spacing w:after="200" w:line="276" w:lineRule="auto"/>
    </w:pPr>
  </w:style>
  <w:style w:type="paragraph" w:customStyle="1" w:styleId="24B5120DAF654A51B848562BF0D9AB9B">
    <w:name w:val="24B5120DAF654A51B848562BF0D9AB9B"/>
    <w:rsid w:val="00622948"/>
    <w:pPr>
      <w:spacing w:after="200" w:line="276" w:lineRule="auto"/>
    </w:pPr>
  </w:style>
  <w:style w:type="paragraph" w:customStyle="1" w:styleId="217F2129962E425E80DC48A4C7321C8A">
    <w:name w:val="217F2129962E425E80DC48A4C7321C8A"/>
    <w:rsid w:val="00622948"/>
    <w:pPr>
      <w:spacing w:after="200" w:line="276" w:lineRule="auto"/>
    </w:pPr>
  </w:style>
  <w:style w:type="paragraph" w:customStyle="1" w:styleId="DDE3AA3828754CAA912EC3453B560ECD">
    <w:name w:val="DDE3AA3828754CAA912EC3453B560ECD"/>
    <w:rsid w:val="00622948"/>
    <w:pPr>
      <w:spacing w:after="200" w:line="276" w:lineRule="auto"/>
    </w:pPr>
  </w:style>
  <w:style w:type="paragraph" w:customStyle="1" w:styleId="0BD070F9D2E941DF94F01651A571D402">
    <w:name w:val="0BD070F9D2E941DF94F01651A571D402"/>
    <w:rsid w:val="00622948"/>
    <w:pPr>
      <w:spacing w:after="200" w:line="276" w:lineRule="auto"/>
    </w:pPr>
  </w:style>
  <w:style w:type="paragraph" w:customStyle="1" w:styleId="3071CEA312FD4AEFAB850E08A531FBE5">
    <w:name w:val="3071CEA312FD4AEFAB850E08A531FBE5"/>
    <w:rsid w:val="00622948"/>
    <w:pPr>
      <w:spacing w:after="200" w:line="276" w:lineRule="auto"/>
    </w:pPr>
  </w:style>
  <w:style w:type="paragraph" w:customStyle="1" w:styleId="E208B41334B74A22A35E4DA4C40D8251">
    <w:name w:val="E208B41334B74A22A35E4DA4C40D8251"/>
    <w:rsid w:val="00622948"/>
    <w:pPr>
      <w:spacing w:after="200" w:line="276" w:lineRule="auto"/>
    </w:pPr>
  </w:style>
  <w:style w:type="paragraph" w:customStyle="1" w:styleId="9503DAC766FB497AA71233DE3A704757">
    <w:name w:val="9503DAC766FB497AA71233DE3A704757"/>
    <w:rsid w:val="00622948"/>
    <w:pPr>
      <w:spacing w:after="200" w:line="276" w:lineRule="auto"/>
    </w:pPr>
  </w:style>
  <w:style w:type="paragraph" w:customStyle="1" w:styleId="A2292260602E4796AA49FB546554DE08">
    <w:name w:val="A2292260602E4796AA49FB546554DE08"/>
    <w:rsid w:val="00622948"/>
    <w:pPr>
      <w:spacing w:after="200" w:line="276" w:lineRule="auto"/>
    </w:pPr>
  </w:style>
  <w:style w:type="paragraph" w:customStyle="1" w:styleId="72935BA1DBE74DDABACD916D9C834B48">
    <w:name w:val="72935BA1DBE74DDABACD916D9C834B48"/>
    <w:rsid w:val="00622948"/>
    <w:pPr>
      <w:spacing w:after="200" w:line="276" w:lineRule="auto"/>
    </w:pPr>
  </w:style>
  <w:style w:type="paragraph" w:customStyle="1" w:styleId="6A4EA41D4618487593F032439CC1C899">
    <w:name w:val="6A4EA41D4618487593F032439CC1C899"/>
    <w:rsid w:val="00622948"/>
    <w:pPr>
      <w:spacing w:after="200" w:line="276" w:lineRule="auto"/>
    </w:pPr>
  </w:style>
  <w:style w:type="paragraph" w:customStyle="1" w:styleId="6351B639C41F4090B6BA1DD7880EB7D3">
    <w:name w:val="6351B639C41F4090B6BA1DD7880EB7D3"/>
    <w:rsid w:val="00622948"/>
    <w:pPr>
      <w:spacing w:after="200" w:line="276" w:lineRule="auto"/>
    </w:pPr>
  </w:style>
  <w:style w:type="paragraph" w:customStyle="1" w:styleId="5115D4C9A87B4A32ACE7E5CB12E3F416">
    <w:name w:val="5115D4C9A87B4A32ACE7E5CB12E3F416"/>
    <w:rsid w:val="00622948"/>
    <w:pPr>
      <w:spacing w:after="200" w:line="276" w:lineRule="auto"/>
    </w:pPr>
  </w:style>
  <w:style w:type="paragraph" w:customStyle="1" w:styleId="EBA52B33F7724126A6BC2A5215EAA3E7">
    <w:name w:val="EBA52B33F7724126A6BC2A5215EAA3E7"/>
    <w:rsid w:val="00622948"/>
    <w:pPr>
      <w:spacing w:after="200" w:line="276" w:lineRule="auto"/>
    </w:pPr>
  </w:style>
  <w:style w:type="paragraph" w:customStyle="1" w:styleId="4F52A523233844F98486D7E535AE71B1">
    <w:name w:val="4F52A523233844F98486D7E535AE71B1"/>
    <w:rsid w:val="00622948"/>
    <w:pPr>
      <w:spacing w:after="200" w:line="276" w:lineRule="auto"/>
    </w:pPr>
  </w:style>
  <w:style w:type="paragraph" w:customStyle="1" w:styleId="CFEBF6BC0062483BA2BC5BBF1259E0EE">
    <w:name w:val="CFEBF6BC0062483BA2BC5BBF1259E0EE"/>
    <w:rsid w:val="00622948"/>
    <w:pPr>
      <w:spacing w:after="200" w:line="276" w:lineRule="auto"/>
    </w:pPr>
  </w:style>
  <w:style w:type="paragraph" w:customStyle="1" w:styleId="2B1961ED74C84CF4A5BCA2F05E18B1E8">
    <w:name w:val="2B1961ED74C84CF4A5BCA2F05E18B1E8"/>
    <w:rsid w:val="00622948"/>
    <w:pPr>
      <w:spacing w:after="200" w:line="276" w:lineRule="auto"/>
    </w:pPr>
  </w:style>
  <w:style w:type="paragraph" w:customStyle="1" w:styleId="55FA30EF388B4F54B92DB9CB3865215A">
    <w:name w:val="55FA30EF388B4F54B92DB9CB3865215A"/>
    <w:rsid w:val="00622948"/>
    <w:pPr>
      <w:spacing w:after="200" w:line="276" w:lineRule="auto"/>
    </w:pPr>
  </w:style>
  <w:style w:type="paragraph" w:customStyle="1" w:styleId="82DF78E74EEA47EBA7356AFB256EE6B9">
    <w:name w:val="82DF78E74EEA47EBA7356AFB256EE6B9"/>
    <w:rsid w:val="00622948"/>
    <w:pPr>
      <w:spacing w:after="200" w:line="276" w:lineRule="auto"/>
    </w:pPr>
  </w:style>
  <w:style w:type="paragraph" w:customStyle="1" w:styleId="4F8E065F3CB24AF0A4EDBE37779ED3D5">
    <w:name w:val="4F8E065F3CB24AF0A4EDBE37779ED3D5"/>
    <w:rsid w:val="00622948"/>
    <w:pPr>
      <w:spacing w:after="200" w:line="276" w:lineRule="auto"/>
    </w:pPr>
  </w:style>
  <w:style w:type="paragraph" w:customStyle="1" w:styleId="363BF579D92E4BCDA1CF9641DB50A368">
    <w:name w:val="363BF579D92E4BCDA1CF9641DB50A368"/>
    <w:rsid w:val="00622948"/>
    <w:pPr>
      <w:spacing w:after="200" w:line="276" w:lineRule="auto"/>
    </w:pPr>
  </w:style>
  <w:style w:type="paragraph" w:customStyle="1" w:styleId="7C3665BDC83A4412ACCBAE9B92B61999">
    <w:name w:val="7C3665BDC83A4412ACCBAE9B92B61999"/>
    <w:rsid w:val="00622948"/>
    <w:pPr>
      <w:spacing w:after="200" w:line="276" w:lineRule="auto"/>
    </w:pPr>
  </w:style>
  <w:style w:type="paragraph" w:customStyle="1" w:styleId="25C6669B13A54354BEE742B309BE2EA5">
    <w:name w:val="25C6669B13A54354BEE742B309BE2EA5"/>
    <w:rsid w:val="00622948"/>
    <w:pPr>
      <w:spacing w:after="200" w:line="276" w:lineRule="auto"/>
    </w:pPr>
  </w:style>
  <w:style w:type="paragraph" w:customStyle="1" w:styleId="C91406489C88431C9082253F224618FE">
    <w:name w:val="C91406489C88431C9082253F224618FE"/>
    <w:rsid w:val="00622948"/>
    <w:pPr>
      <w:spacing w:after="200" w:line="276" w:lineRule="auto"/>
    </w:pPr>
  </w:style>
  <w:style w:type="paragraph" w:customStyle="1" w:styleId="60671A27132348A9999AF095F47C1B31">
    <w:name w:val="60671A27132348A9999AF095F47C1B31"/>
    <w:rsid w:val="00622948"/>
    <w:pPr>
      <w:spacing w:after="200" w:line="276" w:lineRule="auto"/>
    </w:pPr>
  </w:style>
  <w:style w:type="paragraph" w:customStyle="1" w:styleId="28CEF5E63F9A46E8A2816B2BF7311EBF">
    <w:name w:val="28CEF5E63F9A46E8A2816B2BF7311EBF"/>
    <w:rsid w:val="00622948"/>
    <w:pPr>
      <w:spacing w:after="200" w:line="276" w:lineRule="auto"/>
    </w:pPr>
  </w:style>
  <w:style w:type="paragraph" w:customStyle="1" w:styleId="FEF77782A033480083496115A44B1C03">
    <w:name w:val="FEF77782A033480083496115A44B1C03"/>
    <w:rsid w:val="00622948"/>
    <w:pPr>
      <w:spacing w:after="200" w:line="276" w:lineRule="auto"/>
    </w:pPr>
  </w:style>
  <w:style w:type="paragraph" w:customStyle="1" w:styleId="78D9F03C23D64DBBBD62E520FC7192B3">
    <w:name w:val="78D9F03C23D64DBBBD62E520FC7192B3"/>
    <w:rsid w:val="00622948"/>
    <w:pPr>
      <w:spacing w:after="200" w:line="276" w:lineRule="auto"/>
    </w:pPr>
  </w:style>
  <w:style w:type="paragraph" w:customStyle="1" w:styleId="41FA50B38A1A48B593918B5A082D3565">
    <w:name w:val="41FA50B38A1A48B593918B5A082D3565"/>
    <w:rsid w:val="00622948"/>
    <w:pPr>
      <w:spacing w:after="200" w:line="276" w:lineRule="auto"/>
    </w:pPr>
  </w:style>
  <w:style w:type="paragraph" w:customStyle="1" w:styleId="5542EA7C8D594A3D95A74BFF31F441D9">
    <w:name w:val="5542EA7C8D594A3D95A74BFF31F441D9"/>
    <w:rsid w:val="00622948"/>
    <w:pPr>
      <w:spacing w:after="200" w:line="276" w:lineRule="auto"/>
    </w:pPr>
  </w:style>
  <w:style w:type="paragraph" w:customStyle="1" w:styleId="75DFC755B90C45068C3DFBB178D3839C">
    <w:name w:val="75DFC755B90C45068C3DFBB178D3839C"/>
    <w:rsid w:val="00622948"/>
    <w:pPr>
      <w:spacing w:after="200" w:line="276" w:lineRule="auto"/>
    </w:pPr>
  </w:style>
  <w:style w:type="paragraph" w:customStyle="1" w:styleId="0831A4F86643411F89538C4323868A63">
    <w:name w:val="0831A4F86643411F89538C4323868A63"/>
    <w:rsid w:val="00622948"/>
    <w:pPr>
      <w:spacing w:after="200" w:line="276" w:lineRule="auto"/>
    </w:pPr>
  </w:style>
  <w:style w:type="paragraph" w:customStyle="1" w:styleId="79A6E765F7BF479B9C198068E3213A8C">
    <w:name w:val="79A6E765F7BF479B9C198068E3213A8C"/>
    <w:rsid w:val="00622948"/>
    <w:pPr>
      <w:spacing w:after="200" w:line="276" w:lineRule="auto"/>
    </w:pPr>
  </w:style>
  <w:style w:type="paragraph" w:customStyle="1" w:styleId="D00A8CDE388345A5A18F994B91283CD3">
    <w:name w:val="D00A8CDE388345A5A18F994B91283CD3"/>
    <w:rsid w:val="00622948"/>
    <w:pPr>
      <w:spacing w:after="200" w:line="276" w:lineRule="auto"/>
    </w:pPr>
  </w:style>
  <w:style w:type="paragraph" w:customStyle="1" w:styleId="DBD55C3353804F3690FFFE7D224C0465">
    <w:name w:val="DBD55C3353804F3690FFFE7D224C0465"/>
    <w:rsid w:val="00622948"/>
    <w:pPr>
      <w:spacing w:after="200" w:line="276" w:lineRule="auto"/>
    </w:pPr>
  </w:style>
  <w:style w:type="paragraph" w:customStyle="1" w:styleId="5C0751F502534FB695D6996464424C18">
    <w:name w:val="5C0751F502534FB695D6996464424C18"/>
    <w:rsid w:val="00622948"/>
    <w:pPr>
      <w:spacing w:after="200" w:line="276" w:lineRule="auto"/>
    </w:pPr>
  </w:style>
  <w:style w:type="paragraph" w:customStyle="1" w:styleId="675210AFCE7743A98E47D2DA5F475447">
    <w:name w:val="675210AFCE7743A98E47D2DA5F475447"/>
    <w:rsid w:val="00622948"/>
    <w:pPr>
      <w:spacing w:after="200" w:line="276" w:lineRule="auto"/>
    </w:pPr>
  </w:style>
  <w:style w:type="paragraph" w:customStyle="1" w:styleId="11A10BD578C7428D8CAA6718D0E36F9D">
    <w:name w:val="11A10BD578C7428D8CAA6718D0E36F9D"/>
    <w:rsid w:val="00622948"/>
    <w:pPr>
      <w:spacing w:after="200" w:line="276" w:lineRule="auto"/>
    </w:pPr>
  </w:style>
  <w:style w:type="paragraph" w:customStyle="1" w:styleId="1ECF969B7D9C4A659616AB37A5610906">
    <w:name w:val="1ECF969B7D9C4A659616AB37A5610906"/>
    <w:rsid w:val="00622948"/>
    <w:pPr>
      <w:spacing w:after="200" w:line="276" w:lineRule="auto"/>
    </w:pPr>
  </w:style>
  <w:style w:type="paragraph" w:customStyle="1" w:styleId="011CBDB34E37489CBB075734B0F097BE">
    <w:name w:val="011CBDB34E37489CBB075734B0F097BE"/>
    <w:rsid w:val="00622948"/>
    <w:pPr>
      <w:spacing w:after="200" w:line="276" w:lineRule="auto"/>
    </w:pPr>
  </w:style>
  <w:style w:type="paragraph" w:customStyle="1" w:styleId="0569B590824B4A1D8F68B7634C3B493C">
    <w:name w:val="0569B590824B4A1D8F68B7634C3B493C"/>
    <w:rsid w:val="00622948"/>
    <w:pPr>
      <w:spacing w:after="200" w:line="276" w:lineRule="auto"/>
    </w:pPr>
  </w:style>
  <w:style w:type="paragraph" w:customStyle="1" w:styleId="F297D3184D40454CB2A4862C7E43AB94">
    <w:name w:val="F297D3184D40454CB2A4862C7E43AB94"/>
    <w:rsid w:val="00622948"/>
    <w:pPr>
      <w:spacing w:after="200" w:line="276" w:lineRule="auto"/>
    </w:pPr>
  </w:style>
  <w:style w:type="paragraph" w:customStyle="1" w:styleId="73C31C6E54384B078E06440310004BA9">
    <w:name w:val="73C31C6E54384B078E06440310004BA9"/>
    <w:rsid w:val="00622948"/>
    <w:pPr>
      <w:spacing w:after="200" w:line="276" w:lineRule="auto"/>
    </w:pPr>
  </w:style>
  <w:style w:type="paragraph" w:customStyle="1" w:styleId="D856F0E46DA44E90831AB5B5B91F99B2">
    <w:name w:val="D856F0E46DA44E90831AB5B5B91F99B2"/>
    <w:rsid w:val="00622948"/>
    <w:pPr>
      <w:spacing w:after="200" w:line="276" w:lineRule="auto"/>
    </w:pPr>
  </w:style>
  <w:style w:type="paragraph" w:customStyle="1" w:styleId="9C518F9A9EED459CA58E29AF7A10C861">
    <w:name w:val="9C518F9A9EED459CA58E29AF7A10C861"/>
    <w:rsid w:val="00622948"/>
    <w:pPr>
      <w:spacing w:after="200" w:line="276" w:lineRule="auto"/>
    </w:pPr>
  </w:style>
  <w:style w:type="paragraph" w:customStyle="1" w:styleId="E1B656ABA17C447293C68D2A06B83084">
    <w:name w:val="E1B656ABA17C447293C68D2A06B83084"/>
    <w:rsid w:val="00622948"/>
    <w:pPr>
      <w:spacing w:after="200" w:line="276" w:lineRule="auto"/>
    </w:pPr>
  </w:style>
  <w:style w:type="paragraph" w:customStyle="1" w:styleId="46A8F521215A4A33BA2CEEC8A7164A22">
    <w:name w:val="46A8F521215A4A33BA2CEEC8A7164A22"/>
    <w:rsid w:val="00622948"/>
    <w:pPr>
      <w:spacing w:after="200" w:line="276" w:lineRule="auto"/>
    </w:pPr>
  </w:style>
  <w:style w:type="paragraph" w:customStyle="1" w:styleId="BB0A6B18DD5442DC95212EC89E3628F5">
    <w:name w:val="BB0A6B18DD5442DC95212EC89E3628F5"/>
    <w:rsid w:val="00622948"/>
    <w:pPr>
      <w:spacing w:after="200" w:line="276" w:lineRule="auto"/>
    </w:pPr>
  </w:style>
  <w:style w:type="paragraph" w:customStyle="1" w:styleId="621F1495E0E144558502C90C4ACCAC83">
    <w:name w:val="621F1495E0E144558502C90C4ACCAC83"/>
    <w:rsid w:val="000B7BDF"/>
    <w:pPr>
      <w:spacing w:after="200" w:line="276" w:lineRule="auto"/>
    </w:pPr>
  </w:style>
  <w:style w:type="paragraph" w:customStyle="1" w:styleId="6551B187E284416AAAACC557D6759059">
    <w:name w:val="6551B187E284416AAAACC557D6759059"/>
    <w:rsid w:val="000B7BDF"/>
    <w:pPr>
      <w:spacing w:after="200" w:line="276" w:lineRule="auto"/>
    </w:pPr>
  </w:style>
  <w:style w:type="paragraph" w:customStyle="1" w:styleId="1C9F0F54407047FAAC9E8B629EA0A532">
    <w:name w:val="1C9F0F54407047FAAC9E8B629EA0A532"/>
    <w:rsid w:val="00854D70"/>
  </w:style>
  <w:style w:type="paragraph" w:customStyle="1" w:styleId="B93B92B4011D4AEDA72A1C336334679C">
    <w:name w:val="B93B92B4011D4AEDA72A1C336334679C"/>
    <w:rsid w:val="00854D70"/>
  </w:style>
  <w:style w:type="paragraph" w:customStyle="1" w:styleId="6CBDF653F9E6407293EFCCF0C7B8565A">
    <w:name w:val="6CBDF653F9E6407293EFCCF0C7B8565A"/>
    <w:rsid w:val="00854D70"/>
  </w:style>
  <w:style w:type="paragraph" w:customStyle="1" w:styleId="2D0264AC9D644583A50CA69B946A45BF">
    <w:name w:val="2D0264AC9D644583A50CA69B946A45BF"/>
    <w:rsid w:val="00854D70"/>
  </w:style>
  <w:style w:type="paragraph" w:customStyle="1" w:styleId="6953FE1DA1224D798D34980A763FE72D">
    <w:name w:val="6953FE1DA1224D798D34980A763FE72D"/>
    <w:rsid w:val="00854D70"/>
  </w:style>
  <w:style w:type="paragraph" w:customStyle="1" w:styleId="4434967B17634C3DA187C0C9282C7B78">
    <w:name w:val="4434967B17634C3DA187C0C9282C7B78"/>
    <w:rsid w:val="00854D70"/>
  </w:style>
  <w:style w:type="paragraph" w:customStyle="1" w:styleId="E9296C1AB20E451EB4BB6B7D9E34FA06">
    <w:name w:val="E9296C1AB20E451EB4BB6B7D9E34FA06"/>
    <w:rsid w:val="00854D70"/>
  </w:style>
  <w:style w:type="paragraph" w:customStyle="1" w:styleId="5A7847754AA3491690243BF148B13515">
    <w:name w:val="5A7847754AA3491690243BF148B13515"/>
    <w:rsid w:val="00854D70"/>
  </w:style>
  <w:style w:type="paragraph" w:customStyle="1" w:styleId="D1328130681E4711B9CC24A89CE7BA5E">
    <w:name w:val="D1328130681E4711B9CC24A89CE7BA5E"/>
    <w:rsid w:val="00854D70"/>
  </w:style>
  <w:style w:type="paragraph" w:customStyle="1" w:styleId="A8E3DCA073E34D58A3D7BE83C17639E4">
    <w:name w:val="A8E3DCA073E34D58A3D7BE83C17639E4"/>
    <w:rsid w:val="00854D70"/>
  </w:style>
  <w:style w:type="paragraph" w:customStyle="1" w:styleId="FD7812A6BC874663A18B63949A3D8A4E">
    <w:name w:val="FD7812A6BC874663A18B63949A3D8A4E"/>
    <w:rsid w:val="00854D70"/>
  </w:style>
  <w:style w:type="paragraph" w:customStyle="1" w:styleId="003433F4840447D6BA92BE1D2490F450">
    <w:name w:val="003433F4840447D6BA92BE1D2490F450"/>
    <w:rsid w:val="00854D70"/>
  </w:style>
  <w:style w:type="paragraph" w:customStyle="1" w:styleId="E8921460A231489BAEC6E006753812D7">
    <w:name w:val="E8921460A231489BAEC6E006753812D7"/>
    <w:rsid w:val="00854D70"/>
  </w:style>
  <w:style w:type="paragraph" w:customStyle="1" w:styleId="B4FA8885BFBF487BAF07205BDC609FA4">
    <w:name w:val="B4FA8885BFBF487BAF07205BDC609FA4"/>
    <w:rsid w:val="00854D70"/>
  </w:style>
  <w:style w:type="paragraph" w:customStyle="1" w:styleId="90DBA4E5B2504FB4B190186DB8E5BFA1">
    <w:name w:val="90DBA4E5B2504FB4B190186DB8E5BFA1"/>
    <w:rsid w:val="00854D70"/>
  </w:style>
  <w:style w:type="paragraph" w:customStyle="1" w:styleId="135C021A64904773BE433D94D8D41617">
    <w:name w:val="135C021A64904773BE433D94D8D41617"/>
    <w:rsid w:val="00854D70"/>
  </w:style>
  <w:style w:type="paragraph" w:customStyle="1" w:styleId="B34C621538624FE4986CB3B7273B929B">
    <w:name w:val="B34C621538624FE4986CB3B7273B929B"/>
    <w:rsid w:val="00854D70"/>
  </w:style>
  <w:style w:type="paragraph" w:customStyle="1" w:styleId="4BB96F3B0F5449DD8CAFFBC399A2DFDA">
    <w:name w:val="4BB96F3B0F5449DD8CAFFBC399A2DFDA"/>
    <w:rsid w:val="00854D70"/>
  </w:style>
  <w:style w:type="paragraph" w:customStyle="1" w:styleId="A88ECB9EDFBB4484A481BC6340422B1B">
    <w:name w:val="A88ECB9EDFBB4484A481BC6340422B1B"/>
    <w:rsid w:val="00854D70"/>
  </w:style>
  <w:style w:type="paragraph" w:customStyle="1" w:styleId="C941644EC22C40AEBBBFCF17D74F0B95">
    <w:name w:val="C941644EC22C40AEBBBFCF17D74F0B95"/>
    <w:rsid w:val="00854D70"/>
  </w:style>
  <w:style w:type="paragraph" w:customStyle="1" w:styleId="A1BD1B64927C46C2A887FFBC648DA6CC">
    <w:name w:val="A1BD1B64927C46C2A887FFBC648DA6CC"/>
    <w:rsid w:val="00854D70"/>
  </w:style>
  <w:style w:type="paragraph" w:customStyle="1" w:styleId="DC1C98674AB942168989FB409EAAEE74">
    <w:name w:val="DC1C98674AB942168989FB409EAAEE74"/>
    <w:rsid w:val="00854D70"/>
  </w:style>
  <w:style w:type="paragraph" w:customStyle="1" w:styleId="CD7B2D1B8F22491D94F1526DECB1AC1D">
    <w:name w:val="CD7B2D1B8F22491D94F1526DECB1AC1D"/>
    <w:rsid w:val="00854D70"/>
  </w:style>
  <w:style w:type="paragraph" w:customStyle="1" w:styleId="6956A7FEC2704CF2BF6E72AC0CF3954C">
    <w:name w:val="6956A7FEC2704CF2BF6E72AC0CF3954C"/>
    <w:rsid w:val="00854D70"/>
  </w:style>
  <w:style w:type="paragraph" w:customStyle="1" w:styleId="C24099B7CBAB422FBA616177AA10BB46">
    <w:name w:val="C24099B7CBAB422FBA616177AA10BB46"/>
    <w:rsid w:val="00854D70"/>
  </w:style>
  <w:style w:type="paragraph" w:customStyle="1" w:styleId="A0D6F065D82D42C1A742566A9D4AEDD3">
    <w:name w:val="A0D6F065D82D42C1A742566A9D4AEDD3"/>
    <w:rsid w:val="00854D70"/>
  </w:style>
  <w:style w:type="paragraph" w:customStyle="1" w:styleId="3A2067299DD947B39E1225ADB8ECF27B">
    <w:name w:val="3A2067299DD947B39E1225ADB8ECF27B"/>
    <w:rsid w:val="00854D70"/>
  </w:style>
  <w:style w:type="paragraph" w:customStyle="1" w:styleId="CE120402C7DC42819EBAF052B8BA4371">
    <w:name w:val="CE120402C7DC42819EBAF052B8BA4371"/>
    <w:rsid w:val="00854D70"/>
  </w:style>
  <w:style w:type="paragraph" w:customStyle="1" w:styleId="CAEA32C4EB2349C0A326F712C3BC87EA">
    <w:name w:val="CAEA32C4EB2349C0A326F712C3BC87EA"/>
    <w:rsid w:val="00854D70"/>
  </w:style>
  <w:style w:type="paragraph" w:customStyle="1" w:styleId="19C5F244C02547C391B1E5B10A7E24E6">
    <w:name w:val="19C5F244C02547C391B1E5B10A7E24E6"/>
    <w:rsid w:val="00854D70"/>
  </w:style>
  <w:style w:type="paragraph" w:customStyle="1" w:styleId="4CCA135EF0584F3E8479F7364426BE5A">
    <w:name w:val="4CCA135EF0584F3E8479F7364426BE5A"/>
    <w:rsid w:val="00854D70"/>
  </w:style>
  <w:style w:type="paragraph" w:customStyle="1" w:styleId="0547895651D34F649F3D222D3CC23A02">
    <w:name w:val="0547895651D34F649F3D222D3CC23A02"/>
    <w:rsid w:val="00854D70"/>
  </w:style>
  <w:style w:type="paragraph" w:customStyle="1" w:styleId="0692C3DA49FA4B12B8A62CF7E0CEF4E4">
    <w:name w:val="0692C3DA49FA4B12B8A62CF7E0CEF4E4"/>
    <w:rsid w:val="00854D70"/>
  </w:style>
  <w:style w:type="paragraph" w:customStyle="1" w:styleId="FB6E85FA10314A17B40D07CC384EFA30">
    <w:name w:val="FB6E85FA10314A17B40D07CC384EFA30"/>
    <w:rsid w:val="00854D70"/>
  </w:style>
  <w:style w:type="paragraph" w:customStyle="1" w:styleId="49896BEEDF2D48CAAC4E0822B1FCAF46">
    <w:name w:val="49896BEEDF2D48CAAC4E0822B1FCAF46"/>
    <w:rsid w:val="00854D70"/>
  </w:style>
  <w:style w:type="paragraph" w:customStyle="1" w:styleId="B918A75C1BE3430E8C9749BB87C1F088">
    <w:name w:val="B918A75C1BE3430E8C9749BB87C1F088"/>
    <w:rsid w:val="00854D70"/>
  </w:style>
  <w:style w:type="paragraph" w:customStyle="1" w:styleId="A68DE9BC17164D10BF03BA92FEF9B8FC">
    <w:name w:val="A68DE9BC17164D10BF03BA92FEF9B8FC"/>
    <w:rsid w:val="00854D70"/>
  </w:style>
  <w:style w:type="paragraph" w:customStyle="1" w:styleId="238E2A1F842B4961B977DEB58D8366D3">
    <w:name w:val="238E2A1F842B4961B977DEB58D8366D3"/>
    <w:rsid w:val="00854D70"/>
  </w:style>
  <w:style w:type="paragraph" w:customStyle="1" w:styleId="E602828C8DB24F68BA30AABEEBE1F8B7">
    <w:name w:val="E602828C8DB24F68BA30AABEEBE1F8B7"/>
    <w:rsid w:val="00854D70"/>
  </w:style>
  <w:style w:type="paragraph" w:customStyle="1" w:styleId="D74A5439914A4A21856199B5F58DB277">
    <w:name w:val="D74A5439914A4A21856199B5F58DB277"/>
    <w:rsid w:val="00854D70"/>
  </w:style>
  <w:style w:type="paragraph" w:customStyle="1" w:styleId="37A84C0427934920BE4E35777A017907">
    <w:name w:val="37A84C0427934920BE4E35777A017907"/>
    <w:rsid w:val="00854D70"/>
  </w:style>
  <w:style w:type="paragraph" w:customStyle="1" w:styleId="427717DF5D14460FA7365F11B2F61124">
    <w:name w:val="427717DF5D14460FA7365F11B2F61124"/>
    <w:rsid w:val="00854D70"/>
  </w:style>
  <w:style w:type="paragraph" w:customStyle="1" w:styleId="1742428CBEB54DF38B23D17D9ADCF374">
    <w:name w:val="1742428CBEB54DF38B23D17D9ADCF374"/>
    <w:rsid w:val="00854D70"/>
  </w:style>
  <w:style w:type="paragraph" w:customStyle="1" w:styleId="6FC1B141B4D64337ADA244847304DA7D">
    <w:name w:val="6FC1B141B4D64337ADA244847304DA7D"/>
    <w:rsid w:val="00854D70"/>
  </w:style>
  <w:style w:type="paragraph" w:customStyle="1" w:styleId="A07D678E3A114363AAB1E327DC6D19EC">
    <w:name w:val="A07D678E3A114363AAB1E327DC6D19EC"/>
    <w:rsid w:val="00854D70"/>
  </w:style>
  <w:style w:type="paragraph" w:customStyle="1" w:styleId="8A74CEEFA1EF431CAE593A112C0ED266">
    <w:name w:val="8A74CEEFA1EF431CAE593A112C0ED266"/>
    <w:rsid w:val="00854D70"/>
  </w:style>
  <w:style w:type="paragraph" w:customStyle="1" w:styleId="3C1B7CEABA8B4E5C97781E070919CAAB">
    <w:name w:val="3C1B7CEABA8B4E5C97781E070919CAAB"/>
    <w:rsid w:val="00854D70"/>
  </w:style>
  <w:style w:type="paragraph" w:customStyle="1" w:styleId="C84322D158DE4D29B639DF38BD2AD870">
    <w:name w:val="C84322D158DE4D29B639DF38BD2AD870"/>
    <w:rsid w:val="00854D70"/>
  </w:style>
  <w:style w:type="paragraph" w:customStyle="1" w:styleId="B118CA894008451B8708D436E30997A1">
    <w:name w:val="B118CA894008451B8708D436E30997A1"/>
    <w:rsid w:val="00854D70"/>
  </w:style>
  <w:style w:type="paragraph" w:customStyle="1" w:styleId="F5746015F4CB410BA298F4DC858D7CB0">
    <w:name w:val="F5746015F4CB410BA298F4DC858D7CB0"/>
    <w:rsid w:val="00854D70"/>
  </w:style>
  <w:style w:type="paragraph" w:customStyle="1" w:styleId="177CAECF14A443DA994C0C3BDA1B7E94">
    <w:name w:val="177CAECF14A443DA994C0C3BDA1B7E94"/>
    <w:rsid w:val="00854D70"/>
  </w:style>
  <w:style w:type="paragraph" w:customStyle="1" w:styleId="602D85763D404221AD195B7410E97505">
    <w:name w:val="602D85763D404221AD195B7410E97505"/>
    <w:rsid w:val="00854D70"/>
  </w:style>
  <w:style w:type="paragraph" w:customStyle="1" w:styleId="31D24E6413B945B986D00B7C00C3BD11">
    <w:name w:val="31D24E6413B945B986D00B7C00C3BD11"/>
    <w:rsid w:val="00854D70"/>
  </w:style>
  <w:style w:type="paragraph" w:customStyle="1" w:styleId="597350B482604164B4D00B51B5F70212">
    <w:name w:val="597350B482604164B4D00B51B5F70212"/>
    <w:rsid w:val="00854D70"/>
  </w:style>
  <w:style w:type="paragraph" w:customStyle="1" w:styleId="41950A9F8F354B55A0F7465D6EBE6EF5">
    <w:name w:val="41950A9F8F354B55A0F7465D6EBE6EF5"/>
    <w:rsid w:val="00854D70"/>
  </w:style>
  <w:style w:type="paragraph" w:customStyle="1" w:styleId="82CC26BF0F874986A0EA28993AB9B46C">
    <w:name w:val="82CC26BF0F874986A0EA28993AB9B46C"/>
    <w:rsid w:val="00854D70"/>
  </w:style>
  <w:style w:type="paragraph" w:customStyle="1" w:styleId="03D1664F93ED4933AAB25B0BE63A5A28">
    <w:name w:val="03D1664F93ED4933AAB25B0BE63A5A28"/>
    <w:rsid w:val="00854D70"/>
  </w:style>
  <w:style w:type="paragraph" w:customStyle="1" w:styleId="75DA4B9E88AB43128FFA264750FBE47A">
    <w:name w:val="75DA4B9E88AB43128FFA264750FBE47A"/>
    <w:rsid w:val="00854D70"/>
  </w:style>
  <w:style w:type="paragraph" w:customStyle="1" w:styleId="04B5B87449394304AA406B2BC367886A">
    <w:name w:val="04B5B87449394304AA406B2BC367886A"/>
    <w:rsid w:val="00854D70"/>
  </w:style>
  <w:style w:type="paragraph" w:customStyle="1" w:styleId="28AF0B8585E14FB98A3D48FFE3837F0E">
    <w:name w:val="28AF0B8585E14FB98A3D48FFE3837F0E"/>
    <w:rsid w:val="00854D70"/>
  </w:style>
  <w:style w:type="paragraph" w:customStyle="1" w:styleId="104CCC3343A042C9920F0AD7C4C4FB26">
    <w:name w:val="104CCC3343A042C9920F0AD7C4C4FB26"/>
    <w:rsid w:val="00854D70"/>
  </w:style>
  <w:style w:type="paragraph" w:customStyle="1" w:styleId="DC8A655FC7894FA184A5A19415924C38">
    <w:name w:val="DC8A655FC7894FA184A5A19415924C38"/>
    <w:rsid w:val="00854D70"/>
  </w:style>
  <w:style w:type="paragraph" w:customStyle="1" w:styleId="3240733AE5EF4DE39081C0E70F9E2689">
    <w:name w:val="3240733AE5EF4DE39081C0E70F9E2689"/>
    <w:rsid w:val="00854D70"/>
  </w:style>
  <w:style w:type="paragraph" w:customStyle="1" w:styleId="5C6D77D549A544CEA1544311B9056028">
    <w:name w:val="5C6D77D549A544CEA1544311B9056028"/>
    <w:rsid w:val="00854D70"/>
  </w:style>
  <w:style w:type="paragraph" w:customStyle="1" w:styleId="1442836778AE401E93BD502F0D43F151">
    <w:name w:val="1442836778AE401E93BD502F0D43F151"/>
    <w:rsid w:val="00854D70"/>
  </w:style>
  <w:style w:type="paragraph" w:customStyle="1" w:styleId="033DF29599A3471481E5D404981D31C8">
    <w:name w:val="033DF29599A3471481E5D404981D31C8"/>
    <w:rsid w:val="00854D70"/>
  </w:style>
  <w:style w:type="paragraph" w:customStyle="1" w:styleId="4B221B3CD1524A47B7DEE20F477DC487">
    <w:name w:val="4B221B3CD1524A47B7DEE20F477DC487"/>
    <w:rsid w:val="00854D70"/>
  </w:style>
  <w:style w:type="paragraph" w:customStyle="1" w:styleId="B9CFE487CC124404BB0A1E353CE08D71">
    <w:name w:val="B9CFE487CC124404BB0A1E353CE08D71"/>
    <w:rsid w:val="00854D70"/>
  </w:style>
  <w:style w:type="paragraph" w:customStyle="1" w:styleId="AEBEA4AD6F4A4ADA830BA9CA4CF1CDD7">
    <w:name w:val="AEBEA4AD6F4A4ADA830BA9CA4CF1CDD7"/>
    <w:rsid w:val="00854D70"/>
  </w:style>
  <w:style w:type="paragraph" w:customStyle="1" w:styleId="915622FFB36644F09D418AE9390121F6">
    <w:name w:val="915622FFB36644F09D418AE9390121F6"/>
    <w:rsid w:val="00854D70"/>
  </w:style>
  <w:style w:type="paragraph" w:customStyle="1" w:styleId="AB4E46FB5C8D4223A9838464DFEBCA40">
    <w:name w:val="AB4E46FB5C8D4223A9838464DFEBCA40"/>
    <w:rsid w:val="00854D70"/>
  </w:style>
  <w:style w:type="paragraph" w:customStyle="1" w:styleId="83DEE75E12B843CD9BADCF7D767CD570">
    <w:name w:val="83DEE75E12B843CD9BADCF7D767CD570"/>
    <w:rsid w:val="00854D70"/>
  </w:style>
  <w:style w:type="paragraph" w:customStyle="1" w:styleId="501FDE46AF7D4F3489F950B2F214F894">
    <w:name w:val="501FDE46AF7D4F3489F950B2F214F894"/>
    <w:rsid w:val="00854D70"/>
  </w:style>
  <w:style w:type="paragraph" w:customStyle="1" w:styleId="B9C687AA22614A9B83529814A3A42E3E">
    <w:name w:val="B9C687AA22614A9B83529814A3A42E3E"/>
    <w:rsid w:val="00854D70"/>
  </w:style>
  <w:style w:type="paragraph" w:customStyle="1" w:styleId="0F6DA88677CE413ABC30B1F2A7B3DB07">
    <w:name w:val="0F6DA88677CE413ABC30B1F2A7B3DB07"/>
    <w:rsid w:val="00854D70"/>
  </w:style>
  <w:style w:type="paragraph" w:customStyle="1" w:styleId="81DBF36CB35243968DE15F46527065F1">
    <w:name w:val="81DBF36CB35243968DE15F46527065F1"/>
    <w:rsid w:val="00854D70"/>
  </w:style>
  <w:style w:type="paragraph" w:customStyle="1" w:styleId="825702E1C7D54F62B13F3653326BBF51">
    <w:name w:val="825702E1C7D54F62B13F3653326BBF51"/>
    <w:rsid w:val="00854D70"/>
  </w:style>
  <w:style w:type="paragraph" w:customStyle="1" w:styleId="EF8065FA19C745C794C22E55828A5FA3">
    <w:name w:val="EF8065FA19C745C794C22E55828A5FA3"/>
    <w:rsid w:val="00854D70"/>
  </w:style>
  <w:style w:type="paragraph" w:customStyle="1" w:styleId="D14A0645B9E64EF5A5BBFF82C89D4D88">
    <w:name w:val="D14A0645B9E64EF5A5BBFF82C89D4D88"/>
    <w:rsid w:val="00854D70"/>
  </w:style>
  <w:style w:type="paragraph" w:customStyle="1" w:styleId="136D64F2BE7D4453B4DE67A097177ACB">
    <w:name w:val="136D64F2BE7D4453B4DE67A097177ACB"/>
    <w:rsid w:val="00854D70"/>
  </w:style>
  <w:style w:type="paragraph" w:customStyle="1" w:styleId="DC6D268850A04358A211B6A75916888E">
    <w:name w:val="DC6D268850A04358A211B6A75916888E"/>
    <w:rsid w:val="00854D70"/>
  </w:style>
  <w:style w:type="paragraph" w:customStyle="1" w:styleId="68ECD28EF9B74472B8B09C77F3AED564">
    <w:name w:val="68ECD28EF9B74472B8B09C77F3AED564"/>
    <w:rsid w:val="00854D70"/>
  </w:style>
  <w:style w:type="paragraph" w:customStyle="1" w:styleId="44C472F0EB294117B717112D6D50C576">
    <w:name w:val="44C472F0EB294117B717112D6D50C576"/>
    <w:rsid w:val="00854D70"/>
  </w:style>
  <w:style w:type="paragraph" w:customStyle="1" w:styleId="0406DA19948A4084AB03C08A2D468AB6">
    <w:name w:val="0406DA19948A4084AB03C08A2D468AB6"/>
    <w:rsid w:val="00854D70"/>
  </w:style>
  <w:style w:type="paragraph" w:customStyle="1" w:styleId="2BC8BC645B4F4FBB98C0C49C229F49AE">
    <w:name w:val="2BC8BC645B4F4FBB98C0C49C229F49AE"/>
    <w:rsid w:val="00854D70"/>
  </w:style>
  <w:style w:type="paragraph" w:customStyle="1" w:styleId="EBB74AD3956040C898CFB76CF2D3850D">
    <w:name w:val="EBB74AD3956040C898CFB76CF2D3850D"/>
    <w:rsid w:val="00854D70"/>
  </w:style>
  <w:style w:type="paragraph" w:customStyle="1" w:styleId="2CE53C0EAB424A4CBE36BCAAAEA4F490">
    <w:name w:val="2CE53C0EAB424A4CBE36BCAAAEA4F490"/>
    <w:rsid w:val="00854D70"/>
  </w:style>
  <w:style w:type="paragraph" w:customStyle="1" w:styleId="B95086634288446685BEDCD3EED9FC29">
    <w:name w:val="B95086634288446685BEDCD3EED9FC29"/>
    <w:rsid w:val="00854D70"/>
  </w:style>
  <w:style w:type="paragraph" w:customStyle="1" w:styleId="2653FC6F3E0B4535AD7947B1D4BD1D11">
    <w:name w:val="2653FC6F3E0B4535AD7947B1D4BD1D11"/>
    <w:rsid w:val="00854D70"/>
  </w:style>
  <w:style w:type="paragraph" w:customStyle="1" w:styleId="01A479169BBC40FDAB0B7DFCEB1D042D">
    <w:name w:val="01A479169BBC40FDAB0B7DFCEB1D042D"/>
    <w:rsid w:val="00854D70"/>
  </w:style>
  <w:style w:type="paragraph" w:customStyle="1" w:styleId="EBC3205F29C04236944F8F2EFBCBAA5C">
    <w:name w:val="EBC3205F29C04236944F8F2EFBCBAA5C"/>
    <w:rsid w:val="00854D70"/>
  </w:style>
  <w:style w:type="paragraph" w:customStyle="1" w:styleId="D3BA9AFFEFDA40849EE58FC6F1AAE9D7">
    <w:name w:val="D3BA9AFFEFDA40849EE58FC6F1AAE9D7"/>
    <w:rsid w:val="00854D70"/>
  </w:style>
  <w:style w:type="paragraph" w:customStyle="1" w:styleId="447DE75887C0433391C9B88EA06E64AD">
    <w:name w:val="447DE75887C0433391C9B88EA06E64AD"/>
    <w:rsid w:val="00854D70"/>
  </w:style>
  <w:style w:type="paragraph" w:customStyle="1" w:styleId="2003895E443748D487D8407499F6ED89">
    <w:name w:val="2003895E443748D487D8407499F6ED89"/>
    <w:rsid w:val="00854D70"/>
  </w:style>
  <w:style w:type="paragraph" w:customStyle="1" w:styleId="57A2A78C08174AA387BBB1C223DEA6B5">
    <w:name w:val="57A2A78C08174AA387BBB1C223DEA6B5"/>
    <w:rsid w:val="00854D70"/>
  </w:style>
  <w:style w:type="paragraph" w:customStyle="1" w:styleId="223691A3A1384DD59F32F92854C92A9A">
    <w:name w:val="223691A3A1384DD59F32F92854C92A9A"/>
    <w:rsid w:val="00854D70"/>
  </w:style>
  <w:style w:type="paragraph" w:customStyle="1" w:styleId="D32244119CD64C74B5E0327FFD012F9F">
    <w:name w:val="D32244119CD64C74B5E0327FFD012F9F"/>
    <w:rsid w:val="00854D70"/>
  </w:style>
  <w:style w:type="paragraph" w:customStyle="1" w:styleId="962808610591425FB52AFDA30E809A97">
    <w:name w:val="962808610591425FB52AFDA30E809A97"/>
    <w:rsid w:val="00854D70"/>
  </w:style>
  <w:style w:type="paragraph" w:customStyle="1" w:styleId="B5506515B90A43E68A75C07D9B9AF9D5">
    <w:name w:val="B5506515B90A43E68A75C07D9B9AF9D5"/>
    <w:rsid w:val="00854D70"/>
  </w:style>
  <w:style w:type="paragraph" w:customStyle="1" w:styleId="DEC74904D13947D3BF2ED0DA04CE5E28">
    <w:name w:val="DEC74904D13947D3BF2ED0DA04CE5E28"/>
    <w:rsid w:val="00854D70"/>
  </w:style>
  <w:style w:type="paragraph" w:customStyle="1" w:styleId="5698EC013C644A5380408ABADB8CB970">
    <w:name w:val="5698EC013C644A5380408ABADB8CB970"/>
    <w:rsid w:val="00854D70"/>
  </w:style>
  <w:style w:type="paragraph" w:customStyle="1" w:styleId="30910B0B35794AB49C6A393F07C8183F">
    <w:name w:val="30910B0B35794AB49C6A393F07C8183F"/>
    <w:rsid w:val="00854D70"/>
  </w:style>
  <w:style w:type="paragraph" w:customStyle="1" w:styleId="9A228D0DDDCD430A93BD4E03605DA845">
    <w:name w:val="9A228D0DDDCD430A93BD4E03605DA845"/>
    <w:rsid w:val="00854D70"/>
  </w:style>
  <w:style w:type="paragraph" w:customStyle="1" w:styleId="64D7B4B70B4B43A997D7124247FCCDE2">
    <w:name w:val="64D7B4B70B4B43A997D7124247FCCDE2"/>
    <w:rsid w:val="00854D70"/>
  </w:style>
  <w:style w:type="paragraph" w:customStyle="1" w:styleId="881C5DAFA4A443679C7F011CC137FB54">
    <w:name w:val="881C5DAFA4A443679C7F011CC137FB54"/>
    <w:rsid w:val="00854D70"/>
  </w:style>
  <w:style w:type="paragraph" w:customStyle="1" w:styleId="7EFDADDA75684FDA873A8F2B210FF093">
    <w:name w:val="7EFDADDA75684FDA873A8F2B210FF093"/>
    <w:rsid w:val="00854D70"/>
  </w:style>
  <w:style w:type="paragraph" w:customStyle="1" w:styleId="AB8D20F22B3E4227A5BA74A78D054EBA">
    <w:name w:val="AB8D20F22B3E4227A5BA74A78D054EBA"/>
    <w:rsid w:val="00854D70"/>
  </w:style>
  <w:style w:type="paragraph" w:customStyle="1" w:styleId="32E91FE1513A418D8D85373E2A83B6AE">
    <w:name w:val="32E91FE1513A418D8D85373E2A83B6AE"/>
    <w:rsid w:val="00854D70"/>
  </w:style>
  <w:style w:type="paragraph" w:customStyle="1" w:styleId="D4FA595DFC864A16A7C51299221268FA">
    <w:name w:val="D4FA595DFC864A16A7C51299221268FA"/>
    <w:rsid w:val="00854D70"/>
  </w:style>
  <w:style w:type="paragraph" w:customStyle="1" w:styleId="3AB384A635594C96BC85D0BB63E9756A">
    <w:name w:val="3AB384A635594C96BC85D0BB63E9756A"/>
    <w:rsid w:val="00854D70"/>
  </w:style>
  <w:style w:type="paragraph" w:customStyle="1" w:styleId="CEB721B54E624AE1B0096E6EC7C81909">
    <w:name w:val="CEB721B54E624AE1B0096E6EC7C81909"/>
    <w:rsid w:val="00854D70"/>
  </w:style>
  <w:style w:type="paragraph" w:customStyle="1" w:styleId="1E7C492237D2486D88D5377730651E9A">
    <w:name w:val="1E7C492237D2486D88D5377730651E9A"/>
    <w:rsid w:val="00854D70"/>
  </w:style>
  <w:style w:type="paragraph" w:customStyle="1" w:styleId="F8792DB15CCD4D8A9764FA73DF1A53B8">
    <w:name w:val="F8792DB15CCD4D8A9764FA73DF1A53B8"/>
    <w:rsid w:val="00854D70"/>
  </w:style>
  <w:style w:type="paragraph" w:customStyle="1" w:styleId="1499B97BC31441099473C5BBE722DEE7">
    <w:name w:val="1499B97BC31441099473C5BBE722DEE7"/>
    <w:rsid w:val="00854D70"/>
  </w:style>
  <w:style w:type="paragraph" w:customStyle="1" w:styleId="3BA89DE51BEA432392723ADEDB926DAF">
    <w:name w:val="3BA89DE51BEA432392723ADEDB926DAF"/>
    <w:rsid w:val="00854D70"/>
  </w:style>
  <w:style w:type="paragraph" w:customStyle="1" w:styleId="10A48B6D19D8471AA44E8DA5A28F55DE">
    <w:name w:val="10A48B6D19D8471AA44E8DA5A28F55DE"/>
    <w:rsid w:val="00854D70"/>
  </w:style>
  <w:style w:type="paragraph" w:customStyle="1" w:styleId="CAEB7358E49A40C09FB038BD16A9248D">
    <w:name w:val="CAEB7358E49A40C09FB038BD16A9248D"/>
    <w:rsid w:val="00854D70"/>
  </w:style>
  <w:style w:type="paragraph" w:customStyle="1" w:styleId="4A192EB1C8E04F7083685D75C585C03A">
    <w:name w:val="4A192EB1C8E04F7083685D75C585C03A"/>
    <w:rsid w:val="00854D70"/>
  </w:style>
  <w:style w:type="paragraph" w:customStyle="1" w:styleId="6EB63581254C4244B06F62F1678FEA46">
    <w:name w:val="6EB63581254C4244B06F62F1678FEA46"/>
    <w:rsid w:val="00854D70"/>
  </w:style>
  <w:style w:type="paragraph" w:customStyle="1" w:styleId="419A71E913FA4FBAAABD773240E251D2">
    <w:name w:val="419A71E913FA4FBAAABD773240E251D2"/>
    <w:rsid w:val="00854D70"/>
  </w:style>
  <w:style w:type="paragraph" w:customStyle="1" w:styleId="C5A0BDD99A684D4EB4C8B190A94ABEFB">
    <w:name w:val="C5A0BDD99A684D4EB4C8B190A94ABEFB"/>
    <w:rsid w:val="00854D70"/>
  </w:style>
  <w:style w:type="paragraph" w:customStyle="1" w:styleId="D434CF7E79E641DCBB04EF46749F2938">
    <w:name w:val="D434CF7E79E641DCBB04EF46749F2938"/>
    <w:rsid w:val="00854D70"/>
  </w:style>
  <w:style w:type="paragraph" w:customStyle="1" w:styleId="8104D56720654B55AFC020688D1762EA">
    <w:name w:val="8104D56720654B55AFC020688D1762EA"/>
    <w:rsid w:val="00854D70"/>
  </w:style>
  <w:style w:type="paragraph" w:customStyle="1" w:styleId="5C29745E8C55430181B729AC982FEDD9">
    <w:name w:val="5C29745E8C55430181B729AC982FEDD9"/>
    <w:rsid w:val="00854D70"/>
  </w:style>
  <w:style w:type="paragraph" w:customStyle="1" w:styleId="F34FB5972B334CDEB9B9E9A932623C3F">
    <w:name w:val="F34FB5972B334CDEB9B9E9A932623C3F"/>
    <w:rsid w:val="00854D70"/>
  </w:style>
  <w:style w:type="paragraph" w:customStyle="1" w:styleId="6E1A9C5CDF8848E39AE2A4AFFF1D59F1">
    <w:name w:val="6E1A9C5CDF8848E39AE2A4AFFF1D59F1"/>
    <w:rsid w:val="00854D70"/>
  </w:style>
  <w:style w:type="paragraph" w:customStyle="1" w:styleId="BFF309E2E2DA4A3C8F2E8E2391E6D003">
    <w:name w:val="BFF309E2E2DA4A3C8F2E8E2391E6D003"/>
    <w:rsid w:val="00854D70"/>
  </w:style>
  <w:style w:type="paragraph" w:customStyle="1" w:styleId="31033718ACDC4A56BE7AD2242FFAE02A">
    <w:name w:val="31033718ACDC4A56BE7AD2242FFAE02A"/>
    <w:rsid w:val="00854D70"/>
  </w:style>
  <w:style w:type="paragraph" w:customStyle="1" w:styleId="31A53641D6B941C3927C9353C33F761D">
    <w:name w:val="31A53641D6B941C3927C9353C33F761D"/>
    <w:rsid w:val="00854D70"/>
  </w:style>
  <w:style w:type="paragraph" w:customStyle="1" w:styleId="3446E87EAE9A4D8390566D3E34128FA4">
    <w:name w:val="3446E87EAE9A4D8390566D3E34128FA4"/>
    <w:rsid w:val="00854D70"/>
  </w:style>
  <w:style w:type="paragraph" w:customStyle="1" w:styleId="3837BB41C6594C24ACE75DC670E13690">
    <w:name w:val="3837BB41C6594C24ACE75DC670E13690"/>
    <w:rsid w:val="00854D70"/>
  </w:style>
  <w:style w:type="paragraph" w:customStyle="1" w:styleId="FA93364EACC446FBB0A2EB71B1C4EA05">
    <w:name w:val="FA93364EACC446FBB0A2EB71B1C4EA05"/>
    <w:rsid w:val="00854D70"/>
  </w:style>
  <w:style w:type="paragraph" w:customStyle="1" w:styleId="BBB6B448864E476C99708D6BF56F7043">
    <w:name w:val="BBB6B448864E476C99708D6BF56F7043"/>
    <w:rsid w:val="00854D70"/>
  </w:style>
  <w:style w:type="paragraph" w:customStyle="1" w:styleId="C5E7F8897B8A4CC69A1ABF45DB3D9A6E">
    <w:name w:val="C5E7F8897B8A4CC69A1ABF45DB3D9A6E"/>
    <w:rsid w:val="00854D70"/>
  </w:style>
  <w:style w:type="paragraph" w:customStyle="1" w:styleId="7313E5C2925045E5A8D2EF56CC19042B">
    <w:name w:val="7313E5C2925045E5A8D2EF56CC19042B"/>
    <w:rsid w:val="00854D70"/>
  </w:style>
  <w:style w:type="paragraph" w:customStyle="1" w:styleId="C54FDCECB48341A7B489FC041E24840B">
    <w:name w:val="C54FDCECB48341A7B489FC041E24840B"/>
    <w:rsid w:val="00854D70"/>
  </w:style>
  <w:style w:type="paragraph" w:customStyle="1" w:styleId="A93D3A376A0F4D0E88975C2ABC239DA3">
    <w:name w:val="A93D3A376A0F4D0E88975C2ABC239DA3"/>
    <w:rsid w:val="00854D70"/>
  </w:style>
  <w:style w:type="paragraph" w:customStyle="1" w:styleId="D26702DEB8C54F7B839D8591FA14445D">
    <w:name w:val="D26702DEB8C54F7B839D8591FA14445D"/>
    <w:rsid w:val="00854D70"/>
  </w:style>
  <w:style w:type="paragraph" w:customStyle="1" w:styleId="A83A8FB6EB15483495F99149BFE92F2E">
    <w:name w:val="A83A8FB6EB15483495F99149BFE92F2E"/>
    <w:rsid w:val="00854D70"/>
  </w:style>
  <w:style w:type="paragraph" w:customStyle="1" w:styleId="96980997C1624EAA8CC1AB082663C23F">
    <w:name w:val="96980997C1624EAA8CC1AB082663C23F"/>
    <w:rsid w:val="00854D70"/>
  </w:style>
  <w:style w:type="paragraph" w:customStyle="1" w:styleId="9465035E17834076A3E3476B35FB6AB1">
    <w:name w:val="9465035E17834076A3E3476B35FB6AB1"/>
    <w:rsid w:val="00854D70"/>
  </w:style>
  <w:style w:type="paragraph" w:customStyle="1" w:styleId="D185D31955AF4AA2B862C6A0A0EC7E06">
    <w:name w:val="D185D31955AF4AA2B862C6A0A0EC7E06"/>
    <w:rsid w:val="00854D70"/>
  </w:style>
  <w:style w:type="paragraph" w:customStyle="1" w:styleId="7DBA967F00B94EF8A7323D3B45C51165">
    <w:name w:val="7DBA967F00B94EF8A7323D3B45C51165"/>
    <w:rsid w:val="00854D70"/>
  </w:style>
  <w:style w:type="paragraph" w:customStyle="1" w:styleId="E59E61089EBD48078A5C6BB191370E50">
    <w:name w:val="E59E61089EBD48078A5C6BB191370E50"/>
    <w:rsid w:val="00854D70"/>
  </w:style>
  <w:style w:type="paragraph" w:customStyle="1" w:styleId="BEC7AFEDDFB44D829087182BF8AD87A8">
    <w:name w:val="BEC7AFEDDFB44D829087182BF8AD87A8"/>
    <w:rsid w:val="00854D70"/>
  </w:style>
  <w:style w:type="paragraph" w:customStyle="1" w:styleId="8E7EE72529B94B32A30DA82D268045F1">
    <w:name w:val="8E7EE72529B94B32A30DA82D268045F1"/>
    <w:rsid w:val="00854D70"/>
  </w:style>
  <w:style w:type="paragraph" w:customStyle="1" w:styleId="95BB49EABB4748C68B54212987A3AD3B">
    <w:name w:val="95BB49EABB4748C68B54212987A3AD3B"/>
    <w:rsid w:val="00854D70"/>
  </w:style>
  <w:style w:type="paragraph" w:customStyle="1" w:styleId="23437CDE28214A2CA876B48277D15186">
    <w:name w:val="23437CDE28214A2CA876B48277D15186"/>
    <w:rsid w:val="00854D70"/>
  </w:style>
  <w:style w:type="paragraph" w:customStyle="1" w:styleId="A3678611FD4B4648921F9A3077F65C06">
    <w:name w:val="A3678611FD4B4648921F9A3077F65C06"/>
    <w:rsid w:val="00854D70"/>
  </w:style>
  <w:style w:type="paragraph" w:customStyle="1" w:styleId="7E98C3B7BBDB4DF2853E9D8302123B53">
    <w:name w:val="7E98C3B7BBDB4DF2853E9D8302123B53"/>
    <w:rsid w:val="00854D70"/>
  </w:style>
  <w:style w:type="paragraph" w:customStyle="1" w:styleId="C11F4A141A544B539A13C07E9076CD4A">
    <w:name w:val="C11F4A141A544B539A13C07E9076CD4A"/>
    <w:rsid w:val="00854D70"/>
  </w:style>
  <w:style w:type="paragraph" w:customStyle="1" w:styleId="E0568224168C44999500F9F1242650D1">
    <w:name w:val="E0568224168C44999500F9F1242650D1"/>
    <w:rsid w:val="00854D70"/>
  </w:style>
  <w:style w:type="paragraph" w:customStyle="1" w:styleId="21D2E55171BA432FAF7836DDB1C9FDF1">
    <w:name w:val="21D2E55171BA432FAF7836DDB1C9FDF1"/>
    <w:rsid w:val="00854D70"/>
  </w:style>
  <w:style w:type="paragraph" w:customStyle="1" w:styleId="6C1C01A35590425B99768CEC65444C4B">
    <w:name w:val="6C1C01A35590425B99768CEC65444C4B"/>
    <w:rsid w:val="00854D70"/>
  </w:style>
  <w:style w:type="paragraph" w:customStyle="1" w:styleId="8AF4F4114A6B4888AB350CF3D1F415B6">
    <w:name w:val="8AF4F4114A6B4888AB350CF3D1F415B6"/>
    <w:rsid w:val="00854D70"/>
  </w:style>
  <w:style w:type="paragraph" w:customStyle="1" w:styleId="76AEB0B5954F40D9863124267B860644">
    <w:name w:val="76AEB0B5954F40D9863124267B860644"/>
    <w:rsid w:val="00854D70"/>
  </w:style>
  <w:style w:type="paragraph" w:customStyle="1" w:styleId="0CE63CDAE3C2444E990D71491BD4783B">
    <w:name w:val="0CE63CDAE3C2444E990D71491BD4783B"/>
    <w:rsid w:val="00854D70"/>
  </w:style>
  <w:style w:type="paragraph" w:customStyle="1" w:styleId="EDB3D7071C9447839475530F1DFDDE0C">
    <w:name w:val="EDB3D7071C9447839475530F1DFDDE0C"/>
    <w:rsid w:val="00854D70"/>
  </w:style>
  <w:style w:type="paragraph" w:customStyle="1" w:styleId="F2703D00CBC742A5AED57FA74657817F">
    <w:name w:val="F2703D00CBC742A5AED57FA74657817F"/>
    <w:rsid w:val="00854D70"/>
  </w:style>
  <w:style w:type="paragraph" w:customStyle="1" w:styleId="62FE00A2A1C84B949D1F12CB371AEFCB">
    <w:name w:val="62FE00A2A1C84B949D1F12CB371AEFCB"/>
    <w:rsid w:val="00854D70"/>
  </w:style>
  <w:style w:type="paragraph" w:customStyle="1" w:styleId="84B2A3CDD9CD459E83470E634E922BF3">
    <w:name w:val="84B2A3CDD9CD459E83470E634E922BF3"/>
    <w:rsid w:val="00854D70"/>
  </w:style>
  <w:style w:type="paragraph" w:customStyle="1" w:styleId="A84117F0C02648BCBC11CBCCCB0798B9">
    <w:name w:val="A84117F0C02648BCBC11CBCCCB0798B9"/>
    <w:rsid w:val="00854D70"/>
  </w:style>
  <w:style w:type="paragraph" w:customStyle="1" w:styleId="8D1C26FC4F6E4433B9619CBEAF6D8290">
    <w:name w:val="8D1C26FC4F6E4433B9619CBEAF6D8290"/>
    <w:rsid w:val="00854D70"/>
  </w:style>
  <w:style w:type="paragraph" w:customStyle="1" w:styleId="0642A8A2BB59489F8766B2CFAFFB42DE">
    <w:name w:val="0642A8A2BB59489F8766B2CFAFFB42DE"/>
    <w:rsid w:val="00854D70"/>
  </w:style>
  <w:style w:type="paragraph" w:customStyle="1" w:styleId="0D100DA0A3E34793A3331FFAC8F519A8">
    <w:name w:val="0D100DA0A3E34793A3331FFAC8F519A8"/>
    <w:rsid w:val="00854D70"/>
  </w:style>
  <w:style w:type="paragraph" w:customStyle="1" w:styleId="245166DF1F9248389F4A6DCE71238F83">
    <w:name w:val="245166DF1F9248389F4A6DCE71238F83"/>
    <w:rsid w:val="00854D70"/>
  </w:style>
  <w:style w:type="paragraph" w:customStyle="1" w:styleId="315705CE1BFB40D09222094839E58FE6">
    <w:name w:val="315705CE1BFB40D09222094839E58FE6"/>
    <w:rsid w:val="00854D70"/>
  </w:style>
  <w:style w:type="paragraph" w:customStyle="1" w:styleId="213B43FD15144AF3A61841AFC43BDD31">
    <w:name w:val="213B43FD15144AF3A61841AFC43BDD31"/>
    <w:rsid w:val="00854D70"/>
  </w:style>
  <w:style w:type="paragraph" w:customStyle="1" w:styleId="B72E07F53277460C8211F048158E51DA">
    <w:name w:val="B72E07F53277460C8211F048158E51DA"/>
    <w:rsid w:val="00854D70"/>
  </w:style>
  <w:style w:type="paragraph" w:customStyle="1" w:styleId="44163471BB104071B1E424158FF53F17">
    <w:name w:val="44163471BB104071B1E424158FF53F17"/>
    <w:rsid w:val="00854D70"/>
  </w:style>
  <w:style w:type="paragraph" w:customStyle="1" w:styleId="86C6767EBC8644FEAD426FAD712687EF">
    <w:name w:val="86C6767EBC8644FEAD426FAD712687EF"/>
    <w:rsid w:val="00854D70"/>
  </w:style>
  <w:style w:type="paragraph" w:customStyle="1" w:styleId="08E2E01ADE8F4C7CA27653A256863236">
    <w:name w:val="08E2E01ADE8F4C7CA27653A256863236"/>
    <w:rsid w:val="00854D70"/>
  </w:style>
  <w:style w:type="paragraph" w:customStyle="1" w:styleId="7FCDC9401B694FB583EB7C189AF663A1">
    <w:name w:val="7FCDC9401B694FB583EB7C189AF663A1"/>
    <w:rsid w:val="00854D70"/>
  </w:style>
  <w:style w:type="paragraph" w:customStyle="1" w:styleId="AF3DA0AA58B3487EA1197113A3162D8C">
    <w:name w:val="AF3DA0AA58B3487EA1197113A3162D8C"/>
    <w:rsid w:val="00854D70"/>
  </w:style>
  <w:style w:type="paragraph" w:customStyle="1" w:styleId="40F035CF43864261BBFDD0082AE63DF6">
    <w:name w:val="40F035CF43864261BBFDD0082AE63DF6"/>
    <w:rsid w:val="00854D70"/>
  </w:style>
  <w:style w:type="paragraph" w:customStyle="1" w:styleId="FE40B48E9CFA4875A58FF96D487D3F87">
    <w:name w:val="FE40B48E9CFA4875A58FF96D487D3F87"/>
    <w:rsid w:val="00854D70"/>
  </w:style>
  <w:style w:type="paragraph" w:customStyle="1" w:styleId="E7B8DA8050174285AA284A823E447DB5">
    <w:name w:val="E7B8DA8050174285AA284A823E447DB5"/>
    <w:rsid w:val="00854D70"/>
  </w:style>
  <w:style w:type="paragraph" w:customStyle="1" w:styleId="9712ADAE0BD142709EAD8A3C214C1D7D">
    <w:name w:val="9712ADAE0BD142709EAD8A3C214C1D7D"/>
    <w:rsid w:val="00854D70"/>
  </w:style>
  <w:style w:type="paragraph" w:customStyle="1" w:styleId="D1ED67DA3F734460853317ACACD19FE2">
    <w:name w:val="D1ED67DA3F734460853317ACACD19FE2"/>
    <w:rsid w:val="00854D70"/>
  </w:style>
  <w:style w:type="paragraph" w:customStyle="1" w:styleId="41541D2CCEAA4FA6B018A1DA5AF70D51">
    <w:name w:val="41541D2CCEAA4FA6B018A1DA5AF70D51"/>
    <w:rsid w:val="00854D70"/>
  </w:style>
  <w:style w:type="paragraph" w:customStyle="1" w:styleId="60538023655B4CB3912CB4A8410662D3">
    <w:name w:val="60538023655B4CB3912CB4A8410662D3"/>
    <w:rsid w:val="00854D70"/>
  </w:style>
  <w:style w:type="paragraph" w:customStyle="1" w:styleId="EE8B7E8F1EC0469EABBA70CE2786A55C">
    <w:name w:val="EE8B7E8F1EC0469EABBA70CE2786A55C"/>
    <w:rsid w:val="00854D70"/>
  </w:style>
  <w:style w:type="paragraph" w:customStyle="1" w:styleId="33BCDE666594441897A4B84355A9B5DC">
    <w:name w:val="33BCDE666594441897A4B84355A9B5DC"/>
    <w:rsid w:val="00854D70"/>
  </w:style>
  <w:style w:type="paragraph" w:customStyle="1" w:styleId="C688300A7C8244949DA71C5725456D51">
    <w:name w:val="C688300A7C8244949DA71C5725456D51"/>
    <w:rsid w:val="00854D70"/>
  </w:style>
  <w:style w:type="paragraph" w:customStyle="1" w:styleId="4123385E6C414BFB8642150A748028C1">
    <w:name w:val="4123385E6C414BFB8642150A748028C1"/>
    <w:rsid w:val="00854D70"/>
  </w:style>
  <w:style w:type="paragraph" w:customStyle="1" w:styleId="1BB71A3D29CD47E79B3FB35DC40CF976">
    <w:name w:val="1BB71A3D29CD47E79B3FB35DC40CF976"/>
    <w:rsid w:val="00854D70"/>
  </w:style>
  <w:style w:type="paragraph" w:customStyle="1" w:styleId="FCD484192E264800BD5F84AFCE5890AE">
    <w:name w:val="FCD484192E264800BD5F84AFCE5890AE"/>
    <w:rsid w:val="00854D70"/>
  </w:style>
  <w:style w:type="paragraph" w:customStyle="1" w:styleId="F6A1805115B3412C8B17CDE2256B16FF">
    <w:name w:val="F6A1805115B3412C8B17CDE2256B16FF"/>
    <w:rsid w:val="00854D70"/>
  </w:style>
  <w:style w:type="paragraph" w:customStyle="1" w:styleId="9876F7A26D764C74AA9755EDC6751B4D">
    <w:name w:val="9876F7A26D764C74AA9755EDC6751B4D"/>
    <w:rsid w:val="00854D70"/>
  </w:style>
  <w:style w:type="paragraph" w:customStyle="1" w:styleId="D51961DC7A9B40BE8D524E7988DB719F">
    <w:name w:val="D51961DC7A9B40BE8D524E7988DB719F"/>
    <w:rsid w:val="00854D70"/>
  </w:style>
  <w:style w:type="paragraph" w:customStyle="1" w:styleId="6439A84BF4054D059B0F8CB216DF2F0D">
    <w:name w:val="6439A84BF4054D059B0F8CB216DF2F0D"/>
    <w:rsid w:val="00854D70"/>
  </w:style>
  <w:style w:type="paragraph" w:customStyle="1" w:styleId="094E3A461981469AB8E5787F4B5A6430">
    <w:name w:val="094E3A461981469AB8E5787F4B5A6430"/>
    <w:rsid w:val="00854D70"/>
  </w:style>
  <w:style w:type="paragraph" w:customStyle="1" w:styleId="139EB5727B394987A41B9AF722C2389D">
    <w:name w:val="139EB5727B394987A41B9AF722C2389D"/>
    <w:rsid w:val="00854D70"/>
  </w:style>
  <w:style w:type="paragraph" w:customStyle="1" w:styleId="509161512D25467997CE119B48008DBD">
    <w:name w:val="509161512D25467997CE119B48008DBD"/>
    <w:rsid w:val="00854D70"/>
  </w:style>
  <w:style w:type="paragraph" w:customStyle="1" w:styleId="52DD04F8377A433FBD9051208A82ACAD">
    <w:name w:val="52DD04F8377A433FBD9051208A82ACAD"/>
    <w:rsid w:val="00854D70"/>
  </w:style>
  <w:style w:type="paragraph" w:customStyle="1" w:styleId="4E359EA0FCA74568A5FC423B4B76D6BD">
    <w:name w:val="4E359EA0FCA74568A5FC423B4B76D6BD"/>
    <w:rsid w:val="00854D70"/>
  </w:style>
  <w:style w:type="paragraph" w:customStyle="1" w:styleId="2FAB781598E44AE488F0A0010E5A0818">
    <w:name w:val="2FAB781598E44AE488F0A0010E5A0818"/>
    <w:rsid w:val="00854D70"/>
  </w:style>
  <w:style w:type="paragraph" w:customStyle="1" w:styleId="0F0EB39CC951415CBB2596A155E73F1A">
    <w:name w:val="0F0EB39CC951415CBB2596A155E73F1A"/>
    <w:rsid w:val="00854D70"/>
  </w:style>
  <w:style w:type="paragraph" w:customStyle="1" w:styleId="CB2F29BCF14A4D6A90209393C4DE811F">
    <w:name w:val="CB2F29BCF14A4D6A90209393C4DE811F"/>
    <w:rsid w:val="00854D70"/>
  </w:style>
  <w:style w:type="paragraph" w:customStyle="1" w:styleId="5AB1FA7D0341412E96FFE501503A0CC3">
    <w:name w:val="5AB1FA7D0341412E96FFE501503A0CC3"/>
    <w:rsid w:val="00854D70"/>
  </w:style>
  <w:style w:type="paragraph" w:customStyle="1" w:styleId="070CE1FAD1394659BD36459131EBD36D">
    <w:name w:val="070CE1FAD1394659BD36459131EBD36D"/>
    <w:rsid w:val="00854D70"/>
  </w:style>
  <w:style w:type="paragraph" w:customStyle="1" w:styleId="2CC41955F36E4CA6AEC867465D5FA888">
    <w:name w:val="2CC41955F36E4CA6AEC867465D5FA888"/>
    <w:rsid w:val="00854D70"/>
  </w:style>
  <w:style w:type="paragraph" w:customStyle="1" w:styleId="2164761B4628440FA00D16B0958C533C">
    <w:name w:val="2164761B4628440FA00D16B0958C533C"/>
    <w:rsid w:val="00854D70"/>
  </w:style>
  <w:style w:type="paragraph" w:customStyle="1" w:styleId="B4CEAF71DBEC4DA2AAF36AA142681FEE">
    <w:name w:val="B4CEAF71DBEC4DA2AAF36AA142681FEE"/>
    <w:rsid w:val="00854D70"/>
  </w:style>
  <w:style w:type="paragraph" w:customStyle="1" w:styleId="995487D433074FC39BC7252D77354A85">
    <w:name w:val="995487D433074FC39BC7252D77354A85"/>
    <w:rsid w:val="00854D70"/>
  </w:style>
  <w:style w:type="paragraph" w:customStyle="1" w:styleId="4EF6836679134547B6431DA37C80341F">
    <w:name w:val="4EF6836679134547B6431DA37C80341F"/>
    <w:rsid w:val="00854D70"/>
  </w:style>
  <w:style w:type="paragraph" w:customStyle="1" w:styleId="7291DC1F55C84ADE8A6B9D7E49A5FE44">
    <w:name w:val="7291DC1F55C84ADE8A6B9D7E49A5FE44"/>
    <w:rsid w:val="00854D70"/>
  </w:style>
  <w:style w:type="paragraph" w:customStyle="1" w:styleId="A82F8012B50F4459B8BCF627751B3A1C">
    <w:name w:val="A82F8012B50F4459B8BCF627751B3A1C"/>
    <w:rsid w:val="00854D70"/>
  </w:style>
  <w:style w:type="paragraph" w:customStyle="1" w:styleId="68BD7AD9CD234A3B8784E85A81CB7430">
    <w:name w:val="68BD7AD9CD234A3B8784E85A81CB7430"/>
    <w:rsid w:val="00854D70"/>
  </w:style>
  <w:style w:type="paragraph" w:customStyle="1" w:styleId="B41FB9F9FD464748AD69F981B20D68F0">
    <w:name w:val="B41FB9F9FD464748AD69F981B20D68F0"/>
    <w:rsid w:val="00854D70"/>
  </w:style>
  <w:style w:type="paragraph" w:customStyle="1" w:styleId="A64658B5FBF1413AAFC6647B949814F0">
    <w:name w:val="A64658B5FBF1413AAFC6647B949814F0"/>
    <w:rsid w:val="00854D70"/>
  </w:style>
  <w:style w:type="paragraph" w:customStyle="1" w:styleId="142F7D7C85BA45F6B8BEF1F4F3B56D12">
    <w:name w:val="142F7D7C85BA45F6B8BEF1F4F3B56D12"/>
    <w:rsid w:val="00854D70"/>
  </w:style>
  <w:style w:type="paragraph" w:customStyle="1" w:styleId="6217A4692989498487CA5F7FD4879796">
    <w:name w:val="6217A4692989498487CA5F7FD4879796"/>
    <w:rsid w:val="00854D70"/>
  </w:style>
  <w:style w:type="paragraph" w:customStyle="1" w:styleId="347F6B2246F5467F9B04FF9A9B739F4D">
    <w:name w:val="347F6B2246F5467F9B04FF9A9B739F4D"/>
    <w:rsid w:val="00854D70"/>
  </w:style>
  <w:style w:type="paragraph" w:customStyle="1" w:styleId="E2C10F253FDF4519BD94C621B7A64C27">
    <w:name w:val="E2C10F253FDF4519BD94C621B7A64C27"/>
    <w:rsid w:val="00854D70"/>
  </w:style>
  <w:style w:type="paragraph" w:customStyle="1" w:styleId="2EA9D63DD99A483BB536CDEFA55C9BAB">
    <w:name w:val="2EA9D63DD99A483BB536CDEFA55C9BAB"/>
    <w:rsid w:val="00854D70"/>
  </w:style>
  <w:style w:type="paragraph" w:customStyle="1" w:styleId="EBA1AE645EB14ECC88918E6932068EE3">
    <w:name w:val="EBA1AE645EB14ECC88918E6932068EE3"/>
    <w:rsid w:val="00854D70"/>
  </w:style>
  <w:style w:type="paragraph" w:customStyle="1" w:styleId="8FC6397542864F11BC8F6206A38F803F">
    <w:name w:val="8FC6397542864F11BC8F6206A38F803F"/>
    <w:rsid w:val="00854D70"/>
  </w:style>
  <w:style w:type="paragraph" w:customStyle="1" w:styleId="D1DF09DFEE74474C84D4624FA4FE3071">
    <w:name w:val="D1DF09DFEE74474C84D4624FA4FE3071"/>
    <w:rsid w:val="00854D70"/>
  </w:style>
  <w:style w:type="paragraph" w:customStyle="1" w:styleId="0DE8F558B9C94CBC98C9C6CD0F4C0ABF">
    <w:name w:val="0DE8F558B9C94CBC98C9C6CD0F4C0ABF"/>
    <w:rsid w:val="00854D70"/>
  </w:style>
  <w:style w:type="paragraph" w:customStyle="1" w:styleId="F00B06167E2143A18537384E7B363910">
    <w:name w:val="F00B06167E2143A18537384E7B363910"/>
    <w:rsid w:val="00854D70"/>
  </w:style>
  <w:style w:type="paragraph" w:customStyle="1" w:styleId="8F26FFD7503940C7AD5127B4B9F836A3">
    <w:name w:val="8F26FFD7503940C7AD5127B4B9F836A3"/>
    <w:rsid w:val="00854D70"/>
  </w:style>
  <w:style w:type="paragraph" w:customStyle="1" w:styleId="B2D64EAD644340E6ACF94ACD3478F2F2">
    <w:name w:val="B2D64EAD644340E6ACF94ACD3478F2F2"/>
    <w:rsid w:val="00854D70"/>
  </w:style>
  <w:style w:type="paragraph" w:customStyle="1" w:styleId="2EA1F23AD7E5406FA0AF3595238A6C0B">
    <w:name w:val="2EA1F23AD7E5406FA0AF3595238A6C0B"/>
    <w:rsid w:val="00854D70"/>
  </w:style>
  <w:style w:type="paragraph" w:customStyle="1" w:styleId="3C159B406DDE45448E6BD558F473D9D5">
    <w:name w:val="3C159B406DDE45448E6BD558F473D9D5"/>
    <w:rsid w:val="00854D70"/>
  </w:style>
  <w:style w:type="paragraph" w:customStyle="1" w:styleId="F9ED0268881C4531B7037ED76C26C414">
    <w:name w:val="F9ED0268881C4531B7037ED76C26C414"/>
    <w:rsid w:val="00854D70"/>
  </w:style>
  <w:style w:type="paragraph" w:customStyle="1" w:styleId="48B74A879A7E4916AC21DA025F0B62E6">
    <w:name w:val="48B74A879A7E4916AC21DA025F0B62E6"/>
    <w:rsid w:val="00854D70"/>
  </w:style>
  <w:style w:type="paragraph" w:customStyle="1" w:styleId="F221FF74E4FA4D078C148F7963E72B45">
    <w:name w:val="F221FF74E4FA4D078C148F7963E72B45"/>
    <w:rsid w:val="00854D70"/>
  </w:style>
  <w:style w:type="paragraph" w:customStyle="1" w:styleId="2FE8D4E06AE44E12AF1C2CDBAF4F0B14">
    <w:name w:val="2FE8D4E06AE44E12AF1C2CDBAF4F0B14"/>
    <w:rsid w:val="00854D70"/>
  </w:style>
  <w:style w:type="paragraph" w:customStyle="1" w:styleId="7BE6A7E500CC4DB58A7A165DA4332485">
    <w:name w:val="7BE6A7E500CC4DB58A7A165DA4332485"/>
    <w:rsid w:val="00854D70"/>
  </w:style>
  <w:style w:type="paragraph" w:customStyle="1" w:styleId="20356BBFAE7E43CC86B0E754293444F3">
    <w:name w:val="20356BBFAE7E43CC86B0E754293444F3"/>
    <w:rsid w:val="00854D70"/>
  </w:style>
  <w:style w:type="paragraph" w:customStyle="1" w:styleId="65DB98C4DEE843DFA900E9182E6A8048">
    <w:name w:val="65DB98C4DEE843DFA900E9182E6A8048"/>
    <w:rsid w:val="00854D70"/>
  </w:style>
  <w:style w:type="paragraph" w:customStyle="1" w:styleId="EFE8DBE8EBC240B380DCF47001F77EB3">
    <w:name w:val="EFE8DBE8EBC240B380DCF47001F77EB3"/>
    <w:rsid w:val="00854D70"/>
  </w:style>
  <w:style w:type="paragraph" w:customStyle="1" w:styleId="6871867FC78B4FC699C987F49DEEBA59">
    <w:name w:val="6871867FC78B4FC699C987F49DEEBA59"/>
    <w:rsid w:val="00854D70"/>
  </w:style>
  <w:style w:type="paragraph" w:customStyle="1" w:styleId="FEA32688618F4F84A80B8EB20EA00D65">
    <w:name w:val="FEA32688618F4F84A80B8EB20EA00D65"/>
    <w:rsid w:val="00854D70"/>
  </w:style>
  <w:style w:type="paragraph" w:customStyle="1" w:styleId="2DE4F95E8C0F49E7B92EBD0206927BD8">
    <w:name w:val="2DE4F95E8C0F49E7B92EBD0206927BD8"/>
    <w:rsid w:val="00854D70"/>
  </w:style>
  <w:style w:type="paragraph" w:customStyle="1" w:styleId="1A8F5C7FD50B4E2084DFBC06E154A256">
    <w:name w:val="1A8F5C7FD50B4E2084DFBC06E154A256"/>
    <w:rsid w:val="00854D70"/>
  </w:style>
  <w:style w:type="paragraph" w:customStyle="1" w:styleId="D80F9B4C5C38492DA84CB9E2FB866386">
    <w:name w:val="D80F9B4C5C38492DA84CB9E2FB866386"/>
    <w:rsid w:val="00854D70"/>
  </w:style>
  <w:style w:type="paragraph" w:customStyle="1" w:styleId="4512D992462E45E59D307527FABDFFD2">
    <w:name w:val="4512D992462E45E59D307527FABDFFD2"/>
    <w:rsid w:val="00854D70"/>
  </w:style>
  <w:style w:type="paragraph" w:customStyle="1" w:styleId="B4BA5DEB95DB46A9A13842E8194ACFFA">
    <w:name w:val="B4BA5DEB95DB46A9A13842E8194ACFFA"/>
    <w:rsid w:val="00854D70"/>
  </w:style>
  <w:style w:type="paragraph" w:customStyle="1" w:styleId="6C6EE6181019426F9B072CB4EDA8AC1D">
    <w:name w:val="6C6EE6181019426F9B072CB4EDA8AC1D"/>
    <w:rsid w:val="00854D70"/>
  </w:style>
  <w:style w:type="paragraph" w:customStyle="1" w:styleId="ABA018CBE47640C5A3F90A6BC43CC1D5">
    <w:name w:val="ABA018CBE47640C5A3F90A6BC43CC1D5"/>
    <w:rsid w:val="00854D70"/>
  </w:style>
  <w:style w:type="paragraph" w:customStyle="1" w:styleId="D67B21E49B2F4F08AACC3E1912376565">
    <w:name w:val="D67B21E49B2F4F08AACC3E1912376565"/>
    <w:rsid w:val="00854D70"/>
  </w:style>
  <w:style w:type="paragraph" w:customStyle="1" w:styleId="E776E4C0890143BCB8976FC743EB0426">
    <w:name w:val="E776E4C0890143BCB8976FC743EB0426"/>
    <w:rsid w:val="00854D70"/>
  </w:style>
  <w:style w:type="paragraph" w:customStyle="1" w:styleId="111B607ED26048C6B5DB02088AAD37D3">
    <w:name w:val="111B607ED26048C6B5DB02088AAD37D3"/>
    <w:rsid w:val="00854D70"/>
  </w:style>
  <w:style w:type="paragraph" w:customStyle="1" w:styleId="B8429C27770B4E80B4339D7D576BAFC8">
    <w:name w:val="B8429C27770B4E80B4339D7D576BAFC8"/>
    <w:rsid w:val="00854D70"/>
  </w:style>
  <w:style w:type="paragraph" w:customStyle="1" w:styleId="2710CF4541C248F783608AE3CFCAE139">
    <w:name w:val="2710CF4541C248F783608AE3CFCAE139"/>
    <w:rsid w:val="00854D70"/>
  </w:style>
  <w:style w:type="paragraph" w:customStyle="1" w:styleId="0ED9D84B6D5B4F9BAB0044391FCEE744">
    <w:name w:val="0ED9D84B6D5B4F9BAB0044391FCEE744"/>
    <w:rsid w:val="00854D70"/>
  </w:style>
  <w:style w:type="paragraph" w:customStyle="1" w:styleId="8BCD6315C0964311AAE765532F6340DE">
    <w:name w:val="8BCD6315C0964311AAE765532F6340DE"/>
    <w:rsid w:val="00854D70"/>
  </w:style>
  <w:style w:type="paragraph" w:customStyle="1" w:styleId="FF2C240771334AD3ACBC062F70841CAC">
    <w:name w:val="FF2C240771334AD3ACBC062F70841CAC"/>
    <w:rsid w:val="00854D70"/>
  </w:style>
  <w:style w:type="paragraph" w:customStyle="1" w:styleId="3A7696F5BC724AD7B72D25E5D6762750">
    <w:name w:val="3A7696F5BC724AD7B72D25E5D6762750"/>
    <w:rsid w:val="00854D70"/>
  </w:style>
  <w:style w:type="paragraph" w:customStyle="1" w:styleId="448F768D951F4CD899ADE608FFEDEB34">
    <w:name w:val="448F768D951F4CD899ADE608FFEDEB34"/>
    <w:rsid w:val="00854D70"/>
  </w:style>
  <w:style w:type="paragraph" w:customStyle="1" w:styleId="B7EB67EE780041E5B8C32A4ABE805136">
    <w:name w:val="B7EB67EE780041E5B8C32A4ABE805136"/>
    <w:rsid w:val="00854D70"/>
  </w:style>
  <w:style w:type="paragraph" w:customStyle="1" w:styleId="632E44DDE5D64012AF9D33646B41F6A1">
    <w:name w:val="632E44DDE5D64012AF9D33646B41F6A1"/>
    <w:rsid w:val="00854D70"/>
  </w:style>
  <w:style w:type="paragraph" w:customStyle="1" w:styleId="4D0E090C9D81491ABC6671AB0D619C6A">
    <w:name w:val="4D0E090C9D81491ABC6671AB0D619C6A"/>
    <w:rsid w:val="00854D70"/>
  </w:style>
  <w:style w:type="paragraph" w:customStyle="1" w:styleId="73FE955D5FE9483DA5A24954BA4AD39B">
    <w:name w:val="73FE955D5FE9483DA5A24954BA4AD39B"/>
    <w:rsid w:val="00854D70"/>
  </w:style>
  <w:style w:type="paragraph" w:customStyle="1" w:styleId="10E3D6D7807947C2ADB5B39E9506438D">
    <w:name w:val="10E3D6D7807947C2ADB5B39E9506438D"/>
    <w:rsid w:val="00854D70"/>
  </w:style>
  <w:style w:type="paragraph" w:customStyle="1" w:styleId="AD73029B9DC04CFFBCA35FC414EFB2C8">
    <w:name w:val="AD73029B9DC04CFFBCA35FC414EFB2C8"/>
    <w:rsid w:val="00854D70"/>
  </w:style>
  <w:style w:type="paragraph" w:customStyle="1" w:styleId="606CA38756724A92AAFAF917CE675E4E">
    <w:name w:val="606CA38756724A92AAFAF917CE675E4E"/>
    <w:rsid w:val="00854D70"/>
  </w:style>
  <w:style w:type="paragraph" w:customStyle="1" w:styleId="703ABA9CACD34073B111ED503C92E825">
    <w:name w:val="703ABA9CACD34073B111ED503C92E825"/>
    <w:rsid w:val="00854D70"/>
  </w:style>
  <w:style w:type="paragraph" w:customStyle="1" w:styleId="B89B9742EF3241E592D27587DDF400DA">
    <w:name w:val="B89B9742EF3241E592D27587DDF400DA"/>
    <w:rsid w:val="00854D70"/>
  </w:style>
  <w:style w:type="paragraph" w:customStyle="1" w:styleId="A23147FA032049C29DEDCB755E0AE035">
    <w:name w:val="A23147FA032049C29DEDCB755E0AE035"/>
    <w:rsid w:val="00854D70"/>
  </w:style>
  <w:style w:type="paragraph" w:customStyle="1" w:styleId="FB04E2B0F13E47D293EBA45B9499F716">
    <w:name w:val="FB04E2B0F13E47D293EBA45B9499F716"/>
    <w:rsid w:val="00854D70"/>
  </w:style>
  <w:style w:type="paragraph" w:customStyle="1" w:styleId="75AA1BB1E77F41DA8FAB8E6925886664">
    <w:name w:val="75AA1BB1E77F41DA8FAB8E6925886664"/>
    <w:rsid w:val="00854D70"/>
  </w:style>
  <w:style w:type="paragraph" w:customStyle="1" w:styleId="46F1E80655D44F9499290EEBA02431A8">
    <w:name w:val="46F1E80655D44F9499290EEBA02431A8"/>
    <w:rsid w:val="00854D70"/>
  </w:style>
  <w:style w:type="paragraph" w:customStyle="1" w:styleId="35C78A8770C04871A0B75D9CCA8B775F">
    <w:name w:val="35C78A8770C04871A0B75D9CCA8B775F"/>
    <w:rsid w:val="00854D70"/>
  </w:style>
  <w:style w:type="paragraph" w:customStyle="1" w:styleId="D88E0039595A45628D8631444CACACC2">
    <w:name w:val="D88E0039595A45628D8631444CACACC2"/>
    <w:rsid w:val="00854D70"/>
  </w:style>
  <w:style w:type="paragraph" w:customStyle="1" w:styleId="71D90587FFD44E81A6339E929477C3D0">
    <w:name w:val="71D90587FFD44E81A6339E929477C3D0"/>
    <w:rsid w:val="00854D70"/>
  </w:style>
  <w:style w:type="paragraph" w:customStyle="1" w:styleId="F9C54790DF6142A2B980B801B9083023">
    <w:name w:val="F9C54790DF6142A2B980B801B9083023"/>
    <w:rsid w:val="00854D70"/>
  </w:style>
  <w:style w:type="paragraph" w:customStyle="1" w:styleId="9740AD134CFA4D5A9B879127D5F8D4C0">
    <w:name w:val="9740AD134CFA4D5A9B879127D5F8D4C0"/>
    <w:rsid w:val="00854D70"/>
  </w:style>
  <w:style w:type="paragraph" w:customStyle="1" w:styleId="5A07BAA770024A3EAF86045AA94D0166">
    <w:name w:val="5A07BAA770024A3EAF86045AA94D0166"/>
    <w:rsid w:val="00854D70"/>
  </w:style>
  <w:style w:type="paragraph" w:customStyle="1" w:styleId="0EA5D249AB4748A4A27285FBEC736379">
    <w:name w:val="0EA5D249AB4748A4A27285FBEC736379"/>
    <w:rsid w:val="00854D70"/>
  </w:style>
  <w:style w:type="paragraph" w:customStyle="1" w:styleId="FB334EAEFDAA4B72A7E1A24FBF16BE30">
    <w:name w:val="FB334EAEFDAA4B72A7E1A24FBF16BE30"/>
    <w:rsid w:val="00854D70"/>
  </w:style>
  <w:style w:type="paragraph" w:customStyle="1" w:styleId="65E2269B7F70441C8DE3B7E56EA0BD2D">
    <w:name w:val="65E2269B7F70441C8DE3B7E56EA0BD2D"/>
    <w:rsid w:val="00854D70"/>
  </w:style>
  <w:style w:type="paragraph" w:customStyle="1" w:styleId="A3E87CACF7894BD197E279C43CB428BA">
    <w:name w:val="A3E87CACF7894BD197E279C43CB428BA"/>
    <w:rsid w:val="00854D70"/>
  </w:style>
  <w:style w:type="paragraph" w:customStyle="1" w:styleId="D02FF53B77E34592AB72954DE7DB10CD">
    <w:name w:val="D02FF53B77E34592AB72954DE7DB10CD"/>
    <w:rsid w:val="00854D70"/>
  </w:style>
  <w:style w:type="paragraph" w:customStyle="1" w:styleId="279DCE082F1F4C19BB7EEF5AE606B6A5">
    <w:name w:val="279DCE082F1F4C19BB7EEF5AE606B6A5"/>
    <w:rsid w:val="00854D70"/>
  </w:style>
  <w:style w:type="paragraph" w:customStyle="1" w:styleId="6FECE89F2C4B4AC38A95138FBDC2C246">
    <w:name w:val="6FECE89F2C4B4AC38A95138FBDC2C246"/>
    <w:rsid w:val="00854D70"/>
  </w:style>
  <w:style w:type="paragraph" w:customStyle="1" w:styleId="5E4CE26E94024FAF8591E16E33813F45">
    <w:name w:val="5E4CE26E94024FAF8591E16E33813F45"/>
    <w:rsid w:val="00854D70"/>
  </w:style>
  <w:style w:type="paragraph" w:customStyle="1" w:styleId="C972C3B3FC19482B945274A53E98A220">
    <w:name w:val="C972C3B3FC19482B945274A53E98A220"/>
    <w:rsid w:val="00854D70"/>
  </w:style>
  <w:style w:type="paragraph" w:customStyle="1" w:styleId="793B95139DDD468DAD0AEA01AC228198">
    <w:name w:val="793B95139DDD468DAD0AEA01AC228198"/>
    <w:rsid w:val="00854D70"/>
  </w:style>
  <w:style w:type="paragraph" w:customStyle="1" w:styleId="D37B7795A3EA4765AFE108CEC3145995">
    <w:name w:val="D37B7795A3EA4765AFE108CEC3145995"/>
    <w:rsid w:val="00854D70"/>
  </w:style>
  <w:style w:type="paragraph" w:customStyle="1" w:styleId="28D88849F46C4FF696D19B31D5D4B8BD">
    <w:name w:val="28D88849F46C4FF696D19B31D5D4B8BD"/>
    <w:rsid w:val="00854D70"/>
  </w:style>
  <w:style w:type="paragraph" w:customStyle="1" w:styleId="057CF5E9B7E04FE68BBBFF30DC1F64BE">
    <w:name w:val="057CF5E9B7E04FE68BBBFF30DC1F64BE"/>
    <w:rsid w:val="00854D70"/>
  </w:style>
  <w:style w:type="paragraph" w:customStyle="1" w:styleId="A622459DB7FB48CABD6D07612392D7EE">
    <w:name w:val="A622459DB7FB48CABD6D07612392D7EE"/>
    <w:rsid w:val="00854D70"/>
  </w:style>
  <w:style w:type="paragraph" w:customStyle="1" w:styleId="CBE56925BAD54714857C6F6D68E5F243">
    <w:name w:val="CBE56925BAD54714857C6F6D68E5F243"/>
    <w:rsid w:val="00854D70"/>
  </w:style>
  <w:style w:type="paragraph" w:customStyle="1" w:styleId="AFC48C790F7A41A19F5A682D81CBF337">
    <w:name w:val="AFC48C790F7A41A19F5A682D81CBF337"/>
    <w:rsid w:val="00854D70"/>
  </w:style>
  <w:style w:type="paragraph" w:customStyle="1" w:styleId="67BCCC68AD534E7C9738B60D7904E39E">
    <w:name w:val="67BCCC68AD534E7C9738B60D7904E39E"/>
    <w:rsid w:val="00854D70"/>
  </w:style>
  <w:style w:type="paragraph" w:customStyle="1" w:styleId="7431A12130B643A383348B88E5B16858">
    <w:name w:val="7431A12130B643A383348B88E5B16858"/>
    <w:rsid w:val="00854D70"/>
  </w:style>
  <w:style w:type="paragraph" w:customStyle="1" w:styleId="938B0B38A12D4F9CB83E84ED34BC20F2">
    <w:name w:val="938B0B38A12D4F9CB83E84ED34BC20F2"/>
    <w:rsid w:val="00854D70"/>
  </w:style>
  <w:style w:type="paragraph" w:customStyle="1" w:styleId="0569049F6DE14B8E941E328A1CCA6D4B">
    <w:name w:val="0569049F6DE14B8E941E328A1CCA6D4B"/>
    <w:rsid w:val="00854D70"/>
  </w:style>
  <w:style w:type="paragraph" w:customStyle="1" w:styleId="A286CC565EB04A78B23051032349FA24">
    <w:name w:val="A286CC565EB04A78B23051032349FA24"/>
    <w:rsid w:val="00854D70"/>
  </w:style>
  <w:style w:type="paragraph" w:customStyle="1" w:styleId="87D9B4C01A2147429EDEA6712BBDF744">
    <w:name w:val="87D9B4C01A2147429EDEA6712BBDF744"/>
    <w:rsid w:val="00854D70"/>
  </w:style>
  <w:style w:type="paragraph" w:customStyle="1" w:styleId="C9CA2A1F7A504E29A706E9F8519DABF5">
    <w:name w:val="C9CA2A1F7A504E29A706E9F8519DABF5"/>
    <w:rsid w:val="00854D70"/>
  </w:style>
  <w:style w:type="paragraph" w:customStyle="1" w:styleId="B90EF5DBBEAF4BE29215AA7D22CBDCF5">
    <w:name w:val="B90EF5DBBEAF4BE29215AA7D22CBDCF5"/>
    <w:rsid w:val="00854D70"/>
  </w:style>
  <w:style w:type="paragraph" w:customStyle="1" w:styleId="7651B4B9A0B14D99AF4184F767DB0278">
    <w:name w:val="7651B4B9A0B14D99AF4184F767DB0278"/>
    <w:rsid w:val="00854D70"/>
  </w:style>
  <w:style w:type="paragraph" w:customStyle="1" w:styleId="7DC321F318A5409080961BE2C6DA0230">
    <w:name w:val="7DC321F318A5409080961BE2C6DA0230"/>
    <w:rsid w:val="00854D70"/>
  </w:style>
  <w:style w:type="paragraph" w:customStyle="1" w:styleId="4639F44D9DCD4575B27F014AFB9341F6">
    <w:name w:val="4639F44D9DCD4575B27F014AFB9341F6"/>
    <w:rsid w:val="00854D70"/>
  </w:style>
  <w:style w:type="paragraph" w:customStyle="1" w:styleId="DBC989A03876413BA175101E7970E641">
    <w:name w:val="DBC989A03876413BA175101E7970E641"/>
    <w:rsid w:val="00854D70"/>
  </w:style>
  <w:style w:type="paragraph" w:customStyle="1" w:styleId="B4F9C708FFE944E0B12018A32CAED8C6">
    <w:name w:val="B4F9C708FFE944E0B12018A32CAED8C6"/>
    <w:rsid w:val="00854D70"/>
  </w:style>
  <w:style w:type="paragraph" w:customStyle="1" w:styleId="71DE183E151A40B09E31671CF31A47E7">
    <w:name w:val="71DE183E151A40B09E31671CF31A47E7"/>
    <w:rsid w:val="00854D70"/>
  </w:style>
  <w:style w:type="paragraph" w:customStyle="1" w:styleId="80D7BAAC37B74AD49C95BAC4884C0DC7">
    <w:name w:val="80D7BAAC37B74AD49C95BAC4884C0DC7"/>
    <w:rsid w:val="00854D70"/>
  </w:style>
  <w:style w:type="paragraph" w:customStyle="1" w:styleId="F3B0FD2B2C1F4DBABE4B76F1A67701E3">
    <w:name w:val="F3B0FD2B2C1F4DBABE4B76F1A67701E3"/>
    <w:rsid w:val="00854D70"/>
  </w:style>
  <w:style w:type="paragraph" w:customStyle="1" w:styleId="39CCB2C65577497B88B78145B6DB4BF4">
    <w:name w:val="39CCB2C65577497B88B78145B6DB4BF4"/>
    <w:rsid w:val="00854D70"/>
  </w:style>
  <w:style w:type="paragraph" w:customStyle="1" w:styleId="9AE241419ED8467288112BE8C66B43D4">
    <w:name w:val="9AE241419ED8467288112BE8C66B43D4"/>
    <w:rsid w:val="00854D70"/>
  </w:style>
  <w:style w:type="paragraph" w:customStyle="1" w:styleId="2E14F82859164EE9892EF06F3529107D">
    <w:name w:val="2E14F82859164EE9892EF06F3529107D"/>
    <w:rsid w:val="00854D70"/>
  </w:style>
  <w:style w:type="paragraph" w:customStyle="1" w:styleId="8756190434154823A5011CE3F5112789">
    <w:name w:val="8756190434154823A5011CE3F5112789"/>
    <w:rsid w:val="00854D70"/>
  </w:style>
  <w:style w:type="paragraph" w:customStyle="1" w:styleId="00A1125F5E794630A66B6E882215C3EA">
    <w:name w:val="00A1125F5E794630A66B6E882215C3EA"/>
    <w:rsid w:val="00854D70"/>
  </w:style>
  <w:style w:type="paragraph" w:customStyle="1" w:styleId="A9421EB7FEDF42218CBBD4D25E0D0AA6">
    <w:name w:val="A9421EB7FEDF42218CBBD4D25E0D0AA6"/>
    <w:rsid w:val="00854D70"/>
  </w:style>
  <w:style w:type="paragraph" w:customStyle="1" w:styleId="11A4771F57F844CF8D5EAADCFAC65E73">
    <w:name w:val="11A4771F57F844CF8D5EAADCFAC65E73"/>
    <w:rsid w:val="00854D70"/>
  </w:style>
  <w:style w:type="paragraph" w:customStyle="1" w:styleId="17AAD5AB03274F4A94CF8286DAFF2760">
    <w:name w:val="17AAD5AB03274F4A94CF8286DAFF2760"/>
    <w:rsid w:val="00854D70"/>
  </w:style>
  <w:style w:type="paragraph" w:customStyle="1" w:styleId="0C50C2D89C244A498A4071453E4DA244">
    <w:name w:val="0C50C2D89C244A498A4071453E4DA244"/>
    <w:rsid w:val="00854D70"/>
  </w:style>
  <w:style w:type="paragraph" w:customStyle="1" w:styleId="CF4AC45B754E4C68B64D042BBA71ECDF">
    <w:name w:val="CF4AC45B754E4C68B64D042BBA71ECDF"/>
    <w:rsid w:val="00854D70"/>
  </w:style>
  <w:style w:type="paragraph" w:customStyle="1" w:styleId="83B813B062724755BC91CE6E06FB700D">
    <w:name w:val="83B813B062724755BC91CE6E06FB700D"/>
    <w:rsid w:val="00854D70"/>
  </w:style>
  <w:style w:type="paragraph" w:customStyle="1" w:styleId="7FEA3D396CDF4E7796A22A7F9DED1B66">
    <w:name w:val="7FEA3D396CDF4E7796A22A7F9DED1B66"/>
    <w:rsid w:val="00854D70"/>
  </w:style>
  <w:style w:type="paragraph" w:customStyle="1" w:styleId="FCC996C90D774F1BA793932E76C14414">
    <w:name w:val="FCC996C90D774F1BA793932E76C14414"/>
    <w:rsid w:val="00854D70"/>
  </w:style>
  <w:style w:type="paragraph" w:customStyle="1" w:styleId="E62C7C8CF7F64D9C85BD7260E7B870A4">
    <w:name w:val="E62C7C8CF7F64D9C85BD7260E7B870A4"/>
    <w:rsid w:val="00854D70"/>
  </w:style>
  <w:style w:type="paragraph" w:customStyle="1" w:styleId="5F9B63270FA24E6A972F9C8F53511D30">
    <w:name w:val="5F9B63270FA24E6A972F9C8F53511D30"/>
    <w:rsid w:val="00854D70"/>
  </w:style>
  <w:style w:type="paragraph" w:customStyle="1" w:styleId="1ADFE7BA2688483EACC81C08F61ED8B1">
    <w:name w:val="1ADFE7BA2688483EACC81C08F61ED8B1"/>
    <w:rsid w:val="00854D70"/>
  </w:style>
  <w:style w:type="paragraph" w:customStyle="1" w:styleId="440FB191A86F40B8A1A154DD2DBD4A54">
    <w:name w:val="440FB191A86F40B8A1A154DD2DBD4A54"/>
    <w:rsid w:val="00854D70"/>
  </w:style>
  <w:style w:type="paragraph" w:customStyle="1" w:styleId="37774B726A9C47AB943D1E3DBA5966B1">
    <w:name w:val="37774B726A9C47AB943D1E3DBA5966B1"/>
    <w:rsid w:val="00854D70"/>
  </w:style>
  <w:style w:type="paragraph" w:customStyle="1" w:styleId="CADA51A1A25347E2AF308A7E33DDB8EE">
    <w:name w:val="CADA51A1A25347E2AF308A7E33DDB8EE"/>
    <w:rsid w:val="00854D70"/>
  </w:style>
  <w:style w:type="paragraph" w:customStyle="1" w:styleId="D5EB5B5C4E4641079C9ABB926B398E32">
    <w:name w:val="D5EB5B5C4E4641079C9ABB926B398E32"/>
    <w:rsid w:val="00854D70"/>
  </w:style>
  <w:style w:type="paragraph" w:customStyle="1" w:styleId="542A4A791DF0491F904AFA669B7D6B09">
    <w:name w:val="542A4A791DF0491F904AFA669B7D6B09"/>
    <w:rsid w:val="00854D70"/>
  </w:style>
  <w:style w:type="paragraph" w:customStyle="1" w:styleId="8395CE4DCCFC4C808918FDF414558D97">
    <w:name w:val="8395CE4DCCFC4C808918FDF414558D97"/>
    <w:rsid w:val="00854D70"/>
  </w:style>
  <w:style w:type="paragraph" w:customStyle="1" w:styleId="0EB04E3B33C14D3AA9A57A01779F6EB7">
    <w:name w:val="0EB04E3B33C14D3AA9A57A01779F6EB7"/>
    <w:rsid w:val="00854D70"/>
  </w:style>
  <w:style w:type="paragraph" w:customStyle="1" w:styleId="EF230946FDB14112BE854DB1554230F2">
    <w:name w:val="EF230946FDB14112BE854DB1554230F2"/>
    <w:rsid w:val="00854D70"/>
  </w:style>
  <w:style w:type="paragraph" w:customStyle="1" w:styleId="8659F4B1E11045878537DD95496A1E4D">
    <w:name w:val="8659F4B1E11045878537DD95496A1E4D"/>
    <w:rsid w:val="00854D70"/>
  </w:style>
  <w:style w:type="paragraph" w:customStyle="1" w:styleId="240496AE21D14A6398BEB5E0241FE1C8">
    <w:name w:val="240496AE21D14A6398BEB5E0241FE1C8"/>
    <w:rsid w:val="00854D70"/>
  </w:style>
  <w:style w:type="paragraph" w:customStyle="1" w:styleId="03A82706C19B46C5807353681C164ED4">
    <w:name w:val="03A82706C19B46C5807353681C164ED4"/>
    <w:rsid w:val="00854D70"/>
  </w:style>
  <w:style w:type="paragraph" w:customStyle="1" w:styleId="C607321EA2F44AFD9B799E183E503444">
    <w:name w:val="C607321EA2F44AFD9B799E183E503444"/>
    <w:rsid w:val="00854D70"/>
  </w:style>
  <w:style w:type="paragraph" w:customStyle="1" w:styleId="00328C1380504C019C8D3BE948C2C235">
    <w:name w:val="00328C1380504C019C8D3BE948C2C235"/>
    <w:rsid w:val="00854D70"/>
  </w:style>
  <w:style w:type="paragraph" w:customStyle="1" w:styleId="3260B770702547EDBDD93368407129A6">
    <w:name w:val="3260B770702547EDBDD93368407129A6"/>
    <w:rsid w:val="00854D70"/>
  </w:style>
  <w:style w:type="paragraph" w:customStyle="1" w:styleId="8CCB130527F343E9B1E01D0A5F3DB6E4">
    <w:name w:val="8CCB130527F343E9B1E01D0A5F3DB6E4"/>
    <w:rsid w:val="00854D70"/>
  </w:style>
  <w:style w:type="paragraph" w:customStyle="1" w:styleId="79C9E2B7DE56463D9517E1B6CED1FE83">
    <w:name w:val="79C9E2B7DE56463D9517E1B6CED1FE83"/>
    <w:rsid w:val="00854D70"/>
  </w:style>
  <w:style w:type="paragraph" w:customStyle="1" w:styleId="87BE0F97F25F4DDA8403A16226BB4352">
    <w:name w:val="87BE0F97F25F4DDA8403A16226BB4352"/>
    <w:rsid w:val="00854D70"/>
  </w:style>
  <w:style w:type="paragraph" w:customStyle="1" w:styleId="96A83954392E488083DFFE5A3EF39A37">
    <w:name w:val="96A83954392E488083DFFE5A3EF39A37"/>
    <w:rsid w:val="00854D70"/>
  </w:style>
  <w:style w:type="paragraph" w:customStyle="1" w:styleId="02CD4AA0F2A240ADBCCD03EA3BE3445E">
    <w:name w:val="02CD4AA0F2A240ADBCCD03EA3BE3445E"/>
    <w:rsid w:val="00854D70"/>
  </w:style>
  <w:style w:type="paragraph" w:customStyle="1" w:styleId="C982B8CC51D2420498C05D4A5D6AA52C">
    <w:name w:val="C982B8CC51D2420498C05D4A5D6AA52C"/>
    <w:rsid w:val="00854D70"/>
  </w:style>
  <w:style w:type="paragraph" w:customStyle="1" w:styleId="C2339DA3C98E47CF90625CA47F2373AE">
    <w:name w:val="C2339DA3C98E47CF90625CA47F2373AE"/>
    <w:rsid w:val="00854D70"/>
  </w:style>
  <w:style w:type="paragraph" w:customStyle="1" w:styleId="62513A58DA254632AA1B742C2CB3DE50">
    <w:name w:val="62513A58DA254632AA1B742C2CB3DE50"/>
    <w:rsid w:val="00854D70"/>
  </w:style>
  <w:style w:type="paragraph" w:customStyle="1" w:styleId="AFAF8E59FECD4509A2079B0B5E7C4BA3">
    <w:name w:val="AFAF8E59FECD4509A2079B0B5E7C4BA3"/>
    <w:rsid w:val="00854D70"/>
  </w:style>
  <w:style w:type="paragraph" w:customStyle="1" w:styleId="98EF200656B54EE2975BB17FDE207078">
    <w:name w:val="98EF200656B54EE2975BB17FDE207078"/>
    <w:rsid w:val="00854D70"/>
  </w:style>
  <w:style w:type="paragraph" w:customStyle="1" w:styleId="9D3C5BBC5ADE45C2A67C9989A71DE01C">
    <w:name w:val="9D3C5BBC5ADE45C2A67C9989A71DE01C"/>
    <w:rsid w:val="00854D70"/>
  </w:style>
  <w:style w:type="paragraph" w:customStyle="1" w:styleId="0C15644E7E524B6F864FFBABEDA2C39B">
    <w:name w:val="0C15644E7E524B6F864FFBABEDA2C39B"/>
    <w:rsid w:val="00854D70"/>
  </w:style>
  <w:style w:type="paragraph" w:customStyle="1" w:styleId="DB6C77C9FC2E454786EDD61F4ACA31FE">
    <w:name w:val="DB6C77C9FC2E454786EDD61F4ACA31FE"/>
    <w:rsid w:val="00854D70"/>
  </w:style>
  <w:style w:type="paragraph" w:customStyle="1" w:styleId="095142EC201F451FB0AA28A437F59C11">
    <w:name w:val="095142EC201F451FB0AA28A437F59C11"/>
    <w:rsid w:val="00854D70"/>
  </w:style>
  <w:style w:type="paragraph" w:customStyle="1" w:styleId="F2C937C51A174D68931F3D648E2AECB6">
    <w:name w:val="F2C937C51A174D68931F3D648E2AECB6"/>
    <w:rsid w:val="00854D70"/>
  </w:style>
  <w:style w:type="paragraph" w:customStyle="1" w:styleId="9DA5D18B5FF6479F9C8D132376C88824">
    <w:name w:val="9DA5D18B5FF6479F9C8D132376C88824"/>
    <w:rsid w:val="00854D70"/>
  </w:style>
  <w:style w:type="paragraph" w:customStyle="1" w:styleId="52D43B907F0B4067A797FC77B8C0ABC6">
    <w:name w:val="52D43B907F0B4067A797FC77B8C0ABC6"/>
    <w:rsid w:val="00854D70"/>
  </w:style>
  <w:style w:type="paragraph" w:customStyle="1" w:styleId="3486D6EDF0E84CEEB32E53983A5112B8">
    <w:name w:val="3486D6EDF0E84CEEB32E53983A5112B8"/>
    <w:rsid w:val="00854D70"/>
  </w:style>
  <w:style w:type="paragraph" w:customStyle="1" w:styleId="151B96FF14074BCAB1C704E562D9FC84">
    <w:name w:val="151B96FF14074BCAB1C704E562D9FC84"/>
    <w:rsid w:val="00854D70"/>
  </w:style>
  <w:style w:type="paragraph" w:customStyle="1" w:styleId="E96F77B5BC0843C981B48F88ED4B4D91">
    <w:name w:val="E96F77B5BC0843C981B48F88ED4B4D91"/>
    <w:rsid w:val="00854D70"/>
  </w:style>
  <w:style w:type="paragraph" w:customStyle="1" w:styleId="61D5B155DB9F48EDA4371FC7D2E1B26F">
    <w:name w:val="61D5B155DB9F48EDA4371FC7D2E1B26F"/>
    <w:rsid w:val="00854D70"/>
  </w:style>
  <w:style w:type="paragraph" w:customStyle="1" w:styleId="7416E7C8CC8A4C0C8E1882798BBE4412">
    <w:name w:val="7416E7C8CC8A4C0C8E1882798BBE4412"/>
    <w:rsid w:val="00854D70"/>
  </w:style>
  <w:style w:type="paragraph" w:customStyle="1" w:styleId="A2B4227F5A5D459CBD0B69DCC5EDA840">
    <w:name w:val="A2B4227F5A5D459CBD0B69DCC5EDA840"/>
    <w:rsid w:val="00854D70"/>
  </w:style>
  <w:style w:type="paragraph" w:customStyle="1" w:styleId="7CF6B168F51A4768940DC422FA0BF2F2">
    <w:name w:val="7CF6B168F51A4768940DC422FA0BF2F2"/>
    <w:rsid w:val="00854D70"/>
  </w:style>
  <w:style w:type="paragraph" w:customStyle="1" w:styleId="4A1DE4B0228D4FD2B8312A4106E4CBC9">
    <w:name w:val="4A1DE4B0228D4FD2B8312A4106E4CBC9"/>
    <w:rsid w:val="00E300A0"/>
  </w:style>
  <w:style w:type="paragraph" w:customStyle="1" w:styleId="A030B40EBE404DB9842214E5F1024607">
    <w:name w:val="A030B40EBE404DB9842214E5F1024607"/>
    <w:rsid w:val="00E300A0"/>
  </w:style>
  <w:style w:type="paragraph" w:customStyle="1" w:styleId="D110DF97B1294DD0B5D85F0631388784">
    <w:name w:val="D110DF97B1294DD0B5D85F0631388784"/>
    <w:rsid w:val="00E300A0"/>
  </w:style>
  <w:style w:type="paragraph" w:customStyle="1" w:styleId="BF134CBCE2A14B8D94F9423DF1ED55BC">
    <w:name w:val="BF134CBCE2A14B8D94F9423DF1ED55BC"/>
    <w:rsid w:val="00E300A0"/>
  </w:style>
  <w:style w:type="paragraph" w:customStyle="1" w:styleId="96AA84D0D9B943DF9DEE1D3FA9A60D3E">
    <w:name w:val="96AA84D0D9B943DF9DEE1D3FA9A60D3E"/>
    <w:rsid w:val="00E300A0"/>
  </w:style>
  <w:style w:type="paragraph" w:customStyle="1" w:styleId="6A4FD7011BA64940A9BEE29085EBDFA3">
    <w:name w:val="6A4FD7011BA64940A9BEE29085EBDFA3"/>
    <w:rsid w:val="00E300A0"/>
  </w:style>
  <w:style w:type="paragraph" w:customStyle="1" w:styleId="8C2826097A00412D9136E51F0014D1B2">
    <w:name w:val="8C2826097A00412D9136E51F0014D1B2"/>
    <w:rsid w:val="00E300A0"/>
  </w:style>
  <w:style w:type="paragraph" w:customStyle="1" w:styleId="C48D32DD22CE4B418D47837B78764278">
    <w:name w:val="C48D32DD22CE4B418D47837B78764278"/>
    <w:rsid w:val="00E300A0"/>
  </w:style>
  <w:style w:type="paragraph" w:customStyle="1" w:styleId="C1A9DDD0A1DE4C199434B615678C58ED">
    <w:name w:val="C1A9DDD0A1DE4C199434B615678C58ED"/>
    <w:rsid w:val="00E300A0"/>
  </w:style>
  <w:style w:type="paragraph" w:customStyle="1" w:styleId="9973239D0E1B4BD7BF1BF2D673CA3768">
    <w:name w:val="9973239D0E1B4BD7BF1BF2D673CA3768"/>
    <w:rsid w:val="00E300A0"/>
  </w:style>
  <w:style w:type="paragraph" w:customStyle="1" w:styleId="B90B8702ED1E4C2296779EFFBC756F5E">
    <w:name w:val="B90B8702ED1E4C2296779EFFBC756F5E"/>
    <w:rsid w:val="00E300A0"/>
  </w:style>
  <w:style w:type="paragraph" w:customStyle="1" w:styleId="0A8315078364460199049F4928DF5113">
    <w:name w:val="0A8315078364460199049F4928DF5113"/>
    <w:rsid w:val="00E300A0"/>
  </w:style>
  <w:style w:type="paragraph" w:customStyle="1" w:styleId="FE01EB6C292444AD98F5C47DBE75A6F7">
    <w:name w:val="FE01EB6C292444AD98F5C47DBE75A6F7"/>
    <w:rsid w:val="00E300A0"/>
  </w:style>
  <w:style w:type="paragraph" w:customStyle="1" w:styleId="991C9AD43CF84152BBFEFB78FB568B4A">
    <w:name w:val="991C9AD43CF84152BBFEFB78FB568B4A"/>
    <w:rsid w:val="00E300A0"/>
  </w:style>
  <w:style w:type="paragraph" w:customStyle="1" w:styleId="A60AB565C1984938A03094B9028B23D6">
    <w:name w:val="A60AB565C1984938A03094B9028B23D6"/>
    <w:rsid w:val="00E300A0"/>
  </w:style>
  <w:style w:type="paragraph" w:customStyle="1" w:styleId="674BB3D1593C41E1B4CE0D96C34A465A">
    <w:name w:val="674BB3D1593C41E1B4CE0D96C34A465A"/>
    <w:rsid w:val="00E300A0"/>
  </w:style>
  <w:style w:type="paragraph" w:customStyle="1" w:styleId="E6ECF6C1E9D542269DA26B2050BC5C69">
    <w:name w:val="E6ECF6C1E9D542269DA26B2050BC5C69"/>
    <w:rsid w:val="00E300A0"/>
  </w:style>
  <w:style w:type="paragraph" w:customStyle="1" w:styleId="FC43C3E115B94B27BD71F24B43095319">
    <w:name w:val="FC43C3E115B94B27BD71F24B43095319"/>
    <w:rsid w:val="00E300A0"/>
  </w:style>
  <w:style w:type="paragraph" w:customStyle="1" w:styleId="3B9FAF01CB3D40458B2124ABFAC5B88B">
    <w:name w:val="3B9FAF01CB3D40458B2124ABFAC5B88B"/>
    <w:rsid w:val="00E300A0"/>
  </w:style>
  <w:style w:type="paragraph" w:customStyle="1" w:styleId="A574E4813F1A4611A336F1FB4D53273E">
    <w:name w:val="A574E4813F1A4611A336F1FB4D53273E"/>
    <w:rsid w:val="00E300A0"/>
  </w:style>
  <w:style w:type="paragraph" w:customStyle="1" w:styleId="08035C00AA8E486EB505088B839857C7">
    <w:name w:val="08035C00AA8E486EB505088B839857C7"/>
    <w:rsid w:val="00E300A0"/>
  </w:style>
  <w:style w:type="paragraph" w:customStyle="1" w:styleId="A52F899F9EC54184A6C521FA565EB78F">
    <w:name w:val="A52F899F9EC54184A6C521FA565EB78F"/>
    <w:rsid w:val="00E300A0"/>
  </w:style>
  <w:style w:type="paragraph" w:customStyle="1" w:styleId="C4506868A0D14E209BCAD055BD1B0801">
    <w:name w:val="C4506868A0D14E209BCAD055BD1B0801"/>
    <w:rsid w:val="00E300A0"/>
  </w:style>
  <w:style w:type="paragraph" w:customStyle="1" w:styleId="0C2A2744F98C46AA9D68040C2FEF4D68">
    <w:name w:val="0C2A2744F98C46AA9D68040C2FEF4D68"/>
    <w:rsid w:val="00E300A0"/>
  </w:style>
  <w:style w:type="paragraph" w:customStyle="1" w:styleId="4CFF3468331F482F81D03321775D4910">
    <w:name w:val="4CFF3468331F482F81D03321775D4910"/>
    <w:rsid w:val="00E300A0"/>
  </w:style>
  <w:style w:type="paragraph" w:customStyle="1" w:styleId="A3EAF048A44E483EA1492E3E05877C8F">
    <w:name w:val="A3EAF048A44E483EA1492E3E05877C8F"/>
    <w:rsid w:val="00E300A0"/>
  </w:style>
  <w:style w:type="paragraph" w:customStyle="1" w:styleId="4C250707E14444F4BA3E916409A411EE">
    <w:name w:val="4C250707E14444F4BA3E916409A411EE"/>
    <w:rsid w:val="00E300A0"/>
  </w:style>
  <w:style w:type="paragraph" w:customStyle="1" w:styleId="0DC8D9093935418F925336D0F151EBED">
    <w:name w:val="0DC8D9093935418F925336D0F151EBED"/>
    <w:rsid w:val="00E300A0"/>
  </w:style>
  <w:style w:type="paragraph" w:customStyle="1" w:styleId="4207E2CCE1444A2E9A08C85433D04277">
    <w:name w:val="4207E2CCE1444A2E9A08C85433D04277"/>
    <w:rsid w:val="00E300A0"/>
  </w:style>
  <w:style w:type="paragraph" w:customStyle="1" w:styleId="DDAF5C38B20143048090A48F10277767">
    <w:name w:val="DDAF5C38B20143048090A48F10277767"/>
    <w:rsid w:val="00E300A0"/>
  </w:style>
  <w:style w:type="paragraph" w:customStyle="1" w:styleId="C03AAB2EB5E046E9A3C87E91C7E9AB99">
    <w:name w:val="C03AAB2EB5E046E9A3C87E91C7E9AB99"/>
    <w:rsid w:val="00E300A0"/>
  </w:style>
  <w:style w:type="paragraph" w:customStyle="1" w:styleId="31B8A0050B2242E5BE5282BEDE46DA56">
    <w:name w:val="31B8A0050B2242E5BE5282BEDE46DA56"/>
    <w:rsid w:val="00E300A0"/>
  </w:style>
  <w:style w:type="paragraph" w:customStyle="1" w:styleId="91041FE18D26457C82E6F6AFDADD8150">
    <w:name w:val="91041FE18D26457C82E6F6AFDADD8150"/>
    <w:rsid w:val="00E300A0"/>
  </w:style>
  <w:style w:type="paragraph" w:customStyle="1" w:styleId="ABABAE72B5B8404A8A43096EC3FC1EB2">
    <w:name w:val="ABABAE72B5B8404A8A43096EC3FC1EB2"/>
    <w:rsid w:val="00E300A0"/>
  </w:style>
  <w:style w:type="paragraph" w:customStyle="1" w:styleId="715A5F5FFAEB42969C32944C96A31D1B">
    <w:name w:val="715A5F5FFAEB42969C32944C96A31D1B"/>
    <w:rsid w:val="00E300A0"/>
  </w:style>
  <w:style w:type="paragraph" w:customStyle="1" w:styleId="A69CFEF1A3074690B24F1DFADE8A17AD">
    <w:name w:val="A69CFEF1A3074690B24F1DFADE8A17AD"/>
    <w:rsid w:val="00E300A0"/>
  </w:style>
  <w:style w:type="paragraph" w:customStyle="1" w:styleId="22268766CE5F4F799F6FCE1A14205930">
    <w:name w:val="22268766CE5F4F799F6FCE1A14205930"/>
    <w:rsid w:val="00E300A0"/>
  </w:style>
  <w:style w:type="paragraph" w:customStyle="1" w:styleId="5A50ECA43070441DB8404293212A726A">
    <w:name w:val="5A50ECA43070441DB8404293212A726A"/>
    <w:rsid w:val="00E300A0"/>
  </w:style>
  <w:style w:type="paragraph" w:customStyle="1" w:styleId="A97E8ADFEDA04F3EA44F78EF0E72C422">
    <w:name w:val="A97E8ADFEDA04F3EA44F78EF0E72C422"/>
    <w:rsid w:val="00E300A0"/>
  </w:style>
  <w:style w:type="paragraph" w:customStyle="1" w:styleId="6CE20AAEE5EB4DE6A58B6594CD52F677">
    <w:name w:val="6CE20AAEE5EB4DE6A58B6594CD52F677"/>
    <w:rsid w:val="00E300A0"/>
  </w:style>
  <w:style w:type="paragraph" w:customStyle="1" w:styleId="A3D69C9BB17D4EB2AB3A6029A8EA1F8A">
    <w:name w:val="A3D69C9BB17D4EB2AB3A6029A8EA1F8A"/>
    <w:rsid w:val="00E300A0"/>
  </w:style>
  <w:style w:type="paragraph" w:customStyle="1" w:styleId="DDC8AB0E5A27402B8C360CB27CCA7A5B">
    <w:name w:val="DDC8AB0E5A27402B8C360CB27CCA7A5B"/>
    <w:rsid w:val="00E300A0"/>
  </w:style>
  <w:style w:type="paragraph" w:customStyle="1" w:styleId="2DEF8765254A4F5EA81F42569C81618C">
    <w:name w:val="2DEF8765254A4F5EA81F42569C81618C"/>
    <w:rsid w:val="00E300A0"/>
  </w:style>
  <w:style w:type="paragraph" w:customStyle="1" w:styleId="1AF072D2A94D41C79278CD3A6B6EB227">
    <w:name w:val="1AF072D2A94D41C79278CD3A6B6EB227"/>
    <w:rsid w:val="00E300A0"/>
  </w:style>
  <w:style w:type="paragraph" w:customStyle="1" w:styleId="52ABE08FD81F4FA3A453F287CDFC1896">
    <w:name w:val="52ABE08FD81F4FA3A453F287CDFC1896"/>
    <w:rsid w:val="00E300A0"/>
  </w:style>
  <w:style w:type="paragraph" w:customStyle="1" w:styleId="8C7997D29701499FB0DC3AA646C36007">
    <w:name w:val="8C7997D29701499FB0DC3AA646C36007"/>
    <w:rsid w:val="00E300A0"/>
  </w:style>
  <w:style w:type="paragraph" w:customStyle="1" w:styleId="593C76D10B304CB78408E9CF199C5412">
    <w:name w:val="593C76D10B304CB78408E9CF199C5412"/>
    <w:rsid w:val="00E300A0"/>
  </w:style>
  <w:style w:type="paragraph" w:customStyle="1" w:styleId="7038CE41F54B448FA5F224BD7CEFC7E3">
    <w:name w:val="7038CE41F54B448FA5F224BD7CEFC7E3"/>
    <w:rsid w:val="00E300A0"/>
  </w:style>
  <w:style w:type="paragraph" w:customStyle="1" w:styleId="78BE1E6F97DF413DA31B8C8A73A65615">
    <w:name w:val="78BE1E6F97DF413DA31B8C8A73A65615"/>
    <w:rsid w:val="00E300A0"/>
  </w:style>
  <w:style w:type="paragraph" w:customStyle="1" w:styleId="DC3559B515ED4CF4BDC7231996AAF29B">
    <w:name w:val="DC3559B515ED4CF4BDC7231996AAF29B"/>
    <w:rsid w:val="00E300A0"/>
  </w:style>
  <w:style w:type="paragraph" w:customStyle="1" w:styleId="FECCBB7F16614422976665F00EC52893">
    <w:name w:val="FECCBB7F16614422976665F00EC52893"/>
    <w:rsid w:val="00E300A0"/>
  </w:style>
  <w:style w:type="paragraph" w:customStyle="1" w:styleId="5F7A3EA738DE4696B509CEA5DF890A2C">
    <w:name w:val="5F7A3EA738DE4696B509CEA5DF890A2C"/>
    <w:rsid w:val="00E300A0"/>
  </w:style>
  <w:style w:type="paragraph" w:customStyle="1" w:styleId="088AC8E98BE84E8D904BB100B63CAF60">
    <w:name w:val="088AC8E98BE84E8D904BB100B63CAF60"/>
    <w:rsid w:val="00E300A0"/>
  </w:style>
  <w:style w:type="paragraph" w:customStyle="1" w:styleId="869F0A5A4295486AA9A2C10ABBECF6FD">
    <w:name w:val="869F0A5A4295486AA9A2C10ABBECF6FD"/>
    <w:rsid w:val="00E300A0"/>
  </w:style>
  <w:style w:type="paragraph" w:customStyle="1" w:styleId="4398347420C8499DBF53B068A6F0074B">
    <w:name w:val="4398347420C8499DBF53B068A6F0074B"/>
    <w:rsid w:val="00E300A0"/>
  </w:style>
  <w:style w:type="paragraph" w:customStyle="1" w:styleId="E07E3FE7D40649E3933F187FD24E872A">
    <w:name w:val="E07E3FE7D40649E3933F187FD24E872A"/>
    <w:rsid w:val="00E300A0"/>
  </w:style>
  <w:style w:type="paragraph" w:customStyle="1" w:styleId="59282D9457DA4881AF468EC5FEA3B262">
    <w:name w:val="59282D9457DA4881AF468EC5FEA3B262"/>
    <w:rsid w:val="00E300A0"/>
  </w:style>
  <w:style w:type="paragraph" w:customStyle="1" w:styleId="6DA9B435700E4F639F515B30110A78E6">
    <w:name w:val="6DA9B435700E4F639F515B30110A78E6"/>
    <w:rsid w:val="00E300A0"/>
  </w:style>
  <w:style w:type="paragraph" w:customStyle="1" w:styleId="6D9CCAD471F743258D88DE3FB26CC487">
    <w:name w:val="6D9CCAD471F743258D88DE3FB26CC487"/>
    <w:rsid w:val="00E300A0"/>
  </w:style>
  <w:style w:type="paragraph" w:customStyle="1" w:styleId="348D1503EE994263BEC76CCC01284AD4">
    <w:name w:val="348D1503EE994263BEC76CCC01284AD4"/>
    <w:rsid w:val="00E300A0"/>
  </w:style>
  <w:style w:type="paragraph" w:customStyle="1" w:styleId="9DE804BC54E3456B8CE4326531786934">
    <w:name w:val="9DE804BC54E3456B8CE4326531786934"/>
    <w:rsid w:val="00E300A0"/>
  </w:style>
  <w:style w:type="paragraph" w:customStyle="1" w:styleId="5A02DFDAE1FF4C48B9F944BB7BCBC393">
    <w:name w:val="5A02DFDAE1FF4C48B9F944BB7BCBC393"/>
    <w:rsid w:val="00E300A0"/>
  </w:style>
  <w:style w:type="paragraph" w:customStyle="1" w:styleId="FBF8E795643F409FB4AC670403167CE4">
    <w:name w:val="FBF8E795643F409FB4AC670403167CE4"/>
    <w:rsid w:val="00E300A0"/>
  </w:style>
  <w:style w:type="paragraph" w:customStyle="1" w:styleId="FE67AD78444F4DE4A9EFCA2C513D2AAF">
    <w:name w:val="FE67AD78444F4DE4A9EFCA2C513D2AAF"/>
    <w:rsid w:val="00E300A0"/>
  </w:style>
  <w:style w:type="paragraph" w:customStyle="1" w:styleId="408E38C5E1464AD2AF4E8C9EB2FE3BC5">
    <w:name w:val="408E38C5E1464AD2AF4E8C9EB2FE3BC5"/>
    <w:rsid w:val="00E300A0"/>
  </w:style>
  <w:style w:type="paragraph" w:customStyle="1" w:styleId="96C719F2DAD3460397E470F2BA8C3E09">
    <w:name w:val="96C719F2DAD3460397E470F2BA8C3E09"/>
    <w:rsid w:val="00E300A0"/>
  </w:style>
  <w:style w:type="paragraph" w:customStyle="1" w:styleId="6CF216FD76444345B481EF7A6275432E">
    <w:name w:val="6CF216FD76444345B481EF7A6275432E"/>
    <w:rsid w:val="00E300A0"/>
  </w:style>
  <w:style w:type="paragraph" w:customStyle="1" w:styleId="0035683F63D14B57BABF47DA0185A08E">
    <w:name w:val="0035683F63D14B57BABF47DA0185A08E"/>
    <w:rsid w:val="00E300A0"/>
  </w:style>
  <w:style w:type="paragraph" w:customStyle="1" w:styleId="660D4A0E57694AA58A3179A25AB639A0">
    <w:name w:val="660D4A0E57694AA58A3179A25AB639A0"/>
    <w:rsid w:val="00E300A0"/>
  </w:style>
  <w:style w:type="paragraph" w:customStyle="1" w:styleId="7F4FCED33FEE4EAEBF2CE53DCACB8110">
    <w:name w:val="7F4FCED33FEE4EAEBF2CE53DCACB8110"/>
    <w:rsid w:val="00E300A0"/>
  </w:style>
  <w:style w:type="paragraph" w:customStyle="1" w:styleId="1787D4A69E294CEB9880131478ED25D8">
    <w:name w:val="1787D4A69E294CEB9880131478ED25D8"/>
    <w:rsid w:val="00E300A0"/>
  </w:style>
  <w:style w:type="paragraph" w:customStyle="1" w:styleId="FC0CEB5265C6473F8C2AC41A9C7E50C0">
    <w:name w:val="FC0CEB5265C6473F8C2AC41A9C7E50C0"/>
    <w:rsid w:val="00E300A0"/>
  </w:style>
  <w:style w:type="paragraph" w:customStyle="1" w:styleId="9111BF5A23FE47F1B8D5571C66CD2667">
    <w:name w:val="9111BF5A23FE47F1B8D5571C66CD2667"/>
    <w:rsid w:val="00E300A0"/>
  </w:style>
  <w:style w:type="paragraph" w:customStyle="1" w:styleId="34A176231D974B7D84F57ACB29C232D7">
    <w:name w:val="34A176231D974B7D84F57ACB29C232D7"/>
    <w:rsid w:val="00E300A0"/>
  </w:style>
  <w:style w:type="paragraph" w:customStyle="1" w:styleId="D1BF8D66F44A45DABA85C2C7DF865F35">
    <w:name w:val="D1BF8D66F44A45DABA85C2C7DF865F35"/>
    <w:rsid w:val="00E300A0"/>
  </w:style>
  <w:style w:type="paragraph" w:customStyle="1" w:styleId="933093D91B4B4481919FFD9F16254C09">
    <w:name w:val="933093D91B4B4481919FFD9F16254C09"/>
    <w:rsid w:val="00E300A0"/>
  </w:style>
  <w:style w:type="paragraph" w:customStyle="1" w:styleId="4E216D7A64DD44F6AF9A89C03A2A3CD1">
    <w:name w:val="4E216D7A64DD44F6AF9A89C03A2A3CD1"/>
    <w:rsid w:val="00E300A0"/>
  </w:style>
  <w:style w:type="paragraph" w:customStyle="1" w:styleId="0049192E74674FE9AA90B5240E33B01D">
    <w:name w:val="0049192E74674FE9AA90B5240E33B01D"/>
    <w:rsid w:val="00E300A0"/>
  </w:style>
  <w:style w:type="paragraph" w:customStyle="1" w:styleId="8676779037104CFDA25427C8FD5738E6">
    <w:name w:val="8676779037104CFDA25427C8FD5738E6"/>
    <w:rsid w:val="00E300A0"/>
  </w:style>
  <w:style w:type="paragraph" w:customStyle="1" w:styleId="2061B0E1C9204C08975B117D9F7C10A6">
    <w:name w:val="2061B0E1C9204C08975B117D9F7C10A6"/>
    <w:rsid w:val="00E300A0"/>
  </w:style>
  <w:style w:type="paragraph" w:customStyle="1" w:styleId="B4AFC383CFAB4CF09395B8BA8927159D">
    <w:name w:val="B4AFC383CFAB4CF09395B8BA8927159D"/>
    <w:rsid w:val="00E300A0"/>
  </w:style>
  <w:style w:type="paragraph" w:customStyle="1" w:styleId="70226151DB1544BC984C40F065A3501E">
    <w:name w:val="70226151DB1544BC984C40F065A3501E"/>
    <w:rsid w:val="00E300A0"/>
  </w:style>
  <w:style w:type="paragraph" w:customStyle="1" w:styleId="734855119BDC48EAB9418098B7F89B62">
    <w:name w:val="734855119BDC48EAB9418098B7F89B62"/>
    <w:rsid w:val="00E300A0"/>
  </w:style>
  <w:style w:type="paragraph" w:customStyle="1" w:styleId="BF48DE3F9ABB4D89A5658E4DAFB89464">
    <w:name w:val="BF48DE3F9ABB4D89A5658E4DAFB89464"/>
    <w:rsid w:val="00E300A0"/>
  </w:style>
  <w:style w:type="paragraph" w:customStyle="1" w:styleId="06075489C5D645DCA48732155041525E">
    <w:name w:val="06075489C5D645DCA48732155041525E"/>
    <w:rsid w:val="00E300A0"/>
  </w:style>
  <w:style w:type="paragraph" w:customStyle="1" w:styleId="DB61E64243C046789263EB8A1616C7EC">
    <w:name w:val="DB61E64243C046789263EB8A1616C7EC"/>
    <w:rsid w:val="00E300A0"/>
  </w:style>
  <w:style w:type="paragraph" w:customStyle="1" w:styleId="838A96E5E259476A8BD91DA8CE58D771">
    <w:name w:val="838A96E5E259476A8BD91DA8CE58D771"/>
    <w:rsid w:val="00E300A0"/>
  </w:style>
  <w:style w:type="paragraph" w:customStyle="1" w:styleId="4F1577744FAD4878800EBE87ECEB50DE">
    <w:name w:val="4F1577744FAD4878800EBE87ECEB50DE"/>
    <w:rsid w:val="00E300A0"/>
  </w:style>
  <w:style w:type="paragraph" w:customStyle="1" w:styleId="9D484BD165814C9C8B47F0BECCF61E1E">
    <w:name w:val="9D484BD165814C9C8B47F0BECCF61E1E"/>
    <w:rsid w:val="00E300A0"/>
  </w:style>
  <w:style w:type="paragraph" w:customStyle="1" w:styleId="01729F07DED14398A5838764A40D6F9E">
    <w:name w:val="01729F07DED14398A5838764A40D6F9E"/>
    <w:rsid w:val="00E300A0"/>
  </w:style>
  <w:style w:type="paragraph" w:customStyle="1" w:styleId="EEEA856519F041829B39CAAD0379BECA">
    <w:name w:val="EEEA856519F041829B39CAAD0379BECA"/>
    <w:rsid w:val="00E300A0"/>
  </w:style>
  <w:style w:type="paragraph" w:customStyle="1" w:styleId="EB5ABE0E509B4A1B93CC8626E8A100C1">
    <w:name w:val="EB5ABE0E509B4A1B93CC8626E8A100C1"/>
    <w:rsid w:val="00E300A0"/>
  </w:style>
  <w:style w:type="paragraph" w:customStyle="1" w:styleId="C3FA17A8A90748AF9748BE3B7AF7E158">
    <w:name w:val="C3FA17A8A90748AF9748BE3B7AF7E158"/>
    <w:rsid w:val="00E300A0"/>
  </w:style>
  <w:style w:type="paragraph" w:customStyle="1" w:styleId="6C506E5585D8456DBB2A6C5D578822C3">
    <w:name w:val="6C506E5585D8456DBB2A6C5D578822C3"/>
    <w:rsid w:val="00E300A0"/>
  </w:style>
  <w:style w:type="paragraph" w:customStyle="1" w:styleId="4C7EDD346106485FA391EC28F8A170C9">
    <w:name w:val="4C7EDD346106485FA391EC28F8A170C9"/>
    <w:rsid w:val="00E300A0"/>
  </w:style>
  <w:style w:type="paragraph" w:customStyle="1" w:styleId="D9322382598747C3B98A44C6F3B13DE2">
    <w:name w:val="D9322382598747C3B98A44C6F3B13DE2"/>
    <w:rsid w:val="00E300A0"/>
  </w:style>
  <w:style w:type="paragraph" w:customStyle="1" w:styleId="69B0412DCA3E464D9BDEA3F89A85EDBE">
    <w:name w:val="69B0412DCA3E464D9BDEA3F89A85EDBE"/>
    <w:rsid w:val="00E300A0"/>
  </w:style>
  <w:style w:type="paragraph" w:customStyle="1" w:styleId="3211B210E756429081A9B8A9808BE76D">
    <w:name w:val="3211B210E756429081A9B8A9808BE76D"/>
    <w:rsid w:val="00E300A0"/>
  </w:style>
  <w:style w:type="paragraph" w:customStyle="1" w:styleId="F7AB1C806ED64D5A8B1AEDE7E601BA02">
    <w:name w:val="F7AB1C806ED64D5A8B1AEDE7E601BA02"/>
    <w:rsid w:val="00E300A0"/>
  </w:style>
  <w:style w:type="paragraph" w:customStyle="1" w:styleId="7ABE45237EE64F9C8C33D2426BABC410">
    <w:name w:val="7ABE45237EE64F9C8C33D2426BABC410"/>
    <w:rsid w:val="00E300A0"/>
  </w:style>
  <w:style w:type="paragraph" w:customStyle="1" w:styleId="23476F7D533E45D7BCDDAC109760D66A">
    <w:name w:val="23476F7D533E45D7BCDDAC109760D66A"/>
    <w:rsid w:val="00E300A0"/>
  </w:style>
  <w:style w:type="paragraph" w:customStyle="1" w:styleId="53D5208E989643CAB2027A812DBE33B8">
    <w:name w:val="53D5208E989643CAB2027A812DBE33B8"/>
    <w:rsid w:val="00E300A0"/>
  </w:style>
  <w:style w:type="paragraph" w:customStyle="1" w:styleId="63B23156B9D1455FB6AFED8D1B175DF7">
    <w:name w:val="63B23156B9D1455FB6AFED8D1B175DF7"/>
    <w:rsid w:val="00E300A0"/>
  </w:style>
  <w:style w:type="paragraph" w:customStyle="1" w:styleId="50ABA08C71D04BCFBFB975F6AF46E51E">
    <w:name w:val="50ABA08C71D04BCFBFB975F6AF46E51E"/>
    <w:rsid w:val="00E300A0"/>
  </w:style>
  <w:style w:type="paragraph" w:customStyle="1" w:styleId="5CFE13414FE94E9BB2205D4F31A94780">
    <w:name w:val="5CFE13414FE94E9BB2205D4F31A94780"/>
    <w:rsid w:val="00E300A0"/>
  </w:style>
  <w:style w:type="paragraph" w:customStyle="1" w:styleId="9FC27C9C964A46BD84B564EAC94A7BA9">
    <w:name w:val="9FC27C9C964A46BD84B564EAC94A7BA9"/>
    <w:rsid w:val="00E300A0"/>
  </w:style>
  <w:style w:type="paragraph" w:customStyle="1" w:styleId="B20CFB13C934489F9102C45F02F381C1">
    <w:name w:val="B20CFB13C934489F9102C45F02F381C1"/>
    <w:rsid w:val="00E300A0"/>
  </w:style>
  <w:style w:type="paragraph" w:customStyle="1" w:styleId="DCA4AB3C0F474D3A809E3BFDA022BBEA">
    <w:name w:val="DCA4AB3C0F474D3A809E3BFDA022BBEA"/>
    <w:rsid w:val="00E300A0"/>
  </w:style>
  <w:style w:type="paragraph" w:customStyle="1" w:styleId="51611DDF7F3C46FC84C996AAA55E9CDA">
    <w:name w:val="51611DDF7F3C46FC84C996AAA55E9CDA"/>
    <w:rsid w:val="00E300A0"/>
  </w:style>
  <w:style w:type="paragraph" w:customStyle="1" w:styleId="75453CF532B14525A702FC0FBC5AAFE8">
    <w:name w:val="75453CF532B14525A702FC0FBC5AAFE8"/>
    <w:rsid w:val="00E300A0"/>
  </w:style>
  <w:style w:type="paragraph" w:customStyle="1" w:styleId="3F475428C2974865BDD3D82F1404271A">
    <w:name w:val="3F475428C2974865BDD3D82F1404271A"/>
    <w:rsid w:val="00E300A0"/>
  </w:style>
  <w:style w:type="paragraph" w:customStyle="1" w:styleId="BF327998FC264D31B16F13F06E51A7B0">
    <w:name w:val="BF327998FC264D31B16F13F06E51A7B0"/>
    <w:rsid w:val="00E300A0"/>
  </w:style>
  <w:style w:type="paragraph" w:customStyle="1" w:styleId="B01D2F58BB35416086A989CD7F4A48D2">
    <w:name w:val="B01D2F58BB35416086A989CD7F4A48D2"/>
    <w:rsid w:val="00E300A0"/>
  </w:style>
  <w:style w:type="paragraph" w:customStyle="1" w:styleId="AA6B41DBD42B4C01907D0B94FE943B50">
    <w:name w:val="AA6B41DBD42B4C01907D0B94FE943B50"/>
    <w:rsid w:val="00E300A0"/>
  </w:style>
  <w:style w:type="paragraph" w:customStyle="1" w:styleId="52157EFF90164F008CBACAB86540C836">
    <w:name w:val="52157EFF90164F008CBACAB86540C836"/>
    <w:rsid w:val="00E300A0"/>
  </w:style>
  <w:style w:type="paragraph" w:customStyle="1" w:styleId="D45BC1E7A5B24B769B0D4798D1D78C04">
    <w:name w:val="D45BC1E7A5B24B769B0D4798D1D78C04"/>
    <w:rsid w:val="00E300A0"/>
  </w:style>
  <w:style w:type="paragraph" w:customStyle="1" w:styleId="FA28BC024EF94CA3869A35202740ED2C">
    <w:name w:val="FA28BC024EF94CA3869A35202740ED2C"/>
    <w:rsid w:val="00E300A0"/>
  </w:style>
  <w:style w:type="paragraph" w:customStyle="1" w:styleId="A78482DACA3441179C9EEDA0E646CE46">
    <w:name w:val="A78482DACA3441179C9EEDA0E646CE46"/>
    <w:rsid w:val="00E300A0"/>
  </w:style>
  <w:style w:type="paragraph" w:customStyle="1" w:styleId="7D78AD7D607C4AE88267FEB25A74F424">
    <w:name w:val="7D78AD7D607C4AE88267FEB25A74F424"/>
    <w:rsid w:val="00E300A0"/>
  </w:style>
  <w:style w:type="paragraph" w:customStyle="1" w:styleId="55381117FD2B47FAB0EE84D0A9BB4F95">
    <w:name w:val="55381117FD2B47FAB0EE84D0A9BB4F95"/>
    <w:rsid w:val="00E300A0"/>
  </w:style>
  <w:style w:type="paragraph" w:customStyle="1" w:styleId="D5772F3C83314EDF90D3BB808BD3FBB3">
    <w:name w:val="D5772F3C83314EDF90D3BB808BD3FBB3"/>
    <w:rsid w:val="00E300A0"/>
  </w:style>
  <w:style w:type="paragraph" w:customStyle="1" w:styleId="254BB0D0ACCA4E1E85611695F09E2E0B">
    <w:name w:val="254BB0D0ACCA4E1E85611695F09E2E0B"/>
    <w:rsid w:val="00E300A0"/>
  </w:style>
  <w:style w:type="paragraph" w:customStyle="1" w:styleId="6E50E6F7CA534049AAAE8812140F94CC">
    <w:name w:val="6E50E6F7CA534049AAAE8812140F94CC"/>
    <w:rsid w:val="00E300A0"/>
  </w:style>
  <w:style w:type="paragraph" w:customStyle="1" w:styleId="FAB27159D6704644BAD1F2011CED4F72">
    <w:name w:val="FAB27159D6704644BAD1F2011CED4F72"/>
    <w:rsid w:val="00E300A0"/>
  </w:style>
  <w:style w:type="paragraph" w:customStyle="1" w:styleId="FE9A46FD979C41D8BB678704252216EE">
    <w:name w:val="FE9A46FD979C41D8BB678704252216EE"/>
    <w:rsid w:val="00E300A0"/>
  </w:style>
  <w:style w:type="paragraph" w:customStyle="1" w:styleId="DA74368A47214A6D976DE40376A11831">
    <w:name w:val="DA74368A47214A6D976DE40376A11831"/>
    <w:rsid w:val="00E300A0"/>
  </w:style>
  <w:style w:type="paragraph" w:customStyle="1" w:styleId="80E13B46E39F44CBB0C3BB08A170F2EF">
    <w:name w:val="80E13B46E39F44CBB0C3BB08A170F2EF"/>
    <w:rsid w:val="00E300A0"/>
  </w:style>
  <w:style w:type="paragraph" w:customStyle="1" w:styleId="583B2CB9612145768EC5CDC3F03F1E4F">
    <w:name w:val="583B2CB9612145768EC5CDC3F03F1E4F"/>
    <w:rsid w:val="00E300A0"/>
  </w:style>
  <w:style w:type="paragraph" w:customStyle="1" w:styleId="FF8AC25473404AD7A364AF0C66721BEB">
    <w:name w:val="FF8AC25473404AD7A364AF0C66721BEB"/>
    <w:rsid w:val="00E300A0"/>
  </w:style>
  <w:style w:type="paragraph" w:customStyle="1" w:styleId="9D9C15E8373643FCBF628E79FB00AC15">
    <w:name w:val="9D9C15E8373643FCBF628E79FB00AC15"/>
    <w:rsid w:val="00E300A0"/>
  </w:style>
  <w:style w:type="paragraph" w:customStyle="1" w:styleId="0EE1488541C642798EB12F7905DFC385">
    <w:name w:val="0EE1488541C642798EB12F7905DFC385"/>
    <w:rsid w:val="00E300A0"/>
  </w:style>
  <w:style w:type="paragraph" w:customStyle="1" w:styleId="027948DA376243EAA9013CF27F42F152">
    <w:name w:val="027948DA376243EAA9013CF27F42F152"/>
    <w:rsid w:val="00E300A0"/>
  </w:style>
  <w:style w:type="paragraph" w:customStyle="1" w:styleId="D281FCDEC4E3473D94F82EF13CF2FD1C">
    <w:name w:val="D281FCDEC4E3473D94F82EF13CF2FD1C"/>
    <w:rsid w:val="00E300A0"/>
  </w:style>
  <w:style w:type="paragraph" w:customStyle="1" w:styleId="F81EE5EAAA3A4053A12BA3FB970945D1">
    <w:name w:val="F81EE5EAAA3A4053A12BA3FB970945D1"/>
    <w:rsid w:val="00E300A0"/>
  </w:style>
  <w:style w:type="paragraph" w:customStyle="1" w:styleId="AD71B28AE4594F01BEAB2B3B14771406">
    <w:name w:val="AD71B28AE4594F01BEAB2B3B14771406"/>
    <w:rsid w:val="00E300A0"/>
  </w:style>
  <w:style w:type="paragraph" w:customStyle="1" w:styleId="069E190D63E2474FB831D6FAFF6533EF">
    <w:name w:val="069E190D63E2474FB831D6FAFF6533EF"/>
    <w:rsid w:val="00E300A0"/>
  </w:style>
  <w:style w:type="paragraph" w:customStyle="1" w:styleId="CD1F92AEA8774497A4D390D99301AF93">
    <w:name w:val="CD1F92AEA8774497A4D390D99301AF93"/>
    <w:rsid w:val="00E300A0"/>
  </w:style>
  <w:style w:type="paragraph" w:customStyle="1" w:styleId="415504A97FD64C5E8116DBE4AAADD5EC">
    <w:name w:val="415504A97FD64C5E8116DBE4AAADD5EC"/>
    <w:rsid w:val="00E300A0"/>
  </w:style>
  <w:style w:type="paragraph" w:customStyle="1" w:styleId="0C7B7BA9A5FE4D939DAF34F9B507421A">
    <w:name w:val="0C7B7BA9A5FE4D939DAF34F9B507421A"/>
    <w:rsid w:val="00E300A0"/>
  </w:style>
  <w:style w:type="paragraph" w:customStyle="1" w:styleId="6192944AF02F466BA48B2119DD27F917">
    <w:name w:val="6192944AF02F466BA48B2119DD27F917"/>
    <w:rsid w:val="00E300A0"/>
  </w:style>
  <w:style w:type="paragraph" w:customStyle="1" w:styleId="C33507D03851416293BADB18CB347818">
    <w:name w:val="C33507D03851416293BADB18CB347818"/>
    <w:rsid w:val="00E300A0"/>
  </w:style>
  <w:style w:type="paragraph" w:customStyle="1" w:styleId="D405198D27D24E7AB1EA0B4F7B7E108A">
    <w:name w:val="D405198D27D24E7AB1EA0B4F7B7E108A"/>
    <w:rsid w:val="00E300A0"/>
  </w:style>
  <w:style w:type="paragraph" w:customStyle="1" w:styleId="53A5C82F705B4B4084B5D82241EB9771">
    <w:name w:val="53A5C82F705B4B4084B5D82241EB9771"/>
    <w:rsid w:val="00E300A0"/>
  </w:style>
  <w:style w:type="paragraph" w:customStyle="1" w:styleId="865C407376D74D71811B451C1132D24F">
    <w:name w:val="865C407376D74D71811B451C1132D24F"/>
    <w:rsid w:val="00E300A0"/>
  </w:style>
  <w:style w:type="paragraph" w:customStyle="1" w:styleId="D97EAA303BDB423885D90C1719B88FB0">
    <w:name w:val="D97EAA303BDB423885D90C1719B88FB0"/>
    <w:rsid w:val="00E300A0"/>
  </w:style>
  <w:style w:type="paragraph" w:customStyle="1" w:styleId="9D8A47769DA74A3BB95024C448B2CF5F">
    <w:name w:val="9D8A47769DA74A3BB95024C448B2CF5F"/>
    <w:rsid w:val="00E300A0"/>
  </w:style>
  <w:style w:type="paragraph" w:customStyle="1" w:styleId="9CEBBCE2AD114594999024C8B178D2C5">
    <w:name w:val="9CEBBCE2AD114594999024C8B178D2C5"/>
    <w:rsid w:val="00E300A0"/>
  </w:style>
  <w:style w:type="paragraph" w:customStyle="1" w:styleId="D81007A639574B0885FD5330677776E8">
    <w:name w:val="D81007A639574B0885FD5330677776E8"/>
    <w:rsid w:val="00E300A0"/>
  </w:style>
  <w:style w:type="paragraph" w:customStyle="1" w:styleId="C2034E65B58C4C3CB1397FBD12284079">
    <w:name w:val="C2034E65B58C4C3CB1397FBD12284079"/>
    <w:rsid w:val="00E300A0"/>
  </w:style>
  <w:style w:type="paragraph" w:customStyle="1" w:styleId="21B703A201664747B9455ABA77F02CA3">
    <w:name w:val="21B703A201664747B9455ABA77F02CA3"/>
    <w:rsid w:val="00E300A0"/>
  </w:style>
  <w:style w:type="paragraph" w:customStyle="1" w:styleId="46A8E0EAEFF04B7286807EE5AC98F8AC">
    <w:name w:val="46A8E0EAEFF04B7286807EE5AC98F8AC"/>
    <w:rsid w:val="00E300A0"/>
  </w:style>
  <w:style w:type="paragraph" w:customStyle="1" w:styleId="CBFC6ACC939443CAB00987F393C1D98A">
    <w:name w:val="CBFC6ACC939443CAB00987F393C1D98A"/>
    <w:rsid w:val="00E300A0"/>
  </w:style>
  <w:style w:type="paragraph" w:customStyle="1" w:styleId="ECEE4A8C3A9A4C26B5ACF253C96431EB">
    <w:name w:val="ECEE4A8C3A9A4C26B5ACF253C96431EB"/>
    <w:rsid w:val="00E300A0"/>
  </w:style>
  <w:style w:type="paragraph" w:customStyle="1" w:styleId="47FA4B23F45048AF9BDE62402DE13041">
    <w:name w:val="47FA4B23F45048AF9BDE62402DE13041"/>
    <w:rsid w:val="00E300A0"/>
  </w:style>
  <w:style w:type="paragraph" w:customStyle="1" w:styleId="E30D1C715A08479F8AAF8EA1B436F929">
    <w:name w:val="E30D1C715A08479F8AAF8EA1B436F929"/>
    <w:rsid w:val="00E300A0"/>
  </w:style>
  <w:style w:type="paragraph" w:customStyle="1" w:styleId="D49E597CEB0045EFA67BE6FA9EBC47F4">
    <w:name w:val="D49E597CEB0045EFA67BE6FA9EBC47F4"/>
    <w:rsid w:val="00E300A0"/>
  </w:style>
  <w:style w:type="paragraph" w:customStyle="1" w:styleId="375610E79B1145659034BDEABE487298">
    <w:name w:val="375610E79B1145659034BDEABE487298"/>
    <w:rsid w:val="00E300A0"/>
  </w:style>
  <w:style w:type="paragraph" w:customStyle="1" w:styleId="0540276FE91F496EAB306B10CE40657E">
    <w:name w:val="0540276FE91F496EAB306B10CE40657E"/>
    <w:rsid w:val="00E300A0"/>
  </w:style>
  <w:style w:type="paragraph" w:customStyle="1" w:styleId="A46CE2E9C6874666B5D7A9CF7A49E0F6">
    <w:name w:val="A46CE2E9C6874666B5D7A9CF7A49E0F6"/>
    <w:rsid w:val="00E300A0"/>
  </w:style>
  <w:style w:type="paragraph" w:customStyle="1" w:styleId="833706A4137D46539A7D6E64B797172F">
    <w:name w:val="833706A4137D46539A7D6E64B797172F"/>
    <w:rsid w:val="00E300A0"/>
  </w:style>
  <w:style w:type="paragraph" w:customStyle="1" w:styleId="D277717B761742AEBD71E76895E6E8DF">
    <w:name w:val="D277717B761742AEBD71E76895E6E8DF"/>
    <w:rsid w:val="00E300A0"/>
  </w:style>
  <w:style w:type="paragraph" w:customStyle="1" w:styleId="DCF973046C7A4152956E488AEA25BAC4">
    <w:name w:val="DCF973046C7A4152956E488AEA25BAC4"/>
    <w:rsid w:val="00E300A0"/>
  </w:style>
  <w:style w:type="paragraph" w:customStyle="1" w:styleId="BE6B64AFEBE745098521D66FC3D64633">
    <w:name w:val="BE6B64AFEBE745098521D66FC3D64633"/>
    <w:rsid w:val="00E300A0"/>
  </w:style>
  <w:style w:type="paragraph" w:customStyle="1" w:styleId="B963768436FA45AB8FA7CF98015CF22E">
    <w:name w:val="B963768436FA45AB8FA7CF98015CF22E"/>
    <w:rsid w:val="00E300A0"/>
  </w:style>
  <w:style w:type="paragraph" w:customStyle="1" w:styleId="5FB7B344D7D749CBA83DBF10B7201B79">
    <w:name w:val="5FB7B344D7D749CBA83DBF10B7201B79"/>
    <w:rsid w:val="00E300A0"/>
  </w:style>
  <w:style w:type="paragraph" w:customStyle="1" w:styleId="BE01AA8078234063A94D32FD8169A924">
    <w:name w:val="BE01AA8078234063A94D32FD8169A924"/>
    <w:rsid w:val="00E300A0"/>
  </w:style>
  <w:style w:type="paragraph" w:customStyle="1" w:styleId="0564F0F62DC446ED9BC1EB04130653D7">
    <w:name w:val="0564F0F62DC446ED9BC1EB04130653D7"/>
    <w:rsid w:val="00E300A0"/>
  </w:style>
  <w:style w:type="paragraph" w:customStyle="1" w:styleId="6333514C90A647999A7F6F935D77CCBB">
    <w:name w:val="6333514C90A647999A7F6F935D77CCBB"/>
    <w:rsid w:val="00E300A0"/>
  </w:style>
  <w:style w:type="paragraph" w:customStyle="1" w:styleId="BD8DD47EF2754C85BAA3BBF31CE3E93A">
    <w:name w:val="BD8DD47EF2754C85BAA3BBF31CE3E93A"/>
    <w:rsid w:val="00E300A0"/>
  </w:style>
  <w:style w:type="paragraph" w:customStyle="1" w:styleId="A0E77C9848DB4EF0BD5D3A39B66968B0">
    <w:name w:val="A0E77C9848DB4EF0BD5D3A39B66968B0"/>
    <w:rsid w:val="00E300A0"/>
  </w:style>
  <w:style w:type="paragraph" w:customStyle="1" w:styleId="66C884B1B0E743709FAB3F39DDC3D5C8">
    <w:name w:val="66C884B1B0E743709FAB3F39DDC3D5C8"/>
    <w:rsid w:val="00E300A0"/>
  </w:style>
  <w:style w:type="paragraph" w:customStyle="1" w:styleId="0FB1356BBEE84FC393B15DC1B1556D12">
    <w:name w:val="0FB1356BBEE84FC393B15DC1B1556D12"/>
    <w:rsid w:val="00E300A0"/>
  </w:style>
  <w:style w:type="paragraph" w:customStyle="1" w:styleId="C2D88EC1064D48748DA3220609B33A1A">
    <w:name w:val="C2D88EC1064D48748DA3220609B33A1A"/>
    <w:rsid w:val="00E300A0"/>
  </w:style>
  <w:style w:type="paragraph" w:customStyle="1" w:styleId="EC5A4642AEE9410CAA15D40AEF671E7F">
    <w:name w:val="EC5A4642AEE9410CAA15D40AEF671E7F"/>
    <w:rsid w:val="00E300A0"/>
  </w:style>
  <w:style w:type="paragraph" w:customStyle="1" w:styleId="D2FD40DD85064781BAD771200D08F3AB">
    <w:name w:val="D2FD40DD85064781BAD771200D08F3AB"/>
    <w:rsid w:val="00E300A0"/>
  </w:style>
  <w:style w:type="paragraph" w:customStyle="1" w:styleId="97C0E3841EEF4FC1A70E10FF9CDF15BB">
    <w:name w:val="97C0E3841EEF4FC1A70E10FF9CDF15BB"/>
    <w:rsid w:val="00E300A0"/>
  </w:style>
  <w:style w:type="paragraph" w:customStyle="1" w:styleId="98AB5B913A114A8EA865AD2294F1AD00">
    <w:name w:val="98AB5B913A114A8EA865AD2294F1AD00"/>
    <w:rsid w:val="00E300A0"/>
  </w:style>
  <w:style w:type="paragraph" w:customStyle="1" w:styleId="F677071AE0B34D178AE7D2060146B68E">
    <w:name w:val="F677071AE0B34D178AE7D2060146B68E"/>
    <w:rsid w:val="00E300A0"/>
  </w:style>
  <w:style w:type="paragraph" w:customStyle="1" w:styleId="EFC86D97B2144831A3438A84A30FF4E9">
    <w:name w:val="EFC86D97B2144831A3438A84A30FF4E9"/>
    <w:rsid w:val="00E300A0"/>
  </w:style>
  <w:style w:type="paragraph" w:customStyle="1" w:styleId="D3CA3F6EA9054483A0FDC51EC57340B0">
    <w:name w:val="D3CA3F6EA9054483A0FDC51EC57340B0"/>
    <w:rsid w:val="00E300A0"/>
  </w:style>
  <w:style w:type="paragraph" w:customStyle="1" w:styleId="33CF051A8ED2413C9A67EDC6D8F52DE6">
    <w:name w:val="33CF051A8ED2413C9A67EDC6D8F52DE6"/>
    <w:rsid w:val="00E300A0"/>
  </w:style>
  <w:style w:type="paragraph" w:customStyle="1" w:styleId="8756C532EB6F49369A4A632532CDACD8">
    <w:name w:val="8756C532EB6F49369A4A632532CDACD8"/>
    <w:rsid w:val="00E300A0"/>
  </w:style>
  <w:style w:type="paragraph" w:customStyle="1" w:styleId="29CE76D4421A4C14ACC52AB483726B86">
    <w:name w:val="29CE76D4421A4C14ACC52AB483726B86"/>
    <w:rsid w:val="00E300A0"/>
  </w:style>
  <w:style w:type="paragraph" w:customStyle="1" w:styleId="EA5D65FEAA4C492ABA360BE6570F6E9C">
    <w:name w:val="EA5D65FEAA4C492ABA360BE6570F6E9C"/>
    <w:rsid w:val="00E300A0"/>
  </w:style>
  <w:style w:type="paragraph" w:customStyle="1" w:styleId="F7380E3E5F2443628475176C9DB53533">
    <w:name w:val="F7380E3E5F2443628475176C9DB53533"/>
    <w:rsid w:val="00E300A0"/>
  </w:style>
  <w:style w:type="paragraph" w:customStyle="1" w:styleId="F3CDAC30185F4564B7FEE1AC0306B17E">
    <w:name w:val="F3CDAC30185F4564B7FEE1AC0306B17E"/>
    <w:rsid w:val="00E300A0"/>
  </w:style>
  <w:style w:type="paragraph" w:customStyle="1" w:styleId="57AC8605688240C0902B33C9A634A650">
    <w:name w:val="57AC8605688240C0902B33C9A634A650"/>
    <w:rsid w:val="00E300A0"/>
  </w:style>
  <w:style w:type="paragraph" w:customStyle="1" w:styleId="9D0337A1DA084C5ABFA8421DCE8FD0E2">
    <w:name w:val="9D0337A1DA084C5ABFA8421DCE8FD0E2"/>
    <w:rsid w:val="00E300A0"/>
  </w:style>
  <w:style w:type="paragraph" w:customStyle="1" w:styleId="45661D8F631143A2B4EF12A090E9CFD0">
    <w:name w:val="45661D8F631143A2B4EF12A090E9CFD0"/>
    <w:rsid w:val="00E300A0"/>
  </w:style>
  <w:style w:type="paragraph" w:customStyle="1" w:styleId="79F7DBD981AC415F89AB3919BC5D74FA">
    <w:name w:val="79F7DBD981AC415F89AB3919BC5D74FA"/>
    <w:rsid w:val="00E300A0"/>
  </w:style>
  <w:style w:type="paragraph" w:customStyle="1" w:styleId="5F114272E03041D58B4B5ECFF258208D">
    <w:name w:val="5F114272E03041D58B4B5ECFF258208D"/>
    <w:rsid w:val="00E300A0"/>
  </w:style>
  <w:style w:type="paragraph" w:customStyle="1" w:styleId="8BC616E757BF4F3EA1784318CFF02125">
    <w:name w:val="8BC616E757BF4F3EA1784318CFF02125"/>
    <w:rsid w:val="00E300A0"/>
  </w:style>
  <w:style w:type="paragraph" w:customStyle="1" w:styleId="E4D13841992B4F188E5FBCA3A7038EAC">
    <w:name w:val="E4D13841992B4F188E5FBCA3A7038EAC"/>
    <w:rsid w:val="00E300A0"/>
  </w:style>
  <w:style w:type="paragraph" w:customStyle="1" w:styleId="79D5D9E93E70499F9D6B1D17FF3CB355">
    <w:name w:val="79D5D9E93E70499F9D6B1D17FF3CB355"/>
    <w:rsid w:val="00E300A0"/>
  </w:style>
  <w:style w:type="paragraph" w:customStyle="1" w:styleId="266116DC2FF74995A9ABA3558C4AB147">
    <w:name w:val="266116DC2FF74995A9ABA3558C4AB147"/>
    <w:rsid w:val="00E300A0"/>
  </w:style>
  <w:style w:type="paragraph" w:customStyle="1" w:styleId="6649DD9A3ED7408393EE44BBE8F34F22">
    <w:name w:val="6649DD9A3ED7408393EE44BBE8F34F22"/>
    <w:rsid w:val="00E300A0"/>
  </w:style>
  <w:style w:type="paragraph" w:customStyle="1" w:styleId="33A35BE311BB4D93B4AC10EC15345FCD">
    <w:name w:val="33A35BE311BB4D93B4AC10EC15345FCD"/>
    <w:rsid w:val="00E300A0"/>
  </w:style>
  <w:style w:type="paragraph" w:customStyle="1" w:styleId="CE2FF3D8DAB947F78A5286A5B4D36820">
    <w:name w:val="CE2FF3D8DAB947F78A5286A5B4D36820"/>
    <w:rsid w:val="00E300A0"/>
  </w:style>
  <w:style w:type="paragraph" w:customStyle="1" w:styleId="436E18373C804CF58E67078333F901AC">
    <w:name w:val="436E18373C804CF58E67078333F901AC"/>
    <w:rsid w:val="00E300A0"/>
  </w:style>
  <w:style w:type="paragraph" w:customStyle="1" w:styleId="7022A2C231B7478DBD15FB1B019B0759">
    <w:name w:val="7022A2C231B7478DBD15FB1B019B0759"/>
    <w:rsid w:val="00E300A0"/>
  </w:style>
  <w:style w:type="paragraph" w:customStyle="1" w:styleId="18652EEA503F4B239E51DC0A5A491090">
    <w:name w:val="18652EEA503F4B239E51DC0A5A491090"/>
    <w:rsid w:val="00E300A0"/>
  </w:style>
  <w:style w:type="paragraph" w:customStyle="1" w:styleId="CAA0106C55B5414598BD4E0AAC025185">
    <w:name w:val="CAA0106C55B5414598BD4E0AAC025185"/>
    <w:rsid w:val="00E300A0"/>
  </w:style>
  <w:style w:type="paragraph" w:customStyle="1" w:styleId="1BF9E97D11BB4E2EAC5906DF3BD73AD5">
    <w:name w:val="1BF9E97D11BB4E2EAC5906DF3BD73AD5"/>
    <w:rsid w:val="00E300A0"/>
  </w:style>
  <w:style w:type="paragraph" w:customStyle="1" w:styleId="CB2D73AADE95498AB442E9AE401985A7">
    <w:name w:val="CB2D73AADE95498AB442E9AE401985A7"/>
    <w:rsid w:val="00E300A0"/>
  </w:style>
  <w:style w:type="paragraph" w:customStyle="1" w:styleId="281E5710D8F94AD48F94A884C5F1F232">
    <w:name w:val="281E5710D8F94AD48F94A884C5F1F232"/>
    <w:rsid w:val="00E300A0"/>
  </w:style>
  <w:style w:type="paragraph" w:customStyle="1" w:styleId="A58FBCB09A3D455292FAAD2DE14A62E7">
    <w:name w:val="A58FBCB09A3D455292FAAD2DE14A62E7"/>
    <w:rsid w:val="00E300A0"/>
  </w:style>
  <w:style w:type="paragraph" w:customStyle="1" w:styleId="D04DDEE718854012950335E20B019A53">
    <w:name w:val="D04DDEE718854012950335E20B019A53"/>
    <w:rsid w:val="00E300A0"/>
  </w:style>
  <w:style w:type="paragraph" w:customStyle="1" w:styleId="F90378A77B6E45889BE748C14F3C4471">
    <w:name w:val="F90378A77B6E45889BE748C14F3C4471"/>
    <w:rsid w:val="00E300A0"/>
  </w:style>
  <w:style w:type="paragraph" w:customStyle="1" w:styleId="E33064E12C9049C9994F65488DA9ED1D">
    <w:name w:val="E33064E12C9049C9994F65488DA9ED1D"/>
    <w:rsid w:val="00E300A0"/>
  </w:style>
  <w:style w:type="paragraph" w:customStyle="1" w:styleId="CAEC431F7E6E45F8BE977B3727429E9B">
    <w:name w:val="CAEC431F7E6E45F8BE977B3727429E9B"/>
    <w:rsid w:val="00E300A0"/>
  </w:style>
  <w:style w:type="paragraph" w:customStyle="1" w:styleId="150DB219CC2D4B74A6FA86AA2274DEFD">
    <w:name w:val="150DB219CC2D4B74A6FA86AA2274DEFD"/>
    <w:rsid w:val="00E300A0"/>
  </w:style>
  <w:style w:type="paragraph" w:customStyle="1" w:styleId="F1A841AB370849269A9CDE24437D1477">
    <w:name w:val="F1A841AB370849269A9CDE24437D1477"/>
    <w:rsid w:val="00E300A0"/>
  </w:style>
  <w:style w:type="paragraph" w:customStyle="1" w:styleId="B7914E9266C447CBB3F019076C6ACA0F">
    <w:name w:val="B7914E9266C447CBB3F019076C6ACA0F"/>
    <w:rsid w:val="00E300A0"/>
  </w:style>
  <w:style w:type="paragraph" w:customStyle="1" w:styleId="68BEF7D708B648B3AEC36BDE9AB31D48">
    <w:name w:val="68BEF7D708B648B3AEC36BDE9AB31D48"/>
    <w:rsid w:val="00E300A0"/>
  </w:style>
  <w:style w:type="paragraph" w:customStyle="1" w:styleId="BD0C1694F54C453CA067A6FF9959E53D">
    <w:name w:val="BD0C1694F54C453CA067A6FF9959E53D"/>
    <w:rsid w:val="00E300A0"/>
  </w:style>
  <w:style w:type="paragraph" w:customStyle="1" w:styleId="8D9F15D63A67409BBB4DFE4C7F39247C">
    <w:name w:val="8D9F15D63A67409BBB4DFE4C7F39247C"/>
    <w:rsid w:val="00E300A0"/>
  </w:style>
  <w:style w:type="paragraph" w:customStyle="1" w:styleId="CB1B131FFD9944FDB2369FA06AF6203C">
    <w:name w:val="CB1B131FFD9944FDB2369FA06AF6203C"/>
    <w:rsid w:val="00E300A0"/>
  </w:style>
  <w:style w:type="paragraph" w:customStyle="1" w:styleId="814F0C5C9DDF40469D4B7A5071813AE3">
    <w:name w:val="814F0C5C9DDF40469D4B7A5071813AE3"/>
    <w:rsid w:val="00E300A0"/>
  </w:style>
  <w:style w:type="paragraph" w:customStyle="1" w:styleId="10A3C5F7283C47EAB659C8B9C4B028D4">
    <w:name w:val="10A3C5F7283C47EAB659C8B9C4B028D4"/>
    <w:rsid w:val="00E300A0"/>
  </w:style>
  <w:style w:type="paragraph" w:customStyle="1" w:styleId="D1DFE224795E4D5BB8AF5E336F14EE50">
    <w:name w:val="D1DFE224795E4D5BB8AF5E336F14EE50"/>
    <w:rsid w:val="00E300A0"/>
  </w:style>
  <w:style w:type="paragraph" w:customStyle="1" w:styleId="C6C8D2B378EE429C96DDABB75951C2E8">
    <w:name w:val="C6C8D2B378EE429C96DDABB75951C2E8"/>
    <w:rsid w:val="00E300A0"/>
  </w:style>
  <w:style w:type="paragraph" w:customStyle="1" w:styleId="D0AD0EC382994DEF929556702B62FF83">
    <w:name w:val="D0AD0EC382994DEF929556702B62FF83"/>
    <w:rsid w:val="00E300A0"/>
  </w:style>
  <w:style w:type="paragraph" w:customStyle="1" w:styleId="4DAEBB4DA1F645F08B7E7B6E4E94FF98">
    <w:name w:val="4DAEBB4DA1F645F08B7E7B6E4E94FF98"/>
    <w:rsid w:val="00E300A0"/>
  </w:style>
  <w:style w:type="paragraph" w:customStyle="1" w:styleId="E7538CE7CEAF4B87A95FD8B10DACA22B">
    <w:name w:val="E7538CE7CEAF4B87A95FD8B10DACA22B"/>
    <w:rsid w:val="00E300A0"/>
  </w:style>
  <w:style w:type="paragraph" w:customStyle="1" w:styleId="E5B93B02CC224D579BC3FE9B37FD873D">
    <w:name w:val="E5B93B02CC224D579BC3FE9B37FD873D"/>
    <w:rsid w:val="00E300A0"/>
  </w:style>
  <w:style w:type="paragraph" w:customStyle="1" w:styleId="A001A883615F4C8BB83A586ED45A61AF">
    <w:name w:val="A001A883615F4C8BB83A586ED45A61AF"/>
    <w:rsid w:val="00E300A0"/>
  </w:style>
  <w:style w:type="paragraph" w:customStyle="1" w:styleId="2C3143701B1944A18E04DC6F0F6753A4">
    <w:name w:val="2C3143701B1944A18E04DC6F0F6753A4"/>
    <w:rsid w:val="00E300A0"/>
  </w:style>
  <w:style w:type="paragraph" w:customStyle="1" w:styleId="E0792D11BDD14A3C9E5DDDA3BF27ECBB">
    <w:name w:val="E0792D11BDD14A3C9E5DDDA3BF27ECBB"/>
    <w:rsid w:val="00E300A0"/>
  </w:style>
  <w:style w:type="paragraph" w:customStyle="1" w:styleId="DCB44B627D3A4F8F800DA43018AA6AC6">
    <w:name w:val="DCB44B627D3A4F8F800DA43018AA6AC6"/>
    <w:rsid w:val="00E300A0"/>
  </w:style>
  <w:style w:type="paragraph" w:customStyle="1" w:styleId="3D50FF5BF47F4BFEAE8C3F8DCB04B2DD">
    <w:name w:val="3D50FF5BF47F4BFEAE8C3F8DCB04B2DD"/>
    <w:rsid w:val="00E300A0"/>
  </w:style>
  <w:style w:type="paragraph" w:customStyle="1" w:styleId="C3F910D53C644BD991DE1902825F7808">
    <w:name w:val="C3F910D53C644BD991DE1902825F7808"/>
    <w:rsid w:val="00E300A0"/>
  </w:style>
  <w:style w:type="paragraph" w:customStyle="1" w:styleId="DB369B786ADB402090AC34A5EBFFD721">
    <w:name w:val="DB369B786ADB402090AC34A5EBFFD721"/>
    <w:rsid w:val="00E300A0"/>
  </w:style>
  <w:style w:type="paragraph" w:customStyle="1" w:styleId="AC56EA3787C2487CBB6FD2B57EB162F6">
    <w:name w:val="AC56EA3787C2487CBB6FD2B57EB162F6"/>
    <w:rsid w:val="00E300A0"/>
  </w:style>
  <w:style w:type="paragraph" w:customStyle="1" w:styleId="FB7455CE7188449AA2BF5EBD80FEE535">
    <w:name w:val="FB7455CE7188449AA2BF5EBD80FEE535"/>
    <w:rsid w:val="00E300A0"/>
  </w:style>
  <w:style w:type="paragraph" w:customStyle="1" w:styleId="271D7EEAC0B048408521A02DC0443D59">
    <w:name w:val="271D7EEAC0B048408521A02DC0443D59"/>
    <w:rsid w:val="00E300A0"/>
  </w:style>
  <w:style w:type="paragraph" w:customStyle="1" w:styleId="B8B3AA929579473C93D770CE69881894">
    <w:name w:val="B8B3AA929579473C93D770CE69881894"/>
    <w:rsid w:val="00E300A0"/>
  </w:style>
  <w:style w:type="paragraph" w:customStyle="1" w:styleId="0D83A794C7384A29A90FD22F981B12C5">
    <w:name w:val="0D83A794C7384A29A90FD22F981B12C5"/>
    <w:rsid w:val="00E300A0"/>
  </w:style>
  <w:style w:type="paragraph" w:customStyle="1" w:styleId="98B60975EE514E66AAA9EAA80189109F">
    <w:name w:val="98B60975EE514E66AAA9EAA80189109F"/>
    <w:rsid w:val="00E300A0"/>
  </w:style>
  <w:style w:type="paragraph" w:customStyle="1" w:styleId="8B10BE747DF1472C83605561687793A7">
    <w:name w:val="8B10BE747DF1472C83605561687793A7"/>
    <w:rsid w:val="00E300A0"/>
  </w:style>
  <w:style w:type="paragraph" w:customStyle="1" w:styleId="711B5CE347634458B74477FA62C14C3C">
    <w:name w:val="711B5CE347634458B74477FA62C14C3C"/>
    <w:rsid w:val="00E300A0"/>
  </w:style>
  <w:style w:type="paragraph" w:customStyle="1" w:styleId="65AF55AD11CC4B8081D21D55C626BB5E">
    <w:name w:val="65AF55AD11CC4B8081D21D55C626BB5E"/>
    <w:rsid w:val="00E300A0"/>
  </w:style>
  <w:style w:type="paragraph" w:customStyle="1" w:styleId="CC785956A90346B284B3FD8BAC37BEE5">
    <w:name w:val="CC785956A90346B284B3FD8BAC37BEE5"/>
    <w:rsid w:val="00E300A0"/>
  </w:style>
  <w:style w:type="paragraph" w:customStyle="1" w:styleId="92F1E71E7D5B4B208731809B57B5623B">
    <w:name w:val="92F1E71E7D5B4B208731809B57B5623B"/>
    <w:rsid w:val="00E300A0"/>
  </w:style>
  <w:style w:type="paragraph" w:customStyle="1" w:styleId="1B876DDEEC574780BB3BE9D6B4A6B425">
    <w:name w:val="1B876DDEEC574780BB3BE9D6B4A6B425"/>
    <w:rsid w:val="00E300A0"/>
  </w:style>
  <w:style w:type="paragraph" w:customStyle="1" w:styleId="BFB37D6934074A5F8679D2BC579FEBD1">
    <w:name w:val="BFB37D6934074A5F8679D2BC579FEBD1"/>
    <w:rsid w:val="00E300A0"/>
  </w:style>
  <w:style w:type="paragraph" w:customStyle="1" w:styleId="C5C05797D7A44E3C970ABF80A775EE83">
    <w:name w:val="C5C05797D7A44E3C970ABF80A775EE83"/>
    <w:rsid w:val="00E300A0"/>
  </w:style>
  <w:style w:type="paragraph" w:customStyle="1" w:styleId="92B9D1A6EE714498B0570E882A9D9273">
    <w:name w:val="92B9D1A6EE714498B0570E882A9D9273"/>
    <w:rsid w:val="00E300A0"/>
  </w:style>
  <w:style w:type="paragraph" w:customStyle="1" w:styleId="243D4F6DEE894E49928D4C43060A502A">
    <w:name w:val="243D4F6DEE894E49928D4C43060A502A"/>
    <w:rsid w:val="00E300A0"/>
  </w:style>
  <w:style w:type="paragraph" w:customStyle="1" w:styleId="77BD72BD01384F1AA9D996F2A3FCF085">
    <w:name w:val="77BD72BD01384F1AA9D996F2A3FCF085"/>
    <w:rsid w:val="00E300A0"/>
  </w:style>
  <w:style w:type="paragraph" w:customStyle="1" w:styleId="0676D85891B741498D59940BEDEC6C94">
    <w:name w:val="0676D85891B741498D59940BEDEC6C94"/>
    <w:rsid w:val="00E300A0"/>
  </w:style>
  <w:style w:type="paragraph" w:customStyle="1" w:styleId="12CFB161EB0545D397C7D14A813AAD91">
    <w:name w:val="12CFB161EB0545D397C7D14A813AAD91"/>
    <w:rsid w:val="00E300A0"/>
  </w:style>
  <w:style w:type="paragraph" w:customStyle="1" w:styleId="6E0675996E2542BA936DAF3E7D2F3D06">
    <w:name w:val="6E0675996E2542BA936DAF3E7D2F3D06"/>
    <w:rsid w:val="00E300A0"/>
  </w:style>
  <w:style w:type="paragraph" w:customStyle="1" w:styleId="DF2DD205F72E460196C661EEBA26A6AC">
    <w:name w:val="DF2DD205F72E460196C661EEBA26A6AC"/>
    <w:rsid w:val="00E300A0"/>
  </w:style>
  <w:style w:type="paragraph" w:customStyle="1" w:styleId="D24E65F10D784B58825C0B9B86ED07C5">
    <w:name w:val="D24E65F10D784B58825C0B9B86ED07C5"/>
    <w:rsid w:val="00E300A0"/>
  </w:style>
  <w:style w:type="paragraph" w:customStyle="1" w:styleId="F9A397BE462B46A4B8856E2603F1BAA7">
    <w:name w:val="F9A397BE462B46A4B8856E2603F1BAA7"/>
    <w:rsid w:val="00E300A0"/>
  </w:style>
  <w:style w:type="paragraph" w:customStyle="1" w:styleId="49E69519149345FFA179AF47336FDB76">
    <w:name w:val="49E69519149345FFA179AF47336FDB76"/>
    <w:rsid w:val="00E300A0"/>
  </w:style>
  <w:style w:type="paragraph" w:customStyle="1" w:styleId="116ACBD2D8D441CA9436DB379BBFB2F7">
    <w:name w:val="116ACBD2D8D441CA9436DB379BBFB2F7"/>
    <w:rsid w:val="00E300A0"/>
  </w:style>
  <w:style w:type="paragraph" w:customStyle="1" w:styleId="2E40959B5D8A4DD7BA275744340D563A">
    <w:name w:val="2E40959B5D8A4DD7BA275744340D563A"/>
    <w:rsid w:val="00E300A0"/>
  </w:style>
  <w:style w:type="paragraph" w:customStyle="1" w:styleId="5F11CAF700A7403DA0CA4DE8161B9B63">
    <w:name w:val="5F11CAF700A7403DA0CA4DE8161B9B63"/>
    <w:rsid w:val="00E300A0"/>
  </w:style>
  <w:style w:type="paragraph" w:customStyle="1" w:styleId="9A55947275EA4B43AD46967E4C9FCD56">
    <w:name w:val="9A55947275EA4B43AD46967E4C9FCD56"/>
    <w:rsid w:val="00E300A0"/>
  </w:style>
  <w:style w:type="paragraph" w:customStyle="1" w:styleId="DBE9DE2126BC48E6BA2616FF301E8F1D">
    <w:name w:val="DBE9DE2126BC48E6BA2616FF301E8F1D"/>
    <w:rsid w:val="00E300A0"/>
  </w:style>
  <w:style w:type="paragraph" w:customStyle="1" w:styleId="D3C4F92C84A742CA8173B63AEA24BFF4">
    <w:name w:val="D3C4F92C84A742CA8173B63AEA24BFF4"/>
    <w:rsid w:val="00E300A0"/>
  </w:style>
  <w:style w:type="paragraph" w:customStyle="1" w:styleId="DB81B03642CF4D56925579DDD8F13195">
    <w:name w:val="DB81B03642CF4D56925579DDD8F13195"/>
    <w:rsid w:val="00E300A0"/>
  </w:style>
  <w:style w:type="paragraph" w:customStyle="1" w:styleId="F5771E61ECDD4CB1ACE4FB9858B27DAE">
    <w:name w:val="F5771E61ECDD4CB1ACE4FB9858B27DAE"/>
    <w:rsid w:val="00E300A0"/>
  </w:style>
  <w:style w:type="paragraph" w:customStyle="1" w:styleId="5F34AA0DB4C443B684C6BB176FF8475B">
    <w:name w:val="5F34AA0DB4C443B684C6BB176FF8475B"/>
    <w:rsid w:val="00E300A0"/>
  </w:style>
  <w:style w:type="paragraph" w:customStyle="1" w:styleId="F4BC84F2D78944649A5C14DF89EFB69D">
    <w:name w:val="F4BC84F2D78944649A5C14DF89EFB69D"/>
    <w:rsid w:val="00E300A0"/>
  </w:style>
  <w:style w:type="paragraph" w:customStyle="1" w:styleId="2DBA6224D6984771BA4913DEB52C8702">
    <w:name w:val="2DBA6224D6984771BA4913DEB52C8702"/>
    <w:rsid w:val="00E300A0"/>
  </w:style>
  <w:style w:type="paragraph" w:customStyle="1" w:styleId="606AFBB2BD1146689D016D4619A12384">
    <w:name w:val="606AFBB2BD1146689D016D4619A12384"/>
    <w:rsid w:val="00E300A0"/>
  </w:style>
  <w:style w:type="paragraph" w:customStyle="1" w:styleId="9F40C4B8E4204D2EA672DD0D1FF2302F">
    <w:name w:val="9F40C4B8E4204D2EA672DD0D1FF2302F"/>
    <w:rsid w:val="00E300A0"/>
  </w:style>
  <w:style w:type="paragraph" w:customStyle="1" w:styleId="75C2D3B97B4C4EC0BF343CB06E5F8D21">
    <w:name w:val="75C2D3B97B4C4EC0BF343CB06E5F8D21"/>
    <w:rsid w:val="00E300A0"/>
  </w:style>
  <w:style w:type="paragraph" w:customStyle="1" w:styleId="341F795292084361AA60B85116990DAA">
    <w:name w:val="341F795292084361AA60B85116990DAA"/>
    <w:rsid w:val="00E300A0"/>
  </w:style>
  <w:style w:type="paragraph" w:customStyle="1" w:styleId="129F5AAA09584D6B9E34182A8599037B">
    <w:name w:val="129F5AAA09584D6B9E34182A8599037B"/>
    <w:rsid w:val="00E300A0"/>
  </w:style>
  <w:style w:type="paragraph" w:customStyle="1" w:styleId="13777B7494FA4E3FBE9CFA88D716AFD6">
    <w:name w:val="13777B7494FA4E3FBE9CFA88D716AFD6"/>
    <w:rsid w:val="00E300A0"/>
  </w:style>
  <w:style w:type="paragraph" w:customStyle="1" w:styleId="7BC622C7FD944982B345F1397A925037">
    <w:name w:val="7BC622C7FD944982B345F1397A925037"/>
    <w:rsid w:val="00E300A0"/>
  </w:style>
  <w:style w:type="paragraph" w:customStyle="1" w:styleId="B224997234AB4F4CB78670C6756F29E1">
    <w:name w:val="B224997234AB4F4CB78670C6756F29E1"/>
    <w:rsid w:val="00E300A0"/>
  </w:style>
  <w:style w:type="paragraph" w:customStyle="1" w:styleId="27DAA99B46E04D84B0E524F2150C7499">
    <w:name w:val="27DAA99B46E04D84B0E524F2150C7499"/>
    <w:rsid w:val="00E300A0"/>
  </w:style>
  <w:style w:type="paragraph" w:customStyle="1" w:styleId="D0AAF6621F7B4E5DA5430503AD81CBFF">
    <w:name w:val="D0AAF6621F7B4E5DA5430503AD81CBFF"/>
    <w:rsid w:val="00E300A0"/>
  </w:style>
  <w:style w:type="paragraph" w:customStyle="1" w:styleId="5293D75E75A04372A0DE1BA3D1646411">
    <w:name w:val="5293D75E75A04372A0DE1BA3D1646411"/>
    <w:rsid w:val="00E300A0"/>
  </w:style>
  <w:style w:type="paragraph" w:customStyle="1" w:styleId="D7AAD283960745FEB0A649CFD7B2ADA5">
    <w:name w:val="D7AAD283960745FEB0A649CFD7B2ADA5"/>
    <w:rsid w:val="00E300A0"/>
  </w:style>
  <w:style w:type="paragraph" w:customStyle="1" w:styleId="E9845B29A8304830A047F19B6065E19C">
    <w:name w:val="E9845B29A8304830A047F19B6065E19C"/>
    <w:rsid w:val="00E300A0"/>
  </w:style>
  <w:style w:type="paragraph" w:customStyle="1" w:styleId="0A44A2B79EB24806AC2BDCA46DC9D250">
    <w:name w:val="0A44A2B79EB24806AC2BDCA46DC9D250"/>
    <w:rsid w:val="00E300A0"/>
  </w:style>
  <w:style w:type="paragraph" w:customStyle="1" w:styleId="0AE8522CD6984578822EA519932BF618">
    <w:name w:val="0AE8522CD6984578822EA519932BF618"/>
    <w:rsid w:val="00E300A0"/>
  </w:style>
  <w:style w:type="paragraph" w:customStyle="1" w:styleId="E400FEC570CF44AB8FC62E4FBF754621">
    <w:name w:val="E400FEC570CF44AB8FC62E4FBF754621"/>
    <w:rsid w:val="00E300A0"/>
  </w:style>
  <w:style w:type="paragraph" w:customStyle="1" w:styleId="E45B3461B7CA4EC392E9C7FC8F47C2E0">
    <w:name w:val="E45B3461B7CA4EC392E9C7FC8F47C2E0"/>
    <w:rsid w:val="00E300A0"/>
  </w:style>
  <w:style w:type="paragraph" w:customStyle="1" w:styleId="9AF0E8C1F08D4C7098C68977D260E334">
    <w:name w:val="9AF0E8C1F08D4C7098C68977D260E334"/>
    <w:rsid w:val="00E300A0"/>
  </w:style>
  <w:style w:type="paragraph" w:customStyle="1" w:styleId="775C73178DFF44A4B7B951F65696AF37">
    <w:name w:val="775C73178DFF44A4B7B951F65696AF37"/>
    <w:rsid w:val="00E300A0"/>
  </w:style>
  <w:style w:type="paragraph" w:customStyle="1" w:styleId="7F4A7906985541749AD738CA647A3B5F">
    <w:name w:val="7F4A7906985541749AD738CA647A3B5F"/>
    <w:rsid w:val="00E300A0"/>
  </w:style>
  <w:style w:type="paragraph" w:customStyle="1" w:styleId="12EBE7A536BF471A995C309E74C2CEC9">
    <w:name w:val="12EBE7A536BF471A995C309E74C2CEC9"/>
    <w:rsid w:val="00E300A0"/>
  </w:style>
  <w:style w:type="paragraph" w:customStyle="1" w:styleId="405577073C8842E3A4BA32B430B28009">
    <w:name w:val="405577073C8842E3A4BA32B430B28009"/>
    <w:rsid w:val="00E300A0"/>
  </w:style>
  <w:style w:type="paragraph" w:customStyle="1" w:styleId="4255E5F478054B209748738870A47ED5">
    <w:name w:val="4255E5F478054B209748738870A47ED5"/>
    <w:rsid w:val="00E300A0"/>
  </w:style>
  <w:style w:type="paragraph" w:customStyle="1" w:styleId="26E5B286E12A48098E6F41BC9EE30BC3">
    <w:name w:val="26E5B286E12A48098E6F41BC9EE30BC3"/>
    <w:rsid w:val="00E300A0"/>
  </w:style>
  <w:style w:type="paragraph" w:customStyle="1" w:styleId="B9DD6DBB2C0F40B0A20A0DE669C94A72">
    <w:name w:val="B9DD6DBB2C0F40B0A20A0DE669C94A72"/>
    <w:rsid w:val="00E300A0"/>
  </w:style>
  <w:style w:type="paragraph" w:customStyle="1" w:styleId="9DE6B76BFE7946A19543282BC0E6BCCA">
    <w:name w:val="9DE6B76BFE7946A19543282BC0E6BCCA"/>
    <w:rsid w:val="00E300A0"/>
  </w:style>
  <w:style w:type="paragraph" w:customStyle="1" w:styleId="406C54F0E6A241B6A3DD916D6487E3EB">
    <w:name w:val="406C54F0E6A241B6A3DD916D6487E3EB"/>
    <w:rsid w:val="00E300A0"/>
  </w:style>
  <w:style w:type="paragraph" w:customStyle="1" w:styleId="C259AF64B488467DA1FC728386277864">
    <w:name w:val="C259AF64B488467DA1FC728386277864"/>
    <w:rsid w:val="00E300A0"/>
  </w:style>
  <w:style w:type="paragraph" w:customStyle="1" w:styleId="8A92133CAC034CB5A4669EE940E29984">
    <w:name w:val="8A92133CAC034CB5A4669EE940E29984"/>
    <w:rsid w:val="00E300A0"/>
  </w:style>
  <w:style w:type="paragraph" w:customStyle="1" w:styleId="2100F0A1E91A423091540099F83D0924">
    <w:name w:val="2100F0A1E91A423091540099F83D0924"/>
    <w:rsid w:val="00E300A0"/>
  </w:style>
  <w:style w:type="paragraph" w:customStyle="1" w:styleId="4F386F8604D84C8187491EC1612C0CC5">
    <w:name w:val="4F386F8604D84C8187491EC1612C0CC5"/>
    <w:rsid w:val="00E300A0"/>
  </w:style>
  <w:style w:type="paragraph" w:customStyle="1" w:styleId="6466342AF31C4E989C5EC8BE68712E94">
    <w:name w:val="6466342AF31C4E989C5EC8BE68712E94"/>
    <w:rsid w:val="00E300A0"/>
  </w:style>
  <w:style w:type="paragraph" w:customStyle="1" w:styleId="9C60F8BD1E00430CA1DB6A45960B00D2">
    <w:name w:val="9C60F8BD1E00430CA1DB6A45960B00D2"/>
    <w:rsid w:val="00E300A0"/>
  </w:style>
  <w:style w:type="paragraph" w:customStyle="1" w:styleId="937EA8802B924D928C8D58E14AF5411C">
    <w:name w:val="937EA8802B924D928C8D58E14AF5411C"/>
    <w:rsid w:val="00E300A0"/>
  </w:style>
  <w:style w:type="paragraph" w:customStyle="1" w:styleId="53F190ED54784EFDB4962AF05ADEE39D">
    <w:name w:val="53F190ED54784EFDB4962AF05ADEE39D"/>
    <w:rsid w:val="00E300A0"/>
  </w:style>
  <w:style w:type="paragraph" w:customStyle="1" w:styleId="7A5E1280C6B04D03B07C0866E3194AC0">
    <w:name w:val="7A5E1280C6B04D03B07C0866E3194AC0"/>
    <w:rsid w:val="00E300A0"/>
  </w:style>
  <w:style w:type="paragraph" w:customStyle="1" w:styleId="CDE70CC4DCD340C8AB6B8AB78D725436">
    <w:name w:val="CDE70CC4DCD340C8AB6B8AB78D725436"/>
    <w:rsid w:val="00E300A0"/>
  </w:style>
  <w:style w:type="paragraph" w:customStyle="1" w:styleId="857B298F65094B9682D61C902C5C8271">
    <w:name w:val="857B298F65094B9682D61C902C5C8271"/>
    <w:rsid w:val="00E300A0"/>
  </w:style>
  <w:style w:type="paragraph" w:customStyle="1" w:styleId="8AD6960B87484A14A146CAC9BA405DF7">
    <w:name w:val="8AD6960B87484A14A146CAC9BA405DF7"/>
    <w:rsid w:val="00E300A0"/>
  </w:style>
  <w:style w:type="paragraph" w:customStyle="1" w:styleId="5E03242FBD23468B957B5F4B65CC410C">
    <w:name w:val="5E03242FBD23468B957B5F4B65CC410C"/>
    <w:rsid w:val="00E300A0"/>
  </w:style>
  <w:style w:type="paragraph" w:customStyle="1" w:styleId="27D6E4135D1841FAB2086F06C34B738A">
    <w:name w:val="27D6E4135D1841FAB2086F06C34B738A"/>
    <w:rsid w:val="00E300A0"/>
  </w:style>
  <w:style w:type="paragraph" w:customStyle="1" w:styleId="BB8378504A1740DEAFF7FF068619B4A2">
    <w:name w:val="BB8378504A1740DEAFF7FF068619B4A2"/>
    <w:rsid w:val="00E300A0"/>
  </w:style>
  <w:style w:type="paragraph" w:customStyle="1" w:styleId="013964F9A3FF484BAF784AE7B46B56EB">
    <w:name w:val="013964F9A3FF484BAF784AE7B46B56EB"/>
    <w:rsid w:val="00E300A0"/>
  </w:style>
  <w:style w:type="paragraph" w:customStyle="1" w:styleId="B65B5670CA48404C86C0F6DA27752736">
    <w:name w:val="B65B5670CA48404C86C0F6DA27752736"/>
    <w:rsid w:val="00E300A0"/>
  </w:style>
  <w:style w:type="paragraph" w:customStyle="1" w:styleId="D708CAD172634A5CBD61EDC2ACE0C0C8">
    <w:name w:val="D708CAD172634A5CBD61EDC2ACE0C0C8"/>
    <w:rsid w:val="00E300A0"/>
  </w:style>
  <w:style w:type="paragraph" w:customStyle="1" w:styleId="8DBDF02FCFD344168DC7C732303C85FE">
    <w:name w:val="8DBDF02FCFD344168DC7C732303C85FE"/>
    <w:rsid w:val="00E300A0"/>
  </w:style>
  <w:style w:type="paragraph" w:customStyle="1" w:styleId="51754F8DCE8E44BB8D65B3B3CF4D7E5A">
    <w:name w:val="51754F8DCE8E44BB8D65B3B3CF4D7E5A"/>
    <w:rsid w:val="00E300A0"/>
  </w:style>
  <w:style w:type="paragraph" w:customStyle="1" w:styleId="9CBC1A1273154801AB80B9037A43E66F">
    <w:name w:val="9CBC1A1273154801AB80B9037A43E66F"/>
    <w:rsid w:val="00E300A0"/>
  </w:style>
  <w:style w:type="paragraph" w:customStyle="1" w:styleId="C13F3AB6084C4ED6A4F11552A5EF6AD1">
    <w:name w:val="C13F3AB6084C4ED6A4F11552A5EF6AD1"/>
    <w:rsid w:val="00E300A0"/>
  </w:style>
  <w:style w:type="paragraph" w:customStyle="1" w:styleId="F4DD13424C83490BA9A186084EB0F66F">
    <w:name w:val="F4DD13424C83490BA9A186084EB0F66F"/>
    <w:rsid w:val="00E300A0"/>
  </w:style>
  <w:style w:type="paragraph" w:customStyle="1" w:styleId="8B8BCEFF59E8442C822E4944D3344795">
    <w:name w:val="8B8BCEFF59E8442C822E4944D3344795"/>
    <w:rsid w:val="00E300A0"/>
  </w:style>
  <w:style w:type="paragraph" w:customStyle="1" w:styleId="E920ABE6E0794283AA0B6A8C4EB1F061">
    <w:name w:val="E920ABE6E0794283AA0B6A8C4EB1F061"/>
    <w:rsid w:val="00E300A0"/>
  </w:style>
  <w:style w:type="paragraph" w:customStyle="1" w:styleId="EF61ECA8FC31476D925B53B7450E0125">
    <w:name w:val="EF61ECA8FC31476D925B53B7450E0125"/>
    <w:rsid w:val="00E300A0"/>
  </w:style>
  <w:style w:type="paragraph" w:customStyle="1" w:styleId="A8661525C4DE4C85AAB011DCEE8667C5">
    <w:name w:val="A8661525C4DE4C85AAB011DCEE8667C5"/>
    <w:rsid w:val="00E300A0"/>
  </w:style>
  <w:style w:type="paragraph" w:customStyle="1" w:styleId="B9F29E74BFC1457795525B8B75E062DE">
    <w:name w:val="B9F29E74BFC1457795525B8B75E062DE"/>
    <w:rsid w:val="00E300A0"/>
  </w:style>
  <w:style w:type="paragraph" w:customStyle="1" w:styleId="104E8E2504F74D069FA59C71111B5CC9">
    <w:name w:val="104E8E2504F74D069FA59C71111B5CC9"/>
    <w:rsid w:val="00E300A0"/>
  </w:style>
  <w:style w:type="paragraph" w:customStyle="1" w:styleId="7760CDF5733448229A8107BCEA6722AA">
    <w:name w:val="7760CDF5733448229A8107BCEA6722AA"/>
    <w:rsid w:val="00E300A0"/>
  </w:style>
  <w:style w:type="paragraph" w:customStyle="1" w:styleId="ED79798172714DD89EDB9226E999EC80">
    <w:name w:val="ED79798172714DD89EDB9226E999EC80"/>
    <w:rsid w:val="00E300A0"/>
  </w:style>
  <w:style w:type="paragraph" w:customStyle="1" w:styleId="E78E53C5CC2B44E59F03A39342612C25">
    <w:name w:val="E78E53C5CC2B44E59F03A39342612C25"/>
    <w:rsid w:val="00E300A0"/>
  </w:style>
  <w:style w:type="paragraph" w:customStyle="1" w:styleId="DB7C8B210E67458689670CF2EF272E2A">
    <w:name w:val="DB7C8B210E67458689670CF2EF272E2A"/>
    <w:rsid w:val="00E300A0"/>
  </w:style>
  <w:style w:type="paragraph" w:customStyle="1" w:styleId="4D6608B726BE42FBB0A7BA6521217203">
    <w:name w:val="4D6608B726BE42FBB0A7BA6521217203"/>
    <w:rsid w:val="00E300A0"/>
  </w:style>
  <w:style w:type="paragraph" w:customStyle="1" w:styleId="399773F120BA4B42A7B1871FFE31483C">
    <w:name w:val="399773F120BA4B42A7B1871FFE31483C"/>
    <w:rsid w:val="00E300A0"/>
  </w:style>
  <w:style w:type="paragraph" w:customStyle="1" w:styleId="ED6ED58A8F744072A075B8ED7FB93D59">
    <w:name w:val="ED6ED58A8F744072A075B8ED7FB93D59"/>
    <w:rsid w:val="00E300A0"/>
  </w:style>
  <w:style w:type="paragraph" w:customStyle="1" w:styleId="72E2295116664FCEB3F28229D9F88997">
    <w:name w:val="72E2295116664FCEB3F28229D9F88997"/>
    <w:rsid w:val="00E300A0"/>
  </w:style>
  <w:style w:type="paragraph" w:customStyle="1" w:styleId="AE368B5168484AF88D077CB0DE98FB1C">
    <w:name w:val="AE368B5168484AF88D077CB0DE98FB1C"/>
    <w:rsid w:val="00E300A0"/>
  </w:style>
  <w:style w:type="paragraph" w:customStyle="1" w:styleId="16936C2FA7D346DC8C2BFA22E4302AB4">
    <w:name w:val="16936C2FA7D346DC8C2BFA22E4302AB4"/>
    <w:rsid w:val="00E300A0"/>
  </w:style>
  <w:style w:type="paragraph" w:customStyle="1" w:styleId="ECE3125986B04A6784059F1878A63E49">
    <w:name w:val="ECE3125986B04A6784059F1878A63E49"/>
    <w:rsid w:val="00E300A0"/>
  </w:style>
  <w:style w:type="paragraph" w:customStyle="1" w:styleId="C9F1B739FF414367A3F56A1EC750BBCD">
    <w:name w:val="C9F1B739FF414367A3F56A1EC750BBCD"/>
    <w:rsid w:val="00E300A0"/>
  </w:style>
  <w:style w:type="paragraph" w:customStyle="1" w:styleId="BA62A09DF1A64F0DA34ED1E93CA2FF5B">
    <w:name w:val="BA62A09DF1A64F0DA34ED1E93CA2FF5B"/>
    <w:rsid w:val="00E300A0"/>
  </w:style>
  <w:style w:type="paragraph" w:customStyle="1" w:styleId="C29F667C86D64D9496980682275F7BFB">
    <w:name w:val="C29F667C86D64D9496980682275F7BFB"/>
    <w:rsid w:val="00E300A0"/>
  </w:style>
  <w:style w:type="paragraph" w:customStyle="1" w:styleId="53D0CCF2A6C4481CB2749492E91B56D9">
    <w:name w:val="53D0CCF2A6C4481CB2749492E91B56D9"/>
    <w:rsid w:val="00E300A0"/>
  </w:style>
  <w:style w:type="paragraph" w:customStyle="1" w:styleId="9EAE187413834517A5FDF26DBD94F94F">
    <w:name w:val="9EAE187413834517A5FDF26DBD94F94F"/>
    <w:rsid w:val="00E300A0"/>
  </w:style>
  <w:style w:type="paragraph" w:customStyle="1" w:styleId="F7AFA87A6B994073B7B3E565D49988B2">
    <w:name w:val="F7AFA87A6B994073B7B3E565D49988B2"/>
    <w:rsid w:val="00E300A0"/>
  </w:style>
  <w:style w:type="paragraph" w:customStyle="1" w:styleId="33807FE64C1E460AB6F82935BE3CB22E">
    <w:name w:val="33807FE64C1E460AB6F82935BE3CB22E"/>
    <w:rsid w:val="00E300A0"/>
  </w:style>
  <w:style w:type="paragraph" w:customStyle="1" w:styleId="13202DC128344EC5A09940A76472F4B2">
    <w:name w:val="13202DC128344EC5A09940A76472F4B2"/>
    <w:rsid w:val="00E300A0"/>
  </w:style>
  <w:style w:type="paragraph" w:customStyle="1" w:styleId="0433E3146B564E8396BF40FCF93E1BBB">
    <w:name w:val="0433E3146B564E8396BF40FCF93E1BBB"/>
    <w:rsid w:val="00E300A0"/>
  </w:style>
  <w:style w:type="paragraph" w:customStyle="1" w:styleId="ACBF5F1831B9498EB18F95710D45E3CA">
    <w:name w:val="ACBF5F1831B9498EB18F95710D45E3CA"/>
    <w:rsid w:val="00E300A0"/>
  </w:style>
  <w:style w:type="paragraph" w:customStyle="1" w:styleId="7769E6FB00C24B4494E2B0CA969374C1">
    <w:name w:val="7769E6FB00C24B4494E2B0CA969374C1"/>
    <w:rsid w:val="00E300A0"/>
  </w:style>
  <w:style w:type="paragraph" w:customStyle="1" w:styleId="792895361BFE4AE7B27AE1ECD545089C">
    <w:name w:val="792895361BFE4AE7B27AE1ECD545089C"/>
    <w:rsid w:val="00E300A0"/>
  </w:style>
  <w:style w:type="paragraph" w:customStyle="1" w:styleId="2F0E092A3DA54466A5C23C0CF6C65455">
    <w:name w:val="2F0E092A3DA54466A5C23C0CF6C65455"/>
    <w:rsid w:val="00E300A0"/>
  </w:style>
  <w:style w:type="paragraph" w:customStyle="1" w:styleId="50C4A703412F45A29CEB84579CF9649E">
    <w:name w:val="50C4A703412F45A29CEB84579CF9649E"/>
    <w:rsid w:val="00E300A0"/>
  </w:style>
  <w:style w:type="paragraph" w:customStyle="1" w:styleId="290F37A76A1446DC808A1497F36A9826">
    <w:name w:val="290F37A76A1446DC808A1497F36A9826"/>
    <w:rsid w:val="00E300A0"/>
  </w:style>
  <w:style w:type="paragraph" w:customStyle="1" w:styleId="60DC574F9207492AA26E6645F2185088">
    <w:name w:val="60DC574F9207492AA26E6645F2185088"/>
    <w:rsid w:val="00E300A0"/>
  </w:style>
  <w:style w:type="paragraph" w:customStyle="1" w:styleId="D26AF80A22F94AB9A76B6E83646624E6">
    <w:name w:val="D26AF80A22F94AB9A76B6E83646624E6"/>
    <w:rsid w:val="00E300A0"/>
  </w:style>
  <w:style w:type="paragraph" w:customStyle="1" w:styleId="8643C4061A8F47DA9FCF20902B0BEBCF">
    <w:name w:val="8643C4061A8F47DA9FCF20902B0BEBCF"/>
    <w:rsid w:val="00E300A0"/>
  </w:style>
  <w:style w:type="paragraph" w:customStyle="1" w:styleId="40926F1CCABE40E7A01C4EA011F97157">
    <w:name w:val="40926F1CCABE40E7A01C4EA011F97157"/>
    <w:rsid w:val="00E300A0"/>
  </w:style>
  <w:style w:type="paragraph" w:customStyle="1" w:styleId="470A93FA94684BECBEC85F9D59625B69">
    <w:name w:val="470A93FA94684BECBEC85F9D59625B69"/>
    <w:rsid w:val="00E300A0"/>
  </w:style>
  <w:style w:type="paragraph" w:customStyle="1" w:styleId="62132CFBDEBE45B49998805A0537D3D0">
    <w:name w:val="62132CFBDEBE45B49998805A0537D3D0"/>
    <w:rsid w:val="00E300A0"/>
  </w:style>
  <w:style w:type="paragraph" w:customStyle="1" w:styleId="1667B24A232547678F571F40DFBF5383">
    <w:name w:val="1667B24A232547678F571F40DFBF5383"/>
    <w:rsid w:val="00E300A0"/>
  </w:style>
  <w:style w:type="paragraph" w:customStyle="1" w:styleId="58F1A11C783843A4A41B99AA88ECDBC4">
    <w:name w:val="58F1A11C783843A4A41B99AA88ECDBC4"/>
    <w:rsid w:val="00E300A0"/>
  </w:style>
  <w:style w:type="paragraph" w:customStyle="1" w:styleId="F0A0469721E5462FAFB42C9479543ABB">
    <w:name w:val="F0A0469721E5462FAFB42C9479543ABB"/>
    <w:rsid w:val="00E300A0"/>
  </w:style>
  <w:style w:type="paragraph" w:customStyle="1" w:styleId="3098446AFC044A428E07DB8B2D1AFD35">
    <w:name w:val="3098446AFC044A428E07DB8B2D1AFD35"/>
    <w:rsid w:val="00E300A0"/>
  </w:style>
  <w:style w:type="paragraph" w:customStyle="1" w:styleId="0D7029F8269B4E419E6F29351CA7E9A6">
    <w:name w:val="0D7029F8269B4E419E6F29351CA7E9A6"/>
    <w:rsid w:val="00E300A0"/>
  </w:style>
  <w:style w:type="paragraph" w:customStyle="1" w:styleId="0F89E1A0DE384AF58BD506B3A5923B26">
    <w:name w:val="0F89E1A0DE384AF58BD506B3A5923B26"/>
    <w:rsid w:val="00E300A0"/>
  </w:style>
  <w:style w:type="paragraph" w:customStyle="1" w:styleId="38D287A1EF8B4E64A1266EDA3F131F3A">
    <w:name w:val="38D287A1EF8B4E64A1266EDA3F131F3A"/>
    <w:rsid w:val="00E300A0"/>
  </w:style>
  <w:style w:type="paragraph" w:customStyle="1" w:styleId="3B4EF4A2C6A043B78C9777F75AFC4B4F">
    <w:name w:val="3B4EF4A2C6A043B78C9777F75AFC4B4F"/>
    <w:rsid w:val="00E300A0"/>
  </w:style>
  <w:style w:type="paragraph" w:customStyle="1" w:styleId="E224C0B63CBE44EA8D56B07ED5575DB3">
    <w:name w:val="E224C0B63CBE44EA8D56B07ED5575DB3"/>
    <w:rsid w:val="00E300A0"/>
  </w:style>
  <w:style w:type="paragraph" w:customStyle="1" w:styleId="952B10B6D8B64363946F7B0166C84C31">
    <w:name w:val="952B10B6D8B64363946F7B0166C84C31"/>
    <w:rsid w:val="00E300A0"/>
  </w:style>
  <w:style w:type="paragraph" w:customStyle="1" w:styleId="36B80EC001EA46B79B3166D755FC58FB">
    <w:name w:val="36B80EC001EA46B79B3166D755FC58FB"/>
    <w:rsid w:val="00E300A0"/>
  </w:style>
  <w:style w:type="paragraph" w:customStyle="1" w:styleId="71ED96FC0CA545C891D3B3C3A58C5406">
    <w:name w:val="71ED96FC0CA545C891D3B3C3A58C5406"/>
    <w:rsid w:val="00E300A0"/>
  </w:style>
  <w:style w:type="paragraph" w:customStyle="1" w:styleId="4304E525B68D40CC8AC77C755CECB1F3">
    <w:name w:val="4304E525B68D40CC8AC77C755CECB1F3"/>
    <w:rsid w:val="00E300A0"/>
  </w:style>
  <w:style w:type="paragraph" w:customStyle="1" w:styleId="0D8C051991754B63B09D978BE76E010C">
    <w:name w:val="0D8C051991754B63B09D978BE76E010C"/>
    <w:rsid w:val="00E300A0"/>
  </w:style>
  <w:style w:type="paragraph" w:customStyle="1" w:styleId="B60668A7BED94A9E98327C6840BD858B">
    <w:name w:val="B60668A7BED94A9E98327C6840BD858B"/>
    <w:rsid w:val="00E300A0"/>
  </w:style>
  <w:style w:type="paragraph" w:customStyle="1" w:styleId="DEF961F2C9784DD5AD371ABA027E73C4">
    <w:name w:val="DEF961F2C9784DD5AD371ABA027E73C4"/>
    <w:rsid w:val="00E300A0"/>
  </w:style>
  <w:style w:type="paragraph" w:customStyle="1" w:styleId="D0B86A2DF9D447C688E792FB278242BF">
    <w:name w:val="D0B86A2DF9D447C688E792FB278242BF"/>
    <w:rsid w:val="00E300A0"/>
  </w:style>
  <w:style w:type="paragraph" w:customStyle="1" w:styleId="B40B64123FDC479BA0939143378FC222">
    <w:name w:val="B40B64123FDC479BA0939143378FC222"/>
    <w:rsid w:val="00E300A0"/>
  </w:style>
  <w:style w:type="paragraph" w:customStyle="1" w:styleId="BA5CCED1E9184AA495B2ABB6521F7969">
    <w:name w:val="BA5CCED1E9184AA495B2ABB6521F7969"/>
    <w:rsid w:val="00E300A0"/>
  </w:style>
  <w:style w:type="paragraph" w:customStyle="1" w:styleId="67C6E71EDC774CDFA073C43219F21B91">
    <w:name w:val="67C6E71EDC774CDFA073C43219F21B91"/>
    <w:rsid w:val="00E300A0"/>
  </w:style>
  <w:style w:type="paragraph" w:customStyle="1" w:styleId="D0554234C7734519A7207F9107D8E7D5">
    <w:name w:val="D0554234C7734519A7207F9107D8E7D5"/>
    <w:rsid w:val="00E300A0"/>
  </w:style>
  <w:style w:type="paragraph" w:customStyle="1" w:styleId="AC4783FC8EF14CBA8D8517D95CFF7DAA">
    <w:name w:val="AC4783FC8EF14CBA8D8517D95CFF7DAA"/>
    <w:rsid w:val="00E300A0"/>
  </w:style>
  <w:style w:type="paragraph" w:customStyle="1" w:styleId="5C5DE2F24210489E809B0462D839EE87">
    <w:name w:val="5C5DE2F24210489E809B0462D839EE87"/>
    <w:rsid w:val="00E300A0"/>
  </w:style>
  <w:style w:type="paragraph" w:customStyle="1" w:styleId="E741653EE63C43CF9C2807D7058EF571">
    <w:name w:val="E741653EE63C43CF9C2807D7058EF571"/>
    <w:rsid w:val="00E300A0"/>
  </w:style>
  <w:style w:type="paragraph" w:customStyle="1" w:styleId="C64C29C8013040CE8A56D4F8E77C6F54">
    <w:name w:val="C64C29C8013040CE8A56D4F8E77C6F54"/>
    <w:rsid w:val="00E300A0"/>
  </w:style>
  <w:style w:type="paragraph" w:customStyle="1" w:styleId="6BF25DDC05BC4DA9B4B19799BA044ADB">
    <w:name w:val="6BF25DDC05BC4DA9B4B19799BA044ADB"/>
    <w:rsid w:val="00E300A0"/>
  </w:style>
  <w:style w:type="paragraph" w:customStyle="1" w:styleId="A663997709DA449AAD6E56FB1B2D90BA">
    <w:name w:val="A663997709DA449AAD6E56FB1B2D90BA"/>
    <w:rsid w:val="00E300A0"/>
  </w:style>
  <w:style w:type="paragraph" w:customStyle="1" w:styleId="9946812B0D8F4A6D85D0F38058060749">
    <w:name w:val="9946812B0D8F4A6D85D0F38058060749"/>
    <w:rsid w:val="00E300A0"/>
  </w:style>
  <w:style w:type="paragraph" w:customStyle="1" w:styleId="4520099E16274E12BDF23EE2D154AA33">
    <w:name w:val="4520099E16274E12BDF23EE2D154AA33"/>
    <w:rsid w:val="00E300A0"/>
  </w:style>
  <w:style w:type="paragraph" w:customStyle="1" w:styleId="1D0F6F428BA54BA9BDD018D4A27941E3">
    <w:name w:val="1D0F6F428BA54BA9BDD018D4A27941E3"/>
    <w:rsid w:val="00E300A0"/>
  </w:style>
  <w:style w:type="paragraph" w:customStyle="1" w:styleId="7BC31BD3F61B466BA32E7957DC4AA718">
    <w:name w:val="7BC31BD3F61B466BA32E7957DC4AA718"/>
    <w:rsid w:val="00E300A0"/>
  </w:style>
  <w:style w:type="paragraph" w:customStyle="1" w:styleId="028CC6B36000480FBC072BCB480E6FDD">
    <w:name w:val="028CC6B36000480FBC072BCB480E6FDD"/>
    <w:rsid w:val="00E300A0"/>
  </w:style>
  <w:style w:type="paragraph" w:customStyle="1" w:styleId="D03CC59A98CE4255A85CEBE375172D3C">
    <w:name w:val="D03CC59A98CE4255A85CEBE375172D3C"/>
    <w:rsid w:val="00E300A0"/>
  </w:style>
  <w:style w:type="paragraph" w:customStyle="1" w:styleId="64EBB3855D3948D6BE013FC8B6035497">
    <w:name w:val="64EBB3855D3948D6BE013FC8B6035497"/>
    <w:rsid w:val="00E300A0"/>
  </w:style>
  <w:style w:type="paragraph" w:customStyle="1" w:styleId="F56C30E86DCA47D7969DF74C688C1D2F">
    <w:name w:val="F56C30E86DCA47D7969DF74C688C1D2F"/>
    <w:rsid w:val="00E300A0"/>
  </w:style>
  <w:style w:type="paragraph" w:customStyle="1" w:styleId="D82CA065915845E28FAF7FA1E84FDEA1">
    <w:name w:val="D82CA065915845E28FAF7FA1E84FDEA1"/>
    <w:rsid w:val="00E300A0"/>
  </w:style>
  <w:style w:type="paragraph" w:customStyle="1" w:styleId="F77C6FF05CBA40E5A7CCAB2C3990792F">
    <w:name w:val="F77C6FF05CBA40E5A7CCAB2C3990792F"/>
    <w:rsid w:val="00E300A0"/>
  </w:style>
  <w:style w:type="paragraph" w:customStyle="1" w:styleId="8D53D953EB174F5BA04F2F3D6EBF6EF4">
    <w:name w:val="8D53D953EB174F5BA04F2F3D6EBF6EF4"/>
    <w:rsid w:val="00E300A0"/>
  </w:style>
  <w:style w:type="paragraph" w:customStyle="1" w:styleId="6A765661EB7B4813BFDF43904395BD82">
    <w:name w:val="6A765661EB7B4813BFDF43904395BD82"/>
    <w:rsid w:val="00E300A0"/>
  </w:style>
  <w:style w:type="paragraph" w:customStyle="1" w:styleId="4B56C6E391CD4056B925AF7D77FF723B">
    <w:name w:val="4B56C6E391CD4056B925AF7D77FF723B"/>
    <w:rsid w:val="00E300A0"/>
  </w:style>
  <w:style w:type="paragraph" w:customStyle="1" w:styleId="DFD622A2DF1B461AA5560F531211A44B">
    <w:name w:val="DFD622A2DF1B461AA5560F531211A44B"/>
    <w:rsid w:val="00E300A0"/>
  </w:style>
  <w:style w:type="paragraph" w:customStyle="1" w:styleId="7E97B97C59704D0D96746CA31462B0E6">
    <w:name w:val="7E97B97C59704D0D96746CA31462B0E6"/>
    <w:rsid w:val="00E300A0"/>
  </w:style>
  <w:style w:type="paragraph" w:customStyle="1" w:styleId="1CDE06C8997544018EE0E7152FD07B40">
    <w:name w:val="1CDE06C8997544018EE0E7152FD07B40"/>
    <w:rsid w:val="00E300A0"/>
  </w:style>
  <w:style w:type="paragraph" w:customStyle="1" w:styleId="FB45DF909A1B43E8BA00F48F59FD7EB4">
    <w:name w:val="FB45DF909A1B43E8BA00F48F59FD7EB4"/>
    <w:rsid w:val="00E300A0"/>
  </w:style>
  <w:style w:type="paragraph" w:customStyle="1" w:styleId="B4AE7ECD4CDE4673AC99511423911F8B">
    <w:name w:val="B4AE7ECD4CDE4673AC99511423911F8B"/>
    <w:rsid w:val="00E300A0"/>
  </w:style>
  <w:style w:type="paragraph" w:customStyle="1" w:styleId="73FC8FD7DC01479E80EF63AB10D10FD3">
    <w:name w:val="73FC8FD7DC01479E80EF63AB10D10FD3"/>
    <w:rsid w:val="00E300A0"/>
  </w:style>
  <w:style w:type="paragraph" w:customStyle="1" w:styleId="03D9BD15C5E042FEB023FDE0FCE46E3C">
    <w:name w:val="03D9BD15C5E042FEB023FDE0FCE46E3C"/>
    <w:rsid w:val="00E300A0"/>
  </w:style>
  <w:style w:type="paragraph" w:customStyle="1" w:styleId="E1DA74CA0BCB4E05AEBE01A7F871B4EA">
    <w:name w:val="E1DA74CA0BCB4E05AEBE01A7F871B4EA"/>
    <w:rsid w:val="00E300A0"/>
  </w:style>
  <w:style w:type="paragraph" w:customStyle="1" w:styleId="C33B2B7D99A345DEAA5BB5C8F376A780">
    <w:name w:val="C33B2B7D99A345DEAA5BB5C8F376A780"/>
    <w:rsid w:val="00E300A0"/>
  </w:style>
  <w:style w:type="paragraph" w:customStyle="1" w:styleId="151ABD9D1B8147F88E4C89EBE505E27D">
    <w:name w:val="151ABD9D1B8147F88E4C89EBE505E27D"/>
    <w:rsid w:val="00E300A0"/>
  </w:style>
  <w:style w:type="paragraph" w:customStyle="1" w:styleId="AF83185A81B44CA88D0585BAE68246D4">
    <w:name w:val="AF83185A81B44CA88D0585BAE68246D4"/>
    <w:rsid w:val="00E300A0"/>
  </w:style>
  <w:style w:type="paragraph" w:customStyle="1" w:styleId="54717A080A5C41CAA8BD0B2028B12D66">
    <w:name w:val="54717A080A5C41CAA8BD0B2028B12D66"/>
    <w:rsid w:val="00E300A0"/>
  </w:style>
  <w:style w:type="paragraph" w:customStyle="1" w:styleId="A45BB11652D4479AA13A63065C8706F0">
    <w:name w:val="A45BB11652D4479AA13A63065C8706F0"/>
    <w:rsid w:val="00E300A0"/>
  </w:style>
  <w:style w:type="paragraph" w:customStyle="1" w:styleId="489B98156C9D46299A6A7501724E626B">
    <w:name w:val="489B98156C9D46299A6A7501724E626B"/>
    <w:rsid w:val="00E300A0"/>
  </w:style>
  <w:style w:type="paragraph" w:customStyle="1" w:styleId="FEE8E0C5765D4728A60364C1B40E57D6">
    <w:name w:val="FEE8E0C5765D4728A60364C1B40E57D6"/>
    <w:rsid w:val="00E300A0"/>
  </w:style>
  <w:style w:type="paragraph" w:customStyle="1" w:styleId="D9DE4367E87844D892408A18FA345A58">
    <w:name w:val="D9DE4367E87844D892408A18FA345A58"/>
    <w:rsid w:val="00E300A0"/>
  </w:style>
  <w:style w:type="paragraph" w:customStyle="1" w:styleId="31A5AB62651C4A7CAF3DD569205AA10B">
    <w:name w:val="31A5AB62651C4A7CAF3DD569205AA10B"/>
    <w:rsid w:val="00E300A0"/>
  </w:style>
  <w:style w:type="paragraph" w:customStyle="1" w:styleId="F51A8289E87B4083A3C6A016D93E3F03">
    <w:name w:val="F51A8289E87B4083A3C6A016D93E3F03"/>
    <w:rsid w:val="00E300A0"/>
  </w:style>
  <w:style w:type="paragraph" w:customStyle="1" w:styleId="9359FF09D8DF49B7B016D0AE91F454FB">
    <w:name w:val="9359FF09D8DF49B7B016D0AE91F454FB"/>
    <w:rsid w:val="00E300A0"/>
  </w:style>
  <w:style w:type="paragraph" w:customStyle="1" w:styleId="C97D47BC629A445DA55FB9FB199763A7">
    <w:name w:val="C97D47BC629A445DA55FB9FB199763A7"/>
    <w:rsid w:val="00E300A0"/>
  </w:style>
  <w:style w:type="paragraph" w:customStyle="1" w:styleId="202E6308C6A241458B8CDD80EB96C00D">
    <w:name w:val="202E6308C6A241458B8CDD80EB96C00D"/>
    <w:rsid w:val="00E300A0"/>
  </w:style>
  <w:style w:type="paragraph" w:customStyle="1" w:styleId="C17EEF50EF394265AEB2BCCB80DE919B">
    <w:name w:val="C17EEF50EF394265AEB2BCCB80DE919B"/>
    <w:rsid w:val="00E300A0"/>
  </w:style>
  <w:style w:type="paragraph" w:customStyle="1" w:styleId="3D69F24A98754EB5962C08F58E1BE554">
    <w:name w:val="3D69F24A98754EB5962C08F58E1BE554"/>
    <w:rsid w:val="00E300A0"/>
  </w:style>
  <w:style w:type="paragraph" w:customStyle="1" w:styleId="D99748C744964E0B9EB31772758ADC7F">
    <w:name w:val="D99748C744964E0B9EB31772758ADC7F"/>
    <w:rsid w:val="00E300A0"/>
  </w:style>
  <w:style w:type="paragraph" w:customStyle="1" w:styleId="C2264164077A4115B38B94C568668DB5">
    <w:name w:val="C2264164077A4115B38B94C568668DB5"/>
    <w:rsid w:val="00E300A0"/>
  </w:style>
  <w:style w:type="paragraph" w:customStyle="1" w:styleId="2312913BAD36475FB2732FF6345EF8FE">
    <w:name w:val="2312913BAD36475FB2732FF6345EF8FE"/>
    <w:rsid w:val="00E300A0"/>
  </w:style>
  <w:style w:type="paragraph" w:customStyle="1" w:styleId="119FF99B40F04E49A03FD55478E4B639">
    <w:name w:val="119FF99B40F04E49A03FD55478E4B639"/>
    <w:rsid w:val="00E300A0"/>
  </w:style>
  <w:style w:type="paragraph" w:customStyle="1" w:styleId="75E69267602A4158934BE62DB369672A">
    <w:name w:val="75E69267602A4158934BE62DB369672A"/>
    <w:rsid w:val="00E300A0"/>
  </w:style>
  <w:style w:type="paragraph" w:customStyle="1" w:styleId="D5151F2FA6864EDDACC451912AD5951D">
    <w:name w:val="D5151F2FA6864EDDACC451912AD5951D"/>
    <w:rsid w:val="00E300A0"/>
  </w:style>
  <w:style w:type="paragraph" w:customStyle="1" w:styleId="F69F363534CC42979594EA2C23F6298E">
    <w:name w:val="F69F363534CC42979594EA2C23F6298E"/>
    <w:rsid w:val="00E300A0"/>
  </w:style>
  <w:style w:type="paragraph" w:customStyle="1" w:styleId="68C5AC3915354909B4C0645FE2D15761">
    <w:name w:val="68C5AC3915354909B4C0645FE2D15761"/>
    <w:rsid w:val="00E300A0"/>
  </w:style>
  <w:style w:type="paragraph" w:customStyle="1" w:styleId="AF8EFED416294D08A1271FDFD539B60F">
    <w:name w:val="AF8EFED416294D08A1271FDFD539B60F"/>
    <w:rsid w:val="00E300A0"/>
  </w:style>
  <w:style w:type="paragraph" w:customStyle="1" w:styleId="A3988B5BF4F14AC1A3D9E161CEBE59CC">
    <w:name w:val="A3988B5BF4F14AC1A3D9E161CEBE59CC"/>
    <w:rsid w:val="00E300A0"/>
  </w:style>
  <w:style w:type="paragraph" w:customStyle="1" w:styleId="AB408DEEECC34396BE5F2E76DC00F302">
    <w:name w:val="AB408DEEECC34396BE5F2E76DC00F302"/>
    <w:rsid w:val="00E300A0"/>
  </w:style>
  <w:style w:type="paragraph" w:customStyle="1" w:styleId="B62D11CDEDA14611B55B107398BC53A2">
    <w:name w:val="B62D11CDEDA14611B55B107398BC53A2"/>
    <w:rsid w:val="00E300A0"/>
  </w:style>
  <w:style w:type="paragraph" w:customStyle="1" w:styleId="55D893163DF84568B251478FC96D3812">
    <w:name w:val="55D893163DF84568B251478FC96D3812"/>
    <w:rsid w:val="00E300A0"/>
  </w:style>
  <w:style w:type="paragraph" w:customStyle="1" w:styleId="C0F76A29BD6741B9B1637F66F2D88808">
    <w:name w:val="C0F76A29BD6741B9B1637F66F2D88808"/>
    <w:rsid w:val="00E300A0"/>
  </w:style>
  <w:style w:type="paragraph" w:customStyle="1" w:styleId="20DFD7C441904049B307C404A3F8DFA4">
    <w:name w:val="20DFD7C441904049B307C404A3F8DFA4"/>
    <w:rsid w:val="00E300A0"/>
  </w:style>
  <w:style w:type="paragraph" w:customStyle="1" w:styleId="08A8D3AD43A64EE49AB4EF61D9FCD0D0">
    <w:name w:val="08A8D3AD43A64EE49AB4EF61D9FCD0D0"/>
    <w:rsid w:val="00E300A0"/>
  </w:style>
  <w:style w:type="paragraph" w:customStyle="1" w:styleId="D6D57177899E449682F87EC9C00D01FB">
    <w:name w:val="D6D57177899E449682F87EC9C00D01FB"/>
    <w:rsid w:val="00E300A0"/>
  </w:style>
  <w:style w:type="paragraph" w:customStyle="1" w:styleId="3C07438DFBFD4D05AB40B761DFD56BA5">
    <w:name w:val="3C07438DFBFD4D05AB40B761DFD56BA5"/>
    <w:rsid w:val="00E300A0"/>
  </w:style>
  <w:style w:type="paragraph" w:customStyle="1" w:styleId="E24BC07BD52D4E608BB9B29F0DF0B948">
    <w:name w:val="E24BC07BD52D4E608BB9B29F0DF0B948"/>
    <w:rsid w:val="00E300A0"/>
  </w:style>
  <w:style w:type="paragraph" w:customStyle="1" w:styleId="3C9EB9F8D68B491993F84006B41AFA0E">
    <w:name w:val="3C9EB9F8D68B491993F84006B41AFA0E"/>
    <w:rsid w:val="00E300A0"/>
  </w:style>
  <w:style w:type="paragraph" w:customStyle="1" w:styleId="40077AF420EA477DB61F94C4ECD8756D">
    <w:name w:val="40077AF420EA477DB61F94C4ECD8756D"/>
    <w:rsid w:val="00E300A0"/>
  </w:style>
  <w:style w:type="paragraph" w:customStyle="1" w:styleId="BDD18E0EF3394258B762E51812D6CAB6">
    <w:name w:val="BDD18E0EF3394258B762E51812D6CAB6"/>
    <w:rsid w:val="00E300A0"/>
  </w:style>
  <w:style w:type="paragraph" w:customStyle="1" w:styleId="3FEB764956664E7893499295C6CE9CB5">
    <w:name w:val="3FEB764956664E7893499295C6CE9CB5"/>
    <w:rsid w:val="00E300A0"/>
  </w:style>
  <w:style w:type="paragraph" w:customStyle="1" w:styleId="80A917B538A0443C99BAB886D0DF0436">
    <w:name w:val="80A917B538A0443C99BAB886D0DF0436"/>
    <w:rsid w:val="00E300A0"/>
  </w:style>
  <w:style w:type="paragraph" w:customStyle="1" w:styleId="989CC59C59B645AD9E9B573AA1EA4DD9">
    <w:name w:val="989CC59C59B645AD9E9B573AA1EA4DD9"/>
    <w:rsid w:val="00E300A0"/>
  </w:style>
  <w:style w:type="paragraph" w:customStyle="1" w:styleId="4D43C7CE8F35435AB46C62B03CDAAC53">
    <w:name w:val="4D43C7CE8F35435AB46C62B03CDAAC53"/>
    <w:rsid w:val="00E300A0"/>
  </w:style>
  <w:style w:type="paragraph" w:customStyle="1" w:styleId="77869E23CB4041C2920E49C7C6BCDACE">
    <w:name w:val="77869E23CB4041C2920E49C7C6BCDACE"/>
    <w:rsid w:val="00E300A0"/>
  </w:style>
  <w:style w:type="paragraph" w:customStyle="1" w:styleId="97DBA5A54E894E86ABF85515D10C1AD0">
    <w:name w:val="97DBA5A54E894E86ABF85515D10C1AD0"/>
    <w:rsid w:val="00E300A0"/>
  </w:style>
  <w:style w:type="paragraph" w:customStyle="1" w:styleId="DACACACE7010413A92708B9BDE8AD141">
    <w:name w:val="DACACACE7010413A92708B9BDE8AD141"/>
    <w:rsid w:val="00E300A0"/>
  </w:style>
  <w:style w:type="paragraph" w:customStyle="1" w:styleId="9F4CD5C40BC543568F4E8846DB62E3AA">
    <w:name w:val="9F4CD5C40BC543568F4E8846DB62E3AA"/>
    <w:rsid w:val="00E300A0"/>
  </w:style>
  <w:style w:type="paragraph" w:customStyle="1" w:styleId="6717EB8236F74C1FA40027AEB5227D13">
    <w:name w:val="6717EB8236F74C1FA40027AEB5227D13"/>
    <w:rsid w:val="00E300A0"/>
  </w:style>
  <w:style w:type="paragraph" w:customStyle="1" w:styleId="AF53F9BDC7944998A8637C26B7EF56A7">
    <w:name w:val="AF53F9BDC7944998A8637C26B7EF56A7"/>
    <w:rsid w:val="00E300A0"/>
  </w:style>
  <w:style w:type="paragraph" w:customStyle="1" w:styleId="0D497274C90E43F2A4B4CA871BA4B0E9">
    <w:name w:val="0D497274C90E43F2A4B4CA871BA4B0E9"/>
    <w:rsid w:val="00E300A0"/>
  </w:style>
  <w:style w:type="paragraph" w:customStyle="1" w:styleId="84448E2B90C04D5A9FD4004B3E7FF051">
    <w:name w:val="84448E2B90C04D5A9FD4004B3E7FF051"/>
    <w:rsid w:val="00E300A0"/>
  </w:style>
  <w:style w:type="paragraph" w:customStyle="1" w:styleId="AD059BF21EC542D58357BC2C9328CE07">
    <w:name w:val="AD059BF21EC542D58357BC2C9328CE07"/>
    <w:rsid w:val="00E300A0"/>
  </w:style>
  <w:style w:type="paragraph" w:customStyle="1" w:styleId="5545D67B23744B0C83D8561DF82552C9">
    <w:name w:val="5545D67B23744B0C83D8561DF82552C9"/>
    <w:rsid w:val="00E300A0"/>
  </w:style>
  <w:style w:type="paragraph" w:customStyle="1" w:styleId="074AB1E8639048C0A7269D01B8F7F264">
    <w:name w:val="074AB1E8639048C0A7269D01B8F7F264"/>
    <w:rsid w:val="00E300A0"/>
  </w:style>
  <w:style w:type="paragraph" w:customStyle="1" w:styleId="109DF27F4F3B4E4BAB9698AB4D8A8F2E">
    <w:name w:val="109DF27F4F3B4E4BAB9698AB4D8A8F2E"/>
    <w:rsid w:val="00E300A0"/>
  </w:style>
  <w:style w:type="paragraph" w:customStyle="1" w:styleId="9B81186A870A4B89AF0AF3A8172DE837">
    <w:name w:val="9B81186A870A4B89AF0AF3A8172DE837"/>
    <w:rsid w:val="00E300A0"/>
  </w:style>
  <w:style w:type="paragraph" w:customStyle="1" w:styleId="CDD4E5263E764E678890466FAD289A46">
    <w:name w:val="CDD4E5263E764E678890466FAD289A46"/>
    <w:rsid w:val="00E300A0"/>
  </w:style>
  <w:style w:type="paragraph" w:customStyle="1" w:styleId="D2BB78C067E343C89BDF6EA2B00825CF">
    <w:name w:val="D2BB78C067E343C89BDF6EA2B00825CF"/>
    <w:rsid w:val="00E300A0"/>
  </w:style>
  <w:style w:type="paragraph" w:customStyle="1" w:styleId="BDBA610EDC604B6E9B327DADC09D2C73">
    <w:name w:val="BDBA610EDC604B6E9B327DADC09D2C73"/>
    <w:rsid w:val="00E300A0"/>
  </w:style>
  <w:style w:type="paragraph" w:customStyle="1" w:styleId="3F64293F807E4A7EAE223B42383B131D">
    <w:name w:val="3F64293F807E4A7EAE223B42383B131D"/>
    <w:rsid w:val="00E300A0"/>
  </w:style>
  <w:style w:type="paragraph" w:customStyle="1" w:styleId="B4FA9D65F0BF477893F6B6C7719610E5">
    <w:name w:val="B4FA9D65F0BF477893F6B6C7719610E5"/>
    <w:rsid w:val="00E300A0"/>
  </w:style>
  <w:style w:type="paragraph" w:customStyle="1" w:styleId="07A0F0F211F94FEC956F47480B79C27F">
    <w:name w:val="07A0F0F211F94FEC956F47480B79C27F"/>
    <w:rsid w:val="00E300A0"/>
  </w:style>
  <w:style w:type="paragraph" w:customStyle="1" w:styleId="F6DDD1FCF31E40B689314A4917F8B3E5">
    <w:name w:val="F6DDD1FCF31E40B689314A4917F8B3E5"/>
    <w:rsid w:val="00E300A0"/>
  </w:style>
  <w:style w:type="paragraph" w:customStyle="1" w:styleId="373145500E104394BB004479306257AB">
    <w:name w:val="373145500E104394BB004479306257AB"/>
    <w:rsid w:val="00E300A0"/>
  </w:style>
  <w:style w:type="paragraph" w:customStyle="1" w:styleId="B99BF48A061D4BF78A26F5B24EC1C4CB">
    <w:name w:val="B99BF48A061D4BF78A26F5B24EC1C4CB"/>
    <w:rsid w:val="00E300A0"/>
  </w:style>
  <w:style w:type="paragraph" w:customStyle="1" w:styleId="8EEFCFC3F43B4B58A5C616B47C6FF313">
    <w:name w:val="8EEFCFC3F43B4B58A5C616B47C6FF313"/>
    <w:rsid w:val="00E300A0"/>
  </w:style>
  <w:style w:type="paragraph" w:customStyle="1" w:styleId="B970A8D900824BAD8F3A7F2CC8A4027B">
    <w:name w:val="B970A8D900824BAD8F3A7F2CC8A4027B"/>
    <w:rsid w:val="00E300A0"/>
  </w:style>
  <w:style w:type="paragraph" w:customStyle="1" w:styleId="C45943AFF5724225B58E2E447F6C0C03">
    <w:name w:val="C45943AFF5724225B58E2E447F6C0C03"/>
    <w:rsid w:val="00E300A0"/>
  </w:style>
  <w:style w:type="paragraph" w:customStyle="1" w:styleId="FC1D99556AF141A78B2C5F158A8BB21D">
    <w:name w:val="FC1D99556AF141A78B2C5F158A8BB21D"/>
    <w:rsid w:val="00E300A0"/>
  </w:style>
  <w:style w:type="paragraph" w:customStyle="1" w:styleId="99104CBB5AEC4E4280837AD356BB7FAF">
    <w:name w:val="99104CBB5AEC4E4280837AD356BB7FAF"/>
    <w:rsid w:val="00E300A0"/>
  </w:style>
  <w:style w:type="paragraph" w:customStyle="1" w:styleId="E25700F828F245F9804A4FE0D6D027BD">
    <w:name w:val="E25700F828F245F9804A4FE0D6D027BD"/>
    <w:rsid w:val="00E300A0"/>
  </w:style>
  <w:style w:type="paragraph" w:customStyle="1" w:styleId="4272074F40CD43EEAC0C72F5410B5132">
    <w:name w:val="4272074F40CD43EEAC0C72F5410B5132"/>
    <w:rsid w:val="00E300A0"/>
  </w:style>
  <w:style w:type="paragraph" w:customStyle="1" w:styleId="76C82AD24EC942CDBAA9815B5C87B357">
    <w:name w:val="76C82AD24EC942CDBAA9815B5C87B357"/>
    <w:rsid w:val="00E300A0"/>
  </w:style>
  <w:style w:type="paragraph" w:customStyle="1" w:styleId="0D106C0CBDDF4216948A5D906B7B755E">
    <w:name w:val="0D106C0CBDDF4216948A5D906B7B755E"/>
    <w:rsid w:val="00E300A0"/>
  </w:style>
  <w:style w:type="paragraph" w:customStyle="1" w:styleId="464C402F97A04DDC922F85DF4BEC63E7">
    <w:name w:val="464C402F97A04DDC922F85DF4BEC63E7"/>
    <w:rsid w:val="00E300A0"/>
  </w:style>
  <w:style w:type="paragraph" w:customStyle="1" w:styleId="FA5CEF4F3CC04E43AB21086CD5519166">
    <w:name w:val="FA5CEF4F3CC04E43AB21086CD5519166"/>
    <w:rsid w:val="00E300A0"/>
  </w:style>
  <w:style w:type="paragraph" w:customStyle="1" w:styleId="78771121DE2F4F8E817B8319CE84E0CE">
    <w:name w:val="78771121DE2F4F8E817B8319CE84E0CE"/>
    <w:rsid w:val="00E300A0"/>
  </w:style>
  <w:style w:type="paragraph" w:customStyle="1" w:styleId="E54F4300633E478193CAFCBD3D13FA26">
    <w:name w:val="E54F4300633E478193CAFCBD3D13FA26"/>
    <w:rsid w:val="00E300A0"/>
  </w:style>
  <w:style w:type="paragraph" w:customStyle="1" w:styleId="5421C2B3AC3C4710A14872DD8AE9F319">
    <w:name w:val="5421C2B3AC3C4710A14872DD8AE9F319"/>
    <w:rsid w:val="00E300A0"/>
  </w:style>
  <w:style w:type="paragraph" w:customStyle="1" w:styleId="C9EEE8322D6B4F6992138E2FC8136100">
    <w:name w:val="C9EEE8322D6B4F6992138E2FC8136100"/>
    <w:rsid w:val="00E300A0"/>
  </w:style>
  <w:style w:type="paragraph" w:customStyle="1" w:styleId="6CD5E8BE2BCB4E4EB32DFE6C2B16225B">
    <w:name w:val="6CD5E8BE2BCB4E4EB32DFE6C2B16225B"/>
    <w:rsid w:val="00E300A0"/>
  </w:style>
  <w:style w:type="paragraph" w:customStyle="1" w:styleId="330133C66A1A495DBCC2263321CC99E9">
    <w:name w:val="330133C66A1A495DBCC2263321CC99E9"/>
    <w:rsid w:val="00E300A0"/>
  </w:style>
  <w:style w:type="paragraph" w:customStyle="1" w:styleId="06FCFAAAFF454514982D18FCD6EA10CD">
    <w:name w:val="06FCFAAAFF454514982D18FCD6EA10CD"/>
    <w:rsid w:val="00E300A0"/>
  </w:style>
  <w:style w:type="paragraph" w:customStyle="1" w:styleId="12147CD784664487B772F2D1016FB391">
    <w:name w:val="12147CD784664487B772F2D1016FB391"/>
    <w:rsid w:val="00E300A0"/>
  </w:style>
  <w:style w:type="paragraph" w:customStyle="1" w:styleId="C8D6909ED9C2407C8B67AC36C46DBE2E">
    <w:name w:val="C8D6909ED9C2407C8B67AC36C46DBE2E"/>
    <w:rsid w:val="00E300A0"/>
  </w:style>
  <w:style w:type="paragraph" w:customStyle="1" w:styleId="37E70E8F312E4B72AB5077859BA244DA">
    <w:name w:val="37E70E8F312E4B72AB5077859BA244DA"/>
    <w:rsid w:val="00E300A0"/>
  </w:style>
  <w:style w:type="paragraph" w:customStyle="1" w:styleId="15729DDDE7D54DF59AC145A6BF8D2448">
    <w:name w:val="15729DDDE7D54DF59AC145A6BF8D2448"/>
    <w:rsid w:val="00E300A0"/>
  </w:style>
  <w:style w:type="paragraph" w:customStyle="1" w:styleId="22B7BDE697D54048A8C3FB4396FC0681">
    <w:name w:val="22B7BDE697D54048A8C3FB4396FC0681"/>
    <w:rsid w:val="00E300A0"/>
  </w:style>
  <w:style w:type="paragraph" w:customStyle="1" w:styleId="5A847B0436DC4ECE8AFCF94B6B0E243B">
    <w:name w:val="5A847B0436DC4ECE8AFCF94B6B0E243B"/>
    <w:rsid w:val="00E300A0"/>
  </w:style>
  <w:style w:type="paragraph" w:customStyle="1" w:styleId="754A1993653E4E188977070CDF236ECD">
    <w:name w:val="754A1993653E4E188977070CDF236ECD"/>
    <w:rsid w:val="00E300A0"/>
  </w:style>
  <w:style w:type="paragraph" w:customStyle="1" w:styleId="0BEDED3488AD400B9B74C984DDD809F8">
    <w:name w:val="0BEDED3488AD400B9B74C984DDD809F8"/>
    <w:rsid w:val="00E300A0"/>
  </w:style>
  <w:style w:type="paragraph" w:customStyle="1" w:styleId="928726716B014324B64DC56B250A3357">
    <w:name w:val="928726716B014324B64DC56B250A3357"/>
    <w:rsid w:val="00E300A0"/>
  </w:style>
  <w:style w:type="paragraph" w:customStyle="1" w:styleId="3E111D6CA81C474780AD1C45D388B201">
    <w:name w:val="3E111D6CA81C474780AD1C45D388B201"/>
    <w:rsid w:val="00E300A0"/>
  </w:style>
  <w:style w:type="paragraph" w:customStyle="1" w:styleId="E09696C730364050A1314BC8B32A8D17">
    <w:name w:val="E09696C730364050A1314BC8B32A8D17"/>
    <w:rsid w:val="00E300A0"/>
  </w:style>
  <w:style w:type="paragraph" w:customStyle="1" w:styleId="8E1FBC0A8BE44DC595213C30A29E4BC5">
    <w:name w:val="8E1FBC0A8BE44DC595213C30A29E4BC5"/>
    <w:rsid w:val="00E300A0"/>
  </w:style>
  <w:style w:type="paragraph" w:customStyle="1" w:styleId="8BDDB240343D495896659636BBD3560F">
    <w:name w:val="8BDDB240343D495896659636BBD3560F"/>
    <w:rsid w:val="00E300A0"/>
  </w:style>
  <w:style w:type="paragraph" w:customStyle="1" w:styleId="723B18A0170A47BEA0D7D6A57DBC3B9D">
    <w:name w:val="723B18A0170A47BEA0D7D6A57DBC3B9D"/>
    <w:rsid w:val="00E300A0"/>
  </w:style>
  <w:style w:type="paragraph" w:customStyle="1" w:styleId="F994B536F484414091C845F7D7CB641F">
    <w:name w:val="F994B536F484414091C845F7D7CB641F"/>
    <w:rsid w:val="00E300A0"/>
  </w:style>
  <w:style w:type="paragraph" w:customStyle="1" w:styleId="0B309121F36C4D66924DEB56A452425F">
    <w:name w:val="0B309121F36C4D66924DEB56A452425F"/>
    <w:rsid w:val="00E300A0"/>
  </w:style>
  <w:style w:type="paragraph" w:customStyle="1" w:styleId="0F9D3990A346402AB3B4BF392FAB16C8">
    <w:name w:val="0F9D3990A346402AB3B4BF392FAB16C8"/>
    <w:rsid w:val="00E300A0"/>
  </w:style>
  <w:style w:type="paragraph" w:customStyle="1" w:styleId="EB1D625443324929A2895B3AC9983FB3">
    <w:name w:val="EB1D625443324929A2895B3AC9983FB3"/>
    <w:rsid w:val="00E300A0"/>
  </w:style>
  <w:style w:type="paragraph" w:customStyle="1" w:styleId="55FCE6C7857B4B3A90B93613995020D3">
    <w:name w:val="55FCE6C7857B4B3A90B93613995020D3"/>
    <w:rsid w:val="00E300A0"/>
  </w:style>
  <w:style w:type="paragraph" w:customStyle="1" w:styleId="AC812AAD42444954A95EFA2ED3534AB3">
    <w:name w:val="AC812AAD42444954A95EFA2ED3534AB3"/>
    <w:rsid w:val="00E300A0"/>
  </w:style>
  <w:style w:type="paragraph" w:customStyle="1" w:styleId="863761993FDF4478893FA431CD63C8F1">
    <w:name w:val="863761993FDF4478893FA431CD63C8F1"/>
    <w:rsid w:val="00E300A0"/>
  </w:style>
  <w:style w:type="paragraph" w:customStyle="1" w:styleId="458F976E0E204CDBA30910A142185C01">
    <w:name w:val="458F976E0E204CDBA30910A142185C01"/>
    <w:rsid w:val="00E300A0"/>
  </w:style>
  <w:style w:type="paragraph" w:customStyle="1" w:styleId="5C0002CB65A24ACE9A9F97605DC3B389">
    <w:name w:val="5C0002CB65A24ACE9A9F97605DC3B389"/>
    <w:rsid w:val="00E300A0"/>
  </w:style>
  <w:style w:type="paragraph" w:customStyle="1" w:styleId="A8CFFB56CECF4A1B81E80DE0D59514AD">
    <w:name w:val="A8CFFB56CECF4A1B81E80DE0D59514AD"/>
    <w:rsid w:val="00E300A0"/>
  </w:style>
  <w:style w:type="paragraph" w:customStyle="1" w:styleId="A5F58355E84B40F4BC1BAFF6E72595EC">
    <w:name w:val="A5F58355E84B40F4BC1BAFF6E72595EC"/>
    <w:rsid w:val="00E300A0"/>
  </w:style>
  <w:style w:type="paragraph" w:customStyle="1" w:styleId="717ED1CBAB2F4A8BBD433B24871DB4EC">
    <w:name w:val="717ED1CBAB2F4A8BBD433B24871DB4EC"/>
    <w:rsid w:val="00E300A0"/>
  </w:style>
  <w:style w:type="paragraph" w:customStyle="1" w:styleId="862D4102AC1F4A6A8894B26CE97B082B">
    <w:name w:val="862D4102AC1F4A6A8894B26CE97B082B"/>
    <w:rsid w:val="00E300A0"/>
  </w:style>
  <w:style w:type="paragraph" w:customStyle="1" w:styleId="BC3CBE26404948C5925F97B188A780FE">
    <w:name w:val="BC3CBE26404948C5925F97B188A780FE"/>
    <w:rsid w:val="00E300A0"/>
  </w:style>
  <w:style w:type="paragraph" w:customStyle="1" w:styleId="D6C261A6ED9B47E5B03FCD88241B4C2E">
    <w:name w:val="D6C261A6ED9B47E5B03FCD88241B4C2E"/>
    <w:rsid w:val="00E300A0"/>
  </w:style>
  <w:style w:type="paragraph" w:customStyle="1" w:styleId="C326094F9973450FB4B7E6310008B473">
    <w:name w:val="C326094F9973450FB4B7E6310008B473"/>
    <w:rsid w:val="00E300A0"/>
  </w:style>
  <w:style w:type="paragraph" w:customStyle="1" w:styleId="341BAB92D8A34D1B897EEF8C0D9FBC67">
    <w:name w:val="341BAB92D8A34D1B897EEF8C0D9FBC67"/>
    <w:rsid w:val="00E300A0"/>
  </w:style>
  <w:style w:type="paragraph" w:customStyle="1" w:styleId="A3B955FF56DF412A8BC5BB557CE287FD">
    <w:name w:val="A3B955FF56DF412A8BC5BB557CE287FD"/>
    <w:rsid w:val="00E300A0"/>
  </w:style>
  <w:style w:type="paragraph" w:customStyle="1" w:styleId="E4F4494971FB421F9ED7A12DED1D2ACD">
    <w:name w:val="E4F4494971FB421F9ED7A12DED1D2ACD"/>
    <w:rsid w:val="00E300A0"/>
  </w:style>
  <w:style w:type="paragraph" w:customStyle="1" w:styleId="3028C14085D34C7ABB1D4827EC5320A8">
    <w:name w:val="3028C14085D34C7ABB1D4827EC5320A8"/>
    <w:rsid w:val="00E300A0"/>
  </w:style>
  <w:style w:type="paragraph" w:customStyle="1" w:styleId="0C07BAF608784A7C8924A39BA595C1CB">
    <w:name w:val="0C07BAF608784A7C8924A39BA595C1CB"/>
    <w:rsid w:val="00E300A0"/>
  </w:style>
  <w:style w:type="paragraph" w:customStyle="1" w:styleId="D406F0E1D0D34512B7097E29BCC73263">
    <w:name w:val="D406F0E1D0D34512B7097E29BCC73263"/>
    <w:rsid w:val="00E300A0"/>
  </w:style>
  <w:style w:type="paragraph" w:customStyle="1" w:styleId="984818516A5C47A8B650D82B22034E28">
    <w:name w:val="984818516A5C47A8B650D82B22034E28"/>
    <w:rsid w:val="00E300A0"/>
  </w:style>
  <w:style w:type="paragraph" w:customStyle="1" w:styleId="EC229A9F0ADB401591039373A2A4FE1E">
    <w:name w:val="EC229A9F0ADB401591039373A2A4FE1E"/>
    <w:rsid w:val="00E300A0"/>
  </w:style>
  <w:style w:type="paragraph" w:customStyle="1" w:styleId="B11A169D977247D78B31709A0EBCEE09">
    <w:name w:val="B11A169D977247D78B31709A0EBCEE09"/>
    <w:rsid w:val="00E300A0"/>
  </w:style>
  <w:style w:type="paragraph" w:customStyle="1" w:styleId="5EA2FA446EFD41228F991AAFA047B3A9">
    <w:name w:val="5EA2FA446EFD41228F991AAFA047B3A9"/>
    <w:rsid w:val="00E300A0"/>
  </w:style>
  <w:style w:type="paragraph" w:customStyle="1" w:styleId="79512623841C438691BD9BC1B7FCCD04">
    <w:name w:val="79512623841C438691BD9BC1B7FCCD04"/>
    <w:rsid w:val="00E300A0"/>
  </w:style>
  <w:style w:type="paragraph" w:customStyle="1" w:styleId="C2F7FEFDE0D348AFA7C975719E84F26D">
    <w:name w:val="C2F7FEFDE0D348AFA7C975719E84F26D"/>
    <w:rsid w:val="00E300A0"/>
  </w:style>
  <w:style w:type="paragraph" w:customStyle="1" w:styleId="FE005952FA8D41179A9CCAD591B24117">
    <w:name w:val="FE005952FA8D41179A9CCAD591B24117"/>
    <w:rsid w:val="00E300A0"/>
  </w:style>
  <w:style w:type="paragraph" w:customStyle="1" w:styleId="1BE8F0A6BA7D48378E5533F6206054FB">
    <w:name w:val="1BE8F0A6BA7D48378E5533F6206054FB"/>
    <w:rsid w:val="00E300A0"/>
  </w:style>
  <w:style w:type="paragraph" w:customStyle="1" w:styleId="748EC3A4C9234F9499B5C4E9654A2D4F">
    <w:name w:val="748EC3A4C9234F9499B5C4E9654A2D4F"/>
    <w:rsid w:val="00E300A0"/>
  </w:style>
  <w:style w:type="paragraph" w:customStyle="1" w:styleId="3B19F7543DEC4DCE9A223AA0EC33C039">
    <w:name w:val="3B19F7543DEC4DCE9A223AA0EC33C039"/>
    <w:rsid w:val="00E300A0"/>
  </w:style>
  <w:style w:type="paragraph" w:customStyle="1" w:styleId="4CB8EAB8AA674CE0A51426312AD9B80B">
    <w:name w:val="4CB8EAB8AA674CE0A51426312AD9B80B"/>
    <w:rsid w:val="00E300A0"/>
  </w:style>
  <w:style w:type="paragraph" w:customStyle="1" w:styleId="1B4E8E995C5A4840B00C0AA62B310FAA">
    <w:name w:val="1B4E8E995C5A4840B00C0AA62B310FAA"/>
    <w:rsid w:val="00E300A0"/>
  </w:style>
  <w:style w:type="paragraph" w:customStyle="1" w:styleId="5FF6B3D4B06D423ABAA0B5F775B5A8CF">
    <w:name w:val="5FF6B3D4B06D423ABAA0B5F775B5A8CF"/>
    <w:rsid w:val="00E300A0"/>
  </w:style>
  <w:style w:type="paragraph" w:customStyle="1" w:styleId="A96F08388F4E4AFA807639587F5F21FC">
    <w:name w:val="A96F08388F4E4AFA807639587F5F21FC"/>
    <w:rsid w:val="00E300A0"/>
  </w:style>
  <w:style w:type="paragraph" w:customStyle="1" w:styleId="C8678621B2FE44D49F8399DEE5E8066C">
    <w:name w:val="C8678621B2FE44D49F8399DEE5E8066C"/>
    <w:rsid w:val="00E300A0"/>
  </w:style>
  <w:style w:type="paragraph" w:customStyle="1" w:styleId="3F99B344BDFF45E59B935702B0ABE184">
    <w:name w:val="3F99B344BDFF45E59B935702B0ABE184"/>
    <w:rsid w:val="00E300A0"/>
  </w:style>
  <w:style w:type="paragraph" w:customStyle="1" w:styleId="51242933B2EE4550BB818DEEE2879ED2">
    <w:name w:val="51242933B2EE4550BB818DEEE2879ED2"/>
    <w:rsid w:val="00E300A0"/>
  </w:style>
  <w:style w:type="paragraph" w:customStyle="1" w:styleId="6A00F894D54D4D7B9AEF3254561DE061">
    <w:name w:val="6A00F894D54D4D7B9AEF3254561DE061"/>
    <w:rsid w:val="00E300A0"/>
  </w:style>
  <w:style w:type="paragraph" w:customStyle="1" w:styleId="180B61A7695B47DE8ADD9A3E88477F4B">
    <w:name w:val="180B61A7695B47DE8ADD9A3E88477F4B"/>
    <w:rsid w:val="00E300A0"/>
  </w:style>
  <w:style w:type="paragraph" w:customStyle="1" w:styleId="C87F87A1877E486699252D2C02DEF328">
    <w:name w:val="C87F87A1877E486699252D2C02DEF328"/>
    <w:rsid w:val="00E300A0"/>
  </w:style>
  <w:style w:type="paragraph" w:customStyle="1" w:styleId="AC3F67E73740487F83DDB8472822C756">
    <w:name w:val="AC3F67E73740487F83DDB8472822C756"/>
    <w:rsid w:val="00E300A0"/>
  </w:style>
  <w:style w:type="paragraph" w:customStyle="1" w:styleId="C1D2FD1C7BDC4BCDA25226BB909AEC5C">
    <w:name w:val="C1D2FD1C7BDC4BCDA25226BB909AEC5C"/>
    <w:rsid w:val="00E300A0"/>
  </w:style>
  <w:style w:type="paragraph" w:customStyle="1" w:styleId="4252F7B00F1A48E3B08290BD7A44D807">
    <w:name w:val="4252F7B00F1A48E3B08290BD7A44D807"/>
    <w:rsid w:val="00E300A0"/>
  </w:style>
  <w:style w:type="paragraph" w:customStyle="1" w:styleId="4DC79808FC3E407AA0D3D5F5ADE06AB5">
    <w:name w:val="4DC79808FC3E407AA0D3D5F5ADE06AB5"/>
    <w:rsid w:val="00E300A0"/>
  </w:style>
  <w:style w:type="paragraph" w:customStyle="1" w:styleId="CFB4AD3D4D154444A62322BA976CB908">
    <w:name w:val="CFB4AD3D4D154444A62322BA976CB908"/>
    <w:rsid w:val="00E300A0"/>
  </w:style>
  <w:style w:type="paragraph" w:customStyle="1" w:styleId="87C14B1338734BB8BD5D8383F65307B9">
    <w:name w:val="87C14B1338734BB8BD5D8383F65307B9"/>
    <w:rsid w:val="00E300A0"/>
  </w:style>
  <w:style w:type="paragraph" w:customStyle="1" w:styleId="137CB054057F43DE9C27BFE86CD8F2BD">
    <w:name w:val="137CB054057F43DE9C27BFE86CD8F2BD"/>
    <w:rsid w:val="00E300A0"/>
  </w:style>
  <w:style w:type="paragraph" w:customStyle="1" w:styleId="80589B2151D0446B8B3CFB20164F86F6">
    <w:name w:val="80589B2151D0446B8B3CFB20164F86F6"/>
    <w:rsid w:val="00E300A0"/>
  </w:style>
  <w:style w:type="paragraph" w:customStyle="1" w:styleId="BF258E445903476B853537D468138540">
    <w:name w:val="BF258E445903476B853537D468138540"/>
    <w:rsid w:val="00E300A0"/>
  </w:style>
  <w:style w:type="paragraph" w:customStyle="1" w:styleId="8E0540F6BD144075876C9F5645CF2E0A">
    <w:name w:val="8E0540F6BD144075876C9F5645CF2E0A"/>
    <w:rsid w:val="00E300A0"/>
  </w:style>
  <w:style w:type="paragraph" w:customStyle="1" w:styleId="A2F3E19740CF47A6B920C0F9AAAB0E51">
    <w:name w:val="A2F3E19740CF47A6B920C0F9AAAB0E51"/>
    <w:rsid w:val="00E300A0"/>
  </w:style>
  <w:style w:type="paragraph" w:customStyle="1" w:styleId="4B0541E4F10F430A82F20D240741FE66">
    <w:name w:val="4B0541E4F10F430A82F20D240741FE66"/>
    <w:rsid w:val="00E300A0"/>
  </w:style>
  <w:style w:type="paragraph" w:customStyle="1" w:styleId="1AB144FFE14D4171910F85BFE6A10BA3">
    <w:name w:val="1AB144FFE14D4171910F85BFE6A10BA3"/>
    <w:rsid w:val="00E300A0"/>
  </w:style>
  <w:style w:type="paragraph" w:customStyle="1" w:styleId="311A1EAAFA5D40B3B03CD0F84CE10B27">
    <w:name w:val="311A1EAAFA5D40B3B03CD0F84CE10B27"/>
    <w:rsid w:val="00E300A0"/>
  </w:style>
  <w:style w:type="paragraph" w:customStyle="1" w:styleId="42BA546DEAC9490CBCACC2CF595D09BE">
    <w:name w:val="42BA546DEAC9490CBCACC2CF595D09BE"/>
    <w:rsid w:val="00E300A0"/>
  </w:style>
  <w:style w:type="paragraph" w:customStyle="1" w:styleId="E850901EC5254A6FA1E9C42E600AF097">
    <w:name w:val="E850901EC5254A6FA1E9C42E600AF097"/>
    <w:rsid w:val="00E300A0"/>
  </w:style>
  <w:style w:type="paragraph" w:customStyle="1" w:styleId="BFFAFCB487F9464DBFABA1FE45A4AF34">
    <w:name w:val="BFFAFCB487F9464DBFABA1FE45A4AF34"/>
    <w:rsid w:val="00E300A0"/>
  </w:style>
  <w:style w:type="paragraph" w:customStyle="1" w:styleId="38852AC89FC44617BC3E44DD9FB8E0AA">
    <w:name w:val="38852AC89FC44617BC3E44DD9FB8E0AA"/>
    <w:rsid w:val="00E300A0"/>
  </w:style>
  <w:style w:type="paragraph" w:customStyle="1" w:styleId="622B1D6D7BA3423D93C46EB4F902C77F">
    <w:name w:val="622B1D6D7BA3423D93C46EB4F902C77F"/>
    <w:rsid w:val="00E300A0"/>
  </w:style>
  <w:style w:type="paragraph" w:customStyle="1" w:styleId="7D61A5EC717F440AA8001E72A44D1FD5">
    <w:name w:val="7D61A5EC717F440AA8001E72A44D1FD5"/>
    <w:rsid w:val="00E300A0"/>
  </w:style>
  <w:style w:type="paragraph" w:customStyle="1" w:styleId="AC29DA4982424A9E819681513EF99EA5">
    <w:name w:val="AC29DA4982424A9E819681513EF99EA5"/>
    <w:rsid w:val="00E300A0"/>
  </w:style>
  <w:style w:type="paragraph" w:customStyle="1" w:styleId="B549D0284C5947538246FCB780343416">
    <w:name w:val="B549D0284C5947538246FCB780343416"/>
    <w:rsid w:val="00E300A0"/>
  </w:style>
  <w:style w:type="paragraph" w:customStyle="1" w:styleId="19A8CB2A86844630A2B4B17D5AF16A8F">
    <w:name w:val="19A8CB2A86844630A2B4B17D5AF16A8F"/>
    <w:rsid w:val="00E300A0"/>
  </w:style>
  <w:style w:type="paragraph" w:customStyle="1" w:styleId="A7F51852DDB94C20904790FB58B45826">
    <w:name w:val="A7F51852DDB94C20904790FB58B45826"/>
    <w:rsid w:val="00E300A0"/>
  </w:style>
  <w:style w:type="paragraph" w:customStyle="1" w:styleId="8BD4FE38A4794640A74005016ECD9ED7">
    <w:name w:val="8BD4FE38A4794640A74005016ECD9ED7"/>
    <w:rsid w:val="00E300A0"/>
  </w:style>
  <w:style w:type="paragraph" w:customStyle="1" w:styleId="8917A608DC9D426AAF036A48F3D8DAF3">
    <w:name w:val="8917A608DC9D426AAF036A48F3D8DAF3"/>
    <w:rsid w:val="00E300A0"/>
  </w:style>
  <w:style w:type="paragraph" w:customStyle="1" w:styleId="19585DB0EB704FCE8111691DB1C3A334">
    <w:name w:val="19585DB0EB704FCE8111691DB1C3A334"/>
    <w:rsid w:val="00E300A0"/>
  </w:style>
  <w:style w:type="paragraph" w:customStyle="1" w:styleId="0F1976F3DDD54E56BD5C37D544FAF894">
    <w:name w:val="0F1976F3DDD54E56BD5C37D544FAF894"/>
    <w:rsid w:val="00E300A0"/>
  </w:style>
  <w:style w:type="paragraph" w:customStyle="1" w:styleId="DEB710EB165044FDA414EC868B542168">
    <w:name w:val="DEB710EB165044FDA414EC868B542168"/>
    <w:rsid w:val="00E300A0"/>
  </w:style>
  <w:style w:type="paragraph" w:customStyle="1" w:styleId="D794FFBDDBEE4434AF5700FB6EFB24E2">
    <w:name w:val="D794FFBDDBEE4434AF5700FB6EFB24E2"/>
    <w:rsid w:val="00E300A0"/>
  </w:style>
  <w:style w:type="paragraph" w:customStyle="1" w:styleId="E4366EA87EFF4B21B1BD3AB639A2CC14">
    <w:name w:val="E4366EA87EFF4B21B1BD3AB639A2CC14"/>
    <w:rsid w:val="00E300A0"/>
  </w:style>
  <w:style w:type="paragraph" w:customStyle="1" w:styleId="4F9243832CEF4F7EBF19D5B9E9378DFA">
    <w:name w:val="4F9243832CEF4F7EBF19D5B9E9378DFA"/>
    <w:rsid w:val="00E300A0"/>
  </w:style>
  <w:style w:type="paragraph" w:customStyle="1" w:styleId="41C91BE4C80F454AB9AE9236BD9851C5">
    <w:name w:val="41C91BE4C80F454AB9AE9236BD9851C5"/>
    <w:rsid w:val="00E300A0"/>
  </w:style>
  <w:style w:type="paragraph" w:customStyle="1" w:styleId="4AC12DCE8FCD41A7B79184A681809B4C">
    <w:name w:val="4AC12DCE8FCD41A7B79184A681809B4C"/>
    <w:rsid w:val="00E300A0"/>
  </w:style>
  <w:style w:type="paragraph" w:customStyle="1" w:styleId="85198093F2CA4CF0B582D504761448E3">
    <w:name w:val="85198093F2CA4CF0B582D504761448E3"/>
    <w:rsid w:val="00E300A0"/>
  </w:style>
  <w:style w:type="paragraph" w:customStyle="1" w:styleId="2B440DC4492247B0B32C34FD9A893458">
    <w:name w:val="2B440DC4492247B0B32C34FD9A893458"/>
    <w:rsid w:val="00E300A0"/>
  </w:style>
  <w:style w:type="paragraph" w:customStyle="1" w:styleId="9CDF77A4F2B34A829C3D96A6EA4F5AAA">
    <w:name w:val="9CDF77A4F2B34A829C3D96A6EA4F5AAA"/>
    <w:rsid w:val="00E300A0"/>
  </w:style>
  <w:style w:type="paragraph" w:customStyle="1" w:styleId="843D5A8A59444139AC3E64929801755E">
    <w:name w:val="843D5A8A59444139AC3E64929801755E"/>
    <w:rsid w:val="00E300A0"/>
  </w:style>
  <w:style w:type="paragraph" w:customStyle="1" w:styleId="0856B28215AB40E8B684F4B501CF8FA6">
    <w:name w:val="0856B28215AB40E8B684F4B501CF8FA6"/>
    <w:rsid w:val="00E300A0"/>
  </w:style>
  <w:style w:type="paragraph" w:customStyle="1" w:styleId="8D81163927E8435888CA431DF05AFD5D">
    <w:name w:val="8D81163927E8435888CA431DF05AFD5D"/>
    <w:rsid w:val="00E300A0"/>
  </w:style>
  <w:style w:type="paragraph" w:customStyle="1" w:styleId="EE7E978223F6401890FE54A3D2C078B0">
    <w:name w:val="EE7E978223F6401890FE54A3D2C078B0"/>
    <w:rsid w:val="00E300A0"/>
  </w:style>
  <w:style w:type="paragraph" w:customStyle="1" w:styleId="03DDFB8EE281453CBFAD258E1C4518D8">
    <w:name w:val="03DDFB8EE281453CBFAD258E1C4518D8"/>
    <w:rsid w:val="00E300A0"/>
  </w:style>
  <w:style w:type="paragraph" w:customStyle="1" w:styleId="1A032A2EF52A4E639BA9419058EBE48B">
    <w:name w:val="1A032A2EF52A4E639BA9419058EBE48B"/>
    <w:rsid w:val="00E300A0"/>
  </w:style>
  <w:style w:type="paragraph" w:customStyle="1" w:styleId="2F39DE336D8540738A07AEA28C6A1CAC">
    <w:name w:val="2F39DE336D8540738A07AEA28C6A1CAC"/>
    <w:rsid w:val="00E300A0"/>
  </w:style>
  <w:style w:type="paragraph" w:customStyle="1" w:styleId="667A5BDCA7684F7490CEB03F9109A564">
    <w:name w:val="667A5BDCA7684F7490CEB03F9109A564"/>
    <w:rsid w:val="00E300A0"/>
  </w:style>
  <w:style w:type="paragraph" w:customStyle="1" w:styleId="B760F2E71421405CB1204C6A3538D883">
    <w:name w:val="B760F2E71421405CB1204C6A3538D883"/>
    <w:rsid w:val="00E300A0"/>
  </w:style>
  <w:style w:type="paragraph" w:customStyle="1" w:styleId="356C56A93A594EB9941303D79193BDCA">
    <w:name w:val="356C56A93A594EB9941303D79193BDCA"/>
    <w:rsid w:val="00E300A0"/>
  </w:style>
  <w:style w:type="paragraph" w:customStyle="1" w:styleId="FBA689F2787D4AEBA06DF3D0556FDA2A">
    <w:name w:val="FBA689F2787D4AEBA06DF3D0556FDA2A"/>
    <w:rsid w:val="00E300A0"/>
  </w:style>
  <w:style w:type="paragraph" w:customStyle="1" w:styleId="9704C1003BE24A10B589DED3AED4641E">
    <w:name w:val="9704C1003BE24A10B589DED3AED4641E"/>
    <w:rsid w:val="00E300A0"/>
  </w:style>
  <w:style w:type="paragraph" w:customStyle="1" w:styleId="05154C05B1F149918EA39B4624401398">
    <w:name w:val="05154C05B1F149918EA39B4624401398"/>
    <w:rsid w:val="00E300A0"/>
  </w:style>
  <w:style w:type="paragraph" w:customStyle="1" w:styleId="8863707B53114FF698733C216B366514">
    <w:name w:val="8863707B53114FF698733C216B366514"/>
    <w:rsid w:val="00E300A0"/>
  </w:style>
  <w:style w:type="paragraph" w:customStyle="1" w:styleId="0E36E0DD730F468E8FE4B7CDA1998E61">
    <w:name w:val="0E36E0DD730F468E8FE4B7CDA1998E61"/>
    <w:rsid w:val="00E300A0"/>
  </w:style>
  <w:style w:type="paragraph" w:customStyle="1" w:styleId="11A9ED7837FA494F8B29E60D79A5D7F4">
    <w:name w:val="11A9ED7837FA494F8B29E60D79A5D7F4"/>
    <w:rsid w:val="00E300A0"/>
  </w:style>
  <w:style w:type="paragraph" w:customStyle="1" w:styleId="59F2F37F1D05487696C1C4CABADA6300">
    <w:name w:val="59F2F37F1D05487696C1C4CABADA6300"/>
    <w:rsid w:val="00E300A0"/>
  </w:style>
  <w:style w:type="paragraph" w:customStyle="1" w:styleId="801B37286D774022B71D051F75C86EFA">
    <w:name w:val="801B37286D774022B71D051F75C86EFA"/>
    <w:rsid w:val="00E300A0"/>
  </w:style>
  <w:style w:type="paragraph" w:customStyle="1" w:styleId="760FD2151C814D679077F78C1BD1E794">
    <w:name w:val="760FD2151C814D679077F78C1BD1E794"/>
    <w:rsid w:val="00E300A0"/>
  </w:style>
  <w:style w:type="paragraph" w:customStyle="1" w:styleId="E8BCC68721334D0D8C9E1D6CB6F26925">
    <w:name w:val="E8BCC68721334D0D8C9E1D6CB6F26925"/>
    <w:rsid w:val="00E300A0"/>
  </w:style>
  <w:style w:type="paragraph" w:customStyle="1" w:styleId="AC2FF201B88E4C4189C166FBAD0A2F8E">
    <w:name w:val="AC2FF201B88E4C4189C166FBAD0A2F8E"/>
    <w:rsid w:val="00E300A0"/>
  </w:style>
  <w:style w:type="paragraph" w:customStyle="1" w:styleId="0BB714B86492491F84C8797773A893DA">
    <w:name w:val="0BB714B86492491F84C8797773A893DA"/>
    <w:rsid w:val="00E300A0"/>
  </w:style>
  <w:style w:type="paragraph" w:customStyle="1" w:styleId="5C4FCD44F8C64A959FDA3F639B558B65">
    <w:name w:val="5C4FCD44F8C64A959FDA3F639B558B65"/>
    <w:rsid w:val="00E300A0"/>
  </w:style>
  <w:style w:type="paragraph" w:customStyle="1" w:styleId="1F751798944D4EC5975256D4017FC572">
    <w:name w:val="1F751798944D4EC5975256D4017FC572"/>
    <w:rsid w:val="00E300A0"/>
  </w:style>
  <w:style w:type="paragraph" w:customStyle="1" w:styleId="4D58815586794BEC903B6C764A432B50">
    <w:name w:val="4D58815586794BEC903B6C764A432B50"/>
    <w:rsid w:val="00E300A0"/>
  </w:style>
  <w:style w:type="paragraph" w:customStyle="1" w:styleId="8E3767852DD947FAA1A4D495F30EFBA8">
    <w:name w:val="8E3767852DD947FAA1A4D495F30EFBA8"/>
    <w:rsid w:val="00E300A0"/>
  </w:style>
  <w:style w:type="paragraph" w:customStyle="1" w:styleId="3E8C47E8A1904900BCB33E83D14A147F">
    <w:name w:val="3E8C47E8A1904900BCB33E83D14A147F"/>
    <w:rsid w:val="00E300A0"/>
  </w:style>
  <w:style w:type="paragraph" w:customStyle="1" w:styleId="DAABBED1D45D4033BCE832B4F1F59FED">
    <w:name w:val="DAABBED1D45D4033BCE832B4F1F59FED"/>
    <w:rsid w:val="00E300A0"/>
  </w:style>
  <w:style w:type="paragraph" w:customStyle="1" w:styleId="60B4A4C0031F4DBDA95131329680C393">
    <w:name w:val="60B4A4C0031F4DBDA95131329680C393"/>
    <w:rsid w:val="00E300A0"/>
  </w:style>
  <w:style w:type="paragraph" w:customStyle="1" w:styleId="159D711A771543BDBB04D9A5D9138E90">
    <w:name w:val="159D711A771543BDBB04D9A5D9138E90"/>
    <w:rsid w:val="00E300A0"/>
  </w:style>
  <w:style w:type="paragraph" w:customStyle="1" w:styleId="E28D62C6ACF34ABCB6B8E0AF816AAA11">
    <w:name w:val="E28D62C6ACF34ABCB6B8E0AF816AAA11"/>
    <w:rsid w:val="00E300A0"/>
  </w:style>
  <w:style w:type="paragraph" w:customStyle="1" w:styleId="ECC18C698B7C486395192EAE4B2359F5">
    <w:name w:val="ECC18C698B7C486395192EAE4B2359F5"/>
    <w:rsid w:val="00E300A0"/>
  </w:style>
  <w:style w:type="paragraph" w:customStyle="1" w:styleId="A075C9E7DE71488FB2C0F012F6EF5406">
    <w:name w:val="A075C9E7DE71488FB2C0F012F6EF5406"/>
    <w:rsid w:val="00E300A0"/>
  </w:style>
  <w:style w:type="paragraph" w:customStyle="1" w:styleId="00A425705993473793C7C5C15084C302">
    <w:name w:val="00A425705993473793C7C5C15084C302"/>
    <w:rsid w:val="00E300A0"/>
  </w:style>
  <w:style w:type="paragraph" w:customStyle="1" w:styleId="F560537CAF494E548CBBCAB3D789B7A0">
    <w:name w:val="F560537CAF494E548CBBCAB3D789B7A0"/>
    <w:rsid w:val="00E300A0"/>
  </w:style>
  <w:style w:type="paragraph" w:customStyle="1" w:styleId="7F5817E8805D43AE89E89D42785FB91E">
    <w:name w:val="7F5817E8805D43AE89E89D42785FB91E"/>
    <w:rsid w:val="00E300A0"/>
  </w:style>
  <w:style w:type="paragraph" w:customStyle="1" w:styleId="1CAA4D1D9A8C4F548ED79D72333E8173">
    <w:name w:val="1CAA4D1D9A8C4F548ED79D72333E8173"/>
    <w:rsid w:val="00E300A0"/>
  </w:style>
  <w:style w:type="paragraph" w:customStyle="1" w:styleId="FF902D2C5C544318B42A7E972CB1E6D1">
    <w:name w:val="FF902D2C5C544318B42A7E972CB1E6D1"/>
    <w:rsid w:val="00E300A0"/>
  </w:style>
  <w:style w:type="paragraph" w:customStyle="1" w:styleId="B3659CA10E2F477A9803B4408B6D3C1E">
    <w:name w:val="B3659CA10E2F477A9803B4408B6D3C1E"/>
    <w:rsid w:val="00E300A0"/>
  </w:style>
  <w:style w:type="paragraph" w:customStyle="1" w:styleId="AA1AFB4230884BB6BFB94A2B8C86359E">
    <w:name w:val="AA1AFB4230884BB6BFB94A2B8C86359E"/>
    <w:rsid w:val="00E300A0"/>
  </w:style>
  <w:style w:type="paragraph" w:customStyle="1" w:styleId="F621A735212048F1BFF17D1CEC96D6DB">
    <w:name w:val="F621A735212048F1BFF17D1CEC96D6DB"/>
    <w:rsid w:val="00E300A0"/>
  </w:style>
  <w:style w:type="paragraph" w:customStyle="1" w:styleId="60D5F1F06F8C47C79688BBA731E7487B">
    <w:name w:val="60D5F1F06F8C47C79688BBA731E7487B"/>
    <w:rsid w:val="00E300A0"/>
  </w:style>
  <w:style w:type="paragraph" w:customStyle="1" w:styleId="FA1943D7E80F4D2794450E9B79821497">
    <w:name w:val="FA1943D7E80F4D2794450E9B79821497"/>
    <w:rsid w:val="00E300A0"/>
  </w:style>
  <w:style w:type="paragraph" w:customStyle="1" w:styleId="B5ED2091DBD44CB68E2561C140EEFF21">
    <w:name w:val="B5ED2091DBD44CB68E2561C140EEFF21"/>
    <w:rsid w:val="00E300A0"/>
  </w:style>
  <w:style w:type="paragraph" w:customStyle="1" w:styleId="F6EBD179B98749538E5AECDA49AFE5D5">
    <w:name w:val="F6EBD179B98749538E5AECDA49AFE5D5"/>
    <w:rsid w:val="00E300A0"/>
  </w:style>
  <w:style w:type="paragraph" w:customStyle="1" w:styleId="BB8D943938BA444883F5E65E282017C1">
    <w:name w:val="BB8D943938BA444883F5E65E282017C1"/>
    <w:rsid w:val="00E300A0"/>
  </w:style>
  <w:style w:type="paragraph" w:customStyle="1" w:styleId="53676F625E82428AA171B527A472B033">
    <w:name w:val="53676F625E82428AA171B527A472B033"/>
    <w:rsid w:val="00E300A0"/>
  </w:style>
  <w:style w:type="paragraph" w:customStyle="1" w:styleId="3BAFEEE42CD9485A92674F1ECA024708">
    <w:name w:val="3BAFEEE42CD9485A92674F1ECA024708"/>
    <w:rsid w:val="00E300A0"/>
  </w:style>
  <w:style w:type="paragraph" w:customStyle="1" w:styleId="0414BB0B631F41A083D27BC992E5C6B4">
    <w:name w:val="0414BB0B631F41A083D27BC992E5C6B4"/>
    <w:rsid w:val="00E300A0"/>
  </w:style>
  <w:style w:type="paragraph" w:customStyle="1" w:styleId="0C9740B0AB954124AC20FB66B8A031C6">
    <w:name w:val="0C9740B0AB954124AC20FB66B8A031C6"/>
    <w:rsid w:val="00E300A0"/>
  </w:style>
  <w:style w:type="paragraph" w:customStyle="1" w:styleId="D861CA7AA02E42B6A3E0916958EC5C09">
    <w:name w:val="D861CA7AA02E42B6A3E0916958EC5C09"/>
    <w:rsid w:val="00E300A0"/>
  </w:style>
  <w:style w:type="paragraph" w:customStyle="1" w:styleId="107B87DD838D40F1AD78EF026268A10D">
    <w:name w:val="107B87DD838D40F1AD78EF026268A10D"/>
    <w:rsid w:val="00E300A0"/>
  </w:style>
  <w:style w:type="paragraph" w:customStyle="1" w:styleId="79E7C87BCA094B7AA031B9861ABF4803">
    <w:name w:val="79E7C87BCA094B7AA031B9861ABF4803"/>
    <w:rsid w:val="00E300A0"/>
  </w:style>
  <w:style w:type="paragraph" w:customStyle="1" w:styleId="83975AC0825C454DB487FFAA77305CDE">
    <w:name w:val="83975AC0825C454DB487FFAA77305CDE"/>
    <w:rsid w:val="00E300A0"/>
  </w:style>
  <w:style w:type="paragraph" w:customStyle="1" w:styleId="656072EE0E2A4CF6A6771CA349951645">
    <w:name w:val="656072EE0E2A4CF6A6771CA349951645"/>
    <w:rsid w:val="00E300A0"/>
  </w:style>
  <w:style w:type="paragraph" w:customStyle="1" w:styleId="9B3F0784D4D94F82B9CDEE509B45DEAD">
    <w:name w:val="9B3F0784D4D94F82B9CDEE509B45DEAD"/>
    <w:rsid w:val="00E300A0"/>
  </w:style>
  <w:style w:type="paragraph" w:customStyle="1" w:styleId="8F478C3C23934FE6B725298E65CE5829">
    <w:name w:val="8F478C3C23934FE6B725298E65CE5829"/>
    <w:rsid w:val="00E300A0"/>
  </w:style>
  <w:style w:type="paragraph" w:customStyle="1" w:styleId="23BDECE9C63E4B689257F9E3A2FE7A5F">
    <w:name w:val="23BDECE9C63E4B689257F9E3A2FE7A5F"/>
    <w:rsid w:val="00E300A0"/>
  </w:style>
  <w:style w:type="paragraph" w:customStyle="1" w:styleId="4E68407378CB46EF9329709DDCA2C9B0">
    <w:name w:val="4E68407378CB46EF9329709DDCA2C9B0"/>
    <w:rsid w:val="00E300A0"/>
  </w:style>
  <w:style w:type="paragraph" w:customStyle="1" w:styleId="55D5A94E731B4B219E9F358E71E442E5">
    <w:name w:val="55D5A94E731B4B219E9F358E71E442E5"/>
    <w:rsid w:val="00E300A0"/>
  </w:style>
  <w:style w:type="paragraph" w:customStyle="1" w:styleId="DC41E17202AF4AF088E2810679E7AFA2">
    <w:name w:val="DC41E17202AF4AF088E2810679E7AFA2"/>
    <w:rsid w:val="00E300A0"/>
  </w:style>
  <w:style w:type="paragraph" w:customStyle="1" w:styleId="5C65DDA9C49C44CF8DF195FB51FE4D93">
    <w:name w:val="5C65DDA9C49C44CF8DF195FB51FE4D93"/>
    <w:rsid w:val="00E300A0"/>
  </w:style>
  <w:style w:type="paragraph" w:customStyle="1" w:styleId="BF95CA05F3104A8E816C8B3BA856447A">
    <w:name w:val="BF95CA05F3104A8E816C8B3BA856447A"/>
    <w:rsid w:val="00E300A0"/>
  </w:style>
  <w:style w:type="paragraph" w:customStyle="1" w:styleId="D31C258148544E09A7D30694D3C79319">
    <w:name w:val="D31C258148544E09A7D30694D3C79319"/>
    <w:rsid w:val="00E300A0"/>
  </w:style>
  <w:style w:type="paragraph" w:customStyle="1" w:styleId="AC8822F5EA744E95922B76763890B612">
    <w:name w:val="AC8822F5EA744E95922B76763890B612"/>
    <w:rsid w:val="00E300A0"/>
  </w:style>
  <w:style w:type="paragraph" w:customStyle="1" w:styleId="AC56A1F5AE99471E87CDB95F6997717A">
    <w:name w:val="AC56A1F5AE99471E87CDB95F6997717A"/>
    <w:rsid w:val="00E300A0"/>
  </w:style>
  <w:style w:type="paragraph" w:customStyle="1" w:styleId="DE67CB9B773C4174B9C2F92892D40D2A">
    <w:name w:val="DE67CB9B773C4174B9C2F92892D40D2A"/>
    <w:rsid w:val="00E300A0"/>
  </w:style>
  <w:style w:type="paragraph" w:customStyle="1" w:styleId="94B23506B9854661AB6F32188BBEE0F5">
    <w:name w:val="94B23506B9854661AB6F32188BBEE0F5"/>
    <w:rsid w:val="00E300A0"/>
  </w:style>
  <w:style w:type="paragraph" w:customStyle="1" w:styleId="4535D06148C346BCA426AFA93BCD2137">
    <w:name w:val="4535D06148C346BCA426AFA93BCD2137"/>
    <w:rsid w:val="00E300A0"/>
  </w:style>
  <w:style w:type="paragraph" w:customStyle="1" w:styleId="5F8BCA6DD5B9437E92097837C217985A">
    <w:name w:val="5F8BCA6DD5B9437E92097837C217985A"/>
    <w:rsid w:val="00E300A0"/>
  </w:style>
  <w:style w:type="paragraph" w:customStyle="1" w:styleId="D048353F14454A76862C7DC60B97B99C">
    <w:name w:val="D048353F14454A76862C7DC60B97B99C"/>
    <w:rsid w:val="00E300A0"/>
  </w:style>
  <w:style w:type="paragraph" w:customStyle="1" w:styleId="38DF4DFA1C3B49A59D192B52A296B076">
    <w:name w:val="38DF4DFA1C3B49A59D192B52A296B076"/>
    <w:rsid w:val="00E300A0"/>
  </w:style>
  <w:style w:type="paragraph" w:customStyle="1" w:styleId="BC70A8C61EEA49368AB0F262D826E2C8">
    <w:name w:val="BC70A8C61EEA49368AB0F262D826E2C8"/>
    <w:rsid w:val="00E300A0"/>
  </w:style>
  <w:style w:type="paragraph" w:customStyle="1" w:styleId="49A8DB57CA4C49CBBC180F6DD25672E9">
    <w:name w:val="49A8DB57CA4C49CBBC180F6DD25672E9"/>
    <w:rsid w:val="00E300A0"/>
  </w:style>
  <w:style w:type="paragraph" w:customStyle="1" w:styleId="9E490B179B144222A9821FBFEDA5889A">
    <w:name w:val="9E490B179B144222A9821FBFEDA5889A"/>
    <w:rsid w:val="00E300A0"/>
  </w:style>
  <w:style w:type="paragraph" w:customStyle="1" w:styleId="B9D721CA81D546808BC4A318A3B717CF">
    <w:name w:val="B9D721CA81D546808BC4A318A3B717CF"/>
    <w:rsid w:val="00E300A0"/>
  </w:style>
  <w:style w:type="paragraph" w:customStyle="1" w:styleId="97FA01EF0FA64A449F7E407D53167BB5">
    <w:name w:val="97FA01EF0FA64A449F7E407D53167BB5"/>
    <w:rsid w:val="00E300A0"/>
  </w:style>
  <w:style w:type="paragraph" w:customStyle="1" w:styleId="29BA61760678416C9B24AA99E01A218F">
    <w:name w:val="29BA61760678416C9B24AA99E01A218F"/>
    <w:rsid w:val="00E300A0"/>
  </w:style>
  <w:style w:type="paragraph" w:customStyle="1" w:styleId="95975E196AFA4EF0B968BDF11201004F">
    <w:name w:val="95975E196AFA4EF0B968BDF11201004F"/>
    <w:rsid w:val="00E300A0"/>
  </w:style>
  <w:style w:type="paragraph" w:customStyle="1" w:styleId="E3499F845BB741768E645F897AFCA9C9">
    <w:name w:val="E3499F845BB741768E645F897AFCA9C9"/>
    <w:rsid w:val="00E300A0"/>
  </w:style>
  <w:style w:type="paragraph" w:customStyle="1" w:styleId="FF8672A7B7CA4A4191D38C8C2A182C50">
    <w:name w:val="FF8672A7B7CA4A4191D38C8C2A182C50"/>
    <w:rsid w:val="00E300A0"/>
  </w:style>
  <w:style w:type="paragraph" w:customStyle="1" w:styleId="896A7FEC40D043D996275CA2EB3351E5">
    <w:name w:val="896A7FEC40D043D996275CA2EB3351E5"/>
    <w:rsid w:val="00E300A0"/>
  </w:style>
  <w:style w:type="paragraph" w:customStyle="1" w:styleId="66CF953AED864951B5919EAAF033EC8E">
    <w:name w:val="66CF953AED864951B5919EAAF033EC8E"/>
    <w:rsid w:val="00E300A0"/>
  </w:style>
  <w:style w:type="paragraph" w:customStyle="1" w:styleId="02CDB01B91EC4D2D99C4D3F9482CF050">
    <w:name w:val="02CDB01B91EC4D2D99C4D3F9482CF050"/>
    <w:rsid w:val="00E300A0"/>
  </w:style>
  <w:style w:type="paragraph" w:customStyle="1" w:styleId="88D4F952439F4FA186DF3E5D27660CAD">
    <w:name w:val="88D4F952439F4FA186DF3E5D27660CAD"/>
    <w:rsid w:val="00E300A0"/>
  </w:style>
  <w:style w:type="paragraph" w:customStyle="1" w:styleId="D022645488CB49C1A2FD728963CC3A99">
    <w:name w:val="D022645488CB49C1A2FD728963CC3A99"/>
    <w:rsid w:val="00E300A0"/>
  </w:style>
  <w:style w:type="paragraph" w:customStyle="1" w:styleId="212E01FBD8684EAEB64DBAF6C9AFC71E">
    <w:name w:val="212E01FBD8684EAEB64DBAF6C9AFC71E"/>
    <w:rsid w:val="00E300A0"/>
  </w:style>
  <w:style w:type="paragraph" w:customStyle="1" w:styleId="B64F185205FE4A3CB64D9E0B98E0A129">
    <w:name w:val="B64F185205FE4A3CB64D9E0B98E0A129"/>
    <w:rsid w:val="00E300A0"/>
  </w:style>
  <w:style w:type="paragraph" w:customStyle="1" w:styleId="72B166C8ABB2481B81BD391A2C984E36">
    <w:name w:val="72B166C8ABB2481B81BD391A2C984E36"/>
    <w:rsid w:val="00E300A0"/>
  </w:style>
  <w:style w:type="paragraph" w:customStyle="1" w:styleId="BEC78A9165AF4560BE11756E49D37607">
    <w:name w:val="BEC78A9165AF4560BE11756E49D37607"/>
    <w:rsid w:val="00E300A0"/>
  </w:style>
  <w:style w:type="paragraph" w:customStyle="1" w:styleId="A49B60AC29524D5B9B7D850EF1848B64">
    <w:name w:val="A49B60AC29524D5B9B7D850EF1848B64"/>
    <w:rsid w:val="00E300A0"/>
  </w:style>
  <w:style w:type="paragraph" w:customStyle="1" w:styleId="30476B3FF03C4E7D856F3E4AAF3D286A">
    <w:name w:val="30476B3FF03C4E7D856F3E4AAF3D286A"/>
    <w:rsid w:val="00E300A0"/>
  </w:style>
  <w:style w:type="paragraph" w:customStyle="1" w:styleId="3EE99D83CF4045D98E8201A1E692C027">
    <w:name w:val="3EE99D83CF4045D98E8201A1E692C027"/>
    <w:rsid w:val="00E300A0"/>
  </w:style>
  <w:style w:type="paragraph" w:customStyle="1" w:styleId="4CB214C0CC934891B65D99398E0D9CB8">
    <w:name w:val="4CB214C0CC934891B65D99398E0D9CB8"/>
    <w:rsid w:val="00E300A0"/>
  </w:style>
  <w:style w:type="paragraph" w:customStyle="1" w:styleId="3203777382524594A4D2AB667F350931">
    <w:name w:val="3203777382524594A4D2AB667F350931"/>
    <w:rsid w:val="00E300A0"/>
  </w:style>
  <w:style w:type="paragraph" w:customStyle="1" w:styleId="60108A36BA8A4FD7AE3774BB03C2F6DD">
    <w:name w:val="60108A36BA8A4FD7AE3774BB03C2F6DD"/>
    <w:rsid w:val="00E300A0"/>
  </w:style>
  <w:style w:type="paragraph" w:customStyle="1" w:styleId="685417C155DA4A9BAEB5932A1B300BCB">
    <w:name w:val="685417C155DA4A9BAEB5932A1B300BCB"/>
    <w:rsid w:val="00E300A0"/>
  </w:style>
  <w:style w:type="paragraph" w:customStyle="1" w:styleId="82998D3F225640CB9B95C69C11C9E6A5">
    <w:name w:val="82998D3F225640CB9B95C69C11C9E6A5"/>
    <w:rsid w:val="00E300A0"/>
  </w:style>
  <w:style w:type="paragraph" w:customStyle="1" w:styleId="AA2767F0BF924794B1F8F9E839442C0E">
    <w:name w:val="AA2767F0BF924794B1F8F9E839442C0E"/>
    <w:rsid w:val="00E300A0"/>
  </w:style>
  <w:style w:type="paragraph" w:customStyle="1" w:styleId="8BAEEF1E0AD64300BEBC04EB42E9E47B">
    <w:name w:val="8BAEEF1E0AD64300BEBC04EB42E9E47B"/>
    <w:rsid w:val="00E300A0"/>
  </w:style>
  <w:style w:type="paragraph" w:customStyle="1" w:styleId="E6075CD4984E413196CEB8F7E77F6A79">
    <w:name w:val="E6075CD4984E413196CEB8F7E77F6A79"/>
    <w:rsid w:val="00E300A0"/>
  </w:style>
  <w:style w:type="paragraph" w:customStyle="1" w:styleId="94D649FCDABB4859AACD5FF89BF10DA7">
    <w:name w:val="94D649FCDABB4859AACD5FF89BF10DA7"/>
    <w:rsid w:val="00E300A0"/>
  </w:style>
  <w:style w:type="paragraph" w:customStyle="1" w:styleId="3B3923035A7F408ABC80F859CEB06B8F">
    <w:name w:val="3B3923035A7F408ABC80F859CEB06B8F"/>
    <w:rsid w:val="00E300A0"/>
  </w:style>
  <w:style w:type="paragraph" w:customStyle="1" w:styleId="7A7B20AD29694104B0D990EBFF2C84D4">
    <w:name w:val="7A7B20AD29694104B0D990EBFF2C84D4"/>
    <w:rsid w:val="00E300A0"/>
  </w:style>
  <w:style w:type="paragraph" w:customStyle="1" w:styleId="71ADFB089D0140E5891849619A980FA4">
    <w:name w:val="71ADFB089D0140E5891849619A980FA4"/>
    <w:rsid w:val="00E300A0"/>
  </w:style>
  <w:style w:type="paragraph" w:customStyle="1" w:styleId="2303BC6BF0A244928F95B99140ED8A78">
    <w:name w:val="2303BC6BF0A244928F95B99140ED8A78"/>
    <w:rsid w:val="00E300A0"/>
  </w:style>
  <w:style w:type="paragraph" w:customStyle="1" w:styleId="C25BB744481847B79D2836993D6CB3DD">
    <w:name w:val="C25BB744481847B79D2836993D6CB3DD"/>
    <w:rsid w:val="00E300A0"/>
  </w:style>
  <w:style w:type="paragraph" w:customStyle="1" w:styleId="832F503B5BBE4A9B9D459DF6D1130158">
    <w:name w:val="832F503B5BBE4A9B9D459DF6D1130158"/>
    <w:rsid w:val="00E300A0"/>
  </w:style>
  <w:style w:type="paragraph" w:customStyle="1" w:styleId="9BA04C6A98334C2981CAD5EAD7CA86ED">
    <w:name w:val="9BA04C6A98334C2981CAD5EAD7CA86ED"/>
    <w:rsid w:val="00E300A0"/>
  </w:style>
  <w:style w:type="paragraph" w:customStyle="1" w:styleId="AC12383690954ED59E702D5B9A5268AB">
    <w:name w:val="AC12383690954ED59E702D5B9A5268AB"/>
    <w:rsid w:val="00E300A0"/>
  </w:style>
  <w:style w:type="paragraph" w:customStyle="1" w:styleId="FE9D822BDBB74EE088CEAFCA63450F63">
    <w:name w:val="FE9D822BDBB74EE088CEAFCA63450F63"/>
    <w:rsid w:val="00E300A0"/>
  </w:style>
  <w:style w:type="paragraph" w:customStyle="1" w:styleId="36322CF455CC4F9195BE17B4F4AB7803">
    <w:name w:val="36322CF455CC4F9195BE17B4F4AB7803"/>
    <w:rsid w:val="00E300A0"/>
  </w:style>
  <w:style w:type="paragraph" w:customStyle="1" w:styleId="7F81F6A58ED94DCBB97C5DD16196FB32">
    <w:name w:val="7F81F6A58ED94DCBB97C5DD16196FB32"/>
    <w:rsid w:val="00E300A0"/>
  </w:style>
  <w:style w:type="paragraph" w:customStyle="1" w:styleId="F0A36855518C49EDAD004D87F581BD2F">
    <w:name w:val="F0A36855518C49EDAD004D87F581BD2F"/>
    <w:rsid w:val="00E300A0"/>
  </w:style>
  <w:style w:type="paragraph" w:customStyle="1" w:styleId="EE24B139A1CA4C66A82BE0DE722DDBFE">
    <w:name w:val="EE24B139A1CA4C66A82BE0DE722DDBFE"/>
    <w:rsid w:val="00E300A0"/>
  </w:style>
  <w:style w:type="paragraph" w:customStyle="1" w:styleId="1BB651D5F1C74245B1058470A527FFF9">
    <w:name w:val="1BB651D5F1C74245B1058470A527FFF9"/>
    <w:rsid w:val="00E300A0"/>
  </w:style>
  <w:style w:type="paragraph" w:customStyle="1" w:styleId="8C26CEE2812B4890BA8063532BAAD931">
    <w:name w:val="8C26CEE2812B4890BA8063532BAAD931"/>
    <w:rsid w:val="00E300A0"/>
  </w:style>
  <w:style w:type="paragraph" w:customStyle="1" w:styleId="BAD8867755CB4A708E5E4BF4C22E994C">
    <w:name w:val="BAD8867755CB4A708E5E4BF4C22E994C"/>
    <w:rsid w:val="00E300A0"/>
  </w:style>
  <w:style w:type="paragraph" w:customStyle="1" w:styleId="0A670829FCCE451FBC86F8845C4B1849">
    <w:name w:val="0A670829FCCE451FBC86F8845C4B1849"/>
    <w:rsid w:val="00E300A0"/>
  </w:style>
  <w:style w:type="paragraph" w:customStyle="1" w:styleId="69301E1B3ED04E0CA3809E17BB6A7BE7">
    <w:name w:val="69301E1B3ED04E0CA3809E17BB6A7BE7"/>
    <w:rsid w:val="00E300A0"/>
  </w:style>
  <w:style w:type="paragraph" w:customStyle="1" w:styleId="F31D32AC877C4DD283ADF0301F9EF778">
    <w:name w:val="F31D32AC877C4DD283ADF0301F9EF778"/>
    <w:rsid w:val="00E300A0"/>
  </w:style>
  <w:style w:type="paragraph" w:customStyle="1" w:styleId="28024BCF24F6463A913AC11CDEA3F101">
    <w:name w:val="28024BCF24F6463A913AC11CDEA3F101"/>
    <w:rsid w:val="00E300A0"/>
  </w:style>
  <w:style w:type="paragraph" w:customStyle="1" w:styleId="C9C45CBF8D664696A8D3F786B96EB802">
    <w:name w:val="C9C45CBF8D664696A8D3F786B96EB802"/>
    <w:rsid w:val="00E300A0"/>
  </w:style>
  <w:style w:type="paragraph" w:customStyle="1" w:styleId="35697B00C0E04AAFA0C3BFCDAC6A5032">
    <w:name w:val="35697B00C0E04AAFA0C3BFCDAC6A5032"/>
    <w:rsid w:val="00E300A0"/>
  </w:style>
  <w:style w:type="paragraph" w:customStyle="1" w:styleId="6F8296184344495088428BD6751201D7">
    <w:name w:val="6F8296184344495088428BD6751201D7"/>
    <w:rsid w:val="00E300A0"/>
  </w:style>
  <w:style w:type="paragraph" w:customStyle="1" w:styleId="35454AD9128E46A989D8D00AFE65BCB2">
    <w:name w:val="35454AD9128E46A989D8D00AFE65BCB2"/>
    <w:rsid w:val="00E300A0"/>
  </w:style>
  <w:style w:type="paragraph" w:customStyle="1" w:styleId="264519D7ECFC428F8F8FD332FD994F8D">
    <w:name w:val="264519D7ECFC428F8F8FD332FD994F8D"/>
    <w:rsid w:val="00E300A0"/>
  </w:style>
  <w:style w:type="paragraph" w:customStyle="1" w:styleId="BBD4DE15EE2E4167A197A91CCF91FBF2">
    <w:name w:val="BBD4DE15EE2E4167A197A91CCF91FBF2"/>
    <w:rsid w:val="00E300A0"/>
  </w:style>
  <w:style w:type="paragraph" w:customStyle="1" w:styleId="82447F84F27A4DAF9700434EA1154B6E">
    <w:name w:val="82447F84F27A4DAF9700434EA1154B6E"/>
    <w:rsid w:val="00E300A0"/>
  </w:style>
  <w:style w:type="paragraph" w:customStyle="1" w:styleId="F44FD3721CDE4357A1C745838225E2CB">
    <w:name w:val="F44FD3721CDE4357A1C745838225E2CB"/>
    <w:rsid w:val="00E300A0"/>
  </w:style>
  <w:style w:type="paragraph" w:customStyle="1" w:styleId="1685BC5188BE45AAAC4FD19FCB21B68F">
    <w:name w:val="1685BC5188BE45AAAC4FD19FCB21B68F"/>
    <w:rsid w:val="00E300A0"/>
  </w:style>
  <w:style w:type="paragraph" w:customStyle="1" w:styleId="8CE0803DE6904BD9934CFC36B319DC5A">
    <w:name w:val="8CE0803DE6904BD9934CFC36B319DC5A"/>
    <w:rsid w:val="00E300A0"/>
  </w:style>
  <w:style w:type="paragraph" w:customStyle="1" w:styleId="FA49D835948F41BAA052DD0CC2E1D180">
    <w:name w:val="FA49D835948F41BAA052DD0CC2E1D180"/>
    <w:rsid w:val="00E300A0"/>
  </w:style>
  <w:style w:type="paragraph" w:customStyle="1" w:styleId="A8FDD27FD2834024B9424ACC6EB793E1">
    <w:name w:val="A8FDD27FD2834024B9424ACC6EB793E1"/>
    <w:rsid w:val="00E300A0"/>
  </w:style>
  <w:style w:type="paragraph" w:customStyle="1" w:styleId="8B9D85D40DD746B7B3AA9E6A2848C2F8">
    <w:name w:val="8B9D85D40DD746B7B3AA9E6A2848C2F8"/>
    <w:rsid w:val="00E300A0"/>
  </w:style>
  <w:style w:type="paragraph" w:customStyle="1" w:styleId="E2C00467B8A44D2E9D5B224EF017A738">
    <w:name w:val="E2C00467B8A44D2E9D5B224EF017A738"/>
    <w:rsid w:val="00E300A0"/>
  </w:style>
  <w:style w:type="paragraph" w:customStyle="1" w:styleId="FC053B3143EB4C73AAAB14FE98AE2426">
    <w:name w:val="FC053B3143EB4C73AAAB14FE98AE2426"/>
    <w:rsid w:val="00E300A0"/>
  </w:style>
  <w:style w:type="paragraph" w:customStyle="1" w:styleId="0C5353EA27AA47E594071A2F55F38A58">
    <w:name w:val="0C5353EA27AA47E594071A2F55F38A58"/>
    <w:rsid w:val="00E300A0"/>
  </w:style>
  <w:style w:type="paragraph" w:customStyle="1" w:styleId="2D48EDBBB7594F759DE48B703D691FC3">
    <w:name w:val="2D48EDBBB7594F759DE48B703D691FC3"/>
    <w:rsid w:val="00E300A0"/>
  </w:style>
  <w:style w:type="paragraph" w:customStyle="1" w:styleId="996F17F45BCB47D58F4DF57F9E70946B">
    <w:name w:val="996F17F45BCB47D58F4DF57F9E70946B"/>
    <w:rsid w:val="00E300A0"/>
  </w:style>
  <w:style w:type="paragraph" w:customStyle="1" w:styleId="411DE0E7419248109F1FA2241EF5927C">
    <w:name w:val="411DE0E7419248109F1FA2241EF5927C"/>
    <w:rsid w:val="00E300A0"/>
  </w:style>
  <w:style w:type="paragraph" w:customStyle="1" w:styleId="8F45A7D1DB074F7195E4B3F369BCF6B8">
    <w:name w:val="8F45A7D1DB074F7195E4B3F369BCF6B8"/>
    <w:rsid w:val="00E300A0"/>
  </w:style>
  <w:style w:type="paragraph" w:customStyle="1" w:styleId="B05679524F574C02B5D40E1102A12382">
    <w:name w:val="B05679524F574C02B5D40E1102A12382"/>
    <w:rsid w:val="00E300A0"/>
  </w:style>
  <w:style w:type="paragraph" w:customStyle="1" w:styleId="5079840EFF2E41B6B92CDFC4E71BA322">
    <w:name w:val="5079840EFF2E41B6B92CDFC4E71BA322"/>
    <w:rsid w:val="00E300A0"/>
  </w:style>
  <w:style w:type="paragraph" w:customStyle="1" w:styleId="8B8B2A6538FA43F6B6B7411B2A30688E">
    <w:name w:val="8B8B2A6538FA43F6B6B7411B2A30688E"/>
    <w:rsid w:val="00E300A0"/>
  </w:style>
  <w:style w:type="paragraph" w:customStyle="1" w:styleId="E01FD55F3B9C48DC9C553B3F435EA002">
    <w:name w:val="E01FD55F3B9C48DC9C553B3F435EA002"/>
    <w:rsid w:val="00E300A0"/>
  </w:style>
  <w:style w:type="paragraph" w:customStyle="1" w:styleId="EF501962DC9A42E09FB90430D41FB30E">
    <w:name w:val="EF501962DC9A42E09FB90430D41FB30E"/>
    <w:rsid w:val="00E300A0"/>
  </w:style>
  <w:style w:type="paragraph" w:customStyle="1" w:styleId="8310E4CB9E7D4702AE3D428B29FE4629">
    <w:name w:val="8310E4CB9E7D4702AE3D428B29FE4629"/>
    <w:rsid w:val="00E300A0"/>
  </w:style>
  <w:style w:type="paragraph" w:customStyle="1" w:styleId="AA62FC1CAA614094956A2E32CB37D8E8">
    <w:name w:val="AA62FC1CAA614094956A2E32CB37D8E8"/>
    <w:rsid w:val="00E300A0"/>
  </w:style>
  <w:style w:type="paragraph" w:customStyle="1" w:styleId="36B511868D244B8CAA0F98C2A2BFDCDC">
    <w:name w:val="36B511868D244B8CAA0F98C2A2BFDCDC"/>
    <w:rsid w:val="00E300A0"/>
  </w:style>
  <w:style w:type="paragraph" w:customStyle="1" w:styleId="D6B5F9C5C367478AB38EDABAB7EE16A1">
    <w:name w:val="D6B5F9C5C367478AB38EDABAB7EE16A1"/>
    <w:rsid w:val="00E300A0"/>
  </w:style>
  <w:style w:type="paragraph" w:customStyle="1" w:styleId="74C00EAAFEF94DAAA96B3662E55F00DD">
    <w:name w:val="74C00EAAFEF94DAAA96B3662E55F00DD"/>
    <w:rsid w:val="00E300A0"/>
  </w:style>
  <w:style w:type="paragraph" w:customStyle="1" w:styleId="62B7CE96D8DA40C3ABD84B9599FACB62">
    <w:name w:val="62B7CE96D8DA40C3ABD84B9599FACB62"/>
    <w:rsid w:val="00E300A0"/>
  </w:style>
  <w:style w:type="paragraph" w:customStyle="1" w:styleId="DBE99B5EBEAB40168EC993296DB38D3B">
    <w:name w:val="DBE99B5EBEAB40168EC993296DB38D3B"/>
    <w:rsid w:val="00E300A0"/>
  </w:style>
  <w:style w:type="paragraph" w:customStyle="1" w:styleId="08DA8D8417DF47628A5ADE565E582B6D">
    <w:name w:val="08DA8D8417DF47628A5ADE565E582B6D"/>
    <w:rsid w:val="00E300A0"/>
  </w:style>
  <w:style w:type="paragraph" w:customStyle="1" w:styleId="156B1538CFA0424C85D8E55329C4E3EB">
    <w:name w:val="156B1538CFA0424C85D8E55329C4E3EB"/>
    <w:rsid w:val="00E300A0"/>
  </w:style>
  <w:style w:type="paragraph" w:customStyle="1" w:styleId="73F9605069BA42B0BBE7738344562EB0">
    <w:name w:val="73F9605069BA42B0BBE7738344562EB0"/>
    <w:rsid w:val="00E300A0"/>
  </w:style>
  <w:style w:type="paragraph" w:customStyle="1" w:styleId="FA1ED33B14E44E6E94902806AE1FD025">
    <w:name w:val="FA1ED33B14E44E6E94902806AE1FD025"/>
    <w:rsid w:val="00E300A0"/>
  </w:style>
  <w:style w:type="paragraph" w:customStyle="1" w:styleId="A5CABCF01CC843AF91D1A59885786571">
    <w:name w:val="A5CABCF01CC843AF91D1A59885786571"/>
    <w:rsid w:val="00E300A0"/>
  </w:style>
  <w:style w:type="paragraph" w:customStyle="1" w:styleId="7CCCDE517D3F484C8734CD603D55D295">
    <w:name w:val="7CCCDE517D3F484C8734CD603D55D295"/>
    <w:rsid w:val="00E300A0"/>
  </w:style>
  <w:style w:type="paragraph" w:customStyle="1" w:styleId="1E72ECA693304225B0380C6841BD47C8">
    <w:name w:val="1E72ECA693304225B0380C6841BD47C8"/>
    <w:rsid w:val="00E300A0"/>
  </w:style>
  <w:style w:type="paragraph" w:customStyle="1" w:styleId="D545415DB1004788A9D267FDF0F59EA1">
    <w:name w:val="D545415DB1004788A9D267FDF0F59EA1"/>
    <w:rsid w:val="00E300A0"/>
  </w:style>
  <w:style w:type="paragraph" w:customStyle="1" w:styleId="B2DA4048CDA64FC3A5890CEC00D85453">
    <w:name w:val="B2DA4048CDA64FC3A5890CEC00D85453"/>
    <w:rsid w:val="00E300A0"/>
  </w:style>
  <w:style w:type="paragraph" w:customStyle="1" w:styleId="0FFB43DCD84F4C7D8DCF62CA96680190">
    <w:name w:val="0FFB43DCD84F4C7D8DCF62CA96680190"/>
    <w:rsid w:val="00E300A0"/>
  </w:style>
  <w:style w:type="paragraph" w:customStyle="1" w:styleId="5D952D51250048AE8B013E6EE21DDB23">
    <w:name w:val="5D952D51250048AE8B013E6EE21DDB23"/>
    <w:rsid w:val="00E300A0"/>
  </w:style>
  <w:style w:type="paragraph" w:customStyle="1" w:styleId="D2212EC4209A45BA9ED255ECDA2AE4D6">
    <w:name w:val="D2212EC4209A45BA9ED255ECDA2AE4D6"/>
    <w:rsid w:val="00E300A0"/>
  </w:style>
  <w:style w:type="paragraph" w:customStyle="1" w:styleId="E9A96F597BD54B88BEA87E32B3AB35C4">
    <w:name w:val="E9A96F597BD54B88BEA87E32B3AB35C4"/>
    <w:rsid w:val="00E300A0"/>
  </w:style>
  <w:style w:type="paragraph" w:customStyle="1" w:styleId="8291F95F33CB4F81A7F0120AB186D781">
    <w:name w:val="8291F95F33CB4F81A7F0120AB186D781"/>
    <w:rsid w:val="00E300A0"/>
  </w:style>
  <w:style w:type="paragraph" w:customStyle="1" w:styleId="FF24C6037964451694BF4FC6E08EE8CB">
    <w:name w:val="FF24C6037964451694BF4FC6E08EE8CB"/>
    <w:rsid w:val="00E300A0"/>
  </w:style>
  <w:style w:type="paragraph" w:customStyle="1" w:styleId="215A3D6F115F42D09DB009097F010EB8">
    <w:name w:val="215A3D6F115F42D09DB009097F010EB8"/>
    <w:rsid w:val="00E300A0"/>
  </w:style>
  <w:style w:type="paragraph" w:customStyle="1" w:styleId="AFD2AB26A65B40338F76EB50BE38CD38">
    <w:name w:val="AFD2AB26A65B40338F76EB50BE38CD38"/>
    <w:rsid w:val="00E300A0"/>
  </w:style>
  <w:style w:type="paragraph" w:customStyle="1" w:styleId="AAD9A1F57F5C4206BD2D3799B748CEE8">
    <w:name w:val="AAD9A1F57F5C4206BD2D3799B748CEE8"/>
    <w:rsid w:val="00E300A0"/>
  </w:style>
  <w:style w:type="paragraph" w:customStyle="1" w:styleId="4C79D7D93A514DF8966BBE7527D952AF">
    <w:name w:val="4C79D7D93A514DF8966BBE7527D952AF"/>
    <w:rsid w:val="00E300A0"/>
  </w:style>
  <w:style w:type="paragraph" w:customStyle="1" w:styleId="FA088E6CE33F42D5B79FEE23FC49C331">
    <w:name w:val="FA088E6CE33F42D5B79FEE23FC49C331"/>
    <w:rsid w:val="00E300A0"/>
  </w:style>
  <w:style w:type="paragraph" w:customStyle="1" w:styleId="9C4C38B52D2445E7909CC2745A61B5D6">
    <w:name w:val="9C4C38B52D2445E7909CC2745A61B5D6"/>
    <w:rsid w:val="00E300A0"/>
  </w:style>
  <w:style w:type="paragraph" w:customStyle="1" w:styleId="69C52942631E4C15875D6E51068A8D0B">
    <w:name w:val="69C52942631E4C15875D6E51068A8D0B"/>
    <w:rsid w:val="00E300A0"/>
  </w:style>
  <w:style w:type="paragraph" w:customStyle="1" w:styleId="D1B57FB45D4D4A6ABD8E61943ABA723D">
    <w:name w:val="D1B57FB45D4D4A6ABD8E61943ABA723D"/>
    <w:rsid w:val="00E300A0"/>
  </w:style>
  <w:style w:type="paragraph" w:customStyle="1" w:styleId="C377BD6FA395410DB88479156E057416">
    <w:name w:val="C377BD6FA395410DB88479156E057416"/>
    <w:rsid w:val="00E300A0"/>
  </w:style>
  <w:style w:type="paragraph" w:customStyle="1" w:styleId="EC3CCBC235924E78A26C4666DFFEE807">
    <w:name w:val="EC3CCBC235924E78A26C4666DFFEE807"/>
    <w:rsid w:val="00E300A0"/>
  </w:style>
  <w:style w:type="paragraph" w:customStyle="1" w:styleId="1890116DCA344676A4869A4A2D24732D">
    <w:name w:val="1890116DCA344676A4869A4A2D24732D"/>
    <w:rsid w:val="00E300A0"/>
  </w:style>
  <w:style w:type="paragraph" w:customStyle="1" w:styleId="2B81D4EE2882438CACF457AE424FDCF5">
    <w:name w:val="2B81D4EE2882438CACF457AE424FDCF5"/>
    <w:rsid w:val="00E300A0"/>
  </w:style>
  <w:style w:type="paragraph" w:customStyle="1" w:styleId="B219185BE2494B938B56C0CC794AEC00">
    <w:name w:val="B219185BE2494B938B56C0CC794AEC00"/>
    <w:rsid w:val="00E300A0"/>
  </w:style>
  <w:style w:type="paragraph" w:customStyle="1" w:styleId="2357A0901C9441FEAC452AFFE6C40EC8">
    <w:name w:val="2357A0901C9441FEAC452AFFE6C40EC8"/>
    <w:rsid w:val="00E300A0"/>
  </w:style>
  <w:style w:type="paragraph" w:customStyle="1" w:styleId="AE53C815D01049138F4C556BF7804B1C">
    <w:name w:val="AE53C815D01049138F4C556BF7804B1C"/>
    <w:rsid w:val="00E300A0"/>
  </w:style>
  <w:style w:type="paragraph" w:customStyle="1" w:styleId="3419C9EEA7B848E3AB6996532ECB92F8">
    <w:name w:val="3419C9EEA7B848E3AB6996532ECB92F8"/>
    <w:rsid w:val="00E300A0"/>
  </w:style>
  <w:style w:type="paragraph" w:customStyle="1" w:styleId="5E3D1A5FBE5E44E3B57CFA31E80C8891">
    <w:name w:val="5E3D1A5FBE5E44E3B57CFA31E80C8891"/>
    <w:rsid w:val="00E300A0"/>
  </w:style>
  <w:style w:type="paragraph" w:customStyle="1" w:styleId="2C43F0AC81D94A7599E6962247027B1E">
    <w:name w:val="2C43F0AC81D94A7599E6962247027B1E"/>
    <w:rsid w:val="00E300A0"/>
  </w:style>
  <w:style w:type="paragraph" w:customStyle="1" w:styleId="531487F629104B8492201654B38F5982">
    <w:name w:val="531487F629104B8492201654B38F5982"/>
    <w:rsid w:val="00E300A0"/>
  </w:style>
  <w:style w:type="paragraph" w:customStyle="1" w:styleId="C4AA3FA2233F47859157307C0ADF4C05">
    <w:name w:val="C4AA3FA2233F47859157307C0ADF4C05"/>
    <w:rsid w:val="00E300A0"/>
  </w:style>
  <w:style w:type="paragraph" w:customStyle="1" w:styleId="B7682FF7ED0641C08B09D6FFF39580C6">
    <w:name w:val="B7682FF7ED0641C08B09D6FFF39580C6"/>
    <w:rsid w:val="00E300A0"/>
  </w:style>
  <w:style w:type="paragraph" w:customStyle="1" w:styleId="D3B28099892745D792037EFE93955B9C">
    <w:name w:val="D3B28099892745D792037EFE93955B9C"/>
    <w:rsid w:val="00E300A0"/>
  </w:style>
  <w:style w:type="paragraph" w:customStyle="1" w:styleId="E5FD077280A742D3899CB0A25A0CF58E">
    <w:name w:val="E5FD077280A742D3899CB0A25A0CF58E"/>
    <w:rsid w:val="00E300A0"/>
  </w:style>
  <w:style w:type="paragraph" w:customStyle="1" w:styleId="9E8C4BC9372845D1BBF8B8A9292362E2">
    <w:name w:val="9E8C4BC9372845D1BBF8B8A9292362E2"/>
    <w:rsid w:val="00E300A0"/>
  </w:style>
  <w:style w:type="paragraph" w:customStyle="1" w:styleId="65580502D358448997C38FD0B03ADD13">
    <w:name w:val="65580502D358448997C38FD0B03ADD13"/>
    <w:rsid w:val="00E300A0"/>
  </w:style>
  <w:style w:type="paragraph" w:customStyle="1" w:styleId="6C47B2524D584EDBB1FB846F36089093">
    <w:name w:val="6C47B2524D584EDBB1FB846F36089093"/>
    <w:rsid w:val="00E300A0"/>
  </w:style>
  <w:style w:type="paragraph" w:customStyle="1" w:styleId="C36D6E29FE2547B2BCC9E7FC1BFAAFF8">
    <w:name w:val="C36D6E29FE2547B2BCC9E7FC1BFAAFF8"/>
    <w:rsid w:val="00E300A0"/>
  </w:style>
  <w:style w:type="paragraph" w:customStyle="1" w:styleId="CC84E77F04C5454CA0F11F8D6CB1CE00">
    <w:name w:val="CC84E77F04C5454CA0F11F8D6CB1CE00"/>
    <w:rsid w:val="00E300A0"/>
  </w:style>
  <w:style w:type="paragraph" w:customStyle="1" w:styleId="98153462FA64436AA496E50B42E1869D">
    <w:name w:val="98153462FA64436AA496E50B42E1869D"/>
    <w:rsid w:val="00E300A0"/>
  </w:style>
  <w:style w:type="paragraph" w:customStyle="1" w:styleId="98161B8AA981496686CE375D6B2AF29F">
    <w:name w:val="98161B8AA981496686CE375D6B2AF29F"/>
    <w:rsid w:val="00E300A0"/>
  </w:style>
  <w:style w:type="paragraph" w:customStyle="1" w:styleId="89E1EDCCE1B74B31AB5F937CD8B21FF0">
    <w:name w:val="89E1EDCCE1B74B31AB5F937CD8B21FF0"/>
    <w:rsid w:val="00E300A0"/>
  </w:style>
  <w:style w:type="paragraph" w:customStyle="1" w:styleId="D510E1CB46534061AE983C0EB8371454">
    <w:name w:val="D510E1CB46534061AE983C0EB8371454"/>
    <w:rsid w:val="00E300A0"/>
  </w:style>
  <w:style w:type="paragraph" w:customStyle="1" w:styleId="7C2B4A4E3F4540A1BED2E87EED6EE432">
    <w:name w:val="7C2B4A4E3F4540A1BED2E87EED6EE432"/>
    <w:rsid w:val="00E300A0"/>
  </w:style>
  <w:style w:type="paragraph" w:customStyle="1" w:styleId="78F4C488B37740CA9BB99242B5F39C38">
    <w:name w:val="78F4C488B37740CA9BB99242B5F39C38"/>
    <w:rsid w:val="00E300A0"/>
  </w:style>
  <w:style w:type="paragraph" w:customStyle="1" w:styleId="F47784D5985749E78523BE424FB36F03">
    <w:name w:val="F47784D5985749E78523BE424FB36F03"/>
    <w:rsid w:val="00E300A0"/>
  </w:style>
  <w:style w:type="paragraph" w:customStyle="1" w:styleId="F6CDD0E392484F3B8E25A6DEDE984483">
    <w:name w:val="F6CDD0E392484F3B8E25A6DEDE984483"/>
    <w:rsid w:val="00E300A0"/>
  </w:style>
  <w:style w:type="paragraph" w:customStyle="1" w:styleId="FE0898EC9ECF4B34A6DAEFD23DCA3CBF">
    <w:name w:val="FE0898EC9ECF4B34A6DAEFD23DCA3CBF"/>
    <w:rsid w:val="00E300A0"/>
  </w:style>
  <w:style w:type="paragraph" w:customStyle="1" w:styleId="0E2C6044EEA942C6A46ABE348B4A2E35">
    <w:name w:val="0E2C6044EEA942C6A46ABE348B4A2E35"/>
    <w:rsid w:val="00E300A0"/>
  </w:style>
  <w:style w:type="paragraph" w:customStyle="1" w:styleId="FB3A0FD6F4B7401ABA3D1EB5B015DA79">
    <w:name w:val="FB3A0FD6F4B7401ABA3D1EB5B015DA79"/>
    <w:rsid w:val="00E300A0"/>
  </w:style>
  <w:style w:type="paragraph" w:customStyle="1" w:styleId="DDE61068BEF549BAB65D89A0C5103C3E">
    <w:name w:val="DDE61068BEF549BAB65D89A0C5103C3E"/>
    <w:rsid w:val="00E300A0"/>
  </w:style>
  <w:style w:type="paragraph" w:customStyle="1" w:styleId="ECCCCD9E68A940F780DB99B7F77E6B36">
    <w:name w:val="ECCCCD9E68A940F780DB99B7F77E6B36"/>
    <w:rsid w:val="00E300A0"/>
  </w:style>
  <w:style w:type="paragraph" w:customStyle="1" w:styleId="6DA8A8E8D8B141CF9B1891F7DF62D7C0">
    <w:name w:val="6DA8A8E8D8B141CF9B1891F7DF62D7C0"/>
    <w:rsid w:val="00E300A0"/>
  </w:style>
  <w:style w:type="paragraph" w:customStyle="1" w:styleId="8DA5B2F793F44AD29DFC0403C2E08833">
    <w:name w:val="8DA5B2F793F44AD29DFC0403C2E08833"/>
    <w:rsid w:val="00E300A0"/>
  </w:style>
  <w:style w:type="paragraph" w:customStyle="1" w:styleId="023B9EA48B964C6B902D369B7B03A9D0">
    <w:name w:val="023B9EA48B964C6B902D369B7B03A9D0"/>
    <w:rsid w:val="00E300A0"/>
  </w:style>
  <w:style w:type="paragraph" w:customStyle="1" w:styleId="12D1813B021F438BBE711571436E36A7">
    <w:name w:val="12D1813B021F438BBE711571436E36A7"/>
    <w:rsid w:val="00E300A0"/>
  </w:style>
  <w:style w:type="paragraph" w:customStyle="1" w:styleId="25CAC5A44B0B46A7AE4B4C8C201435FF">
    <w:name w:val="25CAC5A44B0B46A7AE4B4C8C201435FF"/>
    <w:rsid w:val="00E300A0"/>
  </w:style>
  <w:style w:type="paragraph" w:customStyle="1" w:styleId="BBB8A1883933467C9F9B9A0F62C28992">
    <w:name w:val="BBB8A1883933467C9F9B9A0F62C28992"/>
    <w:rsid w:val="00E300A0"/>
  </w:style>
  <w:style w:type="paragraph" w:customStyle="1" w:styleId="B2C750A8DAF141AAB97002FDDE3E6CFB">
    <w:name w:val="B2C750A8DAF141AAB97002FDDE3E6CFB"/>
    <w:rsid w:val="00E300A0"/>
  </w:style>
  <w:style w:type="paragraph" w:customStyle="1" w:styleId="20849FE53D774EF9AB045BC1D307EA81">
    <w:name w:val="20849FE53D774EF9AB045BC1D307EA81"/>
    <w:rsid w:val="00E300A0"/>
  </w:style>
  <w:style w:type="paragraph" w:customStyle="1" w:styleId="9C375F610FD3446F9AB0D502BA626191">
    <w:name w:val="9C375F610FD3446F9AB0D502BA626191"/>
    <w:rsid w:val="00E300A0"/>
  </w:style>
  <w:style w:type="paragraph" w:customStyle="1" w:styleId="E82B36B06A774AF399CA58E91B755407">
    <w:name w:val="E82B36B06A774AF399CA58E91B755407"/>
    <w:rsid w:val="00E300A0"/>
  </w:style>
  <w:style w:type="paragraph" w:customStyle="1" w:styleId="9E0722735BD14DE7A314D02B79BE42E8">
    <w:name w:val="9E0722735BD14DE7A314D02B79BE42E8"/>
    <w:rsid w:val="00E300A0"/>
  </w:style>
  <w:style w:type="paragraph" w:customStyle="1" w:styleId="DE852A876F3D4D33B26B7FD4B93E878A">
    <w:name w:val="DE852A876F3D4D33B26B7FD4B93E878A"/>
    <w:rsid w:val="00E300A0"/>
  </w:style>
  <w:style w:type="paragraph" w:customStyle="1" w:styleId="57084427F6864D23B6926D55907B3F4E">
    <w:name w:val="57084427F6864D23B6926D55907B3F4E"/>
    <w:rsid w:val="00E300A0"/>
  </w:style>
  <w:style w:type="paragraph" w:customStyle="1" w:styleId="15CDA88FD39148E3934B96E9491A71E0">
    <w:name w:val="15CDA88FD39148E3934B96E9491A71E0"/>
    <w:rsid w:val="00E300A0"/>
  </w:style>
  <w:style w:type="paragraph" w:customStyle="1" w:styleId="E03509260F1A41D4BDEF1FCDF982E140">
    <w:name w:val="E03509260F1A41D4BDEF1FCDF982E140"/>
    <w:rsid w:val="00E300A0"/>
  </w:style>
  <w:style w:type="paragraph" w:customStyle="1" w:styleId="7AD13A9FDC454FC7885E49F773A7EEE2">
    <w:name w:val="7AD13A9FDC454FC7885E49F773A7EEE2"/>
    <w:rsid w:val="00E300A0"/>
  </w:style>
  <w:style w:type="paragraph" w:customStyle="1" w:styleId="F8E419CDF6E0494E8A63F71D83601FC2">
    <w:name w:val="F8E419CDF6E0494E8A63F71D83601FC2"/>
    <w:rsid w:val="00E300A0"/>
  </w:style>
  <w:style w:type="paragraph" w:customStyle="1" w:styleId="33353200029B4B9389DF1B715B3E2AC7">
    <w:name w:val="33353200029B4B9389DF1B715B3E2AC7"/>
    <w:rsid w:val="00E300A0"/>
  </w:style>
  <w:style w:type="paragraph" w:customStyle="1" w:styleId="E2AE5C77EA374475937C086F899B6116">
    <w:name w:val="E2AE5C77EA374475937C086F899B6116"/>
    <w:rsid w:val="00E300A0"/>
  </w:style>
  <w:style w:type="paragraph" w:customStyle="1" w:styleId="3C34C9745D274B8AAC4CDABEB73493D9">
    <w:name w:val="3C34C9745D274B8AAC4CDABEB73493D9"/>
    <w:rsid w:val="00E300A0"/>
  </w:style>
  <w:style w:type="paragraph" w:customStyle="1" w:styleId="1D903E1F88454DE6A55EE4C90A386A01">
    <w:name w:val="1D903E1F88454DE6A55EE4C90A386A01"/>
    <w:rsid w:val="00E300A0"/>
  </w:style>
  <w:style w:type="paragraph" w:customStyle="1" w:styleId="1F471202CFA848308595DA92BEC9AD6A">
    <w:name w:val="1F471202CFA848308595DA92BEC9AD6A"/>
    <w:rsid w:val="00E300A0"/>
  </w:style>
  <w:style w:type="paragraph" w:customStyle="1" w:styleId="207AF6282F5749A6A3CCB282B7BF7EC9">
    <w:name w:val="207AF6282F5749A6A3CCB282B7BF7EC9"/>
    <w:rsid w:val="00E300A0"/>
  </w:style>
  <w:style w:type="paragraph" w:customStyle="1" w:styleId="C47FB0F0234E4A1C9C54CE6DAE303A0E">
    <w:name w:val="C47FB0F0234E4A1C9C54CE6DAE303A0E"/>
    <w:rsid w:val="00E300A0"/>
  </w:style>
  <w:style w:type="paragraph" w:customStyle="1" w:styleId="D0F3CF63BC4F4F9FBC6AA367D1E623D0">
    <w:name w:val="D0F3CF63BC4F4F9FBC6AA367D1E623D0"/>
    <w:rsid w:val="00E300A0"/>
  </w:style>
  <w:style w:type="paragraph" w:customStyle="1" w:styleId="B4E481BF64D14CCAACD1EA924CEC91D0">
    <w:name w:val="B4E481BF64D14CCAACD1EA924CEC91D0"/>
    <w:rsid w:val="00E300A0"/>
  </w:style>
  <w:style w:type="paragraph" w:customStyle="1" w:styleId="44005ADD43094F03A75C2D22D34D7C03">
    <w:name w:val="44005ADD43094F03A75C2D22D34D7C03"/>
    <w:rsid w:val="00E300A0"/>
  </w:style>
  <w:style w:type="paragraph" w:customStyle="1" w:styleId="E6551B6A167E4985909F230C6872EF29">
    <w:name w:val="E6551B6A167E4985909F230C6872EF29"/>
    <w:rsid w:val="00E300A0"/>
  </w:style>
  <w:style w:type="paragraph" w:customStyle="1" w:styleId="2E71241244AB440EBF7CDF5A52FD1811">
    <w:name w:val="2E71241244AB440EBF7CDF5A52FD1811"/>
    <w:rsid w:val="00E300A0"/>
  </w:style>
  <w:style w:type="paragraph" w:customStyle="1" w:styleId="D62FE87948604ACC98999B28903C6605">
    <w:name w:val="D62FE87948604ACC98999B28903C6605"/>
    <w:rsid w:val="00E300A0"/>
  </w:style>
  <w:style w:type="paragraph" w:customStyle="1" w:styleId="4BAF6F15537D488CA1B4946E0EB36843">
    <w:name w:val="4BAF6F15537D488CA1B4946E0EB36843"/>
    <w:rsid w:val="00E300A0"/>
  </w:style>
  <w:style w:type="paragraph" w:customStyle="1" w:styleId="A72763E6B6D545B69989F017E34C5BF2">
    <w:name w:val="A72763E6B6D545B69989F017E34C5BF2"/>
    <w:rsid w:val="00E300A0"/>
  </w:style>
  <w:style w:type="paragraph" w:customStyle="1" w:styleId="8DBC600558D448F69E767EC5C42990DA">
    <w:name w:val="8DBC600558D448F69E767EC5C42990DA"/>
    <w:rsid w:val="00E300A0"/>
  </w:style>
  <w:style w:type="paragraph" w:customStyle="1" w:styleId="1BEDC8CF659B4CC381ADCF8B323D8B09">
    <w:name w:val="1BEDC8CF659B4CC381ADCF8B323D8B09"/>
    <w:rsid w:val="00E300A0"/>
  </w:style>
  <w:style w:type="paragraph" w:customStyle="1" w:styleId="FD35A87A3FA34B028F024EEE3A429489">
    <w:name w:val="FD35A87A3FA34B028F024EEE3A429489"/>
    <w:rsid w:val="00E300A0"/>
  </w:style>
  <w:style w:type="paragraph" w:customStyle="1" w:styleId="D8E3CFAF59A04824BA250D9B0B84C5E9">
    <w:name w:val="D8E3CFAF59A04824BA250D9B0B84C5E9"/>
    <w:rsid w:val="00E300A0"/>
  </w:style>
  <w:style w:type="paragraph" w:customStyle="1" w:styleId="FFF3C16F8D1E4B5AB622D37429ECBFD8">
    <w:name w:val="FFF3C16F8D1E4B5AB622D37429ECBFD8"/>
    <w:rsid w:val="00E300A0"/>
  </w:style>
  <w:style w:type="paragraph" w:customStyle="1" w:styleId="BD2435DBE2F14A9692F40046662D2AED">
    <w:name w:val="BD2435DBE2F14A9692F40046662D2AED"/>
    <w:rsid w:val="00E300A0"/>
  </w:style>
  <w:style w:type="paragraph" w:customStyle="1" w:styleId="0C17C21A19DB4625B5A0954673F0DA40">
    <w:name w:val="0C17C21A19DB4625B5A0954673F0DA40"/>
    <w:rsid w:val="00E300A0"/>
  </w:style>
  <w:style w:type="paragraph" w:customStyle="1" w:styleId="F120F69CF96A4D61944095750FCF74D5">
    <w:name w:val="F120F69CF96A4D61944095750FCF74D5"/>
    <w:rsid w:val="00E300A0"/>
  </w:style>
  <w:style w:type="paragraph" w:customStyle="1" w:styleId="1AB3D19401F1445888E1852A14CD5F2A">
    <w:name w:val="1AB3D19401F1445888E1852A14CD5F2A"/>
    <w:rsid w:val="00E300A0"/>
  </w:style>
  <w:style w:type="paragraph" w:customStyle="1" w:styleId="DF33C089D7D0498BAADA0A12C9DBDD6E">
    <w:name w:val="DF33C089D7D0498BAADA0A12C9DBDD6E"/>
    <w:rsid w:val="00E300A0"/>
  </w:style>
  <w:style w:type="paragraph" w:customStyle="1" w:styleId="89193EE66BD94B1B95380A6FEABC8641">
    <w:name w:val="89193EE66BD94B1B95380A6FEABC8641"/>
    <w:rsid w:val="00E300A0"/>
  </w:style>
  <w:style w:type="paragraph" w:customStyle="1" w:styleId="2371107DA71D46AAA610E492E4A92591">
    <w:name w:val="2371107DA71D46AAA610E492E4A92591"/>
    <w:rsid w:val="00E300A0"/>
  </w:style>
  <w:style w:type="paragraph" w:customStyle="1" w:styleId="C1F09C655F3D4E6097E897FB003CE3EC">
    <w:name w:val="C1F09C655F3D4E6097E897FB003CE3EC"/>
    <w:rsid w:val="00E300A0"/>
  </w:style>
  <w:style w:type="paragraph" w:customStyle="1" w:styleId="08619F2DD9934FE586C01698EA76AAC5">
    <w:name w:val="08619F2DD9934FE586C01698EA76AAC5"/>
    <w:rsid w:val="00E300A0"/>
  </w:style>
  <w:style w:type="paragraph" w:customStyle="1" w:styleId="ABD78BA41C2E4DB1AB59E7175778DE81">
    <w:name w:val="ABD78BA41C2E4DB1AB59E7175778DE81"/>
    <w:rsid w:val="00E300A0"/>
  </w:style>
  <w:style w:type="paragraph" w:customStyle="1" w:styleId="4E2EEC324D8E47BD9A38A57211A67450">
    <w:name w:val="4E2EEC324D8E47BD9A38A57211A67450"/>
    <w:rsid w:val="00E300A0"/>
  </w:style>
  <w:style w:type="paragraph" w:customStyle="1" w:styleId="2E74215781674ECD8D4FF3CCAF19BA8D">
    <w:name w:val="2E74215781674ECD8D4FF3CCAF19BA8D"/>
    <w:rsid w:val="00E300A0"/>
  </w:style>
  <w:style w:type="paragraph" w:customStyle="1" w:styleId="22A243D91E424AC39D7C0AB2BBE0269B">
    <w:name w:val="22A243D91E424AC39D7C0AB2BBE0269B"/>
    <w:rsid w:val="00E300A0"/>
  </w:style>
  <w:style w:type="paragraph" w:customStyle="1" w:styleId="7D3516C05CDA477EBA81867A68CFE66C">
    <w:name w:val="7D3516C05CDA477EBA81867A68CFE66C"/>
    <w:rsid w:val="00E300A0"/>
  </w:style>
  <w:style w:type="paragraph" w:customStyle="1" w:styleId="8A0829F9FE9B409C97EBE06A8A50732A">
    <w:name w:val="8A0829F9FE9B409C97EBE06A8A50732A"/>
    <w:rsid w:val="00E300A0"/>
  </w:style>
  <w:style w:type="paragraph" w:customStyle="1" w:styleId="93A4C8D03A7E4DD886A3635CEC9FC4D9">
    <w:name w:val="93A4C8D03A7E4DD886A3635CEC9FC4D9"/>
    <w:rsid w:val="00E300A0"/>
  </w:style>
  <w:style w:type="paragraph" w:customStyle="1" w:styleId="001431360759437B9D2FD2C65E6F2262">
    <w:name w:val="001431360759437B9D2FD2C65E6F2262"/>
    <w:rsid w:val="00E300A0"/>
  </w:style>
  <w:style w:type="paragraph" w:customStyle="1" w:styleId="CE9B1CF471374E519C5BE71E778EC93C">
    <w:name w:val="CE9B1CF471374E519C5BE71E778EC93C"/>
    <w:rsid w:val="00E300A0"/>
  </w:style>
  <w:style w:type="paragraph" w:customStyle="1" w:styleId="68AC5D82B6F64587BBE20033D19A6C87">
    <w:name w:val="68AC5D82B6F64587BBE20033D19A6C87"/>
    <w:rsid w:val="00E300A0"/>
  </w:style>
  <w:style w:type="paragraph" w:customStyle="1" w:styleId="C87ED6E7D23C44EE8F9736E71E9217C4">
    <w:name w:val="C87ED6E7D23C44EE8F9736E71E9217C4"/>
    <w:rsid w:val="00E300A0"/>
  </w:style>
  <w:style w:type="paragraph" w:customStyle="1" w:styleId="B9BE58F85C294BF78C1D7285AF8770EB">
    <w:name w:val="B9BE58F85C294BF78C1D7285AF8770EB"/>
    <w:rsid w:val="00E300A0"/>
  </w:style>
  <w:style w:type="paragraph" w:customStyle="1" w:styleId="984D6C0E0D9843108C91BD341B051DE8">
    <w:name w:val="984D6C0E0D9843108C91BD341B051DE8"/>
    <w:rsid w:val="00E300A0"/>
  </w:style>
  <w:style w:type="paragraph" w:customStyle="1" w:styleId="7FC4D7220DD8401489315D057FBD0AC4">
    <w:name w:val="7FC4D7220DD8401489315D057FBD0AC4"/>
    <w:rsid w:val="00E300A0"/>
  </w:style>
  <w:style w:type="paragraph" w:customStyle="1" w:styleId="679328C0247A4A7380928F9B147FB3C9">
    <w:name w:val="679328C0247A4A7380928F9B147FB3C9"/>
    <w:rsid w:val="00E300A0"/>
  </w:style>
  <w:style w:type="paragraph" w:customStyle="1" w:styleId="31711FE8FDA44337B027C71DC69ABA7E">
    <w:name w:val="31711FE8FDA44337B027C71DC69ABA7E"/>
    <w:rsid w:val="00E300A0"/>
  </w:style>
  <w:style w:type="paragraph" w:customStyle="1" w:styleId="AC38EE510A4C4901A8EF3DFEFB234747">
    <w:name w:val="AC38EE510A4C4901A8EF3DFEFB234747"/>
    <w:rsid w:val="00E300A0"/>
  </w:style>
  <w:style w:type="paragraph" w:customStyle="1" w:styleId="25AF5D2D6C9E4C39BCF434E7AD7CC67B">
    <w:name w:val="25AF5D2D6C9E4C39BCF434E7AD7CC67B"/>
    <w:rsid w:val="00E300A0"/>
  </w:style>
  <w:style w:type="paragraph" w:customStyle="1" w:styleId="41F16568C2634AC185C75DE657E1BAB5">
    <w:name w:val="41F16568C2634AC185C75DE657E1BAB5"/>
    <w:rsid w:val="00E300A0"/>
  </w:style>
  <w:style w:type="paragraph" w:customStyle="1" w:styleId="3C599A2AAC0D4832812ACD389C052889">
    <w:name w:val="3C599A2AAC0D4832812ACD389C052889"/>
    <w:rsid w:val="00E300A0"/>
  </w:style>
  <w:style w:type="paragraph" w:customStyle="1" w:styleId="B99FD74CC8CE402D90D7326E165DAA95">
    <w:name w:val="B99FD74CC8CE402D90D7326E165DAA95"/>
    <w:rsid w:val="00E300A0"/>
  </w:style>
  <w:style w:type="paragraph" w:customStyle="1" w:styleId="9730F218FCAE458BB1713FD26F794E88">
    <w:name w:val="9730F218FCAE458BB1713FD26F794E88"/>
    <w:rsid w:val="00E300A0"/>
  </w:style>
  <w:style w:type="paragraph" w:customStyle="1" w:styleId="95DF1C82A6474745A3FBA8F73DCE6704">
    <w:name w:val="95DF1C82A6474745A3FBA8F73DCE6704"/>
    <w:rsid w:val="00E300A0"/>
  </w:style>
  <w:style w:type="paragraph" w:customStyle="1" w:styleId="DBEEBC6B06784B558DD18AA49FD1D323">
    <w:name w:val="DBEEBC6B06784B558DD18AA49FD1D323"/>
    <w:rsid w:val="00E300A0"/>
  </w:style>
  <w:style w:type="paragraph" w:customStyle="1" w:styleId="43466A00664A4631AA3BC3A12DD2C67C">
    <w:name w:val="43466A00664A4631AA3BC3A12DD2C67C"/>
    <w:rsid w:val="00E300A0"/>
  </w:style>
  <w:style w:type="paragraph" w:customStyle="1" w:styleId="45BE286EAFCE41248C218D360B542AD2">
    <w:name w:val="45BE286EAFCE41248C218D360B542AD2"/>
    <w:rsid w:val="00E300A0"/>
  </w:style>
  <w:style w:type="paragraph" w:customStyle="1" w:styleId="303A20478229427CBC68BAC5C071A59A">
    <w:name w:val="303A20478229427CBC68BAC5C071A59A"/>
    <w:rsid w:val="00E300A0"/>
  </w:style>
  <w:style w:type="paragraph" w:customStyle="1" w:styleId="EE08FEFB170645908296F7DE14D55D36">
    <w:name w:val="EE08FEFB170645908296F7DE14D55D36"/>
    <w:rsid w:val="00E300A0"/>
  </w:style>
  <w:style w:type="paragraph" w:customStyle="1" w:styleId="6A926AEACF194015A2D77DE69D29D225">
    <w:name w:val="6A926AEACF194015A2D77DE69D29D225"/>
    <w:rsid w:val="00E300A0"/>
  </w:style>
  <w:style w:type="paragraph" w:customStyle="1" w:styleId="18302BC045EC4503A8E7C730925B0ADC">
    <w:name w:val="18302BC045EC4503A8E7C730925B0ADC"/>
    <w:rsid w:val="00E300A0"/>
  </w:style>
  <w:style w:type="paragraph" w:customStyle="1" w:styleId="82F4E65ADFF14CF5858CBFDA0EC266B2">
    <w:name w:val="82F4E65ADFF14CF5858CBFDA0EC266B2"/>
    <w:rsid w:val="00E300A0"/>
  </w:style>
  <w:style w:type="paragraph" w:customStyle="1" w:styleId="7EF8AA23D6964276B35A5CAA6773DDAC">
    <w:name w:val="7EF8AA23D6964276B35A5CAA6773DDAC"/>
    <w:rsid w:val="00E300A0"/>
  </w:style>
  <w:style w:type="paragraph" w:customStyle="1" w:styleId="26ECAA53CB6C4E92B8CCAC30821C28D6">
    <w:name w:val="26ECAA53CB6C4E92B8CCAC30821C28D6"/>
    <w:rsid w:val="00E300A0"/>
  </w:style>
  <w:style w:type="paragraph" w:customStyle="1" w:styleId="E4F89D9D6F3D469F8116B10E4624FF5B">
    <w:name w:val="E4F89D9D6F3D469F8116B10E4624FF5B"/>
    <w:rsid w:val="00E300A0"/>
  </w:style>
  <w:style w:type="paragraph" w:customStyle="1" w:styleId="64F008DB410C4D9DBEC9775C2E224037">
    <w:name w:val="64F008DB410C4D9DBEC9775C2E224037"/>
    <w:rsid w:val="00E300A0"/>
  </w:style>
  <w:style w:type="paragraph" w:customStyle="1" w:styleId="C95AAF1C80C54764B7A9012247E65461">
    <w:name w:val="C95AAF1C80C54764B7A9012247E65461"/>
    <w:rsid w:val="00E300A0"/>
  </w:style>
  <w:style w:type="paragraph" w:customStyle="1" w:styleId="3292E6EDA3F14F1BB4F5783B4E5FC220">
    <w:name w:val="3292E6EDA3F14F1BB4F5783B4E5FC220"/>
    <w:rsid w:val="00E300A0"/>
  </w:style>
  <w:style w:type="paragraph" w:customStyle="1" w:styleId="C572626D688F4D399F228F002344C47D">
    <w:name w:val="C572626D688F4D399F228F002344C47D"/>
    <w:rsid w:val="00E300A0"/>
  </w:style>
  <w:style w:type="paragraph" w:customStyle="1" w:styleId="D3F8E9562B9C4924928A2AACE9E5C269">
    <w:name w:val="D3F8E9562B9C4924928A2AACE9E5C269"/>
    <w:rsid w:val="00E300A0"/>
  </w:style>
  <w:style w:type="paragraph" w:customStyle="1" w:styleId="9216A536FC614EA289ACD8417D4A4FE9">
    <w:name w:val="9216A536FC614EA289ACD8417D4A4FE9"/>
    <w:rsid w:val="00E300A0"/>
  </w:style>
  <w:style w:type="paragraph" w:customStyle="1" w:styleId="95E88800E0904477A230B92F7D287ED2">
    <w:name w:val="95E88800E0904477A230B92F7D287ED2"/>
    <w:rsid w:val="00E300A0"/>
  </w:style>
  <w:style w:type="paragraph" w:customStyle="1" w:styleId="54DF1BAD25A5419982B8D52B8E4A176A">
    <w:name w:val="54DF1BAD25A5419982B8D52B8E4A176A"/>
    <w:rsid w:val="00E300A0"/>
  </w:style>
  <w:style w:type="paragraph" w:customStyle="1" w:styleId="E4EF1ED5CC8C4AB8BD116EAE260C01FA">
    <w:name w:val="E4EF1ED5CC8C4AB8BD116EAE260C01FA"/>
    <w:rsid w:val="00E300A0"/>
  </w:style>
  <w:style w:type="paragraph" w:customStyle="1" w:styleId="BEEC1F14680B4B5EA67805ECE084AC8C">
    <w:name w:val="BEEC1F14680B4B5EA67805ECE084AC8C"/>
    <w:rsid w:val="00E300A0"/>
  </w:style>
  <w:style w:type="paragraph" w:customStyle="1" w:styleId="70B380AABF5C4B3CAE69DF81CD729CF4">
    <w:name w:val="70B380AABF5C4B3CAE69DF81CD729CF4"/>
    <w:rsid w:val="00E300A0"/>
  </w:style>
  <w:style w:type="paragraph" w:customStyle="1" w:styleId="E154CFC96B134306A6829452F5D94020">
    <w:name w:val="E154CFC96B134306A6829452F5D94020"/>
    <w:rsid w:val="00E300A0"/>
  </w:style>
  <w:style w:type="paragraph" w:customStyle="1" w:styleId="35E519B98C0B4DF4986BF96D6135743B">
    <w:name w:val="35E519B98C0B4DF4986BF96D6135743B"/>
    <w:rsid w:val="00E300A0"/>
  </w:style>
  <w:style w:type="paragraph" w:customStyle="1" w:styleId="D454C369CB7943C3A6C459E7360F1BC2">
    <w:name w:val="D454C369CB7943C3A6C459E7360F1BC2"/>
    <w:rsid w:val="00E300A0"/>
  </w:style>
  <w:style w:type="paragraph" w:customStyle="1" w:styleId="9721930C3E874E4B9275E7F425ED8AB0">
    <w:name w:val="9721930C3E874E4B9275E7F425ED8AB0"/>
    <w:rsid w:val="00E300A0"/>
  </w:style>
  <w:style w:type="paragraph" w:customStyle="1" w:styleId="5C037F87D2DB424BAB055FEEFED1E90C">
    <w:name w:val="5C037F87D2DB424BAB055FEEFED1E90C"/>
    <w:rsid w:val="00E300A0"/>
  </w:style>
  <w:style w:type="paragraph" w:customStyle="1" w:styleId="35045E73611948029F62334A5C6970DA">
    <w:name w:val="35045E73611948029F62334A5C6970DA"/>
    <w:rsid w:val="00E300A0"/>
  </w:style>
  <w:style w:type="paragraph" w:customStyle="1" w:styleId="C66981246B1E48298A75890BADC6FBDC">
    <w:name w:val="C66981246B1E48298A75890BADC6FBDC"/>
    <w:rsid w:val="00E300A0"/>
  </w:style>
  <w:style w:type="paragraph" w:customStyle="1" w:styleId="6337C4D32E884C4E8836E757D1851F58">
    <w:name w:val="6337C4D32E884C4E8836E757D1851F58"/>
    <w:rsid w:val="00E300A0"/>
  </w:style>
  <w:style w:type="paragraph" w:customStyle="1" w:styleId="1A763B3919504736A95FF4FEC9121234">
    <w:name w:val="1A763B3919504736A95FF4FEC9121234"/>
    <w:rsid w:val="00E300A0"/>
  </w:style>
  <w:style w:type="paragraph" w:customStyle="1" w:styleId="C74E52266B994107A93D11283584ACF4">
    <w:name w:val="C74E52266B994107A93D11283584ACF4"/>
    <w:rsid w:val="00E300A0"/>
  </w:style>
  <w:style w:type="paragraph" w:customStyle="1" w:styleId="1183DF1958EE4CDB9ED7F48DE3E840A7">
    <w:name w:val="1183DF1958EE4CDB9ED7F48DE3E840A7"/>
    <w:rsid w:val="00E300A0"/>
  </w:style>
  <w:style w:type="paragraph" w:customStyle="1" w:styleId="95F1C74D761548A0AD354DB383B094AB">
    <w:name w:val="95F1C74D761548A0AD354DB383B094AB"/>
    <w:rsid w:val="00E300A0"/>
  </w:style>
  <w:style w:type="paragraph" w:customStyle="1" w:styleId="D509E0353C1F40F88E40D9579F9CFEF8">
    <w:name w:val="D509E0353C1F40F88E40D9579F9CFEF8"/>
    <w:rsid w:val="00E300A0"/>
  </w:style>
  <w:style w:type="paragraph" w:customStyle="1" w:styleId="E681945700554295AC83BE3BEE40B333">
    <w:name w:val="E681945700554295AC83BE3BEE40B333"/>
    <w:rsid w:val="00E300A0"/>
  </w:style>
  <w:style w:type="paragraph" w:customStyle="1" w:styleId="8B4F1AAB5A064CFD993BE651B80EC97A">
    <w:name w:val="8B4F1AAB5A064CFD993BE651B80EC97A"/>
    <w:rsid w:val="00E300A0"/>
  </w:style>
  <w:style w:type="paragraph" w:customStyle="1" w:styleId="86E0F0EA3840481B94BFA2AEAEAAA31A">
    <w:name w:val="86E0F0EA3840481B94BFA2AEAEAAA31A"/>
    <w:rsid w:val="00E300A0"/>
  </w:style>
  <w:style w:type="paragraph" w:customStyle="1" w:styleId="2009E02329F14A55BCF0C961AEDCECED">
    <w:name w:val="2009E02329F14A55BCF0C961AEDCECED"/>
    <w:rsid w:val="00E300A0"/>
  </w:style>
  <w:style w:type="paragraph" w:customStyle="1" w:styleId="8F031CC929B04CF08BC1F1283B1067D7">
    <w:name w:val="8F031CC929B04CF08BC1F1283B1067D7"/>
    <w:rsid w:val="00E300A0"/>
  </w:style>
  <w:style w:type="paragraph" w:customStyle="1" w:styleId="94F59691A7A94B11940A5B17AE50298F">
    <w:name w:val="94F59691A7A94B11940A5B17AE50298F"/>
    <w:rsid w:val="00E300A0"/>
  </w:style>
  <w:style w:type="paragraph" w:customStyle="1" w:styleId="FF1AD0C0848343BCA8D23CDFC02059AF">
    <w:name w:val="FF1AD0C0848343BCA8D23CDFC02059AF"/>
    <w:rsid w:val="00E300A0"/>
  </w:style>
  <w:style w:type="paragraph" w:customStyle="1" w:styleId="1B4AA6B61AB6404AB21A7175AE58DA66">
    <w:name w:val="1B4AA6B61AB6404AB21A7175AE58DA66"/>
    <w:rsid w:val="00E300A0"/>
  </w:style>
  <w:style w:type="paragraph" w:customStyle="1" w:styleId="C49C6C41190F4C38821736C705FCEC2E">
    <w:name w:val="C49C6C41190F4C38821736C705FCEC2E"/>
    <w:rsid w:val="00E300A0"/>
  </w:style>
  <w:style w:type="paragraph" w:customStyle="1" w:styleId="A61C3C3C9C594784A552B1DCF69C17CA">
    <w:name w:val="A61C3C3C9C594784A552B1DCF69C17CA"/>
    <w:rsid w:val="00E300A0"/>
  </w:style>
  <w:style w:type="paragraph" w:customStyle="1" w:styleId="1C9F470CA0BD42468B43920DBA32BEEE">
    <w:name w:val="1C9F470CA0BD42468B43920DBA32BEEE"/>
    <w:rsid w:val="00E300A0"/>
  </w:style>
  <w:style w:type="paragraph" w:customStyle="1" w:styleId="2CA39F437C124EA7A46B2C66903460FA">
    <w:name w:val="2CA39F437C124EA7A46B2C66903460FA"/>
    <w:rsid w:val="00E300A0"/>
  </w:style>
  <w:style w:type="paragraph" w:customStyle="1" w:styleId="861BF421A3A649E9AE8C112424677A5A">
    <w:name w:val="861BF421A3A649E9AE8C112424677A5A"/>
    <w:rsid w:val="00E300A0"/>
  </w:style>
  <w:style w:type="paragraph" w:customStyle="1" w:styleId="F1FA3115F803451385BDA56E98E8B7B4">
    <w:name w:val="F1FA3115F803451385BDA56E98E8B7B4"/>
    <w:rsid w:val="00E300A0"/>
  </w:style>
  <w:style w:type="paragraph" w:customStyle="1" w:styleId="D6AA3966A4A44B3285173CF4AF61D433">
    <w:name w:val="D6AA3966A4A44B3285173CF4AF61D433"/>
    <w:rsid w:val="00E300A0"/>
  </w:style>
  <w:style w:type="paragraph" w:customStyle="1" w:styleId="60CE9DFFFCB249F9AA4C02E9FACAF014">
    <w:name w:val="60CE9DFFFCB249F9AA4C02E9FACAF014"/>
    <w:rsid w:val="00E300A0"/>
  </w:style>
  <w:style w:type="paragraph" w:customStyle="1" w:styleId="852B598F5F6B4EC6AF78283FAEF51FBC">
    <w:name w:val="852B598F5F6B4EC6AF78283FAEF51FBC"/>
    <w:rsid w:val="00E300A0"/>
  </w:style>
  <w:style w:type="paragraph" w:customStyle="1" w:styleId="0BBDD8DED3E34ECF8ABF7705DAD266FC">
    <w:name w:val="0BBDD8DED3E34ECF8ABF7705DAD266FC"/>
    <w:rsid w:val="00E300A0"/>
  </w:style>
  <w:style w:type="paragraph" w:customStyle="1" w:styleId="CEDC2983448543E18A2E39415BCD85B1">
    <w:name w:val="CEDC2983448543E18A2E39415BCD85B1"/>
    <w:rsid w:val="00E300A0"/>
  </w:style>
  <w:style w:type="paragraph" w:customStyle="1" w:styleId="BF1836A7801A40C2B01F8F1FCA0D9F69">
    <w:name w:val="BF1836A7801A40C2B01F8F1FCA0D9F69"/>
    <w:rsid w:val="00E300A0"/>
  </w:style>
  <w:style w:type="paragraph" w:customStyle="1" w:styleId="148C64CA7F3A4877AD4C46E373348338">
    <w:name w:val="148C64CA7F3A4877AD4C46E373348338"/>
    <w:rsid w:val="00E300A0"/>
  </w:style>
  <w:style w:type="paragraph" w:customStyle="1" w:styleId="CE0E73912B4946F78E2B7FAA12B80AD3">
    <w:name w:val="CE0E73912B4946F78E2B7FAA12B80AD3"/>
    <w:rsid w:val="00E300A0"/>
  </w:style>
  <w:style w:type="paragraph" w:customStyle="1" w:styleId="B0DEDFA2A0CB47FDA7FAACB281D63113">
    <w:name w:val="B0DEDFA2A0CB47FDA7FAACB281D63113"/>
    <w:rsid w:val="00E300A0"/>
  </w:style>
  <w:style w:type="paragraph" w:customStyle="1" w:styleId="01C7170F00EE48CC8D5E1534540836DB">
    <w:name w:val="01C7170F00EE48CC8D5E1534540836DB"/>
    <w:rsid w:val="00E300A0"/>
  </w:style>
  <w:style w:type="paragraph" w:customStyle="1" w:styleId="3176604C70734A6691250791BED8C4DB">
    <w:name w:val="3176604C70734A6691250791BED8C4DB"/>
    <w:rsid w:val="00E300A0"/>
  </w:style>
  <w:style w:type="paragraph" w:customStyle="1" w:styleId="B0F46BD660E64C09B9D3440F9B063276">
    <w:name w:val="B0F46BD660E64C09B9D3440F9B063276"/>
    <w:rsid w:val="00E300A0"/>
  </w:style>
  <w:style w:type="paragraph" w:customStyle="1" w:styleId="685ADDCD10D442309B688DEFC2429AE9">
    <w:name w:val="685ADDCD10D442309B688DEFC2429AE9"/>
    <w:rsid w:val="00E300A0"/>
  </w:style>
  <w:style w:type="paragraph" w:customStyle="1" w:styleId="6EB4C7B394354582827DB1BE48B7FE67">
    <w:name w:val="6EB4C7B394354582827DB1BE48B7FE67"/>
    <w:rsid w:val="00E300A0"/>
  </w:style>
  <w:style w:type="paragraph" w:customStyle="1" w:styleId="6AEEE4E86C0941EA82CFA4FA9A431CAB">
    <w:name w:val="6AEEE4E86C0941EA82CFA4FA9A431CAB"/>
    <w:rsid w:val="00E300A0"/>
  </w:style>
  <w:style w:type="paragraph" w:customStyle="1" w:styleId="031BB72E6E724229A795311B57BE4AA6">
    <w:name w:val="031BB72E6E724229A795311B57BE4AA6"/>
    <w:rsid w:val="00E300A0"/>
  </w:style>
  <w:style w:type="paragraph" w:customStyle="1" w:styleId="4DCCC87CA48A43769564145AE79E314C">
    <w:name w:val="4DCCC87CA48A43769564145AE79E314C"/>
    <w:rsid w:val="00E300A0"/>
  </w:style>
  <w:style w:type="paragraph" w:customStyle="1" w:styleId="E15E789323664B85802B0D8146471D9F">
    <w:name w:val="E15E789323664B85802B0D8146471D9F"/>
    <w:rsid w:val="00E300A0"/>
  </w:style>
  <w:style w:type="paragraph" w:customStyle="1" w:styleId="F87A0CAC67F64DE19A93F00D759813DE">
    <w:name w:val="F87A0CAC67F64DE19A93F00D759813DE"/>
    <w:rsid w:val="00E300A0"/>
  </w:style>
  <w:style w:type="paragraph" w:customStyle="1" w:styleId="D41222CF816D492B8FEE6BA3BAE2118E">
    <w:name w:val="D41222CF816D492B8FEE6BA3BAE2118E"/>
    <w:rsid w:val="00E300A0"/>
  </w:style>
  <w:style w:type="paragraph" w:customStyle="1" w:styleId="AC13DFAF4D4640BBAD86EE1956792E52">
    <w:name w:val="AC13DFAF4D4640BBAD86EE1956792E52"/>
    <w:rsid w:val="00E300A0"/>
  </w:style>
  <w:style w:type="paragraph" w:customStyle="1" w:styleId="85198A25F11D46199D01D3AB66EC320C">
    <w:name w:val="85198A25F11D46199D01D3AB66EC320C"/>
    <w:rsid w:val="00E300A0"/>
  </w:style>
  <w:style w:type="paragraph" w:customStyle="1" w:styleId="0FDD08D256864E1CBFB3C1817A3AED47">
    <w:name w:val="0FDD08D256864E1CBFB3C1817A3AED47"/>
    <w:rsid w:val="00E300A0"/>
  </w:style>
  <w:style w:type="paragraph" w:customStyle="1" w:styleId="21981B0BF3114178B5BC1B87D0391B67">
    <w:name w:val="21981B0BF3114178B5BC1B87D0391B67"/>
    <w:rsid w:val="00E300A0"/>
  </w:style>
  <w:style w:type="paragraph" w:customStyle="1" w:styleId="ADC6AEFE61BF4D7AB949650F2376D0BA">
    <w:name w:val="ADC6AEFE61BF4D7AB949650F2376D0BA"/>
    <w:rsid w:val="00E300A0"/>
  </w:style>
  <w:style w:type="paragraph" w:customStyle="1" w:styleId="A4F492F8A7B64719BE56347A30520F16">
    <w:name w:val="A4F492F8A7B64719BE56347A30520F16"/>
    <w:rsid w:val="00E300A0"/>
  </w:style>
  <w:style w:type="paragraph" w:customStyle="1" w:styleId="C71701C1D8C8436FBAD21C4E0B80FA20">
    <w:name w:val="C71701C1D8C8436FBAD21C4E0B80FA20"/>
    <w:rsid w:val="00E300A0"/>
  </w:style>
  <w:style w:type="paragraph" w:customStyle="1" w:styleId="EDD8A10A089B4F7FAE8C1F567CC15235">
    <w:name w:val="EDD8A10A089B4F7FAE8C1F567CC15235"/>
    <w:rsid w:val="00E300A0"/>
  </w:style>
  <w:style w:type="paragraph" w:customStyle="1" w:styleId="D3152BDB67864200A11B184F2550B5FC">
    <w:name w:val="D3152BDB67864200A11B184F2550B5FC"/>
    <w:rsid w:val="00E300A0"/>
  </w:style>
  <w:style w:type="paragraph" w:customStyle="1" w:styleId="41E61B7FE43C4F68BDCA8DF3E71CD4BE">
    <w:name w:val="41E61B7FE43C4F68BDCA8DF3E71CD4BE"/>
    <w:rsid w:val="00E300A0"/>
  </w:style>
  <w:style w:type="paragraph" w:customStyle="1" w:styleId="B144EB909389425FB2A0FFFA56323DAF">
    <w:name w:val="B144EB909389425FB2A0FFFA56323DAF"/>
    <w:rsid w:val="00E300A0"/>
  </w:style>
  <w:style w:type="paragraph" w:customStyle="1" w:styleId="1F842D9E858B44DD99B6FC31861EC58D">
    <w:name w:val="1F842D9E858B44DD99B6FC31861EC58D"/>
    <w:rsid w:val="00E300A0"/>
  </w:style>
  <w:style w:type="paragraph" w:customStyle="1" w:styleId="491CACB869C7469684EF206DCEB40474">
    <w:name w:val="491CACB869C7469684EF206DCEB40474"/>
    <w:rsid w:val="00E300A0"/>
  </w:style>
  <w:style w:type="paragraph" w:customStyle="1" w:styleId="678CF0E6BCE54511B52348AFBAD82AF8">
    <w:name w:val="678CF0E6BCE54511B52348AFBAD82AF8"/>
    <w:rsid w:val="00E300A0"/>
  </w:style>
  <w:style w:type="paragraph" w:customStyle="1" w:styleId="C9DA63407CC440E4B48C726A8A66CBEC">
    <w:name w:val="C9DA63407CC440E4B48C726A8A66CBEC"/>
    <w:rsid w:val="00E300A0"/>
  </w:style>
  <w:style w:type="paragraph" w:customStyle="1" w:styleId="E6E4041367124074B189C4DC4954DE36">
    <w:name w:val="E6E4041367124074B189C4DC4954DE36"/>
    <w:rsid w:val="00E300A0"/>
  </w:style>
  <w:style w:type="paragraph" w:customStyle="1" w:styleId="40A98405BFCA44198E6BE6BE51C087BF">
    <w:name w:val="40A98405BFCA44198E6BE6BE51C087BF"/>
    <w:rsid w:val="00E300A0"/>
  </w:style>
  <w:style w:type="paragraph" w:customStyle="1" w:styleId="AF257F4948984B9BBB3849CC2CE33D1F">
    <w:name w:val="AF257F4948984B9BBB3849CC2CE33D1F"/>
    <w:rsid w:val="00E300A0"/>
  </w:style>
  <w:style w:type="paragraph" w:customStyle="1" w:styleId="888017978EF64D798159C4AFCCFD059C">
    <w:name w:val="888017978EF64D798159C4AFCCFD059C"/>
    <w:rsid w:val="00E300A0"/>
  </w:style>
  <w:style w:type="paragraph" w:customStyle="1" w:styleId="FAE5A87423114255BA9D458F25A2524D">
    <w:name w:val="FAE5A87423114255BA9D458F25A2524D"/>
    <w:rsid w:val="00E300A0"/>
  </w:style>
  <w:style w:type="paragraph" w:customStyle="1" w:styleId="00306CEBDB6B4887A2DADA6A8C05934D">
    <w:name w:val="00306CEBDB6B4887A2DADA6A8C05934D"/>
    <w:rsid w:val="00E300A0"/>
  </w:style>
  <w:style w:type="paragraph" w:customStyle="1" w:styleId="D558E016B50A4B52A74951187678BED8">
    <w:name w:val="D558E016B50A4B52A74951187678BED8"/>
    <w:rsid w:val="00E300A0"/>
  </w:style>
  <w:style w:type="paragraph" w:customStyle="1" w:styleId="E4B97F7981804E9585986F57592906CC">
    <w:name w:val="E4B97F7981804E9585986F57592906CC"/>
    <w:rsid w:val="00E300A0"/>
  </w:style>
  <w:style w:type="paragraph" w:customStyle="1" w:styleId="B94540DDDAE4427B895CA6B69810311B">
    <w:name w:val="B94540DDDAE4427B895CA6B69810311B"/>
    <w:rsid w:val="00E300A0"/>
  </w:style>
  <w:style w:type="paragraph" w:customStyle="1" w:styleId="BF03ABF5686D48078A28BE4C15760F02">
    <w:name w:val="BF03ABF5686D48078A28BE4C15760F02"/>
    <w:rsid w:val="00E300A0"/>
  </w:style>
  <w:style w:type="paragraph" w:customStyle="1" w:styleId="68DC7A86AEBA4DA981D375A0FD51BF7C">
    <w:name w:val="68DC7A86AEBA4DA981D375A0FD51BF7C"/>
    <w:rsid w:val="00E300A0"/>
  </w:style>
  <w:style w:type="paragraph" w:customStyle="1" w:styleId="7D0237907CD44E238BB9B023C348F297">
    <w:name w:val="7D0237907CD44E238BB9B023C348F297"/>
    <w:rsid w:val="00E300A0"/>
  </w:style>
  <w:style w:type="paragraph" w:customStyle="1" w:styleId="66FF25B0280B4F6BA073092877288563">
    <w:name w:val="66FF25B0280B4F6BA073092877288563"/>
    <w:rsid w:val="00E300A0"/>
  </w:style>
  <w:style w:type="paragraph" w:customStyle="1" w:styleId="2B28F652240E4F5596382B3EE976AFA7">
    <w:name w:val="2B28F652240E4F5596382B3EE976AFA7"/>
    <w:rsid w:val="00E300A0"/>
  </w:style>
  <w:style w:type="paragraph" w:customStyle="1" w:styleId="5AE08EED2532462B91EDD5DE809D616A">
    <w:name w:val="5AE08EED2532462B91EDD5DE809D616A"/>
    <w:rsid w:val="00E300A0"/>
  </w:style>
  <w:style w:type="paragraph" w:customStyle="1" w:styleId="B7C5EE4541B5485C8199A9CB9DF7E887">
    <w:name w:val="B7C5EE4541B5485C8199A9CB9DF7E887"/>
    <w:rsid w:val="00E300A0"/>
  </w:style>
  <w:style w:type="paragraph" w:customStyle="1" w:styleId="8AA79D89D4E04E6BB17AE96DFFE1097B">
    <w:name w:val="8AA79D89D4E04E6BB17AE96DFFE1097B"/>
    <w:rsid w:val="00E300A0"/>
  </w:style>
  <w:style w:type="paragraph" w:customStyle="1" w:styleId="8F43297F5B9C41CB88F98EFF6B33CEF3">
    <w:name w:val="8F43297F5B9C41CB88F98EFF6B33CEF3"/>
    <w:rsid w:val="00E300A0"/>
  </w:style>
  <w:style w:type="paragraph" w:customStyle="1" w:styleId="978060910DA54EABA1E72B8B25E37C5F">
    <w:name w:val="978060910DA54EABA1E72B8B25E37C5F"/>
    <w:rsid w:val="00E300A0"/>
  </w:style>
  <w:style w:type="paragraph" w:customStyle="1" w:styleId="C21534CAD517488696B46911F32FA176">
    <w:name w:val="C21534CAD517488696B46911F32FA176"/>
    <w:rsid w:val="00E300A0"/>
  </w:style>
  <w:style w:type="paragraph" w:customStyle="1" w:styleId="2F75F2904F9E42FEB032B7BEB86D0634">
    <w:name w:val="2F75F2904F9E42FEB032B7BEB86D0634"/>
    <w:rsid w:val="00E300A0"/>
  </w:style>
  <w:style w:type="paragraph" w:customStyle="1" w:styleId="B646488F9B71435A9114D5B49198DCA6">
    <w:name w:val="B646488F9B71435A9114D5B49198DCA6"/>
    <w:rsid w:val="00E300A0"/>
  </w:style>
  <w:style w:type="paragraph" w:customStyle="1" w:styleId="922620D2AB6E4BC09D887E62475E9D5D">
    <w:name w:val="922620D2AB6E4BC09D887E62475E9D5D"/>
    <w:rsid w:val="00E300A0"/>
  </w:style>
  <w:style w:type="paragraph" w:customStyle="1" w:styleId="5B512527B25F489ABF3B2BFEC477E6A3">
    <w:name w:val="5B512527B25F489ABF3B2BFEC477E6A3"/>
    <w:rsid w:val="00E300A0"/>
  </w:style>
  <w:style w:type="paragraph" w:customStyle="1" w:styleId="A833E6CB454F463CA7C7695AAE34E4E9">
    <w:name w:val="A833E6CB454F463CA7C7695AAE34E4E9"/>
    <w:rsid w:val="00E300A0"/>
  </w:style>
  <w:style w:type="paragraph" w:customStyle="1" w:styleId="FB43BCBF16A141D6869E916E68B010AE">
    <w:name w:val="FB43BCBF16A141D6869E916E68B010AE"/>
    <w:rsid w:val="00E300A0"/>
  </w:style>
  <w:style w:type="paragraph" w:customStyle="1" w:styleId="BBC987CD29E2464987B89FECD8E7AFF5">
    <w:name w:val="BBC987CD29E2464987B89FECD8E7AFF5"/>
    <w:rsid w:val="00E300A0"/>
  </w:style>
  <w:style w:type="paragraph" w:customStyle="1" w:styleId="4DA3CF1997404E55AF1287A845ED3D7B">
    <w:name w:val="4DA3CF1997404E55AF1287A845ED3D7B"/>
    <w:rsid w:val="00E300A0"/>
  </w:style>
  <w:style w:type="paragraph" w:customStyle="1" w:styleId="C741BBE8C8774EA19E3DCAF80758DF76">
    <w:name w:val="C741BBE8C8774EA19E3DCAF80758DF76"/>
    <w:rsid w:val="00E300A0"/>
  </w:style>
  <w:style w:type="paragraph" w:customStyle="1" w:styleId="277698A5C4B540F987F5C46D540C5501">
    <w:name w:val="277698A5C4B540F987F5C46D540C5501"/>
    <w:rsid w:val="00E300A0"/>
  </w:style>
  <w:style w:type="paragraph" w:customStyle="1" w:styleId="70FB040D91CB403F8D0CCB6F47665005">
    <w:name w:val="70FB040D91CB403F8D0CCB6F47665005"/>
    <w:rsid w:val="00E300A0"/>
  </w:style>
  <w:style w:type="paragraph" w:customStyle="1" w:styleId="C82842D069674C32B7662FF39380C2AE">
    <w:name w:val="C82842D069674C32B7662FF39380C2AE"/>
    <w:rsid w:val="00E300A0"/>
  </w:style>
  <w:style w:type="paragraph" w:customStyle="1" w:styleId="1802F419C0294B5FB97E888E716C0BD8">
    <w:name w:val="1802F419C0294B5FB97E888E716C0BD8"/>
    <w:rsid w:val="00E300A0"/>
  </w:style>
  <w:style w:type="paragraph" w:customStyle="1" w:styleId="CAC27DE246F14FE082BAF0D49EA9FFF3">
    <w:name w:val="CAC27DE246F14FE082BAF0D49EA9FFF3"/>
    <w:rsid w:val="00E300A0"/>
  </w:style>
  <w:style w:type="paragraph" w:customStyle="1" w:styleId="3F474F65E44B4FD49D2F97F64C681E9C">
    <w:name w:val="3F474F65E44B4FD49D2F97F64C681E9C"/>
    <w:rsid w:val="00E300A0"/>
  </w:style>
  <w:style w:type="paragraph" w:customStyle="1" w:styleId="85AE4C6AD0564F6EBCE0A2BC2D0E7B6F">
    <w:name w:val="85AE4C6AD0564F6EBCE0A2BC2D0E7B6F"/>
    <w:rsid w:val="00E300A0"/>
  </w:style>
  <w:style w:type="paragraph" w:customStyle="1" w:styleId="DDD543F040944696AFC4B619C4D3E493">
    <w:name w:val="DDD543F040944696AFC4B619C4D3E493"/>
    <w:rsid w:val="00E300A0"/>
  </w:style>
  <w:style w:type="paragraph" w:customStyle="1" w:styleId="8B495B5E4E2E495FBF573A1EA5F0907B">
    <w:name w:val="8B495B5E4E2E495FBF573A1EA5F0907B"/>
    <w:rsid w:val="00E300A0"/>
  </w:style>
  <w:style w:type="paragraph" w:customStyle="1" w:styleId="305B542E6E5A460CB4905D02A7CBA70C">
    <w:name w:val="305B542E6E5A460CB4905D02A7CBA70C"/>
    <w:rsid w:val="00E300A0"/>
  </w:style>
  <w:style w:type="paragraph" w:customStyle="1" w:styleId="692158175C6C4138804B7D6D9EC95963">
    <w:name w:val="692158175C6C4138804B7D6D9EC95963"/>
    <w:rsid w:val="00E300A0"/>
  </w:style>
  <w:style w:type="paragraph" w:customStyle="1" w:styleId="3E9E0F9969134726B095B3AAB5E46D0A">
    <w:name w:val="3E9E0F9969134726B095B3AAB5E46D0A"/>
    <w:rsid w:val="00E300A0"/>
  </w:style>
  <w:style w:type="paragraph" w:customStyle="1" w:styleId="10909EE1C80D4C86BFFFD5B5744A3009">
    <w:name w:val="10909EE1C80D4C86BFFFD5B5744A3009"/>
    <w:rsid w:val="00E300A0"/>
  </w:style>
  <w:style w:type="paragraph" w:customStyle="1" w:styleId="9C9C5A5E93A24171A7498278470D5B7C">
    <w:name w:val="9C9C5A5E93A24171A7498278470D5B7C"/>
    <w:rsid w:val="00E300A0"/>
  </w:style>
  <w:style w:type="paragraph" w:customStyle="1" w:styleId="476BF60E4D6B444EA931789295134810">
    <w:name w:val="476BF60E4D6B444EA931789295134810"/>
    <w:rsid w:val="00E300A0"/>
  </w:style>
  <w:style w:type="paragraph" w:customStyle="1" w:styleId="22613700C6A842DCBC9122A6E98C7116">
    <w:name w:val="22613700C6A842DCBC9122A6E98C7116"/>
    <w:rsid w:val="00E300A0"/>
  </w:style>
  <w:style w:type="paragraph" w:customStyle="1" w:styleId="2164B3402C9049C7A4155667638563EC">
    <w:name w:val="2164B3402C9049C7A4155667638563EC"/>
    <w:rsid w:val="00E300A0"/>
  </w:style>
  <w:style w:type="paragraph" w:customStyle="1" w:styleId="5BB5265CE37A45E38B4B472C26AFF8E9">
    <w:name w:val="5BB5265CE37A45E38B4B472C26AFF8E9"/>
    <w:rsid w:val="00E300A0"/>
  </w:style>
  <w:style w:type="paragraph" w:customStyle="1" w:styleId="B7ACC292DFE24BE58913533CAD6008CA">
    <w:name w:val="B7ACC292DFE24BE58913533CAD6008CA"/>
    <w:rsid w:val="00E300A0"/>
  </w:style>
  <w:style w:type="paragraph" w:customStyle="1" w:styleId="42EE7934B85E49E6B7CEE20D5A746E53">
    <w:name w:val="42EE7934B85E49E6B7CEE20D5A746E53"/>
    <w:rsid w:val="00E300A0"/>
  </w:style>
  <w:style w:type="paragraph" w:customStyle="1" w:styleId="082A93F83C0F45B4ACEA27BF71A69617">
    <w:name w:val="082A93F83C0F45B4ACEA27BF71A69617"/>
    <w:rsid w:val="00E300A0"/>
  </w:style>
  <w:style w:type="paragraph" w:customStyle="1" w:styleId="EB01D7619A244E4D86987DAB29C9B3F3">
    <w:name w:val="EB01D7619A244E4D86987DAB29C9B3F3"/>
    <w:rsid w:val="00E300A0"/>
  </w:style>
  <w:style w:type="paragraph" w:customStyle="1" w:styleId="C355D5C5E97E41469BF37B7ED40DB2A5">
    <w:name w:val="C355D5C5E97E41469BF37B7ED40DB2A5"/>
    <w:rsid w:val="00E300A0"/>
  </w:style>
  <w:style w:type="paragraph" w:customStyle="1" w:styleId="1250E8CFB6A5490FAEEC09F16DDF95C0">
    <w:name w:val="1250E8CFB6A5490FAEEC09F16DDF95C0"/>
    <w:rsid w:val="00E300A0"/>
  </w:style>
  <w:style w:type="paragraph" w:customStyle="1" w:styleId="02191C3A274E468CA2E3F4FDA853D9EF">
    <w:name w:val="02191C3A274E468CA2E3F4FDA853D9EF"/>
    <w:rsid w:val="00E300A0"/>
  </w:style>
  <w:style w:type="paragraph" w:customStyle="1" w:styleId="3D2A251EB2024890BFC80E700C775EA6">
    <w:name w:val="3D2A251EB2024890BFC80E700C775EA6"/>
    <w:rsid w:val="00E300A0"/>
  </w:style>
  <w:style w:type="paragraph" w:customStyle="1" w:styleId="D645E080660D455282A22D5C7D393D8E">
    <w:name w:val="D645E080660D455282A22D5C7D393D8E"/>
    <w:rsid w:val="00E300A0"/>
  </w:style>
  <w:style w:type="paragraph" w:customStyle="1" w:styleId="CD2550147A6E4EEAB76315A4AEFFCEFD">
    <w:name w:val="CD2550147A6E4EEAB76315A4AEFFCEFD"/>
    <w:rsid w:val="00E300A0"/>
  </w:style>
  <w:style w:type="paragraph" w:customStyle="1" w:styleId="CB2BF0C80BAF45B1AC05565DD0F3F2CB">
    <w:name w:val="CB2BF0C80BAF45B1AC05565DD0F3F2CB"/>
    <w:rsid w:val="00E300A0"/>
  </w:style>
  <w:style w:type="paragraph" w:customStyle="1" w:styleId="D282CAFCCEA745B38FF8E896FAB51909">
    <w:name w:val="D282CAFCCEA745B38FF8E896FAB51909"/>
    <w:rsid w:val="00E300A0"/>
  </w:style>
  <w:style w:type="paragraph" w:customStyle="1" w:styleId="21C7B98D38E4492E9838853CE03FA52D">
    <w:name w:val="21C7B98D38E4492E9838853CE03FA52D"/>
    <w:rsid w:val="00E300A0"/>
  </w:style>
  <w:style w:type="paragraph" w:customStyle="1" w:styleId="5CCF9B5561CA42C191621E3FB3E0C7DF">
    <w:name w:val="5CCF9B5561CA42C191621E3FB3E0C7DF"/>
    <w:rsid w:val="00E300A0"/>
  </w:style>
  <w:style w:type="paragraph" w:customStyle="1" w:styleId="6D881BCE676A4A32BDC94DDAC9A9F267">
    <w:name w:val="6D881BCE676A4A32BDC94DDAC9A9F267"/>
    <w:rsid w:val="00E300A0"/>
  </w:style>
  <w:style w:type="paragraph" w:customStyle="1" w:styleId="9B7DDFA819714994B1D2AC4D336DB3FE">
    <w:name w:val="9B7DDFA819714994B1D2AC4D336DB3FE"/>
    <w:rsid w:val="00E300A0"/>
  </w:style>
  <w:style w:type="paragraph" w:customStyle="1" w:styleId="1D9C87C459694AF093207BAB0D601740">
    <w:name w:val="1D9C87C459694AF093207BAB0D601740"/>
    <w:rsid w:val="00E300A0"/>
  </w:style>
  <w:style w:type="paragraph" w:customStyle="1" w:styleId="07AD64ECFECF4F6E9E742635D9E96B20">
    <w:name w:val="07AD64ECFECF4F6E9E742635D9E96B20"/>
    <w:rsid w:val="00E300A0"/>
  </w:style>
  <w:style w:type="paragraph" w:customStyle="1" w:styleId="79AB7308AD7646B596971AB3F099EF8B">
    <w:name w:val="79AB7308AD7646B596971AB3F099EF8B"/>
    <w:rsid w:val="00E300A0"/>
  </w:style>
  <w:style w:type="paragraph" w:customStyle="1" w:styleId="30F56468CBDA4F119308ADF9EA1768CB">
    <w:name w:val="30F56468CBDA4F119308ADF9EA1768CB"/>
    <w:rsid w:val="00E300A0"/>
  </w:style>
  <w:style w:type="paragraph" w:customStyle="1" w:styleId="D75DD9A88554445BACB17FE721621A09">
    <w:name w:val="D75DD9A88554445BACB17FE721621A09"/>
    <w:rsid w:val="00E300A0"/>
  </w:style>
  <w:style w:type="paragraph" w:customStyle="1" w:styleId="0AEB90889B0543E8A29DB19DA9CEF607">
    <w:name w:val="0AEB90889B0543E8A29DB19DA9CEF607"/>
    <w:rsid w:val="00E300A0"/>
  </w:style>
  <w:style w:type="paragraph" w:customStyle="1" w:styleId="169D5FA40D4F4B118B6FF0712B62BF0A">
    <w:name w:val="169D5FA40D4F4B118B6FF0712B62BF0A"/>
    <w:rsid w:val="00E300A0"/>
  </w:style>
  <w:style w:type="paragraph" w:customStyle="1" w:styleId="03E16D0CC7FC47A792F6F18B40F0DDA5">
    <w:name w:val="03E16D0CC7FC47A792F6F18B40F0DDA5"/>
    <w:rsid w:val="00E300A0"/>
  </w:style>
  <w:style w:type="paragraph" w:customStyle="1" w:styleId="1412704B12854181BE863D0F00D80DB6">
    <w:name w:val="1412704B12854181BE863D0F00D80DB6"/>
    <w:rsid w:val="00E300A0"/>
  </w:style>
  <w:style w:type="paragraph" w:customStyle="1" w:styleId="7255B58534C5469E94B1B71BD4CF2BA3">
    <w:name w:val="7255B58534C5469E94B1B71BD4CF2BA3"/>
    <w:rsid w:val="00E300A0"/>
  </w:style>
  <w:style w:type="paragraph" w:customStyle="1" w:styleId="A93AAD8AAABB46319B6DA3A791D9DD8D">
    <w:name w:val="A93AAD8AAABB46319B6DA3A791D9DD8D"/>
    <w:rsid w:val="00E300A0"/>
  </w:style>
  <w:style w:type="paragraph" w:customStyle="1" w:styleId="5B54D69351FB4BF38EB822058F562D6E">
    <w:name w:val="5B54D69351FB4BF38EB822058F562D6E"/>
    <w:rsid w:val="00E300A0"/>
  </w:style>
  <w:style w:type="paragraph" w:customStyle="1" w:styleId="F68E1C8EF3144363A3DF654FB340E30D">
    <w:name w:val="F68E1C8EF3144363A3DF654FB340E30D"/>
    <w:rsid w:val="00E300A0"/>
  </w:style>
  <w:style w:type="paragraph" w:customStyle="1" w:styleId="16BE05C52A89433DBC67C0863B04CB38">
    <w:name w:val="16BE05C52A89433DBC67C0863B04CB38"/>
    <w:rsid w:val="00E300A0"/>
  </w:style>
  <w:style w:type="paragraph" w:customStyle="1" w:styleId="2C15D9AEA3254FA188710327EF250E53">
    <w:name w:val="2C15D9AEA3254FA188710327EF250E53"/>
    <w:rsid w:val="00E300A0"/>
  </w:style>
  <w:style w:type="paragraph" w:customStyle="1" w:styleId="63588EAA8876449F9C4DCB1B7CA6273B">
    <w:name w:val="63588EAA8876449F9C4DCB1B7CA6273B"/>
    <w:rsid w:val="00E300A0"/>
  </w:style>
  <w:style w:type="paragraph" w:customStyle="1" w:styleId="E8978EC13CBE4FC09476CD1B8256FAFC">
    <w:name w:val="E8978EC13CBE4FC09476CD1B8256FAFC"/>
    <w:rsid w:val="00E300A0"/>
  </w:style>
  <w:style w:type="paragraph" w:customStyle="1" w:styleId="5AC1BA267CA44F088D7FB9F7BFB99DF3">
    <w:name w:val="5AC1BA267CA44F088D7FB9F7BFB99DF3"/>
    <w:rsid w:val="00E300A0"/>
  </w:style>
  <w:style w:type="paragraph" w:customStyle="1" w:styleId="5D617FB0292B4C6FA7357E67DACA1093">
    <w:name w:val="5D617FB0292B4C6FA7357E67DACA1093"/>
    <w:rsid w:val="00E300A0"/>
  </w:style>
  <w:style w:type="paragraph" w:customStyle="1" w:styleId="4F142D4713F14DFAAABB600B213564CF">
    <w:name w:val="4F142D4713F14DFAAABB600B213564CF"/>
    <w:rsid w:val="00E300A0"/>
  </w:style>
  <w:style w:type="paragraph" w:customStyle="1" w:styleId="A2EA83890EE540D2B8F1BF482E62FFBA">
    <w:name w:val="A2EA83890EE540D2B8F1BF482E62FFBA"/>
    <w:rsid w:val="00E300A0"/>
  </w:style>
  <w:style w:type="paragraph" w:customStyle="1" w:styleId="FAC5BA5B844647B087B678C56A522027">
    <w:name w:val="FAC5BA5B844647B087B678C56A522027"/>
    <w:rsid w:val="00E300A0"/>
  </w:style>
  <w:style w:type="paragraph" w:customStyle="1" w:styleId="9C1345A5B5E7458EA274B00EA2AB95E4">
    <w:name w:val="9C1345A5B5E7458EA274B00EA2AB95E4"/>
    <w:rsid w:val="00E300A0"/>
  </w:style>
  <w:style w:type="paragraph" w:customStyle="1" w:styleId="F4D1686254C14A5490A631C2445C8F67">
    <w:name w:val="F4D1686254C14A5490A631C2445C8F67"/>
    <w:rsid w:val="00E300A0"/>
  </w:style>
  <w:style w:type="paragraph" w:customStyle="1" w:styleId="90FAF44D62E348E9A582B84F9182599C">
    <w:name w:val="90FAF44D62E348E9A582B84F9182599C"/>
    <w:rsid w:val="00E300A0"/>
  </w:style>
  <w:style w:type="paragraph" w:customStyle="1" w:styleId="630AD684646644C09D4A1B57AAEC4981">
    <w:name w:val="630AD684646644C09D4A1B57AAEC4981"/>
    <w:rsid w:val="00E300A0"/>
  </w:style>
  <w:style w:type="paragraph" w:customStyle="1" w:styleId="A84F572706564124A93EE0F9369093D1">
    <w:name w:val="A84F572706564124A93EE0F9369093D1"/>
    <w:rsid w:val="00E300A0"/>
  </w:style>
  <w:style w:type="paragraph" w:customStyle="1" w:styleId="3BEF9B6909F44E0F9797D08CCED96C38">
    <w:name w:val="3BEF9B6909F44E0F9797D08CCED96C38"/>
    <w:rsid w:val="00E300A0"/>
  </w:style>
  <w:style w:type="paragraph" w:customStyle="1" w:styleId="6CC7D77CF3934FDEA139C539C63F8707">
    <w:name w:val="6CC7D77CF3934FDEA139C539C63F8707"/>
    <w:rsid w:val="00E300A0"/>
  </w:style>
  <w:style w:type="paragraph" w:customStyle="1" w:styleId="0E50C42F1CC04657BF83AF2312DA0D15">
    <w:name w:val="0E50C42F1CC04657BF83AF2312DA0D15"/>
    <w:rsid w:val="00E300A0"/>
  </w:style>
  <w:style w:type="paragraph" w:customStyle="1" w:styleId="CC92981603E34624B4D4490366D52365">
    <w:name w:val="CC92981603E34624B4D4490366D52365"/>
    <w:rsid w:val="00E300A0"/>
  </w:style>
  <w:style w:type="paragraph" w:customStyle="1" w:styleId="E544D6E0DA494B8DBC97FE7D811CA1AF">
    <w:name w:val="E544D6E0DA494B8DBC97FE7D811CA1AF"/>
    <w:rsid w:val="00E300A0"/>
  </w:style>
  <w:style w:type="paragraph" w:customStyle="1" w:styleId="9E520A5840D14BD98AD89FF9D8489609">
    <w:name w:val="9E520A5840D14BD98AD89FF9D8489609"/>
    <w:rsid w:val="00E300A0"/>
  </w:style>
  <w:style w:type="paragraph" w:customStyle="1" w:styleId="F107483F19C24AA6BE08E089D4190145">
    <w:name w:val="F107483F19C24AA6BE08E089D4190145"/>
    <w:rsid w:val="00E300A0"/>
  </w:style>
  <w:style w:type="paragraph" w:customStyle="1" w:styleId="39CFA442C7F84D5B935E8B6AF19A315F">
    <w:name w:val="39CFA442C7F84D5B935E8B6AF19A315F"/>
    <w:rsid w:val="00E300A0"/>
  </w:style>
  <w:style w:type="paragraph" w:customStyle="1" w:styleId="349DE487025147329B531E449BA4D15A">
    <w:name w:val="349DE487025147329B531E449BA4D15A"/>
    <w:rsid w:val="00E300A0"/>
  </w:style>
  <w:style w:type="paragraph" w:customStyle="1" w:styleId="54B09122E50D4CA3A5481F050B5675BF">
    <w:name w:val="54B09122E50D4CA3A5481F050B5675BF"/>
    <w:rsid w:val="00E300A0"/>
  </w:style>
  <w:style w:type="paragraph" w:customStyle="1" w:styleId="4B0C39CAF2D74787A710E57D75561C65">
    <w:name w:val="4B0C39CAF2D74787A710E57D75561C65"/>
    <w:rsid w:val="00E300A0"/>
  </w:style>
  <w:style w:type="paragraph" w:customStyle="1" w:styleId="552A82A7774B4CF399D2BC7F019DB202">
    <w:name w:val="552A82A7774B4CF399D2BC7F019DB202"/>
    <w:rsid w:val="00E300A0"/>
  </w:style>
  <w:style w:type="paragraph" w:customStyle="1" w:styleId="5E5A981A2D7042AABEA5F1C607765281">
    <w:name w:val="5E5A981A2D7042AABEA5F1C607765281"/>
    <w:rsid w:val="00E300A0"/>
  </w:style>
  <w:style w:type="paragraph" w:customStyle="1" w:styleId="776BE3C2E6424E1681FD07C6E5093499">
    <w:name w:val="776BE3C2E6424E1681FD07C6E5093499"/>
    <w:rsid w:val="00E300A0"/>
  </w:style>
  <w:style w:type="paragraph" w:customStyle="1" w:styleId="382B8518344F4CE2A9B62270B2704E20">
    <w:name w:val="382B8518344F4CE2A9B62270B2704E20"/>
    <w:rsid w:val="00E300A0"/>
  </w:style>
  <w:style w:type="paragraph" w:customStyle="1" w:styleId="C79F15CF9FFD416DA3769108324D5693">
    <w:name w:val="C79F15CF9FFD416DA3769108324D5693"/>
    <w:rsid w:val="00E300A0"/>
  </w:style>
  <w:style w:type="paragraph" w:customStyle="1" w:styleId="9668E07983A341408968AC29CAAE4F22">
    <w:name w:val="9668E07983A341408968AC29CAAE4F22"/>
    <w:rsid w:val="00E300A0"/>
  </w:style>
  <w:style w:type="paragraph" w:customStyle="1" w:styleId="A1B556D550504A7DAF6DB02BB4019582">
    <w:name w:val="A1B556D550504A7DAF6DB02BB4019582"/>
    <w:rsid w:val="00E300A0"/>
  </w:style>
  <w:style w:type="paragraph" w:customStyle="1" w:styleId="C95A26472FBE4387A13EC1302C7699AB">
    <w:name w:val="C95A26472FBE4387A13EC1302C7699AB"/>
    <w:rsid w:val="00E300A0"/>
  </w:style>
  <w:style w:type="paragraph" w:customStyle="1" w:styleId="4D512776E7CA4AEEA11DB67708709D78">
    <w:name w:val="4D512776E7CA4AEEA11DB67708709D78"/>
    <w:rsid w:val="00E300A0"/>
  </w:style>
  <w:style w:type="paragraph" w:customStyle="1" w:styleId="77F377CAFCD04B91BD14F5E02B6DF676">
    <w:name w:val="77F377CAFCD04B91BD14F5E02B6DF676"/>
    <w:rsid w:val="00E300A0"/>
  </w:style>
  <w:style w:type="paragraph" w:customStyle="1" w:styleId="7D47D4ED402E4EAD875B64B7B00FBDEC">
    <w:name w:val="7D47D4ED402E4EAD875B64B7B00FBDEC"/>
    <w:rsid w:val="00E300A0"/>
  </w:style>
  <w:style w:type="paragraph" w:customStyle="1" w:styleId="801219BAF35449F7B1C8ADDDF2B06C77">
    <w:name w:val="801219BAF35449F7B1C8ADDDF2B06C77"/>
    <w:rsid w:val="00E300A0"/>
  </w:style>
  <w:style w:type="paragraph" w:customStyle="1" w:styleId="B55A149CF8394D9A88E3715A52371B07">
    <w:name w:val="B55A149CF8394D9A88E3715A52371B07"/>
    <w:rsid w:val="00E300A0"/>
  </w:style>
  <w:style w:type="paragraph" w:customStyle="1" w:styleId="6A70905AC6574D73BBE798FA6D18418E">
    <w:name w:val="6A70905AC6574D73BBE798FA6D18418E"/>
    <w:rsid w:val="00E300A0"/>
  </w:style>
  <w:style w:type="paragraph" w:customStyle="1" w:styleId="4F6CEE5398FB4835861D83465C1CD616">
    <w:name w:val="4F6CEE5398FB4835861D83465C1CD616"/>
    <w:rsid w:val="00E300A0"/>
  </w:style>
  <w:style w:type="paragraph" w:customStyle="1" w:styleId="1AB59E79A9384D0A9439C22F966E7D88">
    <w:name w:val="1AB59E79A9384D0A9439C22F966E7D88"/>
    <w:rsid w:val="00E300A0"/>
  </w:style>
  <w:style w:type="paragraph" w:customStyle="1" w:styleId="B4DD06B77A914AABAACD449F45571801">
    <w:name w:val="B4DD06B77A914AABAACD449F45571801"/>
    <w:rsid w:val="00E300A0"/>
  </w:style>
  <w:style w:type="paragraph" w:customStyle="1" w:styleId="A0B6630FF85E4E9495321A5B1BC3CA6A">
    <w:name w:val="A0B6630FF85E4E9495321A5B1BC3CA6A"/>
    <w:rsid w:val="00E300A0"/>
  </w:style>
  <w:style w:type="paragraph" w:customStyle="1" w:styleId="F52BCD7960BF4C38B8205114C5BF03C3">
    <w:name w:val="F52BCD7960BF4C38B8205114C5BF03C3"/>
    <w:rsid w:val="00E300A0"/>
  </w:style>
  <w:style w:type="paragraph" w:customStyle="1" w:styleId="FAA51F5CF6744ADA9F85E86CB34A7E83">
    <w:name w:val="FAA51F5CF6744ADA9F85E86CB34A7E83"/>
    <w:rsid w:val="00E300A0"/>
  </w:style>
  <w:style w:type="paragraph" w:customStyle="1" w:styleId="20069457C1F74CEEA1B0F5A99EF23869">
    <w:name w:val="20069457C1F74CEEA1B0F5A99EF23869"/>
    <w:rsid w:val="00E300A0"/>
  </w:style>
  <w:style w:type="paragraph" w:customStyle="1" w:styleId="F5141A30E5B941AAB08E816FC05F3448">
    <w:name w:val="F5141A30E5B941AAB08E816FC05F3448"/>
    <w:rsid w:val="00E300A0"/>
  </w:style>
  <w:style w:type="paragraph" w:customStyle="1" w:styleId="479A951C465F4757B74F5A4B52B80CCF">
    <w:name w:val="479A951C465F4757B74F5A4B52B80CCF"/>
    <w:rsid w:val="00E300A0"/>
  </w:style>
  <w:style w:type="paragraph" w:customStyle="1" w:styleId="A53D62DAA0404E73BC605118E80E873D">
    <w:name w:val="A53D62DAA0404E73BC605118E80E873D"/>
    <w:rsid w:val="00E300A0"/>
  </w:style>
  <w:style w:type="paragraph" w:customStyle="1" w:styleId="9A8E2D807367489AAD5BB4FD400BC67B">
    <w:name w:val="9A8E2D807367489AAD5BB4FD400BC67B"/>
    <w:rsid w:val="00E300A0"/>
  </w:style>
  <w:style w:type="paragraph" w:customStyle="1" w:styleId="AB172618E3094A47B4C3F56EE229205B">
    <w:name w:val="AB172618E3094A47B4C3F56EE229205B"/>
    <w:rsid w:val="00E300A0"/>
  </w:style>
  <w:style w:type="paragraph" w:customStyle="1" w:styleId="F6BDC81DB7854F0DB2A865976FE74D35">
    <w:name w:val="F6BDC81DB7854F0DB2A865976FE74D35"/>
    <w:rsid w:val="00E300A0"/>
  </w:style>
  <w:style w:type="paragraph" w:customStyle="1" w:styleId="79A6558161E2401A82A4E21FA82D79CF">
    <w:name w:val="79A6558161E2401A82A4E21FA82D79CF"/>
    <w:rsid w:val="00E300A0"/>
  </w:style>
  <w:style w:type="paragraph" w:customStyle="1" w:styleId="8B5AB0ED6FFC4A7598946840A7934B0D">
    <w:name w:val="8B5AB0ED6FFC4A7598946840A7934B0D"/>
    <w:rsid w:val="00E300A0"/>
  </w:style>
  <w:style w:type="paragraph" w:customStyle="1" w:styleId="B77D49FEA22245FE9EC92FA356806E88">
    <w:name w:val="B77D49FEA22245FE9EC92FA356806E88"/>
    <w:rsid w:val="00E300A0"/>
  </w:style>
  <w:style w:type="paragraph" w:customStyle="1" w:styleId="147B1E35C0834A9A8DF9928DA3025947">
    <w:name w:val="147B1E35C0834A9A8DF9928DA3025947"/>
    <w:rsid w:val="00E300A0"/>
  </w:style>
  <w:style w:type="paragraph" w:customStyle="1" w:styleId="02B03030D795463EAC946732156D85E9">
    <w:name w:val="02B03030D795463EAC946732156D85E9"/>
    <w:rsid w:val="00E300A0"/>
  </w:style>
  <w:style w:type="paragraph" w:customStyle="1" w:styleId="7A0C3AB400424EAA9FA6A33174EA93BF">
    <w:name w:val="7A0C3AB400424EAA9FA6A33174EA93BF"/>
    <w:rsid w:val="00E300A0"/>
  </w:style>
  <w:style w:type="paragraph" w:customStyle="1" w:styleId="5E9774ED9CA14B30B9CFE2C03A5C612C">
    <w:name w:val="5E9774ED9CA14B30B9CFE2C03A5C612C"/>
    <w:rsid w:val="00E300A0"/>
  </w:style>
  <w:style w:type="paragraph" w:customStyle="1" w:styleId="148AD4A4A3864B9DBBB2A567ED7892F2">
    <w:name w:val="148AD4A4A3864B9DBBB2A567ED7892F2"/>
    <w:rsid w:val="00E300A0"/>
  </w:style>
  <w:style w:type="paragraph" w:customStyle="1" w:styleId="0C47BFAB3E35474AB6D5CBA5E3152E8B">
    <w:name w:val="0C47BFAB3E35474AB6D5CBA5E3152E8B"/>
    <w:rsid w:val="00E300A0"/>
  </w:style>
  <w:style w:type="paragraph" w:customStyle="1" w:styleId="812114C832DA4CC18B9BAAFDA92C54AF">
    <w:name w:val="812114C832DA4CC18B9BAAFDA92C54AF"/>
    <w:rsid w:val="00E300A0"/>
  </w:style>
  <w:style w:type="paragraph" w:customStyle="1" w:styleId="3E6BEE4864624DA8BC24669E2D58DC94">
    <w:name w:val="3E6BEE4864624DA8BC24669E2D58DC94"/>
    <w:rsid w:val="00E300A0"/>
  </w:style>
  <w:style w:type="paragraph" w:customStyle="1" w:styleId="548CF105C8314784AED6F60ECA1CBB13">
    <w:name w:val="548CF105C8314784AED6F60ECA1CBB13"/>
    <w:rsid w:val="00E300A0"/>
  </w:style>
  <w:style w:type="paragraph" w:customStyle="1" w:styleId="7494272548294C318480A79C2CF2CAD7">
    <w:name w:val="7494272548294C318480A79C2CF2CAD7"/>
    <w:rsid w:val="00E300A0"/>
  </w:style>
  <w:style w:type="paragraph" w:customStyle="1" w:styleId="BC09F7F7A14B49A3AEF4F6DF82A7A177">
    <w:name w:val="BC09F7F7A14B49A3AEF4F6DF82A7A177"/>
    <w:rsid w:val="00E300A0"/>
  </w:style>
  <w:style w:type="paragraph" w:customStyle="1" w:styleId="7445503E14904C9D955F6DE260F7F06D">
    <w:name w:val="7445503E14904C9D955F6DE260F7F06D"/>
    <w:rsid w:val="00E300A0"/>
  </w:style>
  <w:style w:type="paragraph" w:customStyle="1" w:styleId="B185B32B87524DB3AE28BBA7E9656DB2">
    <w:name w:val="B185B32B87524DB3AE28BBA7E9656DB2"/>
    <w:rsid w:val="00E300A0"/>
  </w:style>
  <w:style w:type="paragraph" w:customStyle="1" w:styleId="A14C507E558A469093B2303CE7F13B04">
    <w:name w:val="A14C507E558A469093B2303CE7F13B04"/>
    <w:rsid w:val="00E300A0"/>
  </w:style>
  <w:style w:type="paragraph" w:customStyle="1" w:styleId="A737600F3CDE4E7A8B5FC7CFBDD1061D">
    <w:name w:val="A737600F3CDE4E7A8B5FC7CFBDD1061D"/>
    <w:rsid w:val="00E300A0"/>
  </w:style>
  <w:style w:type="paragraph" w:customStyle="1" w:styleId="51E5EB08E51346BE848F874D627D9B88">
    <w:name w:val="51E5EB08E51346BE848F874D627D9B88"/>
    <w:rsid w:val="00E300A0"/>
  </w:style>
  <w:style w:type="paragraph" w:customStyle="1" w:styleId="E6855695937B422A9A48579831F4B770">
    <w:name w:val="E6855695937B422A9A48579831F4B770"/>
    <w:rsid w:val="00E300A0"/>
  </w:style>
  <w:style w:type="paragraph" w:customStyle="1" w:styleId="6F046F942A75477FBFFF7204B93564B3">
    <w:name w:val="6F046F942A75477FBFFF7204B93564B3"/>
    <w:rsid w:val="00E300A0"/>
  </w:style>
  <w:style w:type="paragraph" w:customStyle="1" w:styleId="99CED019946840009DCF35BD694602CC">
    <w:name w:val="99CED019946840009DCF35BD694602CC"/>
    <w:rsid w:val="00E300A0"/>
  </w:style>
  <w:style w:type="paragraph" w:customStyle="1" w:styleId="8FFFE921760346718496279B077CB3A9">
    <w:name w:val="8FFFE921760346718496279B077CB3A9"/>
    <w:rsid w:val="00E300A0"/>
  </w:style>
  <w:style w:type="paragraph" w:customStyle="1" w:styleId="83C437A9BB334AA893E91D6543FE2C5E">
    <w:name w:val="83C437A9BB334AA893E91D6543FE2C5E"/>
    <w:rsid w:val="00E300A0"/>
  </w:style>
  <w:style w:type="paragraph" w:customStyle="1" w:styleId="EF11DAD2250C4454A1A5855409A334FB">
    <w:name w:val="EF11DAD2250C4454A1A5855409A334FB"/>
    <w:rsid w:val="00E300A0"/>
  </w:style>
  <w:style w:type="paragraph" w:customStyle="1" w:styleId="7EE55E57743C412CAA02BB086338FF12">
    <w:name w:val="7EE55E57743C412CAA02BB086338FF12"/>
    <w:rsid w:val="00E300A0"/>
  </w:style>
  <w:style w:type="paragraph" w:customStyle="1" w:styleId="CDA685514F1E4A6381467A279DB0541D">
    <w:name w:val="CDA685514F1E4A6381467A279DB0541D"/>
    <w:rsid w:val="00E300A0"/>
  </w:style>
  <w:style w:type="paragraph" w:customStyle="1" w:styleId="DDFCCB3D1C89448CBE095097B6958EF5">
    <w:name w:val="DDFCCB3D1C89448CBE095097B6958EF5"/>
    <w:rsid w:val="00E300A0"/>
  </w:style>
  <w:style w:type="paragraph" w:customStyle="1" w:styleId="62CEEF9001524AA58A0670D7D48301BA">
    <w:name w:val="62CEEF9001524AA58A0670D7D48301BA"/>
    <w:rsid w:val="00E300A0"/>
  </w:style>
  <w:style w:type="paragraph" w:customStyle="1" w:styleId="56C31FA9B8974BB99715395ECE4F1D56">
    <w:name w:val="56C31FA9B8974BB99715395ECE4F1D56"/>
    <w:rsid w:val="00E300A0"/>
  </w:style>
  <w:style w:type="paragraph" w:customStyle="1" w:styleId="4D7A951639744FADAB85BC00186C61A0">
    <w:name w:val="4D7A951639744FADAB85BC00186C61A0"/>
    <w:rsid w:val="00E300A0"/>
  </w:style>
  <w:style w:type="paragraph" w:customStyle="1" w:styleId="A6B62195830B47B89A3540F7E8A935B7">
    <w:name w:val="A6B62195830B47B89A3540F7E8A935B7"/>
    <w:rsid w:val="00E300A0"/>
  </w:style>
  <w:style w:type="paragraph" w:customStyle="1" w:styleId="5048888D41D74B91AF2FFF2B27583D43">
    <w:name w:val="5048888D41D74B91AF2FFF2B27583D43"/>
    <w:rsid w:val="00E300A0"/>
  </w:style>
  <w:style w:type="paragraph" w:customStyle="1" w:styleId="BEA706D767DC4DE2AD054CBD2209DE02">
    <w:name w:val="BEA706D767DC4DE2AD054CBD2209DE02"/>
    <w:rsid w:val="00E300A0"/>
  </w:style>
  <w:style w:type="paragraph" w:customStyle="1" w:styleId="CCDA16A38D9E48C4944BC4F9483035DA">
    <w:name w:val="CCDA16A38D9E48C4944BC4F9483035DA"/>
    <w:rsid w:val="00E300A0"/>
  </w:style>
  <w:style w:type="paragraph" w:customStyle="1" w:styleId="38413CF7570049F595F06D7798D70A17">
    <w:name w:val="38413CF7570049F595F06D7798D70A17"/>
    <w:rsid w:val="00E300A0"/>
  </w:style>
  <w:style w:type="paragraph" w:customStyle="1" w:styleId="54B0CDF2CCD44B4E9821165FADFD12F7">
    <w:name w:val="54B0CDF2CCD44B4E9821165FADFD12F7"/>
    <w:rsid w:val="00E300A0"/>
  </w:style>
  <w:style w:type="paragraph" w:customStyle="1" w:styleId="CE9903C6777544F590F6F6C5275BE0DB">
    <w:name w:val="CE9903C6777544F590F6F6C5275BE0DB"/>
    <w:rsid w:val="00E300A0"/>
  </w:style>
  <w:style w:type="paragraph" w:customStyle="1" w:styleId="9FC0E92026934C7DAA05FE28AC224962">
    <w:name w:val="9FC0E92026934C7DAA05FE28AC224962"/>
    <w:rsid w:val="00E300A0"/>
  </w:style>
  <w:style w:type="paragraph" w:customStyle="1" w:styleId="B57E0AB45AB442BB805BE84CEC756BE9">
    <w:name w:val="B57E0AB45AB442BB805BE84CEC756BE9"/>
    <w:rsid w:val="00E300A0"/>
  </w:style>
  <w:style w:type="paragraph" w:customStyle="1" w:styleId="EB00FEAC8ACD4788B873AE1EEDEFA95E">
    <w:name w:val="EB00FEAC8ACD4788B873AE1EEDEFA95E"/>
    <w:rsid w:val="00E300A0"/>
  </w:style>
  <w:style w:type="paragraph" w:customStyle="1" w:styleId="35432206729E4F1FAFBF222D81C7C57E">
    <w:name w:val="35432206729E4F1FAFBF222D81C7C57E"/>
    <w:rsid w:val="00E300A0"/>
  </w:style>
  <w:style w:type="paragraph" w:customStyle="1" w:styleId="3CE720FDA5C94A368A34D9D03FFF72CD">
    <w:name w:val="3CE720FDA5C94A368A34D9D03FFF72CD"/>
    <w:rsid w:val="00E300A0"/>
  </w:style>
  <w:style w:type="paragraph" w:customStyle="1" w:styleId="460A2C85148744F292D6D625DFA05F0D">
    <w:name w:val="460A2C85148744F292D6D625DFA05F0D"/>
    <w:rsid w:val="00E300A0"/>
  </w:style>
  <w:style w:type="paragraph" w:customStyle="1" w:styleId="B2FCC55E1E58482589EF2115DD7760A4">
    <w:name w:val="B2FCC55E1E58482589EF2115DD7760A4"/>
    <w:rsid w:val="00E300A0"/>
  </w:style>
  <w:style w:type="paragraph" w:customStyle="1" w:styleId="565FCBB72AB34D1DB0E08EFD1823F0A2">
    <w:name w:val="565FCBB72AB34D1DB0E08EFD1823F0A2"/>
    <w:rsid w:val="00E300A0"/>
  </w:style>
  <w:style w:type="paragraph" w:customStyle="1" w:styleId="E8085A44F033410A9AB69B0289D88378">
    <w:name w:val="E8085A44F033410A9AB69B0289D88378"/>
    <w:rsid w:val="00E300A0"/>
  </w:style>
  <w:style w:type="paragraph" w:customStyle="1" w:styleId="25546C1FBF1F4D0F808B25799FACF8D5">
    <w:name w:val="25546C1FBF1F4D0F808B25799FACF8D5"/>
    <w:rsid w:val="00E300A0"/>
  </w:style>
  <w:style w:type="paragraph" w:customStyle="1" w:styleId="F767E1F83C854030B353E69710E81F09">
    <w:name w:val="F767E1F83C854030B353E69710E81F09"/>
    <w:rsid w:val="00E300A0"/>
  </w:style>
  <w:style w:type="paragraph" w:customStyle="1" w:styleId="592745264D384D3F9EAB833CD3F80BE1">
    <w:name w:val="592745264D384D3F9EAB833CD3F80BE1"/>
    <w:rsid w:val="00E300A0"/>
  </w:style>
  <w:style w:type="paragraph" w:customStyle="1" w:styleId="9BCBBCC799184116BAA35E162A4494C9">
    <w:name w:val="9BCBBCC799184116BAA35E162A4494C9"/>
    <w:rsid w:val="00E300A0"/>
  </w:style>
  <w:style w:type="paragraph" w:customStyle="1" w:styleId="2A62D7FE987A4C09A6CA24F8E128E818">
    <w:name w:val="2A62D7FE987A4C09A6CA24F8E128E818"/>
    <w:rsid w:val="00E300A0"/>
  </w:style>
  <w:style w:type="paragraph" w:customStyle="1" w:styleId="2B53572D338B47E89E85E3924043F066">
    <w:name w:val="2B53572D338B47E89E85E3924043F066"/>
    <w:rsid w:val="00E300A0"/>
  </w:style>
  <w:style w:type="paragraph" w:customStyle="1" w:styleId="C3CAB439FF1B440186F707C4ADEDD197">
    <w:name w:val="C3CAB439FF1B440186F707C4ADEDD197"/>
    <w:rsid w:val="00E300A0"/>
  </w:style>
  <w:style w:type="paragraph" w:customStyle="1" w:styleId="BB5EB3A4C8254D469A33075BB7759CF7">
    <w:name w:val="BB5EB3A4C8254D469A33075BB7759CF7"/>
    <w:rsid w:val="00E300A0"/>
  </w:style>
  <w:style w:type="paragraph" w:customStyle="1" w:styleId="D5C76141C0F145B3A5E41ADBDAC1F975">
    <w:name w:val="D5C76141C0F145B3A5E41ADBDAC1F975"/>
    <w:rsid w:val="00E300A0"/>
  </w:style>
  <w:style w:type="paragraph" w:customStyle="1" w:styleId="610B0C91C11F439CA4CCFE449F2FAD8B">
    <w:name w:val="610B0C91C11F439CA4CCFE449F2FAD8B"/>
    <w:rsid w:val="00E300A0"/>
  </w:style>
  <w:style w:type="paragraph" w:customStyle="1" w:styleId="F781FBF2F63141C781578355830A9E28">
    <w:name w:val="F781FBF2F63141C781578355830A9E28"/>
    <w:rsid w:val="00E300A0"/>
  </w:style>
  <w:style w:type="paragraph" w:customStyle="1" w:styleId="7A50F303A86749E18B7CE8EDBBBDA68D">
    <w:name w:val="7A50F303A86749E18B7CE8EDBBBDA68D"/>
    <w:rsid w:val="00E300A0"/>
  </w:style>
  <w:style w:type="paragraph" w:customStyle="1" w:styleId="CF3EE2C7B8314C258026169D29EAB96C">
    <w:name w:val="CF3EE2C7B8314C258026169D29EAB96C"/>
    <w:rsid w:val="00E300A0"/>
  </w:style>
  <w:style w:type="paragraph" w:customStyle="1" w:styleId="F7FD926F663444A9BBDAF925278AB5BB">
    <w:name w:val="F7FD926F663444A9BBDAF925278AB5BB"/>
    <w:rsid w:val="00E300A0"/>
  </w:style>
  <w:style w:type="paragraph" w:customStyle="1" w:styleId="72190DBECB97476590919F70461530D4">
    <w:name w:val="72190DBECB97476590919F70461530D4"/>
    <w:rsid w:val="00E300A0"/>
  </w:style>
  <w:style w:type="paragraph" w:customStyle="1" w:styleId="0A104B57837A4BFC821847AA5C8C0485">
    <w:name w:val="0A104B57837A4BFC821847AA5C8C0485"/>
    <w:rsid w:val="00E300A0"/>
  </w:style>
  <w:style w:type="paragraph" w:customStyle="1" w:styleId="CCAFDA5EA3544A088626E56969215F51">
    <w:name w:val="CCAFDA5EA3544A088626E56969215F51"/>
    <w:rsid w:val="00E300A0"/>
  </w:style>
  <w:style w:type="paragraph" w:customStyle="1" w:styleId="5C9F16BF8C1344A6A9F90F7EB0AA3EE3">
    <w:name w:val="5C9F16BF8C1344A6A9F90F7EB0AA3EE3"/>
    <w:rsid w:val="00E300A0"/>
  </w:style>
  <w:style w:type="paragraph" w:customStyle="1" w:styleId="D411134E085F44EC83EB3A4F7A3D4780">
    <w:name w:val="D411134E085F44EC83EB3A4F7A3D4780"/>
    <w:rsid w:val="00E300A0"/>
  </w:style>
  <w:style w:type="paragraph" w:customStyle="1" w:styleId="D1FC8CF0731D4D419FD9CA79DCD0073F">
    <w:name w:val="D1FC8CF0731D4D419FD9CA79DCD0073F"/>
    <w:rsid w:val="00E300A0"/>
  </w:style>
  <w:style w:type="paragraph" w:customStyle="1" w:styleId="A73EA75C877D421795C7ACC8344707BD">
    <w:name w:val="A73EA75C877D421795C7ACC8344707BD"/>
    <w:rsid w:val="00E300A0"/>
  </w:style>
  <w:style w:type="paragraph" w:customStyle="1" w:styleId="B1DBF3C0977646638D798BD392B2E322">
    <w:name w:val="B1DBF3C0977646638D798BD392B2E322"/>
    <w:rsid w:val="00E300A0"/>
  </w:style>
  <w:style w:type="paragraph" w:customStyle="1" w:styleId="A55C5D7F653743A2A62954BE758786E8">
    <w:name w:val="A55C5D7F653743A2A62954BE758786E8"/>
    <w:rsid w:val="00E300A0"/>
  </w:style>
  <w:style w:type="paragraph" w:customStyle="1" w:styleId="C1FC4E7DB56C42E4ABADF7EC90D87C2B">
    <w:name w:val="C1FC4E7DB56C42E4ABADF7EC90D87C2B"/>
    <w:rsid w:val="00E300A0"/>
  </w:style>
  <w:style w:type="paragraph" w:customStyle="1" w:styleId="5F305328CB15427F84169AAF672D1911">
    <w:name w:val="5F305328CB15427F84169AAF672D1911"/>
    <w:rsid w:val="00E300A0"/>
  </w:style>
  <w:style w:type="paragraph" w:customStyle="1" w:styleId="9048ACB777D74303A67FDD5155353839">
    <w:name w:val="9048ACB777D74303A67FDD5155353839"/>
    <w:rsid w:val="00E300A0"/>
  </w:style>
  <w:style w:type="paragraph" w:customStyle="1" w:styleId="1EC575858C51408981B806E26800A153">
    <w:name w:val="1EC575858C51408981B806E26800A153"/>
    <w:rsid w:val="00E300A0"/>
  </w:style>
  <w:style w:type="paragraph" w:customStyle="1" w:styleId="8D87E3ADCAF143D8951B5EA28C8E45DD">
    <w:name w:val="8D87E3ADCAF143D8951B5EA28C8E45DD"/>
    <w:rsid w:val="00E300A0"/>
  </w:style>
  <w:style w:type="paragraph" w:customStyle="1" w:styleId="605FEEB3F4AF415184458738E9376329">
    <w:name w:val="605FEEB3F4AF415184458738E9376329"/>
    <w:rsid w:val="00E300A0"/>
  </w:style>
  <w:style w:type="paragraph" w:customStyle="1" w:styleId="1EE10EC9300E46328C7E7AB8E1CD139E">
    <w:name w:val="1EE10EC9300E46328C7E7AB8E1CD139E"/>
    <w:rsid w:val="00E300A0"/>
  </w:style>
  <w:style w:type="paragraph" w:customStyle="1" w:styleId="9374E9635F4646209290ED979C826E77">
    <w:name w:val="9374E9635F4646209290ED979C826E77"/>
    <w:rsid w:val="00E300A0"/>
  </w:style>
  <w:style w:type="paragraph" w:customStyle="1" w:styleId="26CA32FC0A9B4616AF673F4A0EB09A6B">
    <w:name w:val="26CA32FC0A9B4616AF673F4A0EB09A6B"/>
    <w:rsid w:val="00E300A0"/>
  </w:style>
  <w:style w:type="paragraph" w:customStyle="1" w:styleId="859EC7ABD64E49709866C6B31684C376">
    <w:name w:val="859EC7ABD64E49709866C6B31684C376"/>
    <w:rsid w:val="00E300A0"/>
  </w:style>
  <w:style w:type="paragraph" w:customStyle="1" w:styleId="AE568B657CF24A30BA3C6D5A10746452">
    <w:name w:val="AE568B657CF24A30BA3C6D5A10746452"/>
    <w:rsid w:val="00E300A0"/>
  </w:style>
  <w:style w:type="paragraph" w:customStyle="1" w:styleId="E774B938FD88405BBA3EC83DB9E94E11">
    <w:name w:val="E774B938FD88405BBA3EC83DB9E94E11"/>
    <w:rsid w:val="00E300A0"/>
  </w:style>
  <w:style w:type="paragraph" w:customStyle="1" w:styleId="568BBF21A74B4959B8004036EA6FF01F">
    <w:name w:val="568BBF21A74B4959B8004036EA6FF01F"/>
    <w:rsid w:val="00E300A0"/>
  </w:style>
  <w:style w:type="paragraph" w:customStyle="1" w:styleId="312AE294BBBF4974BAC0EB8870DD1F90">
    <w:name w:val="312AE294BBBF4974BAC0EB8870DD1F90"/>
    <w:rsid w:val="00E300A0"/>
  </w:style>
  <w:style w:type="paragraph" w:customStyle="1" w:styleId="437834B5365E4FFEBBAACAB843C68787">
    <w:name w:val="437834B5365E4FFEBBAACAB843C68787"/>
    <w:rsid w:val="00E300A0"/>
  </w:style>
  <w:style w:type="paragraph" w:customStyle="1" w:styleId="865904946A9A431E90D9F67A082FA699">
    <w:name w:val="865904946A9A431E90D9F67A082FA699"/>
    <w:rsid w:val="00E300A0"/>
  </w:style>
  <w:style w:type="paragraph" w:customStyle="1" w:styleId="8138BB4F809C4CE4889347F0DA99B398">
    <w:name w:val="8138BB4F809C4CE4889347F0DA99B398"/>
    <w:rsid w:val="00E300A0"/>
  </w:style>
  <w:style w:type="paragraph" w:customStyle="1" w:styleId="61FD87CA99A74B0D9CF37A7A65F34234">
    <w:name w:val="61FD87CA99A74B0D9CF37A7A65F34234"/>
    <w:rsid w:val="00E300A0"/>
  </w:style>
  <w:style w:type="paragraph" w:customStyle="1" w:styleId="50806C7CCD854115A4D018148852A8D3">
    <w:name w:val="50806C7CCD854115A4D018148852A8D3"/>
    <w:rsid w:val="00E300A0"/>
  </w:style>
  <w:style w:type="paragraph" w:customStyle="1" w:styleId="91D04E89CA224723A3180DDE6D8A78FD">
    <w:name w:val="91D04E89CA224723A3180DDE6D8A78FD"/>
    <w:rsid w:val="00E300A0"/>
  </w:style>
  <w:style w:type="paragraph" w:customStyle="1" w:styleId="2C4010B81532427191546BAD4B7152D9">
    <w:name w:val="2C4010B81532427191546BAD4B7152D9"/>
    <w:rsid w:val="00E300A0"/>
  </w:style>
  <w:style w:type="paragraph" w:customStyle="1" w:styleId="582453B64614491EA88036BD68ECDE8A">
    <w:name w:val="582453B64614491EA88036BD68ECDE8A"/>
    <w:rsid w:val="00E300A0"/>
  </w:style>
  <w:style w:type="paragraph" w:customStyle="1" w:styleId="241C9D2EFC514264805FBAC71ACCA17E">
    <w:name w:val="241C9D2EFC514264805FBAC71ACCA17E"/>
    <w:rsid w:val="00E300A0"/>
  </w:style>
  <w:style w:type="paragraph" w:customStyle="1" w:styleId="41C35DFE7F0C40D886854196273011D7">
    <w:name w:val="41C35DFE7F0C40D886854196273011D7"/>
    <w:rsid w:val="00E300A0"/>
  </w:style>
  <w:style w:type="paragraph" w:customStyle="1" w:styleId="C8D4EC15314C49B5808D3DD479D57551">
    <w:name w:val="C8D4EC15314C49B5808D3DD479D57551"/>
    <w:rsid w:val="00E300A0"/>
  </w:style>
  <w:style w:type="paragraph" w:customStyle="1" w:styleId="11BF648BF9074662A3B7F873AC21FE04">
    <w:name w:val="11BF648BF9074662A3B7F873AC21FE04"/>
    <w:rsid w:val="00E300A0"/>
  </w:style>
  <w:style w:type="paragraph" w:customStyle="1" w:styleId="A5105BF891DC49CBBF89A8ADAFFB30DD">
    <w:name w:val="A5105BF891DC49CBBF89A8ADAFFB30DD"/>
    <w:rsid w:val="00E300A0"/>
  </w:style>
  <w:style w:type="paragraph" w:customStyle="1" w:styleId="F3064A3692894DB3A3637D3B535ACB76">
    <w:name w:val="F3064A3692894DB3A3637D3B535ACB76"/>
    <w:rsid w:val="00E300A0"/>
  </w:style>
  <w:style w:type="paragraph" w:customStyle="1" w:styleId="EF8ED14593254D6D8E119E39E2C43344">
    <w:name w:val="EF8ED14593254D6D8E119E39E2C43344"/>
    <w:rsid w:val="00E300A0"/>
  </w:style>
  <w:style w:type="paragraph" w:customStyle="1" w:styleId="DFC1CA166E4C4F97BF5DBF34C060BFA0">
    <w:name w:val="DFC1CA166E4C4F97BF5DBF34C060BFA0"/>
    <w:rsid w:val="00E300A0"/>
  </w:style>
  <w:style w:type="paragraph" w:customStyle="1" w:styleId="6BBA0B1029F84C0AB9B620BBF4601D63">
    <w:name w:val="6BBA0B1029F84C0AB9B620BBF4601D63"/>
    <w:rsid w:val="00E300A0"/>
  </w:style>
  <w:style w:type="paragraph" w:customStyle="1" w:styleId="BF5750D932E449BA9403FA3EFE7A548C">
    <w:name w:val="BF5750D932E449BA9403FA3EFE7A548C"/>
    <w:rsid w:val="00E300A0"/>
  </w:style>
  <w:style w:type="paragraph" w:customStyle="1" w:styleId="13AB8B26805C471DB13750F110313194">
    <w:name w:val="13AB8B26805C471DB13750F110313194"/>
    <w:rsid w:val="00E300A0"/>
  </w:style>
  <w:style w:type="paragraph" w:customStyle="1" w:styleId="E6F6EFE21AF2481A8D5185CA8C547D8E">
    <w:name w:val="E6F6EFE21AF2481A8D5185CA8C547D8E"/>
    <w:rsid w:val="00E300A0"/>
  </w:style>
  <w:style w:type="paragraph" w:customStyle="1" w:styleId="B7A072F6E2324BA6AF40E43D79DC10EA">
    <w:name w:val="B7A072F6E2324BA6AF40E43D79DC10EA"/>
    <w:rsid w:val="00E300A0"/>
  </w:style>
  <w:style w:type="paragraph" w:customStyle="1" w:styleId="A4117DD6DB834CC49D6EA4F56C1B7966">
    <w:name w:val="A4117DD6DB834CC49D6EA4F56C1B7966"/>
    <w:rsid w:val="00E300A0"/>
  </w:style>
  <w:style w:type="paragraph" w:customStyle="1" w:styleId="93DE04DC4C8348F3BC82CC3BAB6AA6C7">
    <w:name w:val="93DE04DC4C8348F3BC82CC3BAB6AA6C7"/>
    <w:rsid w:val="00E300A0"/>
  </w:style>
  <w:style w:type="paragraph" w:customStyle="1" w:styleId="CF8C36D5FE0B424E865F2333C19B548B">
    <w:name w:val="CF8C36D5FE0B424E865F2333C19B548B"/>
    <w:rsid w:val="00E300A0"/>
  </w:style>
  <w:style w:type="paragraph" w:customStyle="1" w:styleId="16AFBB16C03A411B9AC75D1CBEDBF2AC">
    <w:name w:val="16AFBB16C03A411B9AC75D1CBEDBF2AC"/>
    <w:rsid w:val="00E300A0"/>
  </w:style>
  <w:style w:type="paragraph" w:customStyle="1" w:styleId="86B61A4707984D5C805193DD864F2E51">
    <w:name w:val="86B61A4707984D5C805193DD864F2E51"/>
    <w:rsid w:val="00E300A0"/>
  </w:style>
  <w:style w:type="paragraph" w:customStyle="1" w:styleId="812B9B575E0B422E996D7A2C749F53EE">
    <w:name w:val="812B9B575E0B422E996D7A2C749F53EE"/>
    <w:rsid w:val="00E300A0"/>
  </w:style>
  <w:style w:type="paragraph" w:customStyle="1" w:styleId="AB00149A1E1E4130A2C15E5AE5A04284">
    <w:name w:val="AB00149A1E1E4130A2C15E5AE5A04284"/>
    <w:rsid w:val="00E300A0"/>
  </w:style>
  <w:style w:type="paragraph" w:customStyle="1" w:styleId="905F3DA97E4C4F5CB823BDABB9D4B1A7">
    <w:name w:val="905F3DA97E4C4F5CB823BDABB9D4B1A7"/>
    <w:rsid w:val="00E300A0"/>
  </w:style>
  <w:style w:type="paragraph" w:customStyle="1" w:styleId="BF582AE5917E4E4590F8F4687211B589">
    <w:name w:val="BF582AE5917E4E4590F8F4687211B589"/>
    <w:rsid w:val="00E300A0"/>
  </w:style>
  <w:style w:type="paragraph" w:customStyle="1" w:styleId="C0AC7B0A9BF1486FAE5AA2AD39D4F2A4">
    <w:name w:val="C0AC7B0A9BF1486FAE5AA2AD39D4F2A4"/>
    <w:rsid w:val="00E300A0"/>
  </w:style>
  <w:style w:type="paragraph" w:customStyle="1" w:styleId="9CF11342A319417CBA95BE2E2DF4A1A1">
    <w:name w:val="9CF11342A319417CBA95BE2E2DF4A1A1"/>
    <w:rsid w:val="00E300A0"/>
  </w:style>
  <w:style w:type="paragraph" w:customStyle="1" w:styleId="7B7989DB9E5D45AF87D56E3F6321A9AC">
    <w:name w:val="7B7989DB9E5D45AF87D56E3F6321A9AC"/>
    <w:rsid w:val="00E300A0"/>
  </w:style>
  <w:style w:type="paragraph" w:customStyle="1" w:styleId="B42E202961744C49ACD99B674BE06435">
    <w:name w:val="B42E202961744C49ACD99B674BE06435"/>
    <w:rsid w:val="00E300A0"/>
  </w:style>
  <w:style w:type="paragraph" w:customStyle="1" w:styleId="4DF715B751A8415CBB10888EC940BC8A">
    <w:name w:val="4DF715B751A8415CBB10888EC940BC8A"/>
    <w:rsid w:val="00E300A0"/>
  </w:style>
  <w:style w:type="paragraph" w:customStyle="1" w:styleId="0E0DB271122F4564B7FD83A0AF102D0D">
    <w:name w:val="0E0DB271122F4564B7FD83A0AF102D0D"/>
    <w:rsid w:val="00E300A0"/>
  </w:style>
  <w:style w:type="paragraph" w:customStyle="1" w:styleId="715769BC5CB24BCFA0DF93B387330F0B">
    <w:name w:val="715769BC5CB24BCFA0DF93B387330F0B"/>
    <w:rsid w:val="00E300A0"/>
  </w:style>
  <w:style w:type="paragraph" w:customStyle="1" w:styleId="F3AFEC7670E341729B5FA6EC0B9021FD">
    <w:name w:val="F3AFEC7670E341729B5FA6EC0B9021FD"/>
    <w:rsid w:val="00E300A0"/>
  </w:style>
  <w:style w:type="paragraph" w:customStyle="1" w:styleId="D781690BC4374D48A743138C2321EB1E">
    <w:name w:val="D781690BC4374D48A743138C2321EB1E"/>
    <w:rsid w:val="00E300A0"/>
  </w:style>
  <w:style w:type="paragraph" w:customStyle="1" w:styleId="C710F8E279B544188F5E994B07A4696B">
    <w:name w:val="C710F8E279B544188F5E994B07A4696B"/>
    <w:rsid w:val="00E300A0"/>
  </w:style>
  <w:style w:type="paragraph" w:customStyle="1" w:styleId="61913150C5134DC8A0479F6737391790">
    <w:name w:val="61913150C5134DC8A0479F6737391790"/>
    <w:rsid w:val="00E300A0"/>
  </w:style>
  <w:style w:type="paragraph" w:customStyle="1" w:styleId="AE108C0495F34FE4933BD51F1ABEA009">
    <w:name w:val="AE108C0495F34FE4933BD51F1ABEA009"/>
    <w:rsid w:val="00E300A0"/>
  </w:style>
  <w:style w:type="paragraph" w:customStyle="1" w:styleId="C1AE81787F454FA5B7153F273BE98410">
    <w:name w:val="C1AE81787F454FA5B7153F273BE98410"/>
    <w:rsid w:val="00E300A0"/>
  </w:style>
  <w:style w:type="paragraph" w:customStyle="1" w:styleId="729D56576D5B4B85BC19A3BF596CF119">
    <w:name w:val="729D56576D5B4B85BC19A3BF596CF119"/>
    <w:rsid w:val="00E300A0"/>
  </w:style>
  <w:style w:type="paragraph" w:customStyle="1" w:styleId="B99465AAFAEF43F2AE88D7E6FA6A1803">
    <w:name w:val="B99465AAFAEF43F2AE88D7E6FA6A1803"/>
    <w:rsid w:val="00E300A0"/>
  </w:style>
  <w:style w:type="paragraph" w:customStyle="1" w:styleId="5CE050E20A274DE3B1AD988A8F967D95">
    <w:name w:val="5CE050E20A274DE3B1AD988A8F967D95"/>
    <w:rsid w:val="00E300A0"/>
  </w:style>
  <w:style w:type="paragraph" w:customStyle="1" w:styleId="2877E4D3EB714717A51B3087AFFA75D4">
    <w:name w:val="2877E4D3EB714717A51B3087AFFA75D4"/>
    <w:rsid w:val="00E300A0"/>
  </w:style>
  <w:style w:type="paragraph" w:customStyle="1" w:styleId="7F96D3423C1E417CA66C3E5FD7735715">
    <w:name w:val="7F96D3423C1E417CA66C3E5FD7735715"/>
    <w:rsid w:val="00E300A0"/>
  </w:style>
  <w:style w:type="paragraph" w:customStyle="1" w:styleId="20784377A2804ED9A35808219313F7BF">
    <w:name w:val="20784377A2804ED9A35808219313F7BF"/>
    <w:rsid w:val="00E300A0"/>
  </w:style>
  <w:style w:type="paragraph" w:customStyle="1" w:styleId="1EE565B1C66C498EBF5CE70A891E1361">
    <w:name w:val="1EE565B1C66C498EBF5CE70A891E1361"/>
    <w:rsid w:val="00E300A0"/>
  </w:style>
  <w:style w:type="paragraph" w:customStyle="1" w:styleId="8D64CBC8F7694E669325E27078C38B9E">
    <w:name w:val="8D64CBC8F7694E669325E27078C38B9E"/>
    <w:rsid w:val="00E300A0"/>
  </w:style>
  <w:style w:type="paragraph" w:customStyle="1" w:styleId="4CB992DA4C3E4B43BB0A99784D79F1BC">
    <w:name w:val="4CB992DA4C3E4B43BB0A99784D79F1BC"/>
    <w:rsid w:val="00E300A0"/>
  </w:style>
  <w:style w:type="paragraph" w:customStyle="1" w:styleId="A832699BE8ED4EFA8CE72F027D98DC10">
    <w:name w:val="A832699BE8ED4EFA8CE72F027D98DC10"/>
    <w:rsid w:val="00E300A0"/>
  </w:style>
  <w:style w:type="paragraph" w:customStyle="1" w:styleId="1C1BB975869E47A8A1DECBA84FDE2EE0">
    <w:name w:val="1C1BB975869E47A8A1DECBA84FDE2EE0"/>
    <w:rsid w:val="00E300A0"/>
  </w:style>
  <w:style w:type="paragraph" w:customStyle="1" w:styleId="6F875BD9FD3546EEBD5D283632E4E8A6">
    <w:name w:val="6F875BD9FD3546EEBD5D283632E4E8A6"/>
    <w:rsid w:val="00E300A0"/>
  </w:style>
  <w:style w:type="paragraph" w:customStyle="1" w:styleId="698C88F7FBE54DDBB0380AC576FA8898">
    <w:name w:val="698C88F7FBE54DDBB0380AC576FA8898"/>
    <w:rsid w:val="00E300A0"/>
  </w:style>
  <w:style w:type="paragraph" w:customStyle="1" w:styleId="6DD3B615B1EA4D9A9897D61C266ED488">
    <w:name w:val="6DD3B615B1EA4D9A9897D61C266ED488"/>
    <w:rsid w:val="00E300A0"/>
  </w:style>
  <w:style w:type="paragraph" w:customStyle="1" w:styleId="CBF2A40B9C2D4CE284D657C6B59D3055">
    <w:name w:val="CBF2A40B9C2D4CE284D657C6B59D3055"/>
    <w:rsid w:val="00E300A0"/>
  </w:style>
  <w:style w:type="paragraph" w:customStyle="1" w:styleId="39BE641F3487450B97150FDBEEA4F1DB">
    <w:name w:val="39BE641F3487450B97150FDBEEA4F1DB"/>
    <w:rsid w:val="00E300A0"/>
  </w:style>
  <w:style w:type="paragraph" w:customStyle="1" w:styleId="DE1A76A587474071B44AD432DA2C6617">
    <w:name w:val="DE1A76A587474071B44AD432DA2C6617"/>
    <w:rsid w:val="00E300A0"/>
  </w:style>
  <w:style w:type="paragraph" w:customStyle="1" w:styleId="E437F05066E947FEA53F2C78A19096D7">
    <w:name w:val="E437F05066E947FEA53F2C78A19096D7"/>
    <w:rsid w:val="00E300A0"/>
  </w:style>
  <w:style w:type="paragraph" w:customStyle="1" w:styleId="920033992BB2454B9E7BE50ED209C7C0">
    <w:name w:val="920033992BB2454B9E7BE50ED209C7C0"/>
    <w:rsid w:val="00E300A0"/>
  </w:style>
  <w:style w:type="paragraph" w:customStyle="1" w:styleId="7B94ED6C15BF4086A9928FD475252DBD">
    <w:name w:val="7B94ED6C15BF4086A9928FD475252DBD"/>
    <w:rsid w:val="00E300A0"/>
  </w:style>
  <w:style w:type="paragraph" w:customStyle="1" w:styleId="27046950048549E19B8DC1E25DE8E1BB">
    <w:name w:val="27046950048549E19B8DC1E25DE8E1BB"/>
    <w:rsid w:val="00E300A0"/>
  </w:style>
  <w:style w:type="paragraph" w:customStyle="1" w:styleId="8700C702FC8F4E1E85370710B5B89970">
    <w:name w:val="8700C702FC8F4E1E85370710B5B89970"/>
    <w:rsid w:val="00E300A0"/>
  </w:style>
  <w:style w:type="paragraph" w:customStyle="1" w:styleId="B9FEB8724CBE49F9BAFC36B00BBB74FD">
    <w:name w:val="B9FEB8724CBE49F9BAFC36B00BBB74FD"/>
    <w:rsid w:val="00E300A0"/>
  </w:style>
  <w:style w:type="paragraph" w:customStyle="1" w:styleId="410A6807702246F8890B599CA641D762">
    <w:name w:val="410A6807702246F8890B599CA641D762"/>
    <w:rsid w:val="00E300A0"/>
  </w:style>
  <w:style w:type="paragraph" w:customStyle="1" w:styleId="B1AC4D629D5E4490826115D690DCB3F0">
    <w:name w:val="B1AC4D629D5E4490826115D690DCB3F0"/>
    <w:rsid w:val="00E300A0"/>
  </w:style>
  <w:style w:type="paragraph" w:customStyle="1" w:styleId="28A9207EFDD24729918987696EB23375">
    <w:name w:val="28A9207EFDD24729918987696EB23375"/>
    <w:rsid w:val="00E300A0"/>
  </w:style>
  <w:style w:type="paragraph" w:customStyle="1" w:styleId="A9D51EA7AE6B4D0482531A9D2B7DAEF9">
    <w:name w:val="A9D51EA7AE6B4D0482531A9D2B7DAEF9"/>
    <w:rsid w:val="00E300A0"/>
  </w:style>
  <w:style w:type="paragraph" w:customStyle="1" w:styleId="C0B5572EBB1A40A7B67AFF73F6582F97">
    <w:name w:val="C0B5572EBB1A40A7B67AFF73F6582F97"/>
    <w:rsid w:val="00E300A0"/>
  </w:style>
  <w:style w:type="paragraph" w:customStyle="1" w:styleId="235B608126B34AB89C8198A0B0B83810">
    <w:name w:val="235B608126B34AB89C8198A0B0B83810"/>
    <w:rsid w:val="00E300A0"/>
  </w:style>
  <w:style w:type="paragraph" w:customStyle="1" w:styleId="3AD255FB07FC4027BF345C67CE8069D0">
    <w:name w:val="3AD255FB07FC4027BF345C67CE8069D0"/>
    <w:rsid w:val="00E300A0"/>
  </w:style>
  <w:style w:type="paragraph" w:customStyle="1" w:styleId="CDDE5F795B994D74A5E1A4B09212DDAF">
    <w:name w:val="CDDE5F795B994D74A5E1A4B09212DDAF"/>
    <w:rsid w:val="00E300A0"/>
  </w:style>
  <w:style w:type="paragraph" w:customStyle="1" w:styleId="818F9ECA933D4808AB238B6E9D1A00C9">
    <w:name w:val="818F9ECA933D4808AB238B6E9D1A00C9"/>
    <w:rsid w:val="00E300A0"/>
  </w:style>
  <w:style w:type="paragraph" w:customStyle="1" w:styleId="6AF471644CA948B79EB85C79B42E7BB8">
    <w:name w:val="6AF471644CA948B79EB85C79B42E7BB8"/>
    <w:rsid w:val="00E300A0"/>
  </w:style>
  <w:style w:type="paragraph" w:customStyle="1" w:styleId="A638FE439C4E4145AEA9403E3D212D43">
    <w:name w:val="A638FE439C4E4145AEA9403E3D212D43"/>
    <w:rsid w:val="00E300A0"/>
  </w:style>
  <w:style w:type="paragraph" w:customStyle="1" w:styleId="64EFEE86141546B1B45025E93C13C35E">
    <w:name w:val="64EFEE86141546B1B45025E93C13C35E"/>
    <w:rsid w:val="00E300A0"/>
  </w:style>
  <w:style w:type="paragraph" w:customStyle="1" w:styleId="6F90E9A4B90F45DDB4A31193F0BF1D20">
    <w:name w:val="6F90E9A4B90F45DDB4A31193F0BF1D20"/>
    <w:rsid w:val="00E300A0"/>
  </w:style>
  <w:style w:type="paragraph" w:customStyle="1" w:styleId="AE8E322A22674A7E9FF7FDFD98E9A60E">
    <w:name w:val="AE8E322A22674A7E9FF7FDFD98E9A60E"/>
    <w:rsid w:val="00E300A0"/>
  </w:style>
  <w:style w:type="paragraph" w:customStyle="1" w:styleId="2B59966E5CEE4FB79302C8A4776A26FE">
    <w:name w:val="2B59966E5CEE4FB79302C8A4776A26FE"/>
    <w:rsid w:val="00E300A0"/>
  </w:style>
  <w:style w:type="paragraph" w:customStyle="1" w:styleId="A806ECE729BF454B80B42FF7ECE9484B">
    <w:name w:val="A806ECE729BF454B80B42FF7ECE9484B"/>
    <w:rsid w:val="00E300A0"/>
  </w:style>
  <w:style w:type="paragraph" w:customStyle="1" w:styleId="88A8A88E286549298E35B52F4AD5156C">
    <w:name w:val="88A8A88E286549298E35B52F4AD5156C"/>
    <w:rsid w:val="00E300A0"/>
  </w:style>
  <w:style w:type="paragraph" w:customStyle="1" w:styleId="C0C7875E575D4C87AA23D68B9F297D16">
    <w:name w:val="C0C7875E575D4C87AA23D68B9F297D16"/>
    <w:rsid w:val="00E300A0"/>
  </w:style>
  <w:style w:type="paragraph" w:customStyle="1" w:styleId="6AFAFF6254704456853C336B1C9C1396">
    <w:name w:val="6AFAFF6254704456853C336B1C9C1396"/>
    <w:rsid w:val="00E300A0"/>
  </w:style>
  <w:style w:type="paragraph" w:customStyle="1" w:styleId="9256BF84EFDA447C94BD6245A388951C">
    <w:name w:val="9256BF84EFDA447C94BD6245A388951C"/>
    <w:rsid w:val="00E300A0"/>
  </w:style>
  <w:style w:type="paragraph" w:customStyle="1" w:styleId="39105A5FE3B84D5AB1FCC6272B1D1098">
    <w:name w:val="39105A5FE3B84D5AB1FCC6272B1D1098"/>
    <w:rsid w:val="00E300A0"/>
  </w:style>
  <w:style w:type="paragraph" w:customStyle="1" w:styleId="97316006141F402689337A41FEC93D07">
    <w:name w:val="97316006141F402689337A41FEC93D07"/>
    <w:rsid w:val="00E300A0"/>
  </w:style>
  <w:style w:type="paragraph" w:customStyle="1" w:styleId="1112794961AA4683A6C803A69215C8CC">
    <w:name w:val="1112794961AA4683A6C803A69215C8CC"/>
    <w:rsid w:val="00E300A0"/>
  </w:style>
  <w:style w:type="paragraph" w:customStyle="1" w:styleId="F793EDC3A61944AEBE627129F0996CCA">
    <w:name w:val="F793EDC3A61944AEBE627129F0996CCA"/>
    <w:rsid w:val="00E300A0"/>
  </w:style>
  <w:style w:type="paragraph" w:customStyle="1" w:styleId="F77569D259044493B8354BEC0C52D8DB">
    <w:name w:val="F77569D259044493B8354BEC0C52D8DB"/>
    <w:rsid w:val="00E300A0"/>
  </w:style>
  <w:style w:type="paragraph" w:customStyle="1" w:styleId="898EF595398144BF92CC8F8AD3D31DB6">
    <w:name w:val="898EF595398144BF92CC8F8AD3D31DB6"/>
    <w:rsid w:val="00E300A0"/>
  </w:style>
  <w:style w:type="paragraph" w:customStyle="1" w:styleId="F6FAC66706F046D8B3B19B7EDA770935">
    <w:name w:val="F6FAC66706F046D8B3B19B7EDA770935"/>
    <w:rsid w:val="00E300A0"/>
  </w:style>
  <w:style w:type="paragraph" w:customStyle="1" w:styleId="E3F60A3BB2364428AC9EFB149147E3E4">
    <w:name w:val="E3F60A3BB2364428AC9EFB149147E3E4"/>
    <w:rsid w:val="00E300A0"/>
  </w:style>
  <w:style w:type="paragraph" w:customStyle="1" w:styleId="F8D0F27E4E8C4B239527C242094A1C21">
    <w:name w:val="F8D0F27E4E8C4B239527C242094A1C21"/>
    <w:rsid w:val="00E300A0"/>
  </w:style>
  <w:style w:type="paragraph" w:customStyle="1" w:styleId="1D1EBB033EF846148A6F9A7890D3B2F5">
    <w:name w:val="1D1EBB033EF846148A6F9A7890D3B2F5"/>
    <w:rsid w:val="00E300A0"/>
  </w:style>
  <w:style w:type="paragraph" w:customStyle="1" w:styleId="7572761D805E44FCBA9071C92EA65639">
    <w:name w:val="7572761D805E44FCBA9071C92EA65639"/>
    <w:rsid w:val="00E300A0"/>
  </w:style>
  <w:style w:type="paragraph" w:customStyle="1" w:styleId="95CDE129048D467F80BAED5FFFFCFAF0">
    <w:name w:val="95CDE129048D467F80BAED5FFFFCFAF0"/>
    <w:rsid w:val="00E300A0"/>
  </w:style>
  <w:style w:type="paragraph" w:customStyle="1" w:styleId="686A245207384A5CB96C1F0415393450">
    <w:name w:val="686A245207384A5CB96C1F0415393450"/>
    <w:rsid w:val="00E300A0"/>
  </w:style>
  <w:style w:type="paragraph" w:customStyle="1" w:styleId="CA8C607B4E774868B96A33FFE11B787F">
    <w:name w:val="CA8C607B4E774868B96A33FFE11B787F"/>
    <w:rsid w:val="00E300A0"/>
  </w:style>
  <w:style w:type="paragraph" w:customStyle="1" w:styleId="BB9C438DA1C64BBEA159EE7DAC1F2969">
    <w:name w:val="BB9C438DA1C64BBEA159EE7DAC1F2969"/>
    <w:rsid w:val="00E300A0"/>
  </w:style>
  <w:style w:type="paragraph" w:customStyle="1" w:styleId="DF0BD386F7024622AA725E7E5E73E83B">
    <w:name w:val="DF0BD386F7024622AA725E7E5E73E83B"/>
    <w:rsid w:val="00E300A0"/>
  </w:style>
  <w:style w:type="paragraph" w:customStyle="1" w:styleId="549DAC850E6740A5832EDB16D2C07CF0">
    <w:name w:val="549DAC850E6740A5832EDB16D2C07CF0"/>
    <w:rsid w:val="00E300A0"/>
  </w:style>
  <w:style w:type="paragraph" w:customStyle="1" w:styleId="A5F089D9A2FB423FA75547751D555383">
    <w:name w:val="A5F089D9A2FB423FA75547751D555383"/>
    <w:rsid w:val="00E300A0"/>
  </w:style>
  <w:style w:type="paragraph" w:customStyle="1" w:styleId="BFA6CB25255D4BFE9C1D3F55210309D9">
    <w:name w:val="BFA6CB25255D4BFE9C1D3F55210309D9"/>
    <w:rsid w:val="00E300A0"/>
  </w:style>
  <w:style w:type="paragraph" w:customStyle="1" w:styleId="FEC67DDF7273417BABDC5B78CABD44B7">
    <w:name w:val="FEC67DDF7273417BABDC5B78CABD44B7"/>
    <w:rsid w:val="00E300A0"/>
  </w:style>
  <w:style w:type="paragraph" w:customStyle="1" w:styleId="F9638006B3FF44718481F58D293A1BED">
    <w:name w:val="F9638006B3FF44718481F58D293A1BED"/>
    <w:rsid w:val="00E300A0"/>
  </w:style>
  <w:style w:type="paragraph" w:customStyle="1" w:styleId="CD5638F120A24AE6AE15A002BD3E61BC">
    <w:name w:val="CD5638F120A24AE6AE15A002BD3E61BC"/>
    <w:rsid w:val="00E300A0"/>
  </w:style>
  <w:style w:type="paragraph" w:customStyle="1" w:styleId="AACDE9912F464083858F400AF4FC030F">
    <w:name w:val="AACDE9912F464083858F400AF4FC030F"/>
    <w:rsid w:val="00E300A0"/>
  </w:style>
  <w:style w:type="paragraph" w:customStyle="1" w:styleId="F50CEABCF1324BFCB99CCB4D9545A8BC">
    <w:name w:val="F50CEABCF1324BFCB99CCB4D9545A8BC"/>
    <w:rsid w:val="00E300A0"/>
  </w:style>
  <w:style w:type="paragraph" w:customStyle="1" w:styleId="68794094AC0641D18F7144F849C21B8F">
    <w:name w:val="68794094AC0641D18F7144F849C21B8F"/>
    <w:rsid w:val="00E300A0"/>
  </w:style>
  <w:style w:type="paragraph" w:customStyle="1" w:styleId="412D05927F294ED7915EA9299654244A">
    <w:name w:val="412D05927F294ED7915EA9299654244A"/>
    <w:rsid w:val="00E300A0"/>
  </w:style>
  <w:style w:type="paragraph" w:customStyle="1" w:styleId="74891ED56AB144C480798FACE7F949AC">
    <w:name w:val="74891ED56AB144C480798FACE7F949AC"/>
    <w:rsid w:val="00E300A0"/>
  </w:style>
  <w:style w:type="paragraph" w:customStyle="1" w:styleId="4A3909E65D4B4299A57BD92444D889DD">
    <w:name w:val="4A3909E65D4B4299A57BD92444D889DD"/>
    <w:rsid w:val="00E300A0"/>
  </w:style>
  <w:style w:type="paragraph" w:customStyle="1" w:styleId="EAD2745856844C2A861075956307335B">
    <w:name w:val="EAD2745856844C2A861075956307335B"/>
    <w:rsid w:val="00E300A0"/>
  </w:style>
  <w:style w:type="paragraph" w:customStyle="1" w:styleId="9A0C95EEBB2E43DF97F3C8B1E3F7C0E0">
    <w:name w:val="9A0C95EEBB2E43DF97F3C8B1E3F7C0E0"/>
    <w:rsid w:val="00E300A0"/>
  </w:style>
  <w:style w:type="paragraph" w:customStyle="1" w:styleId="EC71AFC901334549BAEE54F95399CE5F">
    <w:name w:val="EC71AFC901334549BAEE54F95399CE5F"/>
    <w:rsid w:val="00E300A0"/>
  </w:style>
  <w:style w:type="paragraph" w:customStyle="1" w:styleId="6F7CA5B209AD4A4083FFCFBC2CA63188">
    <w:name w:val="6F7CA5B209AD4A4083FFCFBC2CA63188"/>
    <w:rsid w:val="00E300A0"/>
  </w:style>
  <w:style w:type="paragraph" w:customStyle="1" w:styleId="66F01851A7C84C12B525BB0CD93DAE97">
    <w:name w:val="66F01851A7C84C12B525BB0CD93DAE97"/>
    <w:rsid w:val="00E300A0"/>
  </w:style>
  <w:style w:type="paragraph" w:customStyle="1" w:styleId="974DB404CC6441F1A5A174267B16F4BE">
    <w:name w:val="974DB404CC6441F1A5A174267B16F4BE"/>
    <w:rsid w:val="00E300A0"/>
  </w:style>
  <w:style w:type="paragraph" w:customStyle="1" w:styleId="51E907017018477580CD8F3D4BDF9666">
    <w:name w:val="51E907017018477580CD8F3D4BDF9666"/>
    <w:rsid w:val="00E300A0"/>
  </w:style>
  <w:style w:type="paragraph" w:customStyle="1" w:styleId="50E20FFE0EF943CE9A980832C6F3F17D">
    <w:name w:val="50E20FFE0EF943CE9A980832C6F3F17D"/>
    <w:rsid w:val="00E300A0"/>
  </w:style>
  <w:style w:type="paragraph" w:customStyle="1" w:styleId="BB73C9A79C354844A61A9805EA0DB8D7">
    <w:name w:val="BB73C9A79C354844A61A9805EA0DB8D7"/>
    <w:rsid w:val="00E300A0"/>
  </w:style>
  <w:style w:type="paragraph" w:customStyle="1" w:styleId="8508AEB9704C49DFB1EF8285B74F50C2">
    <w:name w:val="8508AEB9704C49DFB1EF8285B74F50C2"/>
    <w:rsid w:val="00E300A0"/>
  </w:style>
  <w:style w:type="paragraph" w:customStyle="1" w:styleId="CF847DCA76AC4730B2D9C8A2BE8EB10D">
    <w:name w:val="CF847DCA76AC4730B2D9C8A2BE8EB10D"/>
    <w:rsid w:val="00E300A0"/>
  </w:style>
  <w:style w:type="paragraph" w:customStyle="1" w:styleId="76669B8F92DA40B19C48F75E534BF5CD">
    <w:name w:val="76669B8F92DA40B19C48F75E534BF5CD"/>
    <w:rsid w:val="00E300A0"/>
  </w:style>
  <w:style w:type="paragraph" w:customStyle="1" w:styleId="9106A48F5357445BBD952D6FEDA8C036">
    <w:name w:val="9106A48F5357445BBD952D6FEDA8C036"/>
    <w:rsid w:val="00E300A0"/>
  </w:style>
  <w:style w:type="paragraph" w:customStyle="1" w:styleId="57EB72AFDAB3445AAF9140D008AE2908">
    <w:name w:val="57EB72AFDAB3445AAF9140D008AE2908"/>
    <w:rsid w:val="00E300A0"/>
  </w:style>
  <w:style w:type="paragraph" w:customStyle="1" w:styleId="107EFC800B5D4B8090AA3FC2AA4CEC40">
    <w:name w:val="107EFC800B5D4B8090AA3FC2AA4CEC40"/>
    <w:rsid w:val="00E300A0"/>
  </w:style>
  <w:style w:type="paragraph" w:customStyle="1" w:styleId="16159ED901F74DC09993257C29CFD935">
    <w:name w:val="16159ED901F74DC09993257C29CFD935"/>
    <w:rsid w:val="00E300A0"/>
  </w:style>
  <w:style w:type="paragraph" w:customStyle="1" w:styleId="2DEC2B39F6D84B938799A106DC62FB0A">
    <w:name w:val="2DEC2B39F6D84B938799A106DC62FB0A"/>
    <w:rsid w:val="00E300A0"/>
  </w:style>
  <w:style w:type="paragraph" w:customStyle="1" w:styleId="DB37D3E55F024D76B3BCB00C54C87F0C">
    <w:name w:val="DB37D3E55F024D76B3BCB00C54C87F0C"/>
    <w:rsid w:val="00E300A0"/>
  </w:style>
  <w:style w:type="paragraph" w:customStyle="1" w:styleId="EC339CFFED254A8788CAFD2808911ADE">
    <w:name w:val="EC339CFFED254A8788CAFD2808911ADE"/>
    <w:rsid w:val="00E300A0"/>
  </w:style>
  <w:style w:type="paragraph" w:customStyle="1" w:styleId="ACE546EB4AF540AEBD909128BC86AD3F">
    <w:name w:val="ACE546EB4AF540AEBD909128BC86AD3F"/>
    <w:rsid w:val="00E300A0"/>
  </w:style>
  <w:style w:type="paragraph" w:customStyle="1" w:styleId="8C080FB3EFF34A78AE4CF2CE5DA53A3C">
    <w:name w:val="8C080FB3EFF34A78AE4CF2CE5DA53A3C"/>
    <w:rsid w:val="00E300A0"/>
  </w:style>
  <w:style w:type="paragraph" w:customStyle="1" w:styleId="842CD1C90E2244DE85B8D633D14EE6FA">
    <w:name w:val="842CD1C90E2244DE85B8D633D14EE6FA"/>
    <w:rsid w:val="00E300A0"/>
  </w:style>
  <w:style w:type="paragraph" w:customStyle="1" w:styleId="2112A15B38E7430B976F04B627A780CD">
    <w:name w:val="2112A15B38E7430B976F04B627A780CD"/>
    <w:rsid w:val="00E300A0"/>
  </w:style>
  <w:style w:type="paragraph" w:customStyle="1" w:styleId="BFBDDFBE73BE413D81AF50AF73072588">
    <w:name w:val="BFBDDFBE73BE413D81AF50AF73072588"/>
    <w:rsid w:val="00E300A0"/>
  </w:style>
  <w:style w:type="paragraph" w:customStyle="1" w:styleId="631F77D2326C4B8BBD2BC672FD052CF5">
    <w:name w:val="631F77D2326C4B8BBD2BC672FD052CF5"/>
    <w:rsid w:val="00E300A0"/>
  </w:style>
  <w:style w:type="paragraph" w:customStyle="1" w:styleId="198A52DC8172497B8C7A608BA783BE35">
    <w:name w:val="198A52DC8172497B8C7A608BA783BE35"/>
    <w:rsid w:val="00E300A0"/>
  </w:style>
  <w:style w:type="paragraph" w:customStyle="1" w:styleId="EABEC3033AED48CC81F6EAA71786C193">
    <w:name w:val="EABEC3033AED48CC81F6EAA71786C193"/>
    <w:rsid w:val="00E300A0"/>
  </w:style>
  <w:style w:type="paragraph" w:customStyle="1" w:styleId="B4D89A2B5A744DCBBADBDD7538A65B1F">
    <w:name w:val="B4D89A2B5A744DCBBADBDD7538A65B1F"/>
    <w:rsid w:val="00E300A0"/>
  </w:style>
  <w:style w:type="paragraph" w:customStyle="1" w:styleId="118143CF363045B5B74BD9137A7E4EF3">
    <w:name w:val="118143CF363045B5B74BD9137A7E4EF3"/>
    <w:rsid w:val="00E300A0"/>
  </w:style>
  <w:style w:type="paragraph" w:customStyle="1" w:styleId="EE61EE9B3D4543A591E10DA366939666">
    <w:name w:val="EE61EE9B3D4543A591E10DA366939666"/>
    <w:rsid w:val="00E300A0"/>
  </w:style>
  <w:style w:type="paragraph" w:customStyle="1" w:styleId="0BE9A0DC586E401EA5C69A9795E5CED2">
    <w:name w:val="0BE9A0DC586E401EA5C69A9795E5CED2"/>
    <w:rsid w:val="00E300A0"/>
  </w:style>
  <w:style w:type="paragraph" w:customStyle="1" w:styleId="0A5A6099F24D45EEA997A6C4551BC734">
    <w:name w:val="0A5A6099F24D45EEA997A6C4551BC734"/>
    <w:rsid w:val="00E300A0"/>
  </w:style>
  <w:style w:type="paragraph" w:customStyle="1" w:styleId="53F4969CBE604894A616C1428879476C">
    <w:name w:val="53F4969CBE604894A616C1428879476C"/>
    <w:rsid w:val="00E300A0"/>
  </w:style>
  <w:style w:type="paragraph" w:customStyle="1" w:styleId="34F4F84503FC4105A45C229D1980BAE5">
    <w:name w:val="34F4F84503FC4105A45C229D1980BAE5"/>
    <w:rsid w:val="00E300A0"/>
  </w:style>
  <w:style w:type="paragraph" w:customStyle="1" w:styleId="A1C6F2C6A7EF41D5A2BD12EBBBF905AA">
    <w:name w:val="A1C6F2C6A7EF41D5A2BD12EBBBF905AA"/>
    <w:rsid w:val="00E300A0"/>
  </w:style>
  <w:style w:type="paragraph" w:customStyle="1" w:styleId="3DD87D0094BF4A1BB446FCE745ACE24F">
    <w:name w:val="3DD87D0094BF4A1BB446FCE745ACE24F"/>
    <w:rsid w:val="00E300A0"/>
  </w:style>
  <w:style w:type="paragraph" w:customStyle="1" w:styleId="0CC14AEEF73B4D81A3A5BBF9C694C9BD">
    <w:name w:val="0CC14AEEF73B4D81A3A5BBF9C694C9BD"/>
    <w:rsid w:val="00E300A0"/>
  </w:style>
  <w:style w:type="paragraph" w:customStyle="1" w:styleId="456842958EE24920907C76A0F834FA27">
    <w:name w:val="456842958EE24920907C76A0F834FA27"/>
    <w:rsid w:val="00E300A0"/>
  </w:style>
  <w:style w:type="paragraph" w:customStyle="1" w:styleId="31208209DF2F4A839AE687B3A637C474">
    <w:name w:val="31208209DF2F4A839AE687B3A637C474"/>
    <w:rsid w:val="00E300A0"/>
  </w:style>
  <w:style w:type="paragraph" w:customStyle="1" w:styleId="43269161234448FABB1AE76BC310FB7E">
    <w:name w:val="43269161234448FABB1AE76BC310FB7E"/>
    <w:rsid w:val="00E300A0"/>
  </w:style>
  <w:style w:type="paragraph" w:customStyle="1" w:styleId="8502EDFAD77441B0B896DA33CB4B1765">
    <w:name w:val="8502EDFAD77441B0B896DA33CB4B1765"/>
    <w:rsid w:val="00E300A0"/>
  </w:style>
  <w:style w:type="paragraph" w:customStyle="1" w:styleId="40605AD671DD4CD8A7EC4CAE54D247EB">
    <w:name w:val="40605AD671DD4CD8A7EC4CAE54D247EB"/>
    <w:rsid w:val="00E300A0"/>
  </w:style>
  <w:style w:type="paragraph" w:customStyle="1" w:styleId="583831976180464F973B82674008A0B9">
    <w:name w:val="583831976180464F973B82674008A0B9"/>
    <w:rsid w:val="00E300A0"/>
  </w:style>
  <w:style w:type="paragraph" w:customStyle="1" w:styleId="8249F3281FA34A25922173A6E53DF0CF">
    <w:name w:val="8249F3281FA34A25922173A6E53DF0CF"/>
    <w:rsid w:val="00E300A0"/>
  </w:style>
  <w:style w:type="paragraph" w:customStyle="1" w:styleId="9AC6B0C67ADE46068C5F75E83F5E4769">
    <w:name w:val="9AC6B0C67ADE46068C5F75E83F5E4769"/>
    <w:rsid w:val="00E300A0"/>
  </w:style>
  <w:style w:type="paragraph" w:customStyle="1" w:styleId="2555474E846E4ABFBC151632CE63B745">
    <w:name w:val="2555474E846E4ABFBC151632CE63B745"/>
    <w:rsid w:val="00E300A0"/>
  </w:style>
  <w:style w:type="paragraph" w:customStyle="1" w:styleId="D554784074864C75982472261F19A18A">
    <w:name w:val="D554784074864C75982472261F19A18A"/>
    <w:rsid w:val="00E300A0"/>
  </w:style>
  <w:style w:type="paragraph" w:customStyle="1" w:styleId="2F89794B70574C95B25C817200885E8B">
    <w:name w:val="2F89794B70574C95B25C817200885E8B"/>
    <w:rsid w:val="00E300A0"/>
  </w:style>
  <w:style w:type="paragraph" w:customStyle="1" w:styleId="621D5FB0EDAB496E9236D2D3C341D1ED">
    <w:name w:val="621D5FB0EDAB496E9236D2D3C341D1ED"/>
    <w:rsid w:val="00E300A0"/>
  </w:style>
  <w:style w:type="paragraph" w:customStyle="1" w:styleId="56AC590A9C914B78BE027B6CB3F1C2E6">
    <w:name w:val="56AC590A9C914B78BE027B6CB3F1C2E6"/>
    <w:rsid w:val="00E300A0"/>
  </w:style>
  <w:style w:type="paragraph" w:customStyle="1" w:styleId="91817929F04A41F39ED600280CD3B31A">
    <w:name w:val="91817929F04A41F39ED600280CD3B31A"/>
    <w:rsid w:val="00E300A0"/>
  </w:style>
  <w:style w:type="paragraph" w:customStyle="1" w:styleId="B78C0194571E49399F9D4A339F47C772">
    <w:name w:val="B78C0194571E49399F9D4A339F47C772"/>
    <w:rsid w:val="00E300A0"/>
  </w:style>
  <w:style w:type="paragraph" w:customStyle="1" w:styleId="2CE01F2CF54045E1B3DF7169C5B0D92A">
    <w:name w:val="2CE01F2CF54045E1B3DF7169C5B0D92A"/>
    <w:rsid w:val="00E300A0"/>
  </w:style>
  <w:style w:type="paragraph" w:customStyle="1" w:styleId="3BE5AEACE24E4E33833304C6D57201FF">
    <w:name w:val="3BE5AEACE24E4E33833304C6D57201FF"/>
    <w:rsid w:val="00E300A0"/>
  </w:style>
  <w:style w:type="paragraph" w:customStyle="1" w:styleId="54DE202F90BE41898102587F3B58444E">
    <w:name w:val="54DE202F90BE41898102587F3B58444E"/>
    <w:rsid w:val="00E300A0"/>
  </w:style>
  <w:style w:type="paragraph" w:customStyle="1" w:styleId="D86EE6B1AFB24E93A24A64AD6D78E404">
    <w:name w:val="D86EE6B1AFB24E93A24A64AD6D78E404"/>
    <w:rsid w:val="00E300A0"/>
  </w:style>
  <w:style w:type="paragraph" w:customStyle="1" w:styleId="01F6FA326582497FBA8206E7A40C6A30">
    <w:name w:val="01F6FA326582497FBA8206E7A40C6A30"/>
    <w:rsid w:val="00E300A0"/>
  </w:style>
  <w:style w:type="paragraph" w:customStyle="1" w:styleId="4960F9D9CFDD4A71BBFBE4374BC4B6FB">
    <w:name w:val="4960F9D9CFDD4A71BBFBE4374BC4B6FB"/>
    <w:rsid w:val="00E300A0"/>
  </w:style>
  <w:style w:type="paragraph" w:customStyle="1" w:styleId="B7A621AFE7AD4F52976CACDCCED9E8F8">
    <w:name w:val="B7A621AFE7AD4F52976CACDCCED9E8F8"/>
    <w:rsid w:val="00E300A0"/>
  </w:style>
  <w:style w:type="paragraph" w:customStyle="1" w:styleId="D5DFFF7C75DA4D6380C9DD0109BAB872">
    <w:name w:val="D5DFFF7C75DA4D6380C9DD0109BAB872"/>
    <w:rsid w:val="00E300A0"/>
  </w:style>
  <w:style w:type="paragraph" w:customStyle="1" w:styleId="EAB91978870F4BF69C2B8B2D71690ADA">
    <w:name w:val="EAB91978870F4BF69C2B8B2D71690ADA"/>
    <w:rsid w:val="00E300A0"/>
  </w:style>
  <w:style w:type="paragraph" w:customStyle="1" w:styleId="E9DA449BB13346DDB72814D6CDA516BB">
    <w:name w:val="E9DA449BB13346DDB72814D6CDA516BB"/>
    <w:rsid w:val="00E300A0"/>
  </w:style>
  <w:style w:type="paragraph" w:customStyle="1" w:styleId="874BA36F98D54D4A973574B6BCDFBEBC">
    <w:name w:val="874BA36F98D54D4A973574B6BCDFBEBC"/>
    <w:rsid w:val="00E300A0"/>
  </w:style>
  <w:style w:type="paragraph" w:customStyle="1" w:styleId="B4207045CC1247F0B230CE70755FE62D">
    <w:name w:val="B4207045CC1247F0B230CE70755FE62D"/>
    <w:rsid w:val="00E300A0"/>
  </w:style>
  <w:style w:type="paragraph" w:customStyle="1" w:styleId="D2042EC7B90C49E094279A0B965F3DC8">
    <w:name w:val="D2042EC7B90C49E094279A0B965F3DC8"/>
    <w:rsid w:val="00E300A0"/>
  </w:style>
  <w:style w:type="paragraph" w:customStyle="1" w:styleId="DBFFB8162A0742C0A6D402B5706C3D7F">
    <w:name w:val="DBFFB8162A0742C0A6D402B5706C3D7F"/>
    <w:rsid w:val="00E300A0"/>
  </w:style>
  <w:style w:type="paragraph" w:customStyle="1" w:styleId="05F653E3AB9F4D079E85B0AA6BF6F4B8">
    <w:name w:val="05F653E3AB9F4D079E85B0AA6BF6F4B8"/>
    <w:rsid w:val="00E300A0"/>
  </w:style>
  <w:style w:type="paragraph" w:customStyle="1" w:styleId="1D7F8C1C3A9441039AB339ADB9AB2B0D">
    <w:name w:val="1D7F8C1C3A9441039AB339ADB9AB2B0D"/>
    <w:rsid w:val="00E300A0"/>
  </w:style>
  <w:style w:type="paragraph" w:customStyle="1" w:styleId="D3AEB7B6412148BFA581F2269C08701B">
    <w:name w:val="D3AEB7B6412148BFA581F2269C08701B"/>
    <w:rsid w:val="00E300A0"/>
  </w:style>
  <w:style w:type="paragraph" w:customStyle="1" w:styleId="E7A7CD6ED0C04A058EDB4D8A6CB75965">
    <w:name w:val="E7A7CD6ED0C04A058EDB4D8A6CB75965"/>
    <w:rsid w:val="00E300A0"/>
  </w:style>
  <w:style w:type="paragraph" w:customStyle="1" w:styleId="8FD7658E697D4E1597E003061884F0B0">
    <w:name w:val="8FD7658E697D4E1597E003061884F0B0"/>
    <w:rsid w:val="00E300A0"/>
  </w:style>
  <w:style w:type="paragraph" w:customStyle="1" w:styleId="65F7100022924CB597B4F938F5C7E4A2">
    <w:name w:val="65F7100022924CB597B4F938F5C7E4A2"/>
    <w:rsid w:val="00E300A0"/>
  </w:style>
  <w:style w:type="paragraph" w:customStyle="1" w:styleId="91C818A2E7DF4AFD9F5F3268C7AB6E5D">
    <w:name w:val="91C818A2E7DF4AFD9F5F3268C7AB6E5D"/>
    <w:rsid w:val="00E300A0"/>
  </w:style>
  <w:style w:type="paragraph" w:customStyle="1" w:styleId="7777B05BEA6D4D1EB8D488F10E80B4C6">
    <w:name w:val="7777B05BEA6D4D1EB8D488F10E80B4C6"/>
    <w:rsid w:val="00E300A0"/>
  </w:style>
  <w:style w:type="paragraph" w:customStyle="1" w:styleId="3B6ABEC3877547298953EF930CE74B17">
    <w:name w:val="3B6ABEC3877547298953EF930CE74B17"/>
    <w:rsid w:val="00E300A0"/>
  </w:style>
  <w:style w:type="paragraph" w:customStyle="1" w:styleId="B91A10831A0F40E7844D7D8A402B5CEF">
    <w:name w:val="B91A10831A0F40E7844D7D8A402B5CEF"/>
    <w:rsid w:val="00E300A0"/>
  </w:style>
  <w:style w:type="paragraph" w:customStyle="1" w:styleId="702C849B68C648D4AA8D2339265E9636">
    <w:name w:val="702C849B68C648D4AA8D2339265E9636"/>
    <w:rsid w:val="00E300A0"/>
  </w:style>
  <w:style w:type="paragraph" w:customStyle="1" w:styleId="4C073084455A4B888E3C61E526B65D89">
    <w:name w:val="4C073084455A4B888E3C61E526B65D89"/>
    <w:rsid w:val="00E300A0"/>
  </w:style>
  <w:style w:type="paragraph" w:customStyle="1" w:styleId="F643D3AC194A45578793E39045BB9444">
    <w:name w:val="F643D3AC194A45578793E39045BB9444"/>
    <w:rsid w:val="00E300A0"/>
  </w:style>
  <w:style w:type="paragraph" w:customStyle="1" w:styleId="6E017F804345414E9000CC27DD9864BD">
    <w:name w:val="6E017F804345414E9000CC27DD9864BD"/>
    <w:rsid w:val="00E300A0"/>
  </w:style>
  <w:style w:type="paragraph" w:customStyle="1" w:styleId="D80BA4C9D55242429AEBDAC9B8860E0A">
    <w:name w:val="D80BA4C9D55242429AEBDAC9B8860E0A"/>
    <w:rsid w:val="00E300A0"/>
  </w:style>
  <w:style w:type="paragraph" w:customStyle="1" w:styleId="492FD4C539E4415692E2D4E448BFAD7C">
    <w:name w:val="492FD4C539E4415692E2D4E448BFAD7C"/>
    <w:rsid w:val="00E300A0"/>
  </w:style>
  <w:style w:type="paragraph" w:customStyle="1" w:styleId="6CE49B6673C24863B4F5EF23808D4127">
    <w:name w:val="6CE49B6673C24863B4F5EF23808D4127"/>
    <w:rsid w:val="00E300A0"/>
  </w:style>
  <w:style w:type="paragraph" w:customStyle="1" w:styleId="7CE09FD83D9A41CEADB15B42A8971145">
    <w:name w:val="7CE09FD83D9A41CEADB15B42A8971145"/>
    <w:rsid w:val="00E300A0"/>
  </w:style>
  <w:style w:type="paragraph" w:customStyle="1" w:styleId="F3AD95BC3E55482F81F5169F0C7D3001">
    <w:name w:val="F3AD95BC3E55482F81F5169F0C7D3001"/>
    <w:rsid w:val="00E300A0"/>
  </w:style>
  <w:style w:type="paragraph" w:customStyle="1" w:styleId="F9D39BA0827D41E7A689CA120472EE25">
    <w:name w:val="F9D39BA0827D41E7A689CA120472EE25"/>
    <w:rsid w:val="00E300A0"/>
  </w:style>
  <w:style w:type="paragraph" w:customStyle="1" w:styleId="098FC49A5EE343E98ECD06C549F96120">
    <w:name w:val="098FC49A5EE343E98ECD06C549F96120"/>
    <w:rsid w:val="00E300A0"/>
  </w:style>
  <w:style w:type="paragraph" w:customStyle="1" w:styleId="7558318641E741249E09767397FBE9E8">
    <w:name w:val="7558318641E741249E09767397FBE9E8"/>
    <w:rsid w:val="00E300A0"/>
  </w:style>
  <w:style w:type="paragraph" w:customStyle="1" w:styleId="CD6D4AA1F42243C9ADF3AB2C391956A7">
    <w:name w:val="CD6D4AA1F42243C9ADF3AB2C391956A7"/>
    <w:rsid w:val="00E300A0"/>
  </w:style>
  <w:style w:type="paragraph" w:customStyle="1" w:styleId="25999A2C99E748138C23E5E960BF9B47">
    <w:name w:val="25999A2C99E748138C23E5E960BF9B47"/>
    <w:rsid w:val="00E300A0"/>
  </w:style>
  <w:style w:type="paragraph" w:customStyle="1" w:styleId="CB8DAC412C1E4A62BBD1AADA9369192F">
    <w:name w:val="CB8DAC412C1E4A62BBD1AADA9369192F"/>
    <w:rsid w:val="00E300A0"/>
  </w:style>
  <w:style w:type="paragraph" w:customStyle="1" w:styleId="75A1236314A949BCA655F7256BD01742">
    <w:name w:val="75A1236314A949BCA655F7256BD01742"/>
    <w:rsid w:val="00E300A0"/>
  </w:style>
  <w:style w:type="paragraph" w:customStyle="1" w:styleId="9B5338C023E64FBA91057B8FA3B255AD">
    <w:name w:val="9B5338C023E64FBA91057B8FA3B255AD"/>
    <w:rsid w:val="00E300A0"/>
  </w:style>
  <w:style w:type="paragraph" w:customStyle="1" w:styleId="E255D2AE702E49EDB720F78B0F2B3D75">
    <w:name w:val="E255D2AE702E49EDB720F78B0F2B3D75"/>
    <w:rsid w:val="00E300A0"/>
  </w:style>
  <w:style w:type="paragraph" w:customStyle="1" w:styleId="230C74B1AD5845C9AE7BC418092C66B1">
    <w:name w:val="230C74B1AD5845C9AE7BC418092C66B1"/>
    <w:rsid w:val="00E300A0"/>
  </w:style>
  <w:style w:type="paragraph" w:customStyle="1" w:styleId="C3F2FE1A3A874BD59A36C26B03DDE5FF">
    <w:name w:val="C3F2FE1A3A874BD59A36C26B03DDE5FF"/>
    <w:rsid w:val="00E300A0"/>
  </w:style>
  <w:style w:type="paragraph" w:customStyle="1" w:styleId="71288E8BB0744D1691F9F60E43AD0F51">
    <w:name w:val="71288E8BB0744D1691F9F60E43AD0F51"/>
    <w:rsid w:val="00E300A0"/>
  </w:style>
  <w:style w:type="paragraph" w:customStyle="1" w:styleId="72D79D52858E4A41B7F69AA9F4F8F7A7">
    <w:name w:val="72D79D52858E4A41B7F69AA9F4F8F7A7"/>
    <w:rsid w:val="00E300A0"/>
  </w:style>
  <w:style w:type="paragraph" w:customStyle="1" w:styleId="E7866396E97747A8ACF6272824CC4885">
    <w:name w:val="E7866396E97747A8ACF6272824CC4885"/>
    <w:rsid w:val="00E300A0"/>
  </w:style>
  <w:style w:type="paragraph" w:customStyle="1" w:styleId="6C0D4A8D15CC49399DD5E9170F4E9D88">
    <w:name w:val="6C0D4A8D15CC49399DD5E9170F4E9D88"/>
    <w:rsid w:val="00E300A0"/>
  </w:style>
  <w:style w:type="paragraph" w:customStyle="1" w:styleId="2AA793E8D15B420AB8FA8A477BECCE00">
    <w:name w:val="2AA793E8D15B420AB8FA8A477BECCE00"/>
    <w:rsid w:val="00E300A0"/>
  </w:style>
  <w:style w:type="paragraph" w:customStyle="1" w:styleId="2725254505A541F6B33E9AEE82B5F6EE">
    <w:name w:val="2725254505A541F6B33E9AEE82B5F6EE"/>
    <w:rsid w:val="00E300A0"/>
  </w:style>
  <w:style w:type="paragraph" w:customStyle="1" w:styleId="C277B96B05FF489B8DFB4AD6065FB5F2">
    <w:name w:val="C277B96B05FF489B8DFB4AD6065FB5F2"/>
    <w:rsid w:val="00E300A0"/>
  </w:style>
  <w:style w:type="paragraph" w:customStyle="1" w:styleId="1ED6DFF0C95D421C86050AA9F7FF5AC2">
    <w:name w:val="1ED6DFF0C95D421C86050AA9F7FF5AC2"/>
    <w:rsid w:val="00E300A0"/>
  </w:style>
  <w:style w:type="paragraph" w:customStyle="1" w:styleId="688D57E1413746C1B04A8A98FE0A4766">
    <w:name w:val="688D57E1413746C1B04A8A98FE0A4766"/>
    <w:rsid w:val="00E300A0"/>
  </w:style>
  <w:style w:type="paragraph" w:customStyle="1" w:styleId="D076C2AD38764FD08EBAAD6F1315E7F7">
    <w:name w:val="D076C2AD38764FD08EBAAD6F1315E7F7"/>
    <w:rsid w:val="00E300A0"/>
  </w:style>
  <w:style w:type="paragraph" w:customStyle="1" w:styleId="CBAA4280DCDD4E0C975F462798922F42">
    <w:name w:val="CBAA4280DCDD4E0C975F462798922F42"/>
    <w:rsid w:val="00E300A0"/>
  </w:style>
  <w:style w:type="paragraph" w:customStyle="1" w:styleId="0276CCD7F0F6495DAD9B769BF324A00D">
    <w:name w:val="0276CCD7F0F6495DAD9B769BF324A00D"/>
    <w:rsid w:val="00E300A0"/>
  </w:style>
  <w:style w:type="paragraph" w:customStyle="1" w:styleId="E9874E4A7C9A4801B8EBC7F4EFD7EDFD">
    <w:name w:val="E9874E4A7C9A4801B8EBC7F4EFD7EDFD"/>
    <w:rsid w:val="00E300A0"/>
  </w:style>
  <w:style w:type="paragraph" w:customStyle="1" w:styleId="5A75110DC4244F6380EB1E6C8C24DEA4">
    <w:name w:val="5A75110DC4244F6380EB1E6C8C24DEA4"/>
    <w:rsid w:val="00E300A0"/>
  </w:style>
  <w:style w:type="paragraph" w:customStyle="1" w:styleId="A9D73C69C90B4D5895CA1D32FEB52084">
    <w:name w:val="A9D73C69C90B4D5895CA1D32FEB52084"/>
    <w:rsid w:val="00E300A0"/>
  </w:style>
  <w:style w:type="paragraph" w:customStyle="1" w:styleId="55DAC1494AD34F2886A3FB3D93AF115E">
    <w:name w:val="55DAC1494AD34F2886A3FB3D93AF115E"/>
    <w:rsid w:val="00E300A0"/>
  </w:style>
  <w:style w:type="paragraph" w:customStyle="1" w:styleId="67B6B3DF9D3F464C907516DC5B7BCEDB">
    <w:name w:val="67B6B3DF9D3F464C907516DC5B7BCEDB"/>
    <w:rsid w:val="00E300A0"/>
  </w:style>
  <w:style w:type="paragraph" w:customStyle="1" w:styleId="AC81DCB0712A4D7CA81B5408AE7E084A">
    <w:name w:val="AC81DCB0712A4D7CA81B5408AE7E084A"/>
    <w:rsid w:val="00E300A0"/>
  </w:style>
  <w:style w:type="paragraph" w:customStyle="1" w:styleId="07031659FE514D5FB1EAC84F6D2578F5">
    <w:name w:val="07031659FE514D5FB1EAC84F6D2578F5"/>
    <w:rsid w:val="00E300A0"/>
  </w:style>
  <w:style w:type="paragraph" w:customStyle="1" w:styleId="78DA6871613B41DFAF8C221085FC4BD0">
    <w:name w:val="78DA6871613B41DFAF8C221085FC4BD0"/>
    <w:rsid w:val="00E300A0"/>
  </w:style>
  <w:style w:type="paragraph" w:customStyle="1" w:styleId="706430358B9440ED99C1DC6F7034B19A">
    <w:name w:val="706430358B9440ED99C1DC6F7034B19A"/>
    <w:rsid w:val="00E300A0"/>
  </w:style>
  <w:style w:type="paragraph" w:customStyle="1" w:styleId="144372D95A60437AA01DB7B6A6E0A9DF">
    <w:name w:val="144372D95A60437AA01DB7B6A6E0A9DF"/>
    <w:rsid w:val="00E300A0"/>
  </w:style>
  <w:style w:type="paragraph" w:customStyle="1" w:styleId="20BEB73B7F144F28AF14B67C3EAFAD1F">
    <w:name w:val="20BEB73B7F144F28AF14B67C3EAFAD1F"/>
    <w:rsid w:val="00E300A0"/>
  </w:style>
  <w:style w:type="paragraph" w:customStyle="1" w:styleId="B39097FC8AAC47B18B30F0742FBC13DF">
    <w:name w:val="B39097FC8AAC47B18B30F0742FBC13DF"/>
    <w:rsid w:val="00E300A0"/>
  </w:style>
  <w:style w:type="paragraph" w:customStyle="1" w:styleId="90610416235E4BB8A69143525DA8734E">
    <w:name w:val="90610416235E4BB8A69143525DA8734E"/>
    <w:rsid w:val="00E300A0"/>
  </w:style>
  <w:style w:type="paragraph" w:customStyle="1" w:styleId="3B7164E61A56407CBC3D732C1B54C37D">
    <w:name w:val="3B7164E61A56407CBC3D732C1B54C37D"/>
    <w:rsid w:val="00E300A0"/>
  </w:style>
  <w:style w:type="paragraph" w:customStyle="1" w:styleId="CF475CC94D714479B2A788DBFBB099AF">
    <w:name w:val="CF475CC94D714479B2A788DBFBB099AF"/>
    <w:rsid w:val="00E300A0"/>
  </w:style>
  <w:style w:type="paragraph" w:customStyle="1" w:styleId="E1FEC32559B64616B7A011F5AF77DD84">
    <w:name w:val="E1FEC32559B64616B7A011F5AF77DD84"/>
    <w:rsid w:val="00E300A0"/>
  </w:style>
  <w:style w:type="paragraph" w:customStyle="1" w:styleId="2EEBCCBE780644AA82B2784AE23443C1">
    <w:name w:val="2EEBCCBE780644AA82B2784AE23443C1"/>
    <w:rsid w:val="00E300A0"/>
  </w:style>
  <w:style w:type="paragraph" w:customStyle="1" w:styleId="89A4874FCAB049E798929B3F759D5188">
    <w:name w:val="89A4874FCAB049E798929B3F759D5188"/>
    <w:rsid w:val="00E300A0"/>
  </w:style>
  <w:style w:type="paragraph" w:customStyle="1" w:styleId="96CE62F259234B3B94D5CBAB505D5788">
    <w:name w:val="96CE62F259234B3B94D5CBAB505D5788"/>
    <w:rsid w:val="00E300A0"/>
  </w:style>
  <w:style w:type="paragraph" w:customStyle="1" w:styleId="DC68D77ADCDC4AE192F31969956471B7">
    <w:name w:val="DC68D77ADCDC4AE192F31969956471B7"/>
    <w:rsid w:val="00E300A0"/>
  </w:style>
  <w:style w:type="paragraph" w:customStyle="1" w:styleId="042765CB49924580B93C5275E60ED67D">
    <w:name w:val="042765CB49924580B93C5275E60ED67D"/>
    <w:rsid w:val="00E300A0"/>
  </w:style>
  <w:style w:type="paragraph" w:customStyle="1" w:styleId="6FFA2141059542BFB174A8F9F3DB76DF">
    <w:name w:val="6FFA2141059542BFB174A8F9F3DB76DF"/>
    <w:rsid w:val="00E300A0"/>
  </w:style>
  <w:style w:type="paragraph" w:customStyle="1" w:styleId="80034DBB088148B5942E15998550223C">
    <w:name w:val="80034DBB088148B5942E15998550223C"/>
    <w:rsid w:val="00E300A0"/>
  </w:style>
  <w:style w:type="paragraph" w:customStyle="1" w:styleId="9E23B6A408014F80B19231E0A8E31E11">
    <w:name w:val="9E23B6A408014F80B19231E0A8E31E11"/>
    <w:rsid w:val="00E300A0"/>
  </w:style>
  <w:style w:type="paragraph" w:customStyle="1" w:styleId="738E6BF31A224BC8BDE7111A8EFF1D40">
    <w:name w:val="738E6BF31A224BC8BDE7111A8EFF1D40"/>
    <w:rsid w:val="00E300A0"/>
  </w:style>
  <w:style w:type="paragraph" w:customStyle="1" w:styleId="0A402A5919874A5CA31784F9925ECD6C">
    <w:name w:val="0A402A5919874A5CA31784F9925ECD6C"/>
    <w:rsid w:val="00E300A0"/>
  </w:style>
  <w:style w:type="paragraph" w:customStyle="1" w:styleId="6CCAE54D7FAE49389C64F0D20584EC04">
    <w:name w:val="6CCAE54D7FAE49389C64F0D20584EC04"/>
    <w:rsid w:val="00E300A0"/>
  </w:style>
  <w:style w:type="paragraph" w:customStyle="1" w:styleId="DD983CD386B940A4AD7321697F4D1CC9">
    <w:name w:val="DD983CD386B940A4AD7321697F4D1CC9"/>
    <w:rsid w:val="00E300A0"/>
  </w:style>
  <w:style w:type="paragraph" w:customStyle="1" w:styleId="2EA7164A86AE40219FC7E757D540A142">
    <w:name w:val="2EA7164A86AE40219FC7E757D540A142"/>
    <w:rsid w:val="00E300A0"/>
  </w:style>
  <w:style w:type="paragraph" w:customStyle="1" w:styleId="7423CB64903D42169CCF9C5B7A7AE6E0">
    <w:name w:val="7423CB64903D42169CCF9C5B7A7AE6E0"/>
    <w:rsid w:val="00E300A0"/>
  </w:style>
  <w:style w:type="paragraph" w:customStyle="1" w:styleId="F33FEF0CF3C14F4AAB49CEA73BCAB671">
    <w:name w:val="F33FEF0CF3C14F4AAB49CEA73BCAB671"/>
    <w:rsid w:val="00E300A0"/>
  </w:style>
  <w:style w:type="paragraph" w:customStyle="1" w:styleId="477C4560B91443208244C769DDA3E774">
    <w:name w:val="477C4560B91443208244C769DDA3E774"/>
    <w:rsid w:val="00E300A0"/>
  </w:style>
  <w:style w:type="paragraph" w:customStyle="1" w:styleId="FC2041F054AA470B9267C714468A4F04">
    <w:name w:val="FC2041F054AA470B9267C714468A4F04"/>
    <w:rsid w:val="00E300A0"/>
  </w:style>
  <w:style w:type="paragraph" w:customStyle="1" w:styleId="3C90638C122A4F3B99D9D9E7BDA2DAF5">
    <w:name w:val="3C90638C122A4F3B99D9D9E7BDA2DAF5"/>
    <w:rsid w:val="00E300A0"/>
  </w:style>
  <w:style w:type="paragraph" w:customStyle="1" w:styleId="CD5F3A2A85284693BE9B746BB181A7AC">
    <w:name w:val="CD5F3A2A85284693BE9B746BB181A7AC"/>
    <w:rsid w:val="00E300A0"/>
  </w:style>
  <w:style w:type="paragraph" w:customStyle="1" w:styleId="93731033C1DC45A99EDD9CA830E481E2">
    <w:name w:val="93731033C1DC45A99EDD9CA830E481E2"/>
    <w:rsid w:val="00E300A0"/>
  </w:style>
  <w:style w:type="paragraph" w:customStyle="1" w:styleId="78F6A65B57484D1B8824829E97232507">
    <w:name w:val="78F6A65B57484D1B8824829E97232507"/>
    <w:rsid w:val="00E300A0"/>
  </w:style>
  <w:style w:type="paragraph" w:customStyle="1" w:styleId="8427D3D04AA843EE802E61BAA09D5A0A">
    <w:name w:val="8427D3D04AA843EE802E61BAA09D5A0A"/>
    <w:rsid w:val="00E300A0"/>
  </w:style>
  <w:style w:type="paragraph" w:customStyle="1" w:styleId="8F1C3BC85B0443C4AE0E074CFDBF2FFA">
    <w:name w:val="8F1C3BC85B0443C4AE0E074CFDBF2FFA"/>
    <w:rsid w:val="00E300A0"/>
  </w:style>
  <w:style w:type="paragraph" w:customStyle="1" w:styleId="9AA62E5D632A458AA2514F67CF9EF98F">
    <w:name w:val="9AA62E5D632A458AA2514F67CF9EF98F"/>
    <w:rsid w:val="00E300A0"/>
  </w:style>
  <w:style w:type="paragraph" w:customStyle="1" w:styleId="1D194F87DF30469C9128195838CDF442">
    <w:name w:val="1D194F87DF30469C9128195838CDF442"/>
    <w:rsid w:val="00E300A0"/>
  </w:style>
  <w:style w:type="paragraph" w:customStyle="1" w:styleId="3A6169C670F142C3B85E3EF7EFBFFAB0">
    <w:name w:val="3A6169C670F142C3B85E3EF7EFBFFAB0"/>
    <w:rsid w:val="00E300A0"/>
  </w:style>
  <w:style w:type="paragraph" w:customStyle="1" w:styleId="6214B4FB42E74C199423A1E9389B2065">
    <w:name w:val="6214B4FB42E74C199423A1E9389B2065"/>
    <w:rsid w:val="00E300A0"/>
  </w:style>
  <w:style w:type="paragraph" w:customStyle="1" w:styleId="29A0D09A692049B497676961D6F2A342">
    <w:name w:val="29A0D09A692049B497676961D6F2A342"/>
    <w:rsid w:val="00E300A0"/>
  </w:style>
  <w:style w:type="paragraph" w:customStyle="1" w:styleId="41EB316070EE4968ADEBC6F1433A9429">
    <w:name w:val="41EB316070EE4968ADEBC6F1433A9429"/>
    <w:rsid w:val="00E300A0"/>
  </w:style>
  <w:style w:type="paragraph" w:customStyle="1" w:styleId="DB658450F5DE4A6A96DDBC675ED54915">
    <w:name w:val="DB658450F5DE4A6A96DDBC675ED54915"/>
    <w:rsid w:val="00E300A0"/>
  </w:style>
  <w:style w:type="paragraph" w:customStyle="1" w:styleId="FD16F0796FA04E16A34501AD31F78167">
    <w:name w:val="FD16F0796FA04E16A34501AD31F78167"/>
    <w:rsid w:val="00E300A0"/>
  </w:style>
  <w:style w:type="paragraph" w:customStyle="1" w:styleId="C07B0981E7F441A1A4B3C556B93F94BB">
    <w:name w:val="C07B0981E7F441A1A4B3C556B93F94BB"/>
    <w:rsid w:val="00E300A0"/>
  </w:style>
  <w:style w:type="paragraph" w:customStyle="1" w:styleId="516A62DED5D5459BBAC3AF6AF2CC45D8">
    <w:name w:val="516A62DED5D5459BBAC3AF6AF2CC45D8"/>
    <w:rsid w:val="00E300A0"/>
  </w:style>
  <w:style w:type="paragraph" w:customStyle="1" w:styleId="8F284210844F4583A213C67787805A19">
    <w:name w:val="8F284210844F4583A213C67787805A19"/>
    <w:rsid w:val="00E300A0"/>
  </w:style>
  <w:style w:type="paragraph" w:customStyle="1" w:styleId="17B21B8146B44C4FBF7BB66D344BF0DC">
    <w:name w:val="17B21B8146B44C4FBF7BB66D344BF0DC"/>
    <w:rsid w:val="00E300A0"/>
  </w:style>
  <w:style w:type="paragraph" w:customStyle="1" w:styleId="DA7E1D0098F54CB4AEFBEFEA560B6678">
    <w:name w:val="DA7E1D0098F54CB4AEFBEFEA560B6678"/>
    <w:rsid w:val="00E300A0"/>
  </w:style>
  <w:style w:type="paragraph" w:customStyle="1" w:styleId="1D987D85BAE443ECB558ACAD634E0EEC">
    <w:name w:val="1D987D85BAE443ECB558ACAD634E0EEC"/>
    <w:rsid w:val="00E300A0"/>
  </w:style>
  <w:style w:type="paragraph" w:customStyle="1" w:styleId="3760496AD5E945119105DB75454AE234">
    <w:name w:val="3760496AD5E945119105DB75454AE234"/>
    <w:rsid w:val="00E300A0"/>
  </w:style>
  <w:style w:type="paragraph" w:customStyle="1" w:styleId="751A256EA5D042398CB45ED711229343">
    <w:name w:val="751A256EA5D042398CB45ED711229343"/>
    <w:rsid w:val="00E300A0"/>
  </w:style>
  <w:style w:type="paragraph" w:customStyle="1" w:styleId="6B61802AC76D48B78F6A005CAF672D02">
    <w:name w:val="6B61802AC76D48B78F6A005CAF672D02"/>
    <w:rsid w:val="00E300A0"/>
  </w:style>
  <w:style w:type="paragraph" w:customStyle="1" w:styleId="8630B214F6C84745B13357A54D20C51F">
    <w:name w:val="8630B214F6C84745B13357A54D20C51F"/>
    <w:rsid w:val="00E300A0"/>
  </w:style>
  <w:style w:type="paragraph" w:customStyle="1" w:styleId="1D31BA36BF7D47E8824C8D5DA22EB5FB">
    <w:name w:val="1D31BA36BF7D47E8824C8D5DA22EB5FB"/>
    <w:rsid w:val="00E300A0"/>
  </w:style>
  <w:style w:type="paragraph" w:customStyle="1" w:styleId="418518EFB503454E93BA6258C32095A4">
    <w:name w:val="418518EFB503454E93BA6258C32095A4"/>
    <w:rsid w:val="00E300A0"/>
  </w:style>
  <w:style w:type="paragraph" w:customStyle="1" w:styleId="B8BA8DACD19D4D49B7D163F862EB3CB8">
    <w:name w:val="B8BA8DACD19D4D49B7D163F862EB3CB8"/>
    <w:rsid w:val="00E300A0"/>
  </w:style>
  <w:style w:type="paragraph" w:customStyle="1" w:styleId="CAA41E23D5FC4B1A9C2308076A6E769A">
    <w:name w:val="CAA41E23D5FC4B1A9C2308076A6E769A"/>
    <w:rsid w:val="00E300A0"/>
  </w:style>
  <w:style w:type="paragraph" w:customStyle="1" w:styleId="CDDB1DEAEFD8435BBC22204B55CEFDF9">
    <w:name w:val="CDDB1DEAEFD8435BBC22204B55CEFDF9"/>
    <w:rsid w:val="00E300A0"/>
  </w:style>
  <w:style w:type="paragraph" w:customStyle="1" w:styleId="D78D5F5E038E4A9994BF9C2CC7334C10">
    <w:name w:val="D78D5F5E038E4A9994BF9C2CC7334C10"/>
    <w:rsid w:val="00E300A0"/>
  </w:style>
  <w:style w:type="paragraph" w:customStyle="1" w:styleId="2F32894CC3F3498EB4F661C9C775D478">
    <w:name w:val="2F32894CC3F3498EB4F661C9C775D478"/>
    <w:rsid w:val="00E300A0"/>
  </w:style>
  <w:style w:type="paragraph" w:customStyle="1" w:styleId="896F825004354B768475DB2189D2B3AE">
    <w:name w:val="896F825004354B768475DB2189D2B3AE"/>
    <w:rsid w:val="00E300A0"/>
  </w:style>
  <w:style w:type="paragraph" w:customStyle="1" w:styleId="D221E53ACAF64F0E9F216B44AA783D90">
    <w:name w:val="D221E53ACAF64F0E9F216B44AA783D90"/>
    <w:rsid w:val="00E300A0"/>
  </w:style>
  <w:style w:type="paragraph" w:customStyle="1" w:styleId="ED42056E7BC7408A807A55624D192DA0">
    <w:name w:val="ED42056E7BC7408A807A55624D192DA0"/>
    <w:rsid w:val="00E300A0"/>
  </w:style>
  <w:style w:type="paragraph" w:customStyle="1" w:styleId="FD18392AC5C54D7E8482A9539F84A7A7">
    <w:name w:val="FD18392AC5C54D7E8482A9539F84A7A7"/>
    <w:rsid w:val="00E300A0"/>
  </w:style>
  <w:style w:type="paragraph" w:customStyle="1" w:styleId="C63D7CB4964E4B92AA6B537BD9E61869">
    <w:name w:val="C63D7CB4964E4B92AA6B537BD9E61869"/>
    <w:rsid w:val="00E300A0"/>
  </w:style>
  <w:style w:type="paragraph" w:customStyle="1" w:styleId="614758210FC94EBEA2590891A4CE36F3">
    <w:name w:val="614758210FC94EBEA2590891A4CE36F3"/>
    <w:rsid w:val="00E300A0"/>
  </w:style>
  <w:style w:type="paragraph" w:customStyle="1" w:styleId="FE2DE6CF78164627B01792E3C68F996A">
    <w:name w:val="FE2DE6CF78164627B01792E3C68F996A"/>
    <w:rsid w:val="00E300A0"/>
  </w:style>
  <w:style w:type="paragraph" w:customStyle="1" w:styleId="76506E77FD2C45C488511B9C949291E0">
    <w:name w:val="76506E77FD2C45C488511B9C949291E0"/>
    <w:rsid w:val="00E300A0"/>
  </w:style>
  <w:style w:type="paragraph" w:customStyle="1" w:styleId="3B95D3C3DF6F4DA8B05603016B8F506F">
    <w:name w:val="3B95D3C3DF6F4DA8B05603016B8F506F"/>
    <w:rsid w:val="00E300A0"/>
  </w:style>
  <w:style w:type="paragraph" w:customStyle="1" w:styleId="707DE14C5A42412C8AD552EF43A2F06E">
    <w:name w:val="707DE14C5A42412C8AD552EF43A2F06E"/>
    <w:rsid w:val="00E300A0"/>
  </w:style>
  <w:style w:type="paragraph" w:customStyle="1" w:styleId="095FE337BBD74AD08B044C70AB24D64B">
    <w:name w:val="095FE337BBD74AD08B044C70AB24D64B"/>
    <w:rsid w:val="00E300A0"/>
  </w:style>
  <w:style w:type="paragraph" w:customStyle="1" w:styleId="172E33C18DEA4B3995BAAE7E18AD827F">
    <w:name w:val="172E33C18DEA4B3995BAAE7E18AD827F"/>
    <w:rsid w:val="00E300A0"/>
  </w:style>
  <w:style w:type="paragraph" w:customStyle="1" w:styleId="B2963BC14B2D48CFA032282B6337930A">
    <w:name w:val="B2963BC14B2D48CFA032282B6337930A"/>
    <w:rsid w:val="00E300A0"/>
  </w:style>
  <w:style w:type="paragraph" w:customStyle="1" w:styleId="9E5B9100957C4A90B3EB85C6D712AAA2">
    <w:name w:val="9E5B9100957C4A90B3EB85C6D712AAA2"/>
    <w:rsid w:val="00E300A0"/>
  </w:style>
  <w:style w:type="paragraph" w:customStyle="1" w:styleId="D6DCC726314D43A682B558E9226DA554">
    <w:name w:val="D6DCC726314D43A682B558E9226DA554"/>
    <w:rsid w:val="00E300A0"/>
  </w:style>
  <w:style w:type="paragraph" w:customStyle="1" w:styleId="51BD254692764576A75F887440E3E923">
    <w:name w:val="51BD254692764576A75F887440E3E923"/>
    <w:rsid w:val="00E300A0"/>
  </w:style>
  <w:style w:type="paragraph" w:customStyle="1" w:styleId="CB0AF7F18F0C404E9D7E489C79F39EFE">
    <w:name w:val="CB0AF7F18F0C404E9D7E489C79F39EFE"/>
    <w:rsid w:val="00E300A0"/>
  </w:style>
  <w:style w:type="paragraph" w:customStyle="1" w:styleId="70D2B05C1C32435EAFFD30FACB5F1CD5">
    <w:name w:val="70D2B05C1C32435EAFFD30FACB5F1CD5"/>
    <w:rsid w:val="00E300A0"/>
  </w:style>
  <w:style w:type="paragraph" w:customStyle="1" w:styleId="538CE000BD2B4A3592E43FB24892AB66">
    <w:name w:val="538CE000BD2B4A3592E43FB24892AB66"/>
    <w:rsid w:val="00E300A0"/>
  </w:style>
  <w:style w:type="paragraph" w:customStyle="1" w:styleId="339007E2C56249D28ACBF529AFA00EFC">
    <w:name w:val="339007E2C56249D28ACBF529AFA00EFC"/>
    <w:rsid w:val="00E300A0"/>
  </w:style>
  <w:style w:type="paragraph" w:customStyle="1" w:styleId="7C3B9D6B92F949C98B4F17EF2F2A75B2">
    <w:name w:val="7C3B9D6B92F949C98B4F17EF2F2A75B2"/>
    <w:rsid w:val="00E300A0"/>
  </w:style>
  <w:style w:type="paragraph" w:customStyle="1" w:styleId="F829F72380594C009D7F295D4EC2DF4C">
    <w:name w:val="F829F72380594C009D7F295D4EC2DF4C"/>
    <w:rsid w:val="00E300A0"/>
  </w:style>
  <w:style w:type="paragraph" w:customStyle="1" w:styleId="8653158C36934346BD201D78850CDA0E">
    <w:name w:val="8653158C36934346BD201D78850CDA0E"/>
    <w:rsid w:val="00E300A0"/>
  </w:style>
  <w:style w:type="paragraph" w:customStyle="1" w:styleId="4681CBF98D5D440EA009901F9A3D5B02">
    <w:name w:val="4681CBF98D5D440EA009901F9A3D5B02"/>
    <w:rsid w:val="00E300A0"/>
  </w:style>
  <w:style w:type="paragraph" w:customStyle="1" w:styleId="70E6FA21912B4E2E8C24968DCD9EF623">
    <w:name w:val="70E6FA21912B4E2E8C24968DCD9EF623"/>
    <w:rsid w:val="00E300A0"/>
  </w:style>
  <w:style w:type="paragraph" w:customStyle="1" w:styleId="CD34ABCA0F634FD59C5520C0D3661620">
    <w:name w:val="CD34ABCA0F634FD59C5520C0D3661620"/>
    <w:rsid w:val="00E300A0"/>
  </w:style>
  <w:style w:type="paragraph" w:customStyle="1" w:styleId="73CD53ED8A1B423E887E0C2B76B1571A">
    <w:name w:val="73CD53ED8A1B423E887E0C2B76B1571A"/>
    <w:rsid w:val="00E300A0"/>
  </w:style>
  <w:style w:type="paragraph" w:customStyle="1" w:styleId="D83E902415F343BAA98C6962C9F35896">
    <w:name w:val="D83E902415F343BAA98C6962C9F35896"/>
    <w:rsid w:val="00E300A0"/>
  </w:style>
  <w:style w:type="paragraph" w:customStyle="1" w:styleId="0F568CD96C1D4A3298FCD69C258FC15E">
    <w:name w:val="0F568CD96C1D4A3298FCD69C258FC15E"/>
    <w:rsid w:val="00E300A0"/>
  </w:style>
  <w:style w:type="paragraph" w:customStyle="1" w:styleId="A2A9A4C81BF34BD4A129F073BC363596">
    <w:name w:val="A2A9A4C81BF34BD4A129F073BC363596"/>
    <w:rsid w:val="00E300A0"/>
  </w:style>
  <w:style w:type="paragraph" w:customStyle="1" w:styleId="673D5BFE89AD4727B1781AFB85057A34">
    <w:name w:val="673D5BFE89AD4727B1781AFB85057A34"/>
    <w:rsid w:val="00E300A0"/>
  </w:style>
  <w:style w:type="paragraph" w:customStyle="1" w:styleId="CC523D4A3B4645E295394492EE9FC044">
    <w:name w:val="CC523D4A3B4645E295394492EE9FC044"/>
    <w:rsid w:val="00E300A0"/>
  </w:style>
  <w:style w:type="paragraph" w:customStyle="1" w:styleId="2F8F7F5AA6B04E24A3B228F1433483BB">
    <w:name w:val="2F8F7F5AA6B04E24A3B228F1433483BB"/>
    <w:rsid w:val="00E300A0"/>
  </w:style>
  <w:style w:type="paragraph" w:customStyle="1" w:styleId="D1768B3D87F741C0B65D7386BA9EB1D0">
    <w:name w:val="D1768B3D87F741C0B65D7386BA9EB1D0"/>
    <w:rsid w:val="00E300A0"/>
  </w:style>
  <w:style w:type="paragraph" w:customStyle="1" w:styleId="939599DF78E44065AADF66E14B06B16F">
    <w:name w:val="939599DF78E44065AADF66E14B06B16F"/>
    <w:rsid w:val="00E300A0"/>
  </w:style>
  <w:style w:type="paragraph" w:customStyle="1" w:styleId="1E509A87E2484450BABC70D47C8A4BF6">
    <w:name w:val="1E509A87E2484450BABC70D47C8A4BF6"/>
    <w:rsid w:val="00E300A0"/>
  </w:style>
  <w:style w:type="paragraph" w:customStyle="1" w:styleId="17101AB6713740A58EA5FB3C10A32AF7">
    <w:name w:val="17101AB6713740A58EA5FB3C10A32AF7"/>
    <w:rsid w:val="00E300A0"/>
  </w:style>
  <w:style w:type="paragraph" w:customStyle="1" w:styleId="1A18121D20884069AC56C4B75FF14A79">
    <w:name w:val="1A18121D20884069AC56C4B75FF14A79"/>
    <w:rsid w:val="00E300A0"/>
  </w:style>
  <w:style w:type="paragraph" w:customStyle="1" w:styleId="0AE5E0B6CDA54B74AECB4F2084C74E78">
    <w:name w:val="0AE5E0B6CDA54B74AECB4F2084C74E78"/>
    <w:rsid w:val="00E300A0"/>
  </w:style>
  <w:style w:type="paragraph" w:customStyle="1" w:styleId="30F864F5CA634D55B2D3C9E910DEE490">
    <w:name w:val="30F864F5CA634D55B2D3C9E910DEE490"/>
    <w:rsid w:val="00E300A0"/>
  </w:style>
  <w:style w:type="paragraph" w:customStyle="1" w:styleId="C1C0D4D724DF4281951836F8AEC0558A">
    <w:name w:val="C1C0D4D724DF4281951836F8AEC0558A"/>
    <w:rsid w:val="00E300A0"/>
  </w:style>
  <w:style w:type="paragraph" w:customStyle="1" w:styleId="FD062CB9A90D48B4881E42AE3B84E914">
    <w:name w:val="FD062CB9A90D48B4881E42AE3B84E914"/>
    <w:rsid w:val="00E300A0"/>
  </w:style>
  <w:style w:type="paragraph" w:customStyle="1" w:styleId="A98D515A3DD04588BD6B3575BD18AD70">
    <w:name w:val="A98D515A3DD04588BD6B3575BD18AD70"/>
    <w:rsid w:val="00E300A0"/>
  </w:style>
  <w:style w:type="paragraph" w:customStyle="1" w:styleId="3CE0CDD9275D4B4EAF157D57AD904B57">
    <w:name w:val="3CE0CDD9275D4B4EAF157D57AD904B57"/>
    <w:rsid w:val="00E300A0"/>
  </w:style>
  <w:style w:type="paragraph" w:customStyle="1" w:styleId="4F016F58655B4BD3A7ED9A3A7A36F097">
    <w:name w:val="4F016F58655B4BD3A7ED9A3A7A36F097"/>
    <w:rsid w:val="00E300A0"/>
  </w:style>
  <w:style w:type="paragraph" w:customStyle="1" w:styleId="53C61FC2C7DC4E1EA43798AB612B6DE8">
    <w:name w:val="53C61FC2C7DC4E1EA43798AB612B6DE8"/>
    <w:rsid w:val="00E300A0"/>
  </w:style>
  <w:style w:type="paragraph" w:customStyle="1" w:styleId="0EF1A126D9D64884A39BD767DCB5E298">
    <w:name w:val="0EF1A126D9D64884A39BD767DCB5E298"/>
    <w:rsid w:val="00E300A0"/>
  </w:style>
  <w:style w:type="paragraph" w:customStyle="1" w:styleId="DCEDA58D6B1E4A9EA788EDA45F3945B5">
    <w:name w:val="DCEDA58D6B1E4A9EA788EDA45F3945B5"/>
    <w:rsid w:val="00E300A0"/>
  </w:style>
  <w:style w:type="paragraph" w:customStyle="1" w:styleId="843DC69F5C48453DBA2DB27298E61783">
    <w:name w:val="843DC69F5C48453DBA2DB27298E61783"/>
    <w:rsid w:val="00E300A0"/>
  </w:style>
  <w:style w:type="paragraph" w:customStyle="1" w:styleId="126EB1DE00584293BDFAC788D76D7563">
    <w:name w:val="126EB1DE00584293BDFAC788D76D7563"/>
    <w:rsid w:val="00E300A0"/>
  </w:style>
  <w:style w:type="paragraph" w:customStyle="1" w:styleId="2A00F7FB4D4E4F64A2FFEA7DCF08F5EC">
    <w:name w:val="2A00F7FB4D4E4F64A2FFEA7DCF08F5EC"/>
    <w:rsid w:val="00E300A0"/>
  </w:style>
  <w:style w:type="paragraph" w:customStyle="1" w:styleId="81818218567B4CC787E498C7BB172DEB">
    <w:name w:val="81818218567B4CC787E498C7BB172DEB"/>
    <w:rsid w:val="00E300A0"/>
  </w:style>
  <w:style w:type="paragraph" w:customStyle="1" w:styleId="1C674DC801C24113BEA66BC2A19EB7A5">
    <w:name w:val="1C674DC801C24113BEA66BC2A19EB7A5"/>
    <w:rsid w:val="00E300A0"/>
  </w:style>
  <w:style w:type="paragraph" w:customStyle="1" w:styleId="51A6CF4EF1B144C8863C761546FC1674">
    <w:name w:val="51A6CF4EF1B144C8863C761546FC1674"/>
    <w:rsid w:val="00E300A0"/>
  </w:style>
  <w:style w:type="paragraph" w:customStyle="1" w:styleId="8BD3E64CEA1040DCB783F329EBEC3D00">
    <w:name w:val="8BD3E64CEA1040DCB783F329EBEC3D00"/>
    <w:rsid w:val="00E300A0"/>
  </w:style>
  <w:style w:type="paragraph" w:customStyle="1" w:styleId="FC1686FC35B74D6CAD229E372A885BFE">
    <w:name w:val="FC1686FC35B74D6CAD229E372A885BFE"/>
    <w:rsid w:val="00E300A0"/>
  </w:style>
  <w:style w:type="paragraph" w:customStyle="1" w:styleId="2E79D53E25274AF6B009C5A43A4C88EE">
    <w:name w:val="2E79D53E25274AF6B009C5A43A4C88EE"/>
    <w:rsid w:val="00E300A0"/>
  </w:style>
  <w:style w:type="paragraph" w:customStyle="1" w:styleId="058C2C6E1F19414B8301683D7B777ADA">
    <w:name w:val="058C2C6E1F19414B8301683D7B777ADA"/>
    <w:rsid w:val="00E300A0"/>
  </w:style>
  <w:style w:type="paragraph" w:customStyle="1" w:styleId="C489F51C09CC4907A17B557999BBFC12">
    <w:name w:val="C489F51C09CC4907A17B557999BBFC12"/>
    <w:rsid w:val="00E300A0"/>
  </w:style>
  <w:style w:type="paragraph" w:customStyle="1" w:styleId="C10E35E6BB5042A4A9308036D9D73F9F">
    <w:name w:val="C10E35E6BB5042A4A9308036D9D73F9F"/>
    <w:rsid w:val="00E300A0"/>
  </w:style>
  <w:style w:type="paragraph" w:customStyle="1" w:styleId="174A7222C41D40A29E5E220E0F3E7498">
    <w:name w:val="174A7222C41D40A29E5E220E0F3E7498"/>
    <w:rsid w:val="00E300A0"/>
  </w:style>
  <w:style w:type="paragraph" w:customStyle="1" w:styleId="F4813C33839845E8B9808FE2E39A66B9">
    <w:name w:val="F4813C33839845E8B9808FE2E39A66B9"/>
    <w:rsid w:val="00E300A0"/>
  </w:style>
  <w:style w:type="paragraph" w:customStyle="1" w:styleId="322A469561F642BB96575F96515220F0">
    <w:name w:val="322A469561F642BB96575F96515220F0"/>
    <w:rsid w:val="00E300A0"/>
  </w:style>
  <w:style w:type="paragraph" w:customStyle="1" w:styleId="DBEBA3AF2BEC46FAB6692A6460A81D7A">
    <w:name w:val="DBEBA3AF2BEC46FAB6692A6460A81D7A"/>
    <w:rsid w:val="00E300A0"/>
  </w:style>
  <w:style w:type="paragraph" w:customStyle="1" w:styleId="55E4EB049FCA4E288BD2BB4A7238882D">
    <w:name w:val="55E4EB049FCA4E288BD2BB4A7238882D"/>
    <w:rsid w:val="00E300A0"/>
  </w:style>
  <w:style w:type="paragraph" w:customStyle="1" w:styleId="F6FCFBA445F24B599E2F6EF8B14EDAE9">
    <w:name w:val="F6FCFBA445F24B599E2F6EF8B14EDAE9"/>
    <w:rsid w:val="00E300A0"/>
  </w:style>
  <w:style w:type="paragraph" w:customStyle="1" w:styleId="426A9F3588854387B460B3572714302D">
    <w:name w:val="426A9F3588854387B460B3572714302D"/>
    <w:rsid w:val="00E300A0"/>
  </w:style>
  <w:style w:type="paragraph" w:customStyle="1" w:styleId="98D09FE01D9D4F05922FD036BA08ED5C">
    <w:name w:val="98D09FE01D9D4F05922FD036BA08ED5C"/>
    <w:rsid w:val="00E300A0"/>
  </w:style>
  <w:style w:type="paragraph" w:customStyle="1" w:styleId="9EDBAD814BDA480793C89E40F2A03579">
    <w:name w:val="9EDBAD814BDA480793C89E40F2A03579"/>
    <w:rsid w:val="00E300A0"/>
  </w:style>
  <w:style w:type="paragraph" w:customStyle="1" w:styleId="D65AE9074DC84A7BB2D1E6F56645E586">
    <w:name w:val="D65AE9074DC84A7BB2D1E6F56645E586"/>
    <w:rsid w:val="00E300A0"/>
  </w:style>
  <w:style w:type="paragraph" w:customStyle="1" w:styleId="773041C62E4E4BDE9A3B56E672756192">
    <w:name w:val="773041C62E4E4BDE9A3B56E672756192"/>
    <w:rsid w:val="00E300A0"/>
  </w:style>
  <w:style w:type="paragraph" w:customStyle="1" w:styleId="C193F8AA01B14A33A52A5894083C72EA">
    <w:name w:val="C193F8AA01B14A33A52A5894083C72EA"/>
    <w:rsid w:val="00E300A0"/>
  </w:style>
  <w:style w:type="paragraph" w:customStyle="1" w:styleId="6C90DAF1208C4C199DFA4E243E64DB09">
    <w:name w:val="6C90DAF1208C4C199DFA4E243E64DB09"/>
    <w:rsid w:val="00E300A0"/>
  </w:style>
  <w:style w:type="paragraph" w:customStyle="1" w:styleId="86034B05E79143D7A2EB2F47510B1F83">
    <w:name w:val="86034B05E79143D7A2EB2F47510B1F83"/>
    <w:rsid w:val="00E300A0"/>
  </w:style>
  <w:style w:type="paragraph" w:customStyle="1" w:styleId="8BDD91D40FEF4592B7D29FC86C8ADA4C">
    <w:name w:val="8BDD91D40FEF4592B7D29FC86C8ADA4C"/>
    <w:rsid w:val="00E300A0"/>
  </w:style>
  <w:style w:type="paragraph" w:customStyle="1" w:styleId="10C1BD7F51DE4ECC89D3A737D3875D08">
    <w:name w:val="10C1BD7F51DE4ECC89D3A737D3875D08"/>
    <w:rsid w:val="00E300A0"/>
  </w:style>
  <w:style w:type="paragraph" w:customStyle="1" w:styleId="7F60662162BC4FC0980A0D40D10AE4D2">
    <w:name w:val="7F60662162BC4FC0980A0D40D10AE4D2"/>
    <w:rsid w:val="00E300A0"/>
  </w:style>
  <w:style w:type="paragraph" w:customStyle="1" w:styleId="6C486FC926094A258EAD1C0467EB2989">
    <w:name w:val="6C486FC926094A258EAD1C0467EB2989"/>
    <w:rsid w:val="00E300A0"/>
  </w:style>
  <w:style w:type="paragraph" w:customStyle="1" w:styleId="06323AF598404CD59D805250D9573E18">
    <w:name w:val="06323AF598404CD59D805250D9573E18"/>
    <w:rsid w:val="00E300A0"/>
  </w:style>
  <w:style w:type="paragraph" w:customStyle="1" w:styleId="77546132FE1441F99FFEB1E91D802488">
    <w:name w:val="77546132FE1441F99FFEB1E91D802488"/>
    <w:rsid w:val="00E300A0"/>
  </w:style>
  <w:style w:type="paragraph" w:customStyle="1" w:styleId="959FFA56F58B4582B24730BC71127A38">
    <w:name w:val="959FFA56F58B4582B24730BC71127A38"/>
    <w:rsid w:val="00E300A0"/>
  </w:style>
  <w:style w:type="paragraph" w:customStyle="1" w:styleId="7B064CC69E2A4937A5017B63FDDBD7FC">
    <w:name w:val="7B064CC69E2A4937A5017B63FDDBD7FC"/>
    <w:rsid w:val="00E300A0"/>
  </w:style>
  <w:style w:type="paragraph" w:customStyle="1" w:styleId="F49A9A53282E4ABA95CA886243EDB1C7">
    <w:name w:val="F49A9A53282E4ABA95CA886243EDB1C7"/>
    <w:rsid w:val="00E300A0"/>
  </w:style>
  <w:style w:type="paragraph" w:customStyle="1" w:styleId="ACA634F0AA6943B5B07CE4DF81E41434">
    <w:name w:val="ACA634F0AA6943B5B07CE4DF81E41434"/>
    <w:rsid w:val="00E300A0"/>
  </w:style>
  <w:style w:type="paragraph" w:customStyle="1" w:styleId="B5C3279B52A6447E99D287DE2BC24EA4">
    <w:name w:val="B5C3279B52A6447E99D287DE2BC24EA4"/>
    <w:rsid w:val="00E300A0"/>
  </w:style>
  <w:style w:type="paragraph" w:customStyle="1" w:styleId="F035D884033C4A389133BB88A8C32DD7">
    <w:name w:val="F035D884033C4A389133BB88A8C32DD7"/>
    <w:rsid w:val="00E300A0"/>
  </w:style>
  <w:style w:type="paragraph" w:customStyle="1" w:styleId="17714A0D8C054128979C8F2C8F341C69">
    <w:name w:val="17714A0D8C054128979C8F2C8F341C69"/>
    <w:rsid w:val="00E300A0"/>
  </w:style>
  <w:style w:type="paragraph" w:customStyle="1" w:styleId="C77FEC575FF145A6ADCE61E1DC900187">
    <w:name w:val="C77FEC575FF145A6ADCE61E1DC900187"/>
    <w:rsid w:val="00E300A0"/>
  </w:style>
  <w:style w:type="paragraph" w:customStyle="1" w:styleId="B0E736B8AE6A4A0BA01EDC1C93AD91DF">
    <w:name w:val="B0E736B8AE6A4A0BA01EDC1C93AD91DF"/>
    <w:rsid w:val="00E300A0"/>
  </w:style>
  <w:style w:type="paragraph" w:customStyle="1" w:styleId="64B225233581454E97BAF45B8C8612FD">
    <w:name w:val="64B225233581454E97BAF45B8C8612FD"/>
    <w:rsid w:val="00E300A0"/>
  </w:style>
  <w:style w:type="paragraph" w:customStyle="1" w:styleId="79DA2CF7D448456F981EBEF178162091">
    <w:name w:val="79DA2CF7D448456F981EBEF178162091"/>
    <w:rsid w:val="00E300A0"/>
  </w:style>
  <w:style w:type="paragraph" w:customStyle="1" w:styleId="C3FF6D24A62E432F9ED1042A4BBF34CC">
    <w:name w:val="C3FF6D24A62E432F9ED1042A4BBF34CC"/>
    <w:rsid w:val="00E300A0"/>
  </w:style>
  <w:style w:type="paragraph" w:customStyle="1" w:styleId="43FF09646D324BE0BC7C9C4A8E7FB0EC">
    <w:name w:val="43FF09646D324BE0BC7C9C4A8E7FB0EC"/>
    <w:rsid w:val="00E300A0"/>
  </w:style>
  <w:style w:type="paragraph" w:customStyle="1" w:styleId="124A6E295A3B445385FE7573B7FB4CAB">
    <w:name w:val="124A6E295A3B445385FE7573B7FB4CAB"/>
    <w:rsid w:val="00E300A0"/>
  </w:style>
  <w:style w:type="paragraph" w:customStyle="1" w:styleId="5013A8F7D956404D843D283CE79CB76C">
    <w:name w:val="5013A8F7D956404D843D283CE79CB76C"/>
    <w:rsid w:val="00E300A0"/>
  </w:style>
  <w:style w:type="paragraph" w:customStyle="1" w:styleId="2E3374D9346B410BB13B407E965B0596">
    <w:name w:val="2E3374D9346B410BB13B407E965B0596"/>
    <w:rsid w:val="00E300A0"/>
  </w:style>
  <w:style w:type="paragraph" w:customStyle="1" w:styleId="A49BE2277AFE456A9A885D1D2C2D29A7">
    <w:name w:val="A49BE2277AFE456A9A885D1D2C2D29A7"/>
    <w:rsid w:val="00E300A0"/>
  </w:style>
  <w:style w:type="paragraph" w:customStyle="1" w:styleId="23FCA1C705F94355A0FCDFFE03F7FD9F">
    <w:name w:val="23FCA1C705F94355A0FCDFFE03F7FD9F"/>
    <w:rsid w:val="00E300A0"/>
  </w:style>
  <w:style w:type="paragraph" w:customStyle="1" w:styleId="A0B5B47DABB9454ABF23FDE1330CB0CF">
    <w:name w:val="A0B5B47DABB9454ABF23FDE1330CB0CF"/>
    <w:rsid w:val="00E300A0"/>
  </w:style>
  <w:style w:type="paragraph" w:customStyle="1" w:styleId="B2D82FC4FA684338A4062967D89B28DC">
    <w:name w:val="B2D82FC4FA684338A4062967D89B28DC"/>
    <w:rsid w:val="00E300A0"/>
  </w:style>
  <w:style w:type="paragraph" w:customStyle="1" w:styleId="CA48224C7FFC47B48BDB852247715046">
    <w:name w:val="CA48224C7FFC47B48BDB852247715046"/>
    <w:rsid w:val="00E300A0"/>
  </w:style>
  <w:style w:type="paragraph" w:customStyle="1" w:styleId="3235D0A62C8040FCA84678DF6DF7C508">
    <w:name w:val="3235D0A62C8040FCA84678DF6DF7C508"/>
    <w:rsid w:val="00E300A0"/>
  </w:style>
  <w:style w:type="paragraph" w:customStyle="1" w:styleId="B136942A23964F40B563524BDEC6FDCC">
    <w:name w:val="B136942A23964F40B563524BDEC6FDCC"/>
    <w:rsid w:val="00E300A0"/>
  </w:style>
  <w:style w:type="paragraph" w:customStyle="1" w:styleId="0B5E0D6774524C9CBABDD7FE5DA90855">
    <w:name w:val="0B5E0D6774524C9CBABDD7FE5DA90855"/>
    <w:rsid w:val="00E300A0"/>
  </w:style>
  <w:style w:type="paragraph" w:customStyle="1" w:styleId="DB6257456F7C4ABBAA7F3BBF65F906A1">
    <w:name w:val="DB6257456F7C4ABBAA7F3BBF65F906A1"/>
    <w:rsid w:val="00E300A0"/>
  </w:style>
  <w:style w:type="paragraph" w:customStyle="1" w:styleId="084DB9C283984ECEB0AF862A520AE460">
    <w:name w:val="084DB9C283984ECEB0AF862A520AE460"/>
    <w:rsid w:val="00E300A0"/>
  </w:style>
  <w:style w:type="paragraph" w:customStyle="1" w:styleId="852F35BDF30E4E58B2301B32C46CF714">
    <w:name w:val="852F35BDF30E4E58B2301B32C46CF714"/>
    <w:rsid w:val="00E300A0"/>
  </w:style>
  <w:style w:type="paragraph" w:customStyle="1" w:styleId="A7EC8A743639448B80F50895E884D4DC">
    <w:name w:val="A7EC8A743639448B80F50895E884D4DC"/>
    <w:rsid w:val="00E300A0"/>
  </w:style>
  <w:style w:type="paragraph" w:customStyle="1" w:styleId="E08EBC2A40214310AEDB00E2C8B41878">
    <w:name w:val="E08EBC2A40214310AEDB00E2C8B41878"/>
    <w:rsid w:val="00E300A0"/>
  </w:style>
  <w:style w:type="paragraph" w:customStyle="1" w:styleId="261F04411A204CA5B274891CD4D37C88">
    <w:name w:val="261F04411A204CA5B274891CD4D37C88"/>
    <w:rsid w:val="00E300A0"/>
  </w:style>
  <w:style w:type="paragraph" w:customStyle="1" w:styleId="7A6E9E92199C47C399E16E970E5373CB">
    <w:name w:val="7A6E9E92199C47C399E16E970E5373CB"/>
    <w:rsid w:val="00E300A0"/>
  </w:style>
  <w:style w:type="paragraph" w:customStyle="1" w:styleId="89015490F8984DB5B7029926F686FA8F">
    <w:name w:val="89015490F8984DB5B7029926F686FA8F"/>
    <w:rsid w:val="00E300A0"/>
  </w:style>
  <w:style w:type="paragraph" w:customStyle="1" w:styleId="B8EB85D4CC414E908C6B7874C6C270BA">
    <w:name w:val="B8EB85D4CC414E908C6B7874C6C270BA"/>
    <w:rsid w:val="00E300A0"/>
  </w:style>
  <w:style w:type="paragraph" w:customStyle="1" w:styleId="F37CCFB4438E4A2FAF632BF5203C24D0">
    <w:name w:val="F37CCFB4438E4A2FAF632BF5203C24D0"/>
    <w:rsid w:val="00E300A0"/>
  </w:style>
  <w:style w:type="paragraph" w:customStyle="1" w:styleId="4009351A055244A2A59A2F34E6E0C149">
    <w:name w:val="4009351A055244A2A59A2F34E6E0C149"/>
    <w:rsid w:val="00E300A0"/>
  </w:style>
  <w:style w:type="paragraph" w:customStyle="1" w:styleId="2A86980D1E4947EFBDFBD6B9C418E319">
    <w:name w:val="2A86980D1E4947EFBDFBD6B9C418E319"/>
    <w:rsid w:val="00E300A0"/>
  </w:style>
  <w:style w:type="paragraph" w:customStyle="1" w:styleId="F8284E0242B2415390F86DDD40E5B754">
    <w:name w:val="F8284E0242B2415390F86DDD40E5B754"/>
    <w:rsid w:val="00E300A0"/>
  </w:style>
  <w:style w:type="paragraph" w:customStyle="1" w:styleId="48C202D4674446638EFD29384E2CFF86">
    <w:name w:val="48C202D4674446638EFD29384E2CFF86"/>
    <w:rsid w:val="00E300A0"/>
  </w:style>
  <w:style w:type="paragraph" w:customStyle="1" w:styleId="97356285F0A242B9A43C55FCD19F38DF">
    <w:name w:val="97356285F0A242B9A43C55FCD19F38DF"/>
    <w:rsid w:val="00E300A0"/>
  </w:style>
  <w:style w:type="paragraph" w:customStyle="1" w:styleId="1C602F2AE8C249B5AD760091BB61C7E4">
    <w:name w:val="1C602F2AE8C249B5AD760091BB61C7E4"/>
    <w:rsid w:val="00E300A0"/>
  </w:style>
  <w:style w:type="paragraph" w:customStyle="1" w:styleId="6B5C1CFFE3DB42309EEA68369B738301">
    <w:name w:val="6B5C1CFFE3DB42309EEA68369B738301"/>
    <w:rsid w:val="00E300A0"/>
  </w:style>
  <w:style w:type="paragraph" w:customStyle="1" w:styleId="99E3776B562F4416BFD3212BBE197E1F">
    <w:name w:val="99E3776B562F4416BFD3212BBE197E1F"/>
    <w:rsid w:val="00E300A0"/>
  </w:style>
  <w:style w:type="paragraph" w:customStyle="1" w:styleId="BF88B509E20E4731B596AA9A53CD6EE1">
    <w:name w:val="BF88B509E20E4731B596AA9A53CD6EE1"/>
    <w:rsid w:val="00E300A0"/>
  </w:style>
  <w:style w:type="paragraph" w:customStyle="1" w:styleId="BBAC66FFFFDB408981720C21D8F05DDD">
    <w:name w:val="BBAC66FFFFDB408981720C21D8F05DDD"/>
    <w:rsid w:val="00E300A0"/>
  </w:style>
  <w:style w:type="paragraph" w:customStyle="1" w:styleId="E1A8DBCC8DA14DCD8FD29BAF3B5C3006">
    <w:name w:val="E1A8DBCC8DA14DCD8FD29BAF3B5C3006"/>
    <w:rsid w:val="00E300A0"/>
  </w:style>
  <w:style w:type="paragraph" w:customStyle="1" w:styleId="32B4122624B345C89F5FFEA113309745">
    <w:name w:val="32B4122624B345C89F5FFEA113309745"/>
    <w:rsid w:val="00E300A0"/>
  </w:style>
  <w:style w:type="paragraph" w:customStyle="1" w:styleId="000B8B6B993440A5A8590DC7C2E183E6">
    <w:name w:val="000B8B6B993440A5A8590DC7C2E183E6"/>
    <w:rsid w:val="00E300A0"/>
  </w:style>
  <w:style w:type="paragraph" w:customStyle="1" w:styleId="CB34495EFE6E467CAC8B1DF82244456C">
    <w:name w:val="CB34495EFE6E467CAC8B1DF82244456C"/>
    <w:rsid w:val="00E300A0"/>
  </w:style>
  <w:style w:type="paragraph" w:customStyle="1" w:styleId="46375808D4DF4EC3AA88B878C4A8A489">
    <w:name w:val="46375808D4DF4EC3AA88B878C4A8A489"/>
    <w:rsid w:val="00E300A0"/>
  </w:style>
  <w:style w:type="paragraph" w:customStyle="1" w:styleId="1CAE8E4B1F2145338074E0FE108C0CBD">
    <w:name w:val="1CAE8E4B1F2145338074E0FE108C0CBD"/>
    <w:rsid w:val="00E300A0"/>
  </w:style>
  <w:style w:type="paragraph" w:customStyle="1" w:styleId="2AECA49E26524692ABD1D8DBA3282A30">
    <w:name w:val="2AECA49E26524692ABD1D8DBA3282A30"/>
    <w:rsid w:val="00E300A0"/>
  </w:style>
  <w:style w:type="paragraph" w:customStyle="1" w:styleId="F1FE44BC3E9E4C608861975C58FACA64">
    <w:name w:val="F1FE44BC3E9E4C608861975C58FACA64"/>
    <w:rsid w:val="00E300A0"/>
  </w:style>
  <w:style w:type="paragraph" w:customStyle="1" w:styleId="4B0C3342E95144CBBE3E36862803DE0E">
    <w:name w:val="4B0C3342E95144CBBE3E36862803DE0E"/>
    <w:rsid w:val="00E300A0"/>
  </w:style>
  <w:style w:type="paragraph" w:customStyle="1" w:styleId="50E1A3B0BA874124BFA0B82D8BB041D9">
    <w:name w:val="50E1A3B0BA874124BFA0B82D8BB041D9"/>
    <w:rsid w:val="00E300A0"/>
  </w:style>
  <w:style w:type="paragraph" w:customStyle="1" w:styleId="A9B007EE23854E6583EAD7FFE08F3E4B">
    <w:name w:val="A9B007EE23854E6583EAD7FFE08F3E4B"/>
    <w:rsid w:val="00E300A0"/>
  </w:style>
  <w:style w:type="paragraph" w:customStyle="1" w:styleId="9D1248DB83B644F09E0E5A4BDFD67570">
    <w:name w:val="9D1248DB83B644F09E0E5A4BDFD67570"/>
    <w:rsid w:val="00E300A0"/>
  </w:style>
  <w:style w:type="paragraph" w:customStyle="1" w:styleId="FCEBE31391DC4E0184B52DFA1A06A865">
    <w:name w:val="FCEBE31391DC4E0184B52DFA1A06A865"/>
    <w:rsid w:val="00E300A0"/>
  </w:style>
  <w:style w:type="paragraph" w:customStyle="1" w:styleId="E93F722D40D04CA58866D95CD3765A6A">
    <w:name w:val="E93F722D40D04CA58866D95CD3765A6A"/>
    <w:rsid w:val="00E300A0"/>
  </w:style>
  <w:style w:type="paragraph" w:customStyle="1" w:styleId="52AA56E39ED94BE79BE9386577D025CF">
    <w:name w:val="52AA56E39ED94BE79BE9386577D025CF"/>
    <w:rsid w:val="00E300A0"/>
  </w:style>
  <w:style w:type="paragraph" w:customStyle="1" w:styleId="D326DEEB942E4861984AE6B17D958CEE">
    <w:name w:val="D326DEEB942E4861984AE6B17D958CEE"/>
    <w:rsid w:val="00E300A0"/>
  </w:style>
  <w:style w:type="paragraph" w:customStyle="1" w:styleId="A9F9E7AF476B4F40B97BBB3575DEC248">
    <w:name w:val="A9F9E7AF476B4F40B97BBB3575DEC248"/>
    <w:rsid w:val="00E300A0"/>
  </w:style>
  <w:style w:type="paragraph" w:customStyle="1" w:styleId="412F3EE1AF874A2EB9510D7CBBF62F34">
    <w:name w:val="412F3EE1AF874A2EB9510D7CBBF62F34"/>
    <w:rsid w:val="00E300A0"/>
  </w:style>
  <w:style w:type="paragraph" w:customStyle="1" w:styleId="944C89612FE14E3C81964FF463BA8DC7">
    <w:name w:val="944C89612FE14E3C81964FF463BA8DC7"/>
    <w:rsid w:val="00E300A0"/>
  </w:style>
  <w:style w:type="paragraph" w:customStyle="1" w:styleId="B7C3F0ABBAD64DE491F0B9D75A3B1704">
    <w:name w:val="B7C3F0ABBAD64DE491F0B9D75A3B1704"/>
    <w:rsid w:val="00E300A0"/>
  </w:style>
  <w:style w:type="paragraph" w:customStyle="1" w:styleId="DBA650B7329547069D8F6FF10A553FDD">
    <w:name w:val="DBA650B7329547069D8F6FF10A553FDD"/>
    <w:rsid w:val="00E300A0"/>
  </w:style>
  <w:style w:type="paragraph" w:customStyle="1" w:styleId="5218CCA359FA437EB84DFFF2592D391C">
    <w:name w:val="5218CCA359FA437EB84DFFF2592D391C"/>
    <w:rsid w:val="00E300A0"/>
  </w:style>
  <w:style w:type="paragraph" w:customStyle="1" w:styleId="ED9059764EF74343AB9E6F208074C3D8">
    <w:name w:val="ED9059764EF74343AB9E6F208074C3D8"/>
    <w:rsid w:val="00E300A0"/>
  </w:style>
  <w:style w:type="paragraph" w:customStyle="1" w:styleId="BDD8604ECEB2480BA0F3C57BA26AC749">
    <w:name w:val="BDD8604ECEB2480BA0F3C57BA26AC749"/>
    <w:rsid w:val="00E300A0"/>
  </w:style>
  <w:style w:type="paragraph" w:customStyle="1" w:styleId="FE01DFECD2A143CFA9C276F7CC0C99D1">
    <w:name w:val="FE01DFECD2A143CFA9C276F7CC0C99D1"/>
    <w:rsid w:val="00E300A0"/>
  </w:style>
  <w:style w:type="paragraph" w:customStyle="1" w:styleId="0E59474777EE4E96BEB7FDF7B326DDB4">
    <w:name w:val="0E59474777EE4E96BEB7FDF7B326DDB4"/>
    <w:rsid w:val="00E300A0"/>
  </w:style>
  <w:style w:type="paragraph" w:customStyle="1" w:styleId="8D6F7A765EA2411DB83AA0CDB903C910">
    <w:name w:val="8D6F7A765EA2411DB83AA0CDB903C910"/>
    <w:rsid w:val="00E300A0"/>
  </w:style>
  <w:style w:type="paragraph" w:customStyle="1" w:styleId="D1341B31C7DB4E608F5500BAA0CA670C">
    <w:name w:val="D1341B31C7DB4E608F5500BAA0CA670C"/>
    <w:rsid w:val="00E300A0"/>
  </w:style>
  <w:style w:type="paragraph" w:customStyle="1" w:styleId="5A7AAF6EC9C148D88DE6B21EFEAB0DC8">
    <w:name w:val="5A7AAF6EC9C148D88DE6B21EFEAB0DC8"/>
    <w:rsid w:val="00E300A0"/>
  </w:style>
  <w:style w:type="paragraph" w:customStyle="1" w:styleId="77C282EF174A43E8B49DB30311771720">
    <w:name w:val="77C282EF174A43E8B49DB30311771720"/>
    <w:rsid w:val="00E300A0"/>
  </w:style>
  <w:style w:type="paragraph" w:customStyle="1" w:styleId="119BC2F75FD54BF690F4072D7F668701">
    <w:name w:val="119BC2F75FD54BF690F4072D7F668701"/>
    <w:rsid w:val="00E300A0"/>
  </w:style>
  <w:style w:type="paragraph" w:customStyle="1" w:styleId="4313D0CC5BAC455FB214E776CFC5BF86">
    <w:name w:val="4313D0CC5BAC455FB214E776CFC5BF86"/>
    <w:rsid w:val="00E300A0"/>
  </w:style>
  <w:style w:type="paragraph" w:customStyle="1" w:styleId="176466F4B34C4BC48B765BE1EBFF2A51">
    <w:name w:val="176466F4B34C4BC48B765BE1EBFF2A51"/>
    <w:rsid w:val="00E300A0"/>
  </w:style>
  <w:style w:type="paragraph" w:customStyle="1" w:styleId="1E98873BC4F74F39A27884934646BD88">
    <w:name w:val="1E98873BC4F74F39A27884934646BD88"/>
    <w:rsid w:val="00E300A0"/>
  </w:style>
  <w:style w:type="paragraph" w:customStyle="1" w:styleId="0C5E9E019CAD4F7FBD07E498841A87CF">
    <w:name w:val="0C5E9E019CAD4F7FBD07E498841A87CF"/>
    <w:rsid w:val="00E300A0"/>
  </w:style>
  <w:style w:type="paragraph" w:customStyle="1" w:styleId="EF960562126049C89756ECCA6BC8DBAF">
    <w:name w:val="EF960562126049C89756ECCA6BC8DBAF"/>
    <w:rsid w:val="00E300A0"/>
  </w:style>
  <w:style w:type="paragraph" w:customStyle="1" w:styleId="BAD5B272671442DE9E339BBB5D03CC51">
    <w:name w:val="BAD5B272671442DE9E339BBB5D03CC51"/>
    <w:rsid w:val="00E300A0"/>
  </w:style>
  <w:style w:type="paragraph" w:customStyle="1" w:styleId="45BCF00D73DA449E8CA7CFF1CE68B004">
    <w:name w:val="45BCF00D73DA449E8CA7CFF1CE68B004"/>
    <w:rsid w:val="00E300A0"/>
  </w:style>
  <w:style w:type="paragraph" w:customStyle="1" w:styleId="1E326E4FFA45458E82E932EC4A331AB3">
    <w:name w:val="1E326E4FFA45458E82E932EC4A331AB3"/>
    <w:rsid w:val="00E300A0"/>
  </w:style>
  <w:style w:type="paragraph" w:customStyle="1" w:styleId="3484F5D73E934610A477FDDB3C22523F">
    <w:name w:val="3484F5D73E934610A477FDDB3C22523F"/>
    <w:rsid w:val="00E300A0"/>
  </w:style>
  <w:style w:type="paragraph" w:customStyle="1" w:styleId="8B2B3DE7B30146A49AA008563B923BD1">
    <w:name w:val="8B2B3DE7B30146A49AA008563B923BD1"/>
    <w:rsid w:val="00E300A0"/>
  </w:style>
  <w:style w:type="paragraph" w:customStyle="1" w:styleId="F824DBB8B6504A2995B0E99447429924">
    <w:name w:val="F824DBB8B6504A2995B0E99447429924"/>
    <w:rsid w:val="00E300A0"/>
  </w:style>
  <w:style w:type="paragraph" w:customStyle="1" w:styleId="BE46CE4A63FF45A1A13682B3F6EFA52D">
    <w:name w:val="BE46CE4A63FF45A1A13682B3F6EFA52D"/>
    <w:rsid w:val="00E300A0"/>
  </w:style>
  <w:style w:type="paragraph" w:customStyle="1" w:styleId="68229EC6A20F4E568B362D37F2BEB20C">
    <w:name w:val="68229EC6A20F4E568B362D37F2BEB20C"/>
    <w:rsid w:val="00E300A0"/>
  </w:style>
  <w:style w:type="paragraph" w:customStyle="1" w:styleId="F1D1D9A40535422E8061E609CB8A69E0">
    <w:name w:val="F1D1D9A40535422E8061E609CB8A69E0"/>
    <w:rsid w:val="00E300A0"/>
  </w:style>
  <w:style w:type="paragraph" w:customStyle="1" w:styleId="181489A03EC44B5FA6EE0FAE433BB7F0">
    <w:name w:val="181489A03EC44B5FA6EE0FAE433BB7F0"/>
    <w:rsid w:val="00E300A0"/>
  </w:style>
  <w:style w:type="paragraph" w:customStyle="1" w:styleId="A3DA7BB135AD4B7290F3FC0B11694823">
    <w:name w:val="A3DA7BB135AD4B7290F3FC0B11694823"/>
    <w:rsid w:val="00E300A0"/>
  </w:style>
  <w:style w:type="paragraph" w:customStyle="1" w:styleId="AAFF3FFFD4684400B8021827EFBD7525">
    <w:name w:val="AAFF3FFFD4684400B8021827EFBD7525"/>
    <w:rsid w:val="00E300A0"/>
  </w:style>
  <w:style w:type="paragraph" w:customStyle="1" w:styleId="4AE0E4E0514E42689158EA3A065CAB07">
    <w:name w:val="4AE0E4E0514E42689158EA3A065CAB07"/>
    <w:rsid w:val="00E300A0"/>
  </w:style>
  <w:style w:type="paragraph" w:customStyle="1" w:styleId="F8BA38222189474BA69CC2AF8256CF63">
    <w:name w:val="F8BA38222189474BA69CC2AF8256CF63"/>
    <w:rsid w:val="00E300A0"/>
  </w:style>
  <w:style w:type="paragraph" w:customStyle="1" w:styleId="A7BE9F10868D4BB0A2CDBA73336F66FF">
    <w:name w:val="A7BE9F10868D4BB0A2CDBA73336F66FF"/>
    <w:rsid w:val="00E300A0"/>
  </w:style>
  <w:style w:type="paragraph" w:customStyle="1" w:styleId="5A9846C6CB8B45E9B063870FC3691FF8">
    <w:name w:val="5A9846C6CB8B45E9B063870FC3691FF8"/>
    <w:rsid w:val="00E300A0"/>
  </w:style>
  <w:style w:type="paragraph" w:customStyle="1" w:styleId="34EDA912B65340378E40E8120D5636CD">
    <w:name w:val="34EDA912B65340378E40E8120D5636CD"/>
    <w:rsid w:val="00E300A0"/>
  </w:style>
  <w:style w:type="paragraph" w:customStyle="1" w:styleId="7AD99D760B1F4EF9AC899E3DD762E8CC">
    <w:name w:val="7AD99D760B1F4EF9AC899E3DD762E8CC"/>
    <w:rsid w:val="00E300A0"/>
  </w:style>
  <w:style w:type="paragraph" w:customStyle="1" w:styleId="13DDB6B8EB8042C2A0EF479E93ADB2AB">
    <w:name w:val="13DDB6B8EB8042C2A0EF479E93ADB2AB"/>
    <w:rsid w:val="00E300A0"/>
  </w:style>
  <w:style w:type="paragraph" w:customStyle="1" w:styleId="9F896391FD474F169BFB176AB7A89750">
    <w:name w:val="9F896391FD474F169BFB176AB7A89750"/>
    <w:rsid w:val="00E300A0"/>
  </w:style>
  <w:style w:type="paragraph" w:customStyle="1" w:styleId="E9B8671210A2465498AB4A00BD6AE65D">
    <w:name w:val="E9B8671210A2465498AB4A00BD6AE65D"/>
    <w:rsid w:val="00E300A0"/>
  </w:style>
  <w:style w:type="paragraph" w:customStyle="1" w:styleId="54B063E6CE49488F81531E347C672F82">
    <w:name w:val="54B063E6CE49488F81531E347C672F82"/>
    <w:rsid w:val="00E300A0"/>
  </w:style>
  <w:style w:type="paragraph" w:customStyle="1" w:styleId="79C33638AFA0408F9F4F7B20922EEA54">
    <w:name w:val="79C33638AFA0408F9F4F7B20922EEA54"/>
    <w:rsid w:val="00E300A0"/>
  </w:style>
  <w:style w:type="paragraph" w:customStyle="1" w:styleId="C08A3F016EF04BDCB389912E94C7F383">
    <w:name w:val="C08A3F016EF04BDCB389912E94C7F383"/>
    <w:rsid w:val="00E300A0"/>
  </w:style>
  <w:style w:type="paragraph" w:customStyle="1" w:styleId="763D9CCB66C442D8A2A84F476EEBE652">
    <w:name w:val="763D9CCB66C442D8A2A84F476EEBE652"/>
    <w:rsid w:val="00E300A0"/>
  </w:style>
  <w:style w:type="paragraph" w:customStyle="1" w:styleId="412505EAE4B9431A819CBAAD4D6BA848">
    <w:name w:val="412505EAE4B9431A819CBAAD4D6BA848"/>
    <w:rsid w:val="00E300A0"/>
  </w:style>
  <w:style w:type="paragraph" w:customStyle="1" w:styleId="02856A7E88BA4363988D5B52DD5078C8">
    <w:name w:val="02856A7E88BA4363988D5B52DD5078C8"/>
    <w:rsid w:val="00E300A0"/>
  </w:style>
  <w:style w:type="paragraph" w:customStyle="1" w:styleId="F787440F0F88473D8244613C2394D5A2">
    <w:name w:val="F787440F0F88473D8244613C2394D5A2"/>
    <w:rsid w:val="00E300A0"/>
  </w:style>
  <w:style w:type="paragraph" w:customStyle="1" w:styleId="E1379717A8604A289CBAF27BBF914CCF">
    <w:name w:val="E1379717A8604A289CBAF27BBF914CCF"/>
    <w:rsid w:val="00E300A0"/>
  </w:style>
  <w:style w:type="paragraph" w:customStyle="1" w:styleId="45590E1305F747DDB704AD9FFDB5CD60">
    <w:name w:val="45590E1305F747DDB704AD9FFDB5CD60"/>
    <w:rsid w:val="00E300A0"/>
  </w:style>
  <w:style w:type="paragraph" w:customStyle="1" w:styleId="9E21A0659D9F4A6FBCD7EEBF06C53B2F">
    <w:name w:val="9E21A0659D9F4A6FBCD7EEBF06C53B2F"/>
    <w:rsid w:val="00E300A0"/>
  </w:style>
  <w:style w:type="paragraph" w:customStyle="1" w:styleId="4B747D760A3548BC80B4ABCC74C66224">
    <w:name w:val="4B747D760A3548BC80B4ABCC74C66224"/>
    <w:rsid w:val="00E300A0"/>
  </w:style>
  <w:style w:type="paragraph" w:customStyle="1" w:styleId="B0D6783DE6FF4965A4A9676C30F74224">
    <w:name w:val="B0D6783DE6FF4965A4A9676C30F74224"/>
    <w:rsid w:val="00E300A0"/>
  </w:style>
  <w:style w:type="paragraph" w:customStyle="1" w:styleId="AAB7B46397244A3E8BD1DE6739A33565">
    <w:name w:val="AAB7B46397244A3E8BD1DE6739A33565"/>
    <w:rsid w:val="00E300A0"/>
  </w:style>
  <w:style w:type="paragraph" w:customStyle="1" w:styleId="B5CC5DF354DB4B00B8D6167A4AD95897">
    <w:name w:val="B5CC5DF354DB4B00B8D6167A4AD95897"/>
    <w:rsid w:val="00E300A0"/>
  </w:style>
  <w:style w:type="paragraph" w:customStyle="1" w:styleId="57B715D8E10E434E8F7B5DEAB7ACFD66">
    <w:name w:val="57B715D8E10E434E8F7B5DEAB7ACFD66"/>
    <w:rsid w:val="00E300A0"/>
  </w:style>
  <w:style w:type="paragraph" w:customStyle="1" w:styleId="E6FC6BDC14784D899B1C2E797794506F">
    <w:name w:val="E6FC6BDC14784D899B1C2E797794506F"/>
    <w:rsid w:val="00E300A0"/>
  </w:style>
  <w:style w:type="paragraph" w:customStyle="1" w:styleId="17561D40FA9B4CE9A5B43B12D6483A20">
    <w:name w:val="17561D40FA9B4CE9A5B43B12D6483A20"/>
    <w:rsid w:val="00E300A0"/>
  </w:style>
  <w:style w:type="paragraph" w:customStyle="1" w:styleId="7951F6DADEEF4646B5DA4138BCEFBC6A">
    <w:name w:val="7951F6DADEEF4646B5DA4138BCEFBC6A"/>
    <w:rsid w:val="00E300A0"/>
  </w:style>
  <w:style w:type="paragraph" w:customStyle="1" w:styleId="AF4DFA05FBBD43FBA15366ECB11B3E19">
    <w:name w:val="AF4DFA05FBBD43FBA15366ECB11B3E19"/>
    <w:rsid w:val="00E300A0"/>
  </w:style>
  <w:style w:type="paragraph" w:customStyle="1" w:styleId="BBFFC8F0C6D147D2A16EDC2F4E14C8A4">
    <w:name w:val="BBFFC8F0C6D147D2A16EDC2F4E14C8A4"/>
    <w:rsid w:val="00E300A0"/>
  </w:style>
  <w:style w:type="paragraph" w:customStyle="1" w:styleId="6EC0AE6086634F8F9856D1EE6597F4A0">
    <w:name w:val="6EC0AE6086634F8F9856D1EE6597F4A0"/>
    <w:rsid w:val="00E300A0"/>
  </w:style>
  <w:style w:type="paragraph" w:customStyle="1" w:styleId="8224A4A761A844BFB0202F2BBCC59ABB">
    <w:name w:val="8224A4A761A844BFB0202F2BBCC59ABB"/>
    <w:rsid w:val="00E300A0"/>
  </w:style>
  <w:style w:type="paragraph" w:customStyle="1" w:styleId="B073870B21C142099FDA31E1D9EEDE9C">
    <w:name w:val="B073870B21C142099FDA31E1D9EEDE9C"/>
    <w:rsid w:val="00E300A0"/>
  </w:style>
  <w:style w:type="paragraph" w:customStyle="1" w:styleId="455A0018DC5B4ED7AE18EB6A5EA0B9AF">
    <w:name w:val="455A0018DC5B4ED7AE18EB6A5EA0B9AF"/>
    <w:rsid w:val="00E300A0"/>
  </w:style>
  <w:style w:type="paragraph" w:customStyle="1" w:styleId="71F28FCCA65349889DA88C4DC42FEDF1">
    <w:name w:val="71F28FCCA65349889DA88C4DC42FEDF1"/>
    <w:rsid w:val="00E300A0"/>
  </w:style>
  <w:style w:type="paragraph" w:customStyle="1" w:styleId="5BC7D8FBB24244FEAE10BAD6FBD18A70">
    <w:name w:val="5BC7D8FBB24244FEAE10BAD6FBD18A70"/>
    <w:rsid w:val="00E300A0"/>
  </w:style>
  <w:style w:type="paragraph" w:customStyle="1" w:styleId="D8079312703844AEA28BA832BE9B8105">
    <w:name w:val="D8079312703844AEA28BA832BE9B8105"/>
    <w:rsid w:val="00E300A0"/>
  </w:style>
  <w:style w:type="paragraph" w:customStyle="1" w:styleId="4AAABFC9526F4E9B908D6D1680DB7D3E">
    <w:name w:val="4AAABFC9526F4E9B908D6D1680DB7D3E"/>
    <w:rsid w:val="00E300A0"/>
  </w:style>
  <w:style w:type="paragraph" w:customStyle="1" w:styleId="F90A6A577A6C457AAF75CC527FCE0D60">
    <w:name w:val="F90A6A577A6C457AAF75CC527FCE0D60"/>
    <w:rsid w:val="00E300A0"/>
  </w:style>
  <w:style w:type="paragraph" w:customStyle="1" w:styleId="9B26083813CB41BE81CF26C408C105C1">
    <w:name w:val="9B26083813CB41BE81CF26C408C105C1"/>
    <w:rsid w:val="00E300A0"/>
  </w:style>
  <w:style w:type="paragraph" w:customStyle="1" w:styleId="4C01FA17DF9641C688A21F32A692C425">
    <w:name w:val="4C01FA17DF9641C688A21F32A692C425"/>
    <w:rsid w:val="00E300A0"/>
  </w:style>
  <w:style w:type="paragraph" w:customStyle="1" w:styleId="0DE007776C32489F8F33D90E8C15B30A">
    <w:name w:val="0DE007776C32489F8F33D90E8C15B30A"/>
    <w:rsid w:val="00E300A0"/>
  </w:style>
  <w:style w:type="paragraph" w:customStyle="1" w:styleId="4147F618737A4DF48E3022CB94C50687">
    <w:name w:val="4147F618737A4DF48E3022CB94C50687"/>
    <w:rsid w:val="00E300A0"/>
  </w:style>
  <w:style w:type="paragraph" w:customStyle="1" w:styleId="23D6F6FF53244D46A39203714E29C7F4">
    <w:name w:val="23D6F6FF53244D46A39203714E29C7F4"/>
    <w:rsid w:val="00E300A0"/>
  </w:style>
  <w:style w:type="paragraph" w:customStyle="1" w:styleId="4F75D054A9A445B7BE350E5092451B6E">
    <w:name w:val="4F75D054A9A445B7BE350E5092451B6E"/>
    <w:rsid w:val="00E300A0"/>
  </w:style>
  <w:style w:type="paragraph" w:customStyle="1" w:styleId="C117B1DA3C954325A866758D9706D0A2">
    <w:name w:val="C117B1DA3C954325A866758D9706D0A2"/>
    <w:rsid w:val="00E300A0"/>
  </w:style>
  <w:style w:type="paragraph" w:customStyle="1" w:styleId="0873E282E9C34144BCCE25DDAAAC19B9">
    <w:name w:val="0873E282E9C34144BCCE25DDAAAC19B9"/>
    <w:rsid w:val="00E300A0"/>
  </w:style>
  <w:style w:type="paragraph" w:customStyle="1" w:styleId="D8213EF5B11A4899ADEA65F1938C0182">
    <w:name w:val="D8213EF5B11A4899ADEA65F1938C0182"/>
    <w:rsid w:val="00E300A0"/>
  </w:style>
  <w:style w:type="paragraph" w:customStyle="1" w:styleId="58D1FA88D7D3433897873E2461AD1770">
    <w:name w:val="58D1FA88D7D3433897873E2461AD1770"/>
    <w:rsid w:val="00E300A0"/>
  </w:style>
  <w:style w:type="paragraph" w:customStyle="1" w:styleId="ED501C5CA73741C1BE1CD3264F5B1567">
    <w:name w:val="ED501C5CA73741C1BE1CD3264F5B1567"/>
    <w:rsid w:val="00E300A0"/>
  </w:style>
  <w:style w:type="paragraph" w:customStyle="1" w:styleId="84D95D4DF03847E9B7CF6647E6B60C7E">
    <w:name w:val="84D95D4DF03847E9B7CF6647E6B60C7E"/>
    <w:rsid w:val="00E300A0"/>
  </w:style>
  <w:style w:type="paragraph" w:customStyle="1" w:styleId="F33FECEAFA6342A486E2CD1E737B4ED7">
    <w:name w:val="F33FECEAFA6342A486E2CD1E737B4ED7"/>
    <w:rsid w:val="00E300A0"/>
  </w:style>
  <w:style w:type="paragraph" w:customStyle="1" w:styleId="7A8B92BC8C20434E8F049610FBF4AD65">
    <w:name w:val="7A8B92BC8C20434E8F049610FBF4AD65"/>
    <w:rsid w:val="00E300A0"/>
  </w:style>
  <w:style w:type="paragraph" w:customStyle="1" w:styleId="937F67EDFD48438AA894BFB79C198D7F">
    <w:name w:val="937F67EDFD48438AA894BFB79C198D7F"/>
    <w:rsid w:val="00E300A0"/>
  </w:style>
  <w:style w:type="paragraph" w:customStyle="1" w:styleId="6213AC96468F44F28D4BB1CC4867A5FA">
    <w:name w:val="6213AC96468F44F28D4BB1CC4867A5FA"/>
    <w:rsid w:val="00E300A0"/>
  </w:style>
  <w:style w:type="paragraph" w:customStyle="1" w:styleId="0DFA6E8E42FA4E61BEF896BD66A9DD5F">
    <w:name w:val="0DFA6E8E42FA4E61BEF896BD66A9DD5F"/>
    <w:rsid w:val="00E300A0"/>
  </w:style>
  <w:style w:type="paragraph" w:customStyle="1" w:styleId="31943DAE31BF4909AE89E0CD33A88E99">
    <w:name w:val="31943DAE31BF4909AE89E0CD33A88E99"/>
    <w:rsid w:val="00E300A0"/>
  </w:style>
  <w:style w:type="paragraph" w:customStyle="1" w:styleId="68C8D2B0C01F47909389A03C05BFB00C">
    <w:name w:val="68C8D2B0C01F47909389A03C05BFB00C"/>
    <w:rsid w:val="00E300A0"/>
  </w:style>
  <w:style w:type="paragraph" w:customStyle="1" w:styleId="9007653B4CBB4EA6A0333918639CF7D4">
    <w:name w:val="9007653B4CBB4EA6A0333918639CF7D4"/>
    <w:rsid w:val="00E300A0"/>
  </w:style>
  <w:style w:type="paragraph" w:customStyle="1" w:styleId="32285009B1D04591B7C2986C165F1375">
    <w:name w:val="32285009B1D04591B7C2986C165F1375"/>
    <w:rsid w:val="00E300A0"/>
  </w:style>
  <w:style w:type="paragraph" w:customStyle="1" w:styleId="EE78F88A5B01416087F12DB7C1D70AFE">
    <w:name w:val="EE78F88A5B01416087F12DB7C1D70AFE"/>
    <w:rsid w:val="00E300A0"/>
  </w:style>
  <w:style w:type="paragraph" w:customStyle="1" w:styleId="71496E7A3FB14CC8867F22ACA8B6071C">
    <w:name w:val="71496E7A3FB14CC8867F22ACA8B6071C"/>
    <w:rsid w:val="00E300A0"/>
  </w:style>
  <w:style w:type="paragraph" w:customStyle="1" w:styleId="03227D052A8D4BAEA9BEE55F4D94F37D">
    <w:name w:val="03227D052A8D4BAEA9BEE55F4D94F37D"/>
    <w:rsid w:val="00E300A0"/>
  </w:style>
  <w:style w:type="paragraph" w:customStyle="1" w:styleId="AA7B54BD222845128C1106214AABB974">
    <w:name w:val="AA7B54BD222845128C1106214AABB974"/>
    <w:rsid w:val="00E300A0"/>
  </w:style>
  <w:style w:type="paragraph" w:customStyle="1" w:styleId="108DBEAC0E594287A6767CD7DA8A1070">
    <w:name w:val="108DBEAC0E594287A6767CD7DA8A1070"/>
    <w:rsid w:val="00E300A0"/>
  </w:style>
  <w:style w:type="paragraph" w:customStyle="1" w:styleId="E04AA53EFD0745288F8575AAB233B438">
    <w:name w:val="E04AA53EFD0745288F8575AAB233B438"/>
    <w:rsid w:val="00E300A0"/>
  </w:style>
  <w:style w:type="paragraph" w:customStyle="1" w:styleId="DE9279029564459F97D25D3DE3D66B6F">
    <w:name w:val="DE9279029564459F97D25D3DE3D66B6F"/>
    <w:rsid w:val="00E300A0"/>
  </w:style>
  <w:style w:type="paragraph" w:customStyle="1" w:styleId="5E7F28B0862D447BA1D134E4E1BDC503">
    <w:name w:val="5E7F28B0862D447BA1D134E4E1BDC503"/>
    <w:rsid w:val="00E300A0"/>
  </w:style>
  <w:style w:type="paragraph" w:customStyle="1" w:styleId="02C39A9B8EE745428A6A9D2FBD3DC621">
    <w:name w:val="02C39A9B8EE745428A6A9D2FBD3DC621"/>
    <w:rsid w:val="00E300A0"/>
  </w:style>
  <w:style w:type="paragraph" w:customStyle="1" w:styleId="B27060B27AF54B57AB98301B98AF5E0C">
    <w:name w:val="B27060B27AF54B57AB98301B98AF5E0C"/>
    <w:rsid w:val="00E300A0"/>
  </w:style>
  <w:style w:type="paragraph" w:customStyle="1" w:styleId="F1E97824B3F24F97997151AFC9979D9A">
    <w:name w:val="F1E97824B3F24F97997151AFC9979D9A"/>
    <w:rsid w:val="00E300A0"/>
  </w:style>
  <w:style w:type="paragraph" w:customStyle="1" w:styleId="B0509A3A8FAF4813869859B8D2F15AC7">
    <w:name w:val="B0509A3A8FAF4813869859B8D2F15AC7"/>
    <w:rsid w:val="00E300A0"/>
  </w:style>
  <w:style w:type="paragraph" w:customStyle="1" w:styleId="30761F4DB2D0487891FD36062BEB0B2F">
    <w:name w:val="30761F4DB2D0487891FD36062BEB0B2F"/>
    <w:rsid w:val="00E300A0"/>
  </w:style>
  <w:style w:type="paragraph" w:customStyle="1" w:styleId="E81FE7A57B774F34B52AACCC758A9C59">
    <w:name w:val="E81FE7A57B774F34B52AACCC758A9C59"/>
    <w:rsid w:val="00E300A0"/>
  </w:style>
  <w:style w:type="paragraph" w:customStyle="1" w:styleId="D39D44EC0ED44E2585D657EFD83AB1CF">
    <w:name w:val="D39D44EC0ED44E2585D657EFD83AB1CF"/>
    <w:rsid w:val="00E300A0"/>
  </w:style>
  <w:style w:type="paragraph" w:customStyle="1" w:styleId="E9069D2591C3459CAC9E998C2DEB9416">
    <w:name w:val="E9069D2591C3459CAC9E998C2DEB9416"/>
    <w:rsid w:val="00E300A0"/>
  </w:style>
  <w:style w:type="paragraph" w:customStyle="1" w:styleId="1459F5D9AA18487E886589231B26435D">
    <w:name w:val="1459F5D9AA18487E886589231B26435D"/>
    <w:rsid w:val="00E300A0"/>
  </w:style>
  <w:style w:type="paragraph" w:customStyle="1" w:styleId="9F903336B6954A78BD645FA830AD07C9">
    <w:name w:val="9F903336B6954A78BD645FA830AD07C9"/>
    <w:rsid w:val="00E300A0"/>
  </w:style>
  <w:style w:type="paragraph" w:customStyle="1" w:styleId="245157868C354547A7369498DD7BAAF5">
    <w:name w:val="245157868C354547A7369498DD7BAAF5"/>
    <w:rsid w:val="00E300A0"/>
  </w:style>
  <w:style w:type="paragraph" w:customStyle="1" w:styleId="DA5B9B470C9542F0A3AC4A8BA49AFDE9">
    <w:name w:val="DA5B9B470C9542F0A3AC4A8BA49AFDE9"/>
    <w:rsid w:val="00E300A0"/>
  </w:style>
  <w:style w:type="paragraph" w:customStyle="1" w:styleId="5A1E1F6273BF4EDEBAF65CEFDF72F39D">
    <w:name w:val="5A1E1F6273BF4EDEBAF65CEFDF72F39D"/>
    <w:rsid w:val="00E300A0"/>
  </w:style>
  <w:style w:type="paragraph" w:customStyle="1" w:styleId="83B807FFE6E1459FB4650F856F4DD61B">
    <w:name w:val="83B807FFE6E1459FB4650F856F4DD61B"/>
    <w:rsid w:val="00E300A0"/>
  </w:style>
  <w:style w:type="paragraph" w:customStyle="1" w:styleId="A34BCC81DEAD46BCBFB08D01B0B4754C">
    <w:name w:val="A34BCC81DEAD46BCBFB08D01B0B4754C"/>
    <w:rsid w:val="00E300A0"/>
  </w:style>
  <w:style w:type="paragraph" w:customStyle="1" w:styleId="D16631D8619B4910A49B8F559D10D9D0">
    <w:name w:val="D16631D8619B4910A49B8F559D10D9D0"/>
    <w:rsid w:val="00E300A0"/>
  </w:style>
  <w:style w:type="paragraph" w:customStyle="1" w:styleId="154F1D3F211C45558616BEE9293A3CFA">
    <w:name w:val="154F1D3F211C45558616BEE9293A3CFA"/>
    <w:rsid w:val="00E300A0"/>
  </w:style>
  <w:style w:type="paragraph" w:customStyle="1" w:styleId="6F92450AB7C6472BB0661A89903706B8">
    <w:name w:val="6F92450AB7C6472BB0661A89903706B8"/>
    <w:rsid w:val="00E300A0"/>
  </w:style>
  <w:style w:type="paragraph" w:customStyle="1" w:styleId="02BAD352875D4C5ABE71A8F0C7BD33EB">
    <w:name w:val="02BAD352875D4C5ABE71A8F0C7BD33EB"/>
    <w:rsid w:val="00E300A0"/>
  </w:style>
  <w:style w:type="paragraph" w:customStyle="1" w:styleId="46BA5F2C1B804FB19F89838866FC8F03">
    <w:name w:val="46BA5F2C1B804FB19F89838866FC8F03"/>
    <w:rsid w:val="00E300A0"/>
  </w:style>
  <w:style w:type="paragraph" w:customStyle="1" w:styleId="6EFE28603FC94ACAB79C6FC9A0B7AC0A">
    <w:name w:val="6EFE28603FC94ACAB79C6FC9A0B7AC0A"/>
    <w:rsid w:val="00E300A0"/>
  </w:style>
  <w:style w:type="paragraph" w:customStyle="1" w:styleId="37930B912D734196817FB7278AAB364A">
    <w:name w:val="37930B912D734196817FB7278AAB364A"/>
    <w:rsid w:val="00E300A0"/>
  </w:style>
  <w:style w:type="paragraph" w:customStyle="1" w:styleId="F61472BE9A094FA0ACBCFE221F841414">
    <w:name w:val="F61472BE9A094FA0ACBCFE221F841414"/>
    <w:rsid w:val="00E300A0"/>
  </w:style>
  <w:style w:type="paragraph" w:customStyle="1" w:styleId="7751CED5916C4A169443AAE794373B71">
    <w:name w:val="7751CED5916C4A169443AAE794373B71"/>
    <w:rsid w:val="00E300A0"/>
  </w:style>
  <w:style w:type="paragraph" w:customStyle="1" w:styleId="FB204A966C2D480D973B2BAB023F2FD2">
    <w:name w:val="FB204A966C2D480D973B2BAB023F2FD2"/>
    <w:rsid w:val="00E300A0"/>
  </w:style>
  <w:style w:type="paragraph" w:customStyle="1" w:styleId="3D1E2D0F84BA449BA598192CD0D0A006">
    <w:name w:val="3D1E2D0F84BA449BA598192CD0D0A006"/>
    <w:rsid w:val="00E300A0"/>
  </w:style>
  <w:style w:type="paragraph" w:customStyle="1" w:styleId="421D026305534EF1B2FB76BD314849DB">
    <w:name w:val="421D026305534EF1B2FB76BD314849DB"/>
    <w:rsid w:val="00E300A0"/>
  </w:style>
  <w:style w:type="paragraph" w:customStyle="1" w:styleId="43DC9C8102224795B23CCCC6DCFFF1C4">
    <w:name w:val="43DC9C8102224795B23CCCC6DCFFF1C4"/>
    <w:rsid w:val="00E300A0"/>
  </w:style>
  <w:style w:type="paragraph" w:customStyle="1" w:styleId="398B7319FA9847F886D56C1D1D018C01">
    <w:name w:val="398B7319FA9847F886D56C1D1D018C01"/>
    <w:rsid w:val="00E300A0"/>
  </w:style>
  <w:style w:type="paragraph" w:customStyle="1" w:styleId="8D56E476E70A42128667E55EC844FCE3">
    <w:name w:val="8D56E476E70A42128667E55EC844FCE3"/>
    <w:rsid w:val="00E300A0"/>
  </w:style>
  <w:style w:type="paragraph" w:customStyle="1" w:styleId="5A2446971C404F8E9B07FF13E58381BC">
    <w:name w:val="5A2446971C404F8E9B07FF13E58381BC"/>
    <w:rsid w:val="00E300A0"/>
  </w:style>
  <w:style w:type="paragraph" w:customStyle="1" w:styleId="BB11217156BB42F087499BB402BA3318">
    <w:name w:val="BB11217156BB42F087499BB402BA3318"/>
    <w:rsid w:val="00E300A0"/>
  </w:style>
  <w:style w:type="paragraph" w:customStyle="1" w:styleId="45FC0B42762945629AFA6D7C8F838322">
    <w:name w:val="45FC0B42762945629AFA6D7C8F838322"/>
    <w:rsid w:val="00E300A0"/>
  </w:style>
  <w:style w:type="paragraph" w:customStyle="1" w:styleId="CACFF1ACF9404A499A1967B0D64BB471">
    <w:name w:val="CACFF1ACF9404A499A1967B0D64BB471"/>
    <w:rsid w:val="00E300A0"/>
  </w:style>
  <w:style w:type="paragraph" w:customStyle="1" w:styleId="E25D553289724E129013A67F8A1FC65A">
    <w:name w:val="E25D553289724E129013A67F8A1FC65A"/>
    <w:rsid w:val="00E300A0"/>
  </w:style>
  <w:style w:type="paragraph" w:customStyle="1" w:styleId="2C4963AB25704233B7B13EC5696D84F5">
    <w:name w:val="2C4963AB25704233B7B13EC5696D84F5"/>
    <w:rsid w:val="00E300A0"/>
  </w:style>
  <w:style w:type="paragraph" w:customStyle="1" w:styleId="9BA0F99238A342C7820FD329C05271FB">
    <w:name w:val="9BA0F99238A342C7820FD329C05271FB"/>
    <w:rsid w:val="00E300A0"/>
  </w:style>
  <w:style w:type="paragraph" w:customStyle="1" w:styleId="90C40E28AE4744FC8E5C92F952CA0AD3">
    <w:name w:val="90C40E28AE4744FC8E5C92F952CA0AD3"/>
    <w:rsid w:val="00E300A0"/>
  </w:style>
  <w:style w:type="paragraph" w:customStyle="1" w:styleId="DDA4A7019AD14C08884EE7C91A3BCFA3">
    <w:name w:val="DDA4A7019AD14C08884EE7C91A3BCFA3"/>
    <w:rsid w:val="00E300A0"/>
  </w:style>
  <w:style w:type="paragraph" w:customStyle="1" w:styleId="293C792FAF334805B164E25F8F6D9075">
    <w:name w:val="293C792FAF334805B164E25F8F6D9075"/>
    <w:rsid w:val="00E300A0"/>
  </w:style>
  <w:style w:type="paragraph" w:customStyle="1" w:styleId="A6127E5AE7E64DA38FB0A192884E695B">
    <w:name w:val="A6127E5AE7E64DA38FB0A192884E695B"/>
    <w:rsid w:val="00E300A0"/>
  </w:style>
  <w:style w:type="paragraph" w:customStyle="1" w:styleId="3AC059421BE34B448C8F22534F297380">
    <w:name w:val="3AC059421BE34B448C8F22534F297380"/>
    <w:rsid w:val="00E300A0"/>
  </w:style>
  <w:style w:type="paragraph" w:customStyle="1" w:styleId="F3DC3F978BC643579B8B7B636420278E">
    <w:name w:val="F3DC3F978BC643579B8B7B636420278E"/>
    <w:rsid w:val="00E300A0"/>
  </w:style>
  <w:style w:type="paragraph" w:customStyle="1" w:styleId="AF4DA821DABB4DE18F22AB97F3AB1868">
    <w:name w:val="AF4DA821DABB4DE18F22AB97F3AB1868"/>
    <w:rsid w:val="00E300A0"/>
  </w:style>
  <w:style w:type="paragraph" w:customStyle="1" w:styleId="9080F28B2D224F9F9FD5D8AA9CA07003">
    <w:name w:val="9080F28B2D224F9F9FD5D8AA9CA07003"/>
    <w:rsid w:val="00E300A0"/>
  </w:style>
  <w:style w:type="paragraph" w:customStyle="1" w:styleId="7A11F52691DF482C9492DC1A043A5E89">
    <w:name w:val="7A11F52691DF482C9492DC1A043A5E89"/>
    <w:rsid w:val="00E300A0"/>
  </w:style>
  <w:style w:type="paragraph" w:customStyle="1" w:styleId="7171656CF29647D6AA1AC8B455E96BEB">
    <w:name w:val="7171656CF29647D6AA1AC8B455E96BEB"/>
    <w:rsid w:val="00E300A0"/>
  </w:style>
  <w:style w:type="paragraph" w:customStyle="1" w:styleId="36D95D97D9C0480A900F0A274B68DF82">
    <w:name w:val="36D95D97D9C0480A900F0A274B68DF82"/>
    <w:rsid w:val="00E300A0"/>
  </w:style>
  <w:style w:type="paragraph" w:customStyle="1" w:styleId="55E1E7B6749141E6BD2BFF72CEA95110">
    <w:name w:val="55E1E7B6749141E6BD2BFF72CEA95110"/>
    <w:rsid w:val="00E300A0"/>
  </w:style>
  <w:style w:type="paragraph" w:customStyle="1" w:styleId="701952964A5F4A64839381FF9D017114">
    <w:name w:val="701952964A5F4A64839381FF9D017114"/>
    <w:rsid w:val="00E300A0"/>
  </w:style>
  <w:style w:type="paragraph" w:customStyle="1" w:styleId="607F8165E6384FAF9ABB6D3BD1390B41">
    <w:name w:val="607F8165E6384FAF9ABB6D3BD1390B41"/>
    <w:rsid w:val="00E300A0"/>
  </w:style>
  <w:style w:type="paragraph" w:customStyle="1" w:styleId="AB4AA3BC1AE7461B898B33BA39D0DABF">
    <w:name w:val="AB4AA3BC1AE7461B898B33BA39D0DABF"/>
    <w:rsid w:val="00E300A0"/>
  </w:style>
  <w:style w:type="paragraph" w:customStyle="1" w:styleId="DB1806D9254F47D49927B47D4C9AD301">
    <w:name w:val="DB1806D9254F47D49927B47D4C9AD301"/>
    <w:rsid w:val="00E300A0"/>
  </w:style>
  <w:style w:type="paragraph" w:customStyle="1" w:styleId="11D3E6DEF5374851BB0BAADD488800B5">
    <w:name w:val="11D3E6DEF5374851BB0BAADD488800B5"/>
    <w:rsid w:val="00E300A0"/>
  </w:style>
  <w:style w:type="paragraph" w:customStyle="1" w:styleId="C5F416E32A42400BA109420C591C9003">
    <w:name w:val="C5F416E32A42400BA109420C591C9003"/>
    <w:rsid w:val="00E300A0"/>
  </w:style>
  <w:style w:type="paragraph" w:customStyle="1" w:styleId="D9A573EC5E454C83BB57B26EB9D3B4C1">
    <w:name w:val="D9A573EC5E454C83BB57B26EB9D3B4C1"/>
    <w:rsid w:val="00E300A0"/>
  </w:style>
  <w:style w:type="paragraph" w:customStyle="1" w:styleId="395B84E3F68B4F02AF8428CA8A1FB155">
    <w:name w:val="395B84E3F68B4F02AF8428CA8A1FB155"/>
    <w:rsid w:val="00E300A0"/>
  </w:style>
  <w:style w:type="paragraph" w:customStyle="1" w:styleId="069EEDB01F3A4A0DB9F5FDAD5708A548">
    <w:name w:val="069EEDB01F3A4A0DB9F5FDAD5708A548"/>
    <w:rsid w:val="00E300A0"/>
  </w:style>
  <w:style w:type="paragraph" w:customStyle="1" w:styleId="3C46CD0599AC490B86F86589EE762377">
    <w:name w:val="3C46CD0599AC490B86F86589EE762377"/>
    <w:rsid w:val="00E300A0"/>
  </w:style>
  <w:style w:type="paragraph" w:customStyle="1" w:styleId="69830D27739C4ADB824D0672C9F3D217">
    <w:name w:val="69830D27739C4ADB824D0672C9F3D217"/>
    <w:rsid w:val="00E300A0"/>
  </w:style>
  <w:style w:type="paragraph" w:customStyle="1" w:styleId="EB63101AEF97479DA88F91497CF70947">
    <w:name w:val="EB63101AEF97479DA88F91497CF70947"/>
    <w:rsid w:val="00E300A0"/>
  </w:style>
  <w:style w:type="paragraph" w:customStyle="1" w:styleId="D3E979EAD9D04D528F171E54FDA4CF67">
    <w:name w:val="D3E979EAD9D04D528F171E54FDA4CF67"/>
    <w:rsid w:val="00E300A0"/>
  </w:style>
  <w:style w:type="paragraph" w:customStyle="1" w:styleId="2EE61B5F11B14FE68445782982BE803A">
    <w:name w:val="2EE61B5F11B14FE68445782982BE803A"/>
    <w:rsid w:val="00E300A0"/>
  </w:style>
  <w:style w:type="paragraph" w:customStyle="1" w:styleId="06741C50D6364AA89A6491C989F990EE">
    <w:name w:val="06741C50D6364AA89A6491C989F990EE"/>
    <w:rsid w:val="00E300A0"/>
  </w:style>
  <w:style w:type="paragraph" w:customStyle="1" w:styleId="214EA2FD7E384A34AA79BFC24FB9D512">
    <w:name w:val="214EA2FD7E384A34AA79BFC24FB9D512"/>
    <w:rsid w:val="00E300A0"/>
  </w:style>
  <w:style w:type="paragraph" w:customStyle="1" w:styleId="BCAF267A5E4348EBAB3F3EC143F4CCBD">
    <w:name w:val="BCAF267A5E4348EBAB3F3EC143F4CCBD"/>
    <w:rsid w:val="00E300A0"/>
  </w:style>
  <w:style w:type="paragraph" w:customStyle="1" w:styleId="653D191AA53D49BBAB977A1DFD4C9009">
    <w:name w:val="653D191AA53D49BBAB977A1DFD4C9009"/>
    <w:rsid w:val="00E300A0"/>
  </w:style>
  <w:style w:type="paragraph" w:customStyle="1" w:styleId="26456A422DEA4EFA954341B0341E7BEF">
    <w:name w:val="26456A422DEA4EFA954341B0341E7BEF"/>
    <w:rsid w:val="00E300A0"/>
  </w:style>
  <w:style w:type="paragraph" w:customStyle="1" w:styleId="D366332C3B8E45F98041AB6317FC7F94">
    <w:name w:val="D366332C3B8E45F98041AB6317FC7F94"/>
    <w:rsid w:val="00E300A0"/>
  </w:style>
  <w:style w:type="paragraph" w:customStyle="1" w:styleId="1A12263EC8FB4CD1AD9E74A2B09733E8">
    <w:name w:val="1A12263EC8FB4CD1AD9E74A2B09733E8"/>
    <w:rsid w:val="00E300A0"/>
  </w:style>
  <w:style w:type="paragraph" w:customStyle="1" w:styleId="EF8128FE957849A09E9BE4C80B74EC80">
    <w:name w:val="EF8128FE957849A09E9BE4C80B74EC80"/>
    <w:rsid w:val="00E300A0"/>
  </w:style>
  <w:style w:type="paragraph" w:customStyle="1" w:styleId="EA17EB885F654C6F8D13EB5F93404047">
    <w:name w:val="EA17EB885F654C6F8D13EB5F93404047"/>
    <w:rsid w:val="00E300A0"/>
  </w:style>
  <w:style w:type="paragraph" w:customStyle="1" w:styleId="999B1E5FA423419E8FEE79C2CABC0523">
    <w:name w:val="999B1E5FA423419E8FEE79C2CABC0523"/>
    <w:rsid w:val="00E300A0"/>
  </w:style>
  <w:style w:type="paragraph" w:customStyle="1" w:styleId="6EF46F8755F849109147A0B3670268F1">
    <w:name w:val="6EF46F8755F849109147A0B3670268F1"/>
    <w:rsid w:val="00E300A0"/>
  </w:style>
  <w:style w:type="paragraph" w:customStyle="1" w:styleId="10AD6287E5C24ED28B7B9E6758941ADC">
    <w:name w:val="10AD6287E5C24ED28B7B9E6758941ADC"/>
    <w:rsid w:val="00E300A0"/>
  </w:style>
  <w:style w:type="paragraph" w:customStyle="1" w:styleId="A5EB4BEC3A5C4F61BF942D7AD577C829">
    <w:name w:val="A5EB4BEC3A5C4F61BF942D7AD577C829"/>
    <w:rsid w:val="00E300A0"/>
  </w:style>
  <w:style w:type="paragraph" w:customStyle="1" w:styleId="6447FA101D78494AB09419DE213F1232">
    <w:name w:val="6447FA101D78494AB09419DE213F1232"/>
    <w:rsid w:val="00E300A0"/>
  </w:style>
  <w:style w:type="paragraph" w:customStyle="1" w:styleId="54A4EB459C2840A98A22BDFD851474D6">
    <w:name w:val="54A4EB459C2840A98A22BDFD851474D6"/>
    <w:rsid w:val="00E300A0"/>
  </w:style>
  <w:style w:type="paragraph" w:customStyle="1" w:styleId="F13F3FB7C6D44AAD8FCD93B1146A6197">
    <w:name w:val="F13F3FB7C6D44AAD8FCD93B1146A6197"/>
    <w:rsid w:val="00E300A0"/>
  </w:style>
  <w:style w:type="paragraph" w:customStyle="1" w:styleId="BB2B17C5ECDA45ADB907C84A0480668E">
    <w:name w:val="BB2B17C5ECDA45ADB907C84A0480668E"/>
    <w:rsid w:val="00E300A0"/>
  </w:style>
  <w:style w:type="paragraph" w:customStyle="1" w:styleId="F37FAD8B685A4E929DD07A64398C623B">
    <w:name w:val="F37FAD8B685A4E929DD07A64398C623B"/>
    <w:rsid w:val="00E300A0"/>
  </w:style>
  <w:style w:type="paragraph" w:customStyle="1" w:styleId="524A4960959A4FAE80471FE23EED4DFF">
    <w:name w:val="524A4960959A4FAE80471FE23EED4DFF"/>
    <w:rsid w:val="00E300A0"/>
  </w:style>
  <w:style w:type="paragraph" w:customStyle="1" w:styleId="345D12F25C644D6F9E563279188EBF14">
    <w:name w:val="345D12F25C644D6F9E563279188EBF14"/>
    <w:rsid w:val="00E300A0"/>
  </w:style>
  <w:style w:type="paragraph" w:customStyle="1" w:styleId="70B79072C58441848D7D677D3CF63706">
    <w:name w:val="70B79072C58441848D7D677D3CF63706"/>
    <w:rsid w:val="00E300A0"/>
  </w:style>
  <w:style w:type="paragraph" w:customStyle="1" w:styleId="623284BEAB5948818722431093C84CF0">
    <w:name w:val="623284BEAB5948818722431093C84CF0"/>
    <w:rsid w:val="00E300A0"/>
  </w:style>
  <w:style w:type="paragraph" w:customStyle="1" w:styleId="0A0E1906BE94410A8E622DEC23B8C025">
    <w:name w:val="0A0E1906BE94410A8E622DEC23B8C025"/>
    <w:rsid w:val="00E300A0"/>
  </w:style>
  <w:style w:type="paragraph" w:customStyle="1" w:styleId="7A1922F1887D424FAE2381A69A3C6DC3">
    <w:name w:val="7A1922F1887D424FAE2381A69A3C6DC3"/>
    <w:rsid w:val="00E300A0"/>
  </w:style>
  <w:style w:type="paragraph" w:customStyle="1" w:styleId="9BD900269E6A4C42A9377E408411D568">
    <w:name w:val="9BD900269E6A4C42A9377E408411D568"/>
    <w:rsid w:val="00E300A0"/>
  </w:style>
  <w:style w:type="paragraph" w:customStyle="1" w:styleId="2D64298DA9BA4D4A8BF2F50069AE2576">
    <w:name w:val="2D64298DA9BA4D4A8BF2F50069AE2576"/>
    <w:rsid w:val="00E300A0"/>
  </w:style>
  <w:style w:type="paragraph" w:customStyle="1" w:styleId="A95F7FE7493D4C198230089F06FB0D79">
    <w:name w:val="A95F7FE7493D4C198230089F06FB0D79"/>
    <w:rsid w:val="00E300A0"/>
  </w:style>
  <w:style w:type="paragraph" w:customStyle="1" w:styleId="0A730B0C0F5B495F8DCE11EFD2B283F1">
    <w:name w:val="0A730B0C0F5B495F8DCE11EFD2B283F1"/>
    <w:rsid w:val="00E300A0"/>
  </w:style>
  <w:style w:type="paragraph" w:customStyle="1" w:styleId="CB62589D9D9F42A9AD2011925F91E9A5">
    <w:name w:val="CB62589D9D9F42A9AD2011925F91E9A5"/>
    <w:rsid w:val="00E300A0"/>
  </w:style>
  <w:style w:type="paragraph" w:customStyle="1" w:styleId="3C98703D48624932A7206727DAC763E8">
    <w:name w:val="3C98703D48624932A7206727DAC763E8"/>
    <w:rsid w:val="00E300A0"/>
  </w:style>
  <w:style w:type="paragraph" w:customStyle="1" w:styleId="BD0F32E78F9342B09C0348083D36B56E">
    <w:name w:val="BD0F32E78F9342B09C0348083D36B56E"/>
    <w:rsid w:val="00E300A0"/>
  </w:style>
  <w:style w:type="paragraph" w:customStyle="1" w:styleId="991161C3172D4E5E8675A53E8978512C">
    <w:name w:val="991161C3172D4E5E8675A53E8978512C"/>
    <w:rsid w:val="00E300A0"/>
  </w:style>
  <w:style w:type="paragraph" w:customStyle="1" w:styleId="9F5B319FD0274374BB14466A696B1A73">
    <w:name w:val="9F5B319FD0274374BB14466A696B1A73"/>
    <w:rsid w:val="00E300A0"/>
  </w:style>
  <w:style w:type="paragraph" w:customStyle="1" w:styleId="B2924943E9734B6D86565101B411235F">
    <w:name w:val="B2924943E9734B6D86565101B411235F"/>
    <w:rsid w:val="00E300A0"/>
  </w:style>
  <w:style w:type="paragraph" w:customStyle="1" w:styleId="C3D4BA7A9D1B463F923E3C8E39A24C2C">
    <w:name w:val="C3D4BA7A9D1B463F923E3C8E39A24C2C"/>
    <w:rsid w:val="00E300A0"/>
  </w:style>
  <w:style w:type="paragraph" w:customStyle="1" w:styleId="24989306063B450B8F26ADE0138388EF">
    <w:name w:val="24989306063B450B8F26ADE0138388EF"/>
    <w:rsid w:val="00E300A0"/>
  </w:style>
  <w:style w:type="paragraph" w:customStyle="1" w:styleId="2E06A39B34D8429ABD4A6204713CF485">
    <w:name w:val="2E06A39B34D8429ABD4A6204713CF485"/>
    <w:rsid w:val="00E300A0"/>
  </w:style>
  <w:style w:type="paragraph" w:customStyle="1" w:styleId="102E8902127342D8AB34BB82078C7363">
    <w:name w:val="102E8902127342D8AB34BB82078C7363"/>
    <w:rsid w:val="00E300A0"/>
  </w:style>
  <w:style w:type="paragraph" w:customStyle="1" w:styleId="4A4FE2003A40441BA53349FF3F9223A2">
    <w:name w:val="4A4FE2003A40441BA53349FF3F9223A2"/>
    <w:rsid w:val="00E300A0"/>
  </w:style>
  <w:style w:type="paragraph" w:customStyle="1" w:styleId="57C720944A1F4BB7A0CFD33D49E34A6E">
    <w:name w:val="57C720944A1F4BB7A0CFD33D49E34A6E"/>
    <w:rsid w:val="00E300A0"/>
  </w:style>
  <w:style w:type="paragraph" w:customStyle="1" w:styleId="054E37863B1A45FC8D68DA18AEF4FF00">
    <w:name w:val="054E37863B1A45FC8D68DA18AEF4FF00"/>
    <w:rsid w:val="00E300A0"/>
  </w:style>
  <w:style w:type="paragraph" w:customStyle="1" w:styleId="E29DC165433B4359992AB9A938441B94">
    <w:name w:val="E29DC165433B4359992AB9A938441B94"/>
    <w:rsid w:val="00E300A0"/>
  </w:style>
  <w:style w:type="paragraph" w:customStyle="1" w:styleId="91CDF33250004D768EAC93524DFA9808">
    <w:name w:val="91CDF33250004D768EAC93524DFA9808"/>
    <w:rsid w:val="00E300A0"/>
  </w:style>
  <w:style w:type="paragraph" w:customStyle="1" w:styleId="C66B822389B9417B9B732C9B132E5154">
    <w:name w:val="C66B822389B9417B9B732C9B132E5154"/>
    <w:rsid w:val="00E300A0"/>
  </w:style>
  <w:style w:type="paragraph" w:customStyle="1" w:styleId="580449A0CD7C4CAA8419058F24B851B7">
    <w:name w:val="580449A0CD7C4CAA8419058F24B851B7"/>
    <w:rsid w:val="00E300A0"/>
  </w:style>
  <w:style w:type="paragraph" w:customStyle="1" w:styleId="DB33584D697544798695BFED609D7D07">
    <w:name w:val="DB33584D697544798695BFED609D7D07"/>
    <w:rsid w:val="00E300A0"/>
  </w:style>
  <w:style w:type="paragraph" w:customStyle="1" w:styleId="2E8DF5E2C13C45778F9CDFC78AA6EAA0">
    <w:name w:val="2E8DF5E2C13C45778F9CDFC78AA6EAA0"/>
    <w:rsid w:val="00E300A0"/>
  </w:style>
  <w:style w:type="paragraph" w:customStyle="1" w:styleId="7898201034914F10BDD0F70FF5450F2C">
    <w:name w:val="7898201034914F10BDD0F70FF5450F2C"/>
    <w:rsid w:val="00E300A0"/>
  </w:style>
  <w:style w:type="paragraph" w:customStyle="1" w:styleId="DA27B85CCE0343559028653046332570">
    <w:name w:val="DA27B85CCE0343559028653046332570"/>
    <w:rsid w:val="00E300A0"/>
  </w:style>
  <w:style w:type="paragraph" w:customStyle="1" w:styleId="52F44A9B3B1148448FC09514DAD59CBA">
    <w:name w:val="52F44A9B3B1148448FC09514DAD59CBA"/>
    <w:rsid w:val="00E300A0"/>
  </w:style>
  <w:style w:type="paragraph" w:customStyle="1" w:styleId="36F5DCE0562D48139AA9FF8E6F2C35AC">
    <w:name w:val="36F5DCE0562D48139AA9FF8E6F2C35AC"/>
    <w:rsid w:val="00E300A0"/>
  </w:style>
  <w:style w:type="paragraph" w:customStyle="1" w:styleId="3508620C00F44742B104AA49B2AAB684">
    <w:name w:val="3508620C00F44742B104AA49B2AAB684"/>
    <w:rsid w:val="00E300A0"/>
  </w:style>
  <w:style w:type="paragraph" w:customStyle="1" w:styleId="02A8B651A5A748A8BAE9D66A9AD78968">
    <w:name w:val="02A8B651A5A748A8BAE9D66A9AD78968"/>
    <w:rsid w:val="00E300A0"/>
  </w:style>
  <w:style w:type="paragraph" w:customStyle="1" w:styleId="4AE5738F28C74F85ACBE2BFCD3CBE3A1">
    <w:name w:val="4AE5738F28C74F85ACBE2BFCD3CBE3A1"/>
    <w:rsid w:val="00E300A0"/>
  </w:style>
  <w:style w:type="paragraph" w:customStyle="1" w:styleId="7261B8F55D1E46A2B2C751B1F6061FBE">
    <w:name w:val="7261B8F55D1E46A2B2C751B1F6061FBE"/>
    <w:rsid w:val="00E300A0"/>
  </w:style>
  <w:style w:type="paragraph" w:customStyle="1" w:styleId="7F8A8169B2504E90AFC57C069C14D6E3">
    <w:name w:val="7F8A8169B2504E90AFC57C069C14D6E3"/>
    <w:rsid w:val="00E300A0"/>
  </w:style>
  <w:style w:type="paragraph" w:customStyle="1" w:styleId="0DA87626F36646B79D1E1EC08DAA7308">
    <w:name w:val="0DA87626F36646B79D1E1EC08DAA7308"/>
    <w:rsid w:val="00E300A0"/>
  </w:style>
  <w:style w:type="paragraph" w:customStyle="1" w:styleId="863167A449B548C290D8104375A21A6D">
    <w:name w:val="863167A449B548C290D8104375A21A6D"/>
    <w:rsid w:val="00E300A0"/>
  </w:style>
  <w:style w:type="paragraph" w:customStyle="1" w:styleId="375709D437B342EE991FD4CFB2055E46">
    <w:name w:val="375709D437B342EE991FD4CFB2055E46"/>
    <w:rsid w:val="00E300A0"/>
  </w:style>
  <w:style w:type="paragraph" w:customStyle="1" w:styleId="291C193E8BD34168A5F5A54110CBEDEB">
    <w:name w:val="291C193E8BD34168A5F5A54110CBEDEB"/>
    <w:rsid w:val="00E300A0"/>
  </w:style>
  <w:style w:type="paragraph" w:customStyle="1" w:styleId="D54378E2010444ECBF52728AD9A0D588">
    <w:name w:val="D54378E2010444ECBF52728AD9A0D588"/>
    <w:rsid w:val="00E300A0"/>
  </w:style>
  <w:style w:type="paragraph" w:customStyle="1" w:styleId="AA014DA486B84C73A4363E017A6794B8">
    <w:name w:val="AA014DA486B84C73A4363E017A6794B8"/>
    <w:rsid w:val="00E300A0"/>
  </w:style>
  <w:style w:type="paragraph" w:customStyle="1" w:styleId="29B2ED9401484E7CA8FFF786F5F26CB9">
    <w:name w:val="29B2ED9401484E7CA8FFF786F5F26CB9"/>
    <w:rsid w:val="00E300A0"/>
  </w:style>
  <w:style w:type="paragraph" w:customStyle="1" w:styleId="278E224CF1E44BB89B6D8EE0E08A1BD7">
    <w:name w:val="278E224CF1E44BB89B6D8EE0E08A1BD7"/>
    <w:rsid w:val="00E300A0"/>
  </w:style>
  <w:style w:type="paragraph" w:customStyle="1" w:styleId="C951DA34AB504C9D94AF9880D9560FAB">
    <w:name w:val="C951DA34AB504C9D94AF9880D9560FAB"/>
    <w:rsid w:val="00E300A0"/>
  </w:style>
  <w:style w:type="paragraph" w:customStyle="1" w:styleId="FAEA22A69FA54D25B974DE294F8B1833">
    <w:name w:val="FAEA22A69FA54D25B974DE294F8B1833"/>
    <w:rsid w:val="00E300A0"/>
  </w:style>
  <w:style w:type="paragraph" w:customStyle="1" w:styleId="2DE116E896E54B808F13405FDB267B46">
    <w:name w:val="2DE116E896E54B808F13405FDB267B46"/>
    <w:rsid w:val="00E300A0"/>
  </w:style>
  <w:style w:type="paragraph" w:customStyle="1" w:styleId="60D21080BDD747B7A1F4AF9C72B4F29E">
    <w:name w:val="60D21080BDD747B7A1F4AF9C72B4F29E"/>
    <w:rsid w:val="00E300A0"/>
  </w:style>
  <w:style w:type="paragraph" w:customStyle="1" w:styleId="A5872E78642642DFB4A88C058FCCC2AC">
    <w:name w:val="A5872E78642642DFB4A88C058FCCC2AC"/>
    <w:rsid w:val="00E300A0"/>
  </w:style>
  <w:style w:type="paragraph" w:customStyle="1" w:styleId="02DCDD2D8A9E41BEAE84F49385078D72">
    <w:name w:val="02DCDD2D8A9E41BEAE84F49385078D72"/>
    <w:rsid w:val="00E300A0"/>
  </w:style>
  <w:style w:type="paragraph" w:customStyle="1" w:styleId="4B2F71054BE14F22973F98321EFF3723">
    <w:name w:val="4B2F71054BE14F22973F98321EFF3723"/>
    <w:rsid w:val="00E300A0"/>
  </w:style>
  <w:style w:type="paragraph" w:customStyle="1" w:styleId="F60274CD471C465BBA4FAB53A29AF15D">
    <w:name w:val="F60274CD471C465BBA4FAB53A29AF15D"/>
    <w:rsid w:val="00E300A0"/>
  </w:style>
  <w:style w:type="paragraph" w:customStyle="1" w:styleId="6E3A878F508949D7824F67A842476E6E">
    <w:name w:val="6E3A878F508949D7824F67A842476E6E"/>
    <w:rsid w:val="00E300A0"/>
  </w:style>
  <w:style w:type="paragraph" w:customStyle="1" w:styleId="7477D5217EC64D9FACEF4EA6AD844863">
    <w:name w:val="7477D5217EC64D9FACEF4EA6AD844863"/>
    <w:rsid w:val="00E300A0"/>
  </w:style>
  <w:style w:type="paragraph" w:customStyle="1" w:styleId="BA521D7413774C14AEEC64B57239BB25">
    <w:name w:val="BA521D7413774C14AEEC64B57239BB25"/>
    <w:rsid w:val="00E300A0"/>
  </w:style>
  <w:style w:type="paragraph" w:customStyle="1" w:styleId="2A69AF841531401F87991A5322FB57D6">
    <w:name w:val="2A69AF841531401F87991A5322FB57D6"/>
    <w:rsid w:val="00E300A0"/>
  </w:style>
  <w:style w:type="paragraph" w:customStyle="1" w:styleId="7E6821D292D94716AE4A3B35A6EA77CC">
    <w:name w:val="7E6821D292D94716AE4A3B35A6EA77CC"/>
    <w:rsid w:val="00E300A0"/>
  </w:style>
  <w:style w:type="paragraph" w:customStyle="1" w:styleId="00DCE2C840434B7C9C5F334AA439BAAC">
    <w:name w:val="00DCE2C840434B7C9C5F334AA439BAAC"/>
    <w:rsid w:val="00E300A0"/>
  </w:style>
  <w:style w:type="paragraph" w:customStyle="1" w:styleId="648199058163425998F6EA6ACFB92D61">
    <w:name w:val="648199058163425998F6EA6ACFB92D61"/>
    <w:rsid w:val="00E300A0"/>
  </w:style>
  <w:style w:type="paragraph" w:customStyle="1" w:styleId="38E4222B6AE24C2ABE65B297230950C5">
    <w:name w:val="38E4222B6AE24C2ABE65B297230950C5"/>
    <w:rsid w:val="00E300A0"/>
  </w:style>
  <w:style w:type="paragraph" w:customStyle="1" w:styleId="1E183E220D9043B6A05775CCE858BECB">
    <w:name w:val="1E183E220D9043B6A05775CCE858BECB"/>
    <w:rsid w:val="00E300A0"/>
  </w:style>
  <w:style w:type="paragraph" w:customStyle="1" w:styleId="78446B02E0494D44A1FE87F56AC1A4A6">
    <w:name w:val="78446B02E0494D44A1FE87F56AC1A4A6"/>
    <w:rsid w:val="00E300A0"/>
  </w:style>
  <w:style w:type="paragraph" w:customStyle="1" w:styleId="84F3D89840264EBA9E661BB1BEA38D89">
    <w:name w:val="84F3D89840264EBA9E661BB1BEA38D89"/>
    <w:rsid w:val="00E300A0"/>
  </w:style>
  <w:style w:type="paragraph" w:customStyle="1" w:styleId="F4FDE61B46AF490A9ABFE80157BFE447">
    <w:name w:val="F4FDE61B46AF490A9ABFE80157BFE447"/>
    <w:rsid w:val="00E300A0"/>
  </w:style>
  <w:style w:type="paragraph" w:customStyle="1" w:styleId="8BA7A9A2739C437BBD9D28A87B91467A">
    <w:name w:val="8BA7A9A2739C437BBD9D28A87B91467A"/>
    <w:rsid w:val="00E300A0"/>
  </w:style>
  <w:style w:type="paragraph" w:customStyle="1" w:styleId="7C55655F803B4885809137B8B8514B3F">
    <w:name w:val="7C55655F803B4885809137B8B8514B3F"/>
    <w:rsid w:val="00E300A0"/>
  </w:style>
  <w:style w:type="paragraph" w:customStyle="1" w:styleId="1AD70DEEF6904459A68C5542A9B0F9EF">
    <w:name w:val="1AD70DEEF6904459A68C5542A9B0F9EF"/>
    <w:rsid w:val="00E300A0"/>
  </w:style>
  <w:style w:type="paragraph" w:customStyle="1" w:styleId="35DE2A0C639A4ADEA6EF19EA0CD4DA39">
    <w:name w:val="35DE2A0C639A4ADEA6EF19EA0CD4DA39"/>
    <w:rsid w:val="00E300A0"/>
  </w:style>
  <w:style w:type="paragraph" w:customStyle="1" w:styleId="002A71B5D9EA4DBD81AE3B63B82CAF69">
    <w:name w:val="002A71B5D9EA4DBD81AE3B63B82CAF69"/>
    <w:rsid w:val="00E300A0"/>
  </w:style>
  <w:style w:type="paragraph" w:customStyle="1" w:styleId="B5C3B6DBD2B94D49B4528EFAD1693424">
    <w:name w:val="B5C3B6DBD2B94D49B4528EFAD1693424"/>
    <w:rsid w:val="00E300A0"/>
  </w:style>
  <w:style w:type="paragraph" w:customStyle="1" w:styleId="8A3D5B5E683E45388D7DE52DBB51227F">
    <w:name w:val="8A3D5B5E683E45388D7DE52DBB51227F"/>
    <w:rsid w:val="00E300A0"/>
  </w:style>
  <w:style w:type="paragraph" w:customStyle="1" w:styleId="3079004ACC254BFF859C89F2D2C58C50">
    <w:name w:val="3079004ACC254BFF859C89F2D2C58C50"/>
    <w:rsid w:val="00E300A0"/>
  </w:style>
  <w:style w:type="paragraph" w:customStyle="1" w:styleId="97188B3E4A074229915AA48CBA3085F8">
    <w:name w:val="97188B3E4A074229915AA48CBA3085F8"/>
    <w:rsid w:val="00E300A0"/>
  </w:style>
  <w:style w:type="paragraph" w:customStyle="1" w:styleId="8537B8EAF306455D8F0BC7A98EA063A9">
    <w:name w:val="8537B8EAF306455D8F0BC7A98EA063A9"/>
    <w:rsid w:val="00E300A0"/>
  </w:style>
  <w:style w:type="paragraph" w:customStyle="1" w:styleId="85C3C17C757248698938A6F357E3A731">
    <w:name w:val="85C3C17C757248698938A6F357E3A731"/>
    <w:rsid w:val="00E300A0"/>
  </w:style>
  <w:style w:type="paragraph" w:customStyle="1" w:styleId="1CEFC08EC48B4DB78C03D9F089F6C87B">
    <w:name w:val="1CEFC08EC48B4DB78C03D9F089F6C87B"/>
    <w:rsid w:val="00E300A0"/>
  </w:style>
  <w:style w:type="paragraph" w:customStyle="1" w:styleId="DE3B3446CA4D453883C1F93509C2862B">
    <w:name w:val="DE3B3446CA4D453883C1F93509C2862B"/>
    <w:rsid w:val="00E300A0"/>
  </w:style>
  <w:style w:type="paragraph" w:customStyle="1" w:styleId="C72CE58635AE44598F15F2F38ABF8457">
    <w:name w:val="C72CE58635AE44598F15F2F38ABF8457"/>
    <w:rsid w:val="00E300A0"/>
  </w:style>
  <w:style w:type="paragraph" w:customStyle="1" w:styleId="3E7E54B1C94A4A7D8BCD39A5BF2E6610">
    <w:name w:val="3E7E54B1C94A4A7D8BCD39A5BF2E6610"/>
    <w:rsid w:val="00E300A0"/>
  </w:style>
  <w:style w:type="paragraph" w:customStyle="1" w:styleId="7DF64E5A69644CD08B95026FD5CAE8CF">
    <w:name w:val="7DF64E5A69644CD08B95026FD5CAE8CF"/>
    <w:rsid w:val="00E300A0"/>
  </w:style>
  <w:style w:type="paragraph" w:customStyle="1" w:styleId="3B607F33206640EEA1ACC079EA4C06C8">
    <w:name w:val="3B607F33206640EEA1ACC079EA4C06C8"/>
    <w:rsid w:val="00E300A0"/>
  </w:style>
  <w:style w:type="paragraph" w:customStyle="1" w:styleId="310CCB3088CD4C3495205B118CF69C9F">
    <w:name w:val="310CCB3088CD4C3495205B118CF69C9F"/>
    <w:rsid w:val="00E300A0"/>
  </w:style>
  <w:style w:type="paragraph" w:customStyle="1" w:styleId="4A9665B57B894C0299FC535785A0C0D8">
    <w:name w:val="4A9665B57B894C0299FC535785A0C0D8"/>
    <w:rsid w:val="00E300A0"/>
  </w:style>
  <w:style w:type="paragraph" w:customStyle="1" w:styleId="D36832F01CC64ECAA7E85D5F7A66BD84">
    <w:name w:val="D36832F01CC64ECAA7E85D5F7A66BD84"/>
    <w:rsid w:val="00E300A0"/>
  </w:style>
  <w:style w:type="paragraph" w:customStyle="1" w:styleId="53BF1698D7664782BF4BC750C2D62D3C">
    <w:name w:val="53BF1698D7664782BF4BC750C2D62D3C"/>
    <w:rsid w:val="00E300A0"/>
  </w:style>
  <w:style w:type="paragraph" w:customStyle="1" w:styleId="9159148C9A304F9CA17D482A8EFC8D9B">
    <w:name w:val="9159148C9A304F9CA17D482A8EFC8D9B"/>
    <w:rsid w:val="00E300A0"/>
  </w:style>
  <w:style w:type="paragraph" w:customStyle="1" w:styleId="A39CE0A6625B4BE3BC21BC496EE7A23D">
    <w:name w:val="A39CE0A6625B4BE3BC21BC496EE7A23D"/>
    <w:rsid w:val="00E300A0"/>
  </w:style>
  <w:style w:type="paragraph" w:customStyle="1" w:styleId="1FB3D794EF7D4E7D96EC1D00A8279DA1">
    <w:name w:val="1FB3D794EF7D4E7D96EC1D00A8279DA1"/>
    <w:rsid w:val="00E300A0"/>
  </w:style>
  <w:style w:type="paragraph" w:customStyle="1" w:styleId="8321D64436334DD3B351041193C08803">
    <w:name w:val="8321D64436334DD3B351041193C08803"/>
    <w:rsid w:val="00E300A0"/>
  </w:style>
  <w:style w:type="paragraph" w:customStyle="1" w:styleId="BF1BF3EDFFF444DDB8335F997544FAA2">
    <w:name w:val="BF1BF3EDFFF444DDB8335F997544FAA2"/>
    <w:rsid w:val="00E300A0"/>
  </w:style>
  <w:style w:type="paragraph" w:customStyle="1" w:styleId="B9290AEDAD09464E81FC041A90FBE22C">
    <w:name w:val="B9290AEDAD09464E81FC041A90FBE22C"/>
    <w:rsid w:val="00E300A0"/>
  </w:style>
  <w:style w:type="paragraph" w:customStyle="1" w:styleId="399D4595F07F4D1F90E524DCA4207594">
    <w:name w:val="399D4595F07F4D1F90E524DCA4207594"/>
    <w:rsid w:val="00E300A0"/>
  </w:style>
  <w:style w:type="paragraph" w:customStyle="1" w:styleId="D79FD55E58884102AE81471083ED1391">
    <w:name w:val="D79FD55E58884102AE81471083ED1391"/>
    <w:rsid w:val="00E300A0"/>
  </w:style>
  <w:style w:type="paragraph" w:customStyle="1" w:styleId="AC1909E311A4429AB78507E16B307C58">
    <w:name w:val="AC1909E311A4429AB78507E16B307C58"/>
    <w:rsid w:val="00E300A0"/>
  </w:style>
  <w:style w:type="paragraph" w:customStyle="1" w:styleId="FC78F6C01F2E4217B0B39C4149B4A4D7">
    <w:name w:val="FC78F6C01F2E4217B0B39C4149B4A4D7"/>
    <w:rsid w:val="00E300A0"/>
  </w:style>
  <w:style w:type="paragraph" w:customStyle="1" w:styleId="5115BC6C1DED4B8898EDDE28F948CF33">
    <w:name w:val="5115BC6C1DED4B8898EDDE28F948CF33"/>
    <w:rsid w:val="00E300A0"/>
  </w:style>
  <w:style w:type="paragraph" w:customStyle="1" w:styleId="7C0EE9D2CC6B49B48740AD771FED3EC9">
    <w:name w:val="7C0EE9D2CC6B49B48740AD771FED3EC9"/>
    <w:rsid w:val="00E300A0"/>
  </w:style>
  <w:style w:type="paragraph" w:customStyle="1" w:styleId="2E4EA82EBD754B69A9EBF037C1AE9BA6">
    <w:name w:val="2E4EA82EBD754B69A9EBF037C1AE9BA6"/>
    <w:rsid w:val="00E300A0"/>
  </w:style>
  <w:style w:type="paragraph" w:customStyle="1" w:styleId="7F987F58C5484A4BBE841BD776F7C383">
    <w:name w:val="7F987F58C5484A4BBE841BD776F7C383"/>
    <w:rsid w:val="00E300A0"/>
  </w:style>
  <w:style w:type="paragraph" w:customStyle="1" w:styleId="D40E79C163924FC0814AE89372CE285A">
    <w:name w:val="D40E79C163924FC0814AE89372CE285A"/>
    <w:rsid w:val="00E300A0"/>
  </w:style>
  <w:style w:type="paragraph" w:customStyle="1" w:styleId="C60E230AD0454407ACFD05C19E876448">
    <w:name w:val="C60E230AD0454407ACFD05C19E876448"/>
    <w:rsid w:val="00E300A0"/>
  </w:style>
  <w:style w:type="paragraph" w:customStyle="1" w:styleId="3F78EAAD4915466CA787EDF8C9D117C0">
    <w:name w:val="3F78EAAD4915466CA787EDF8C9D117C0"/>
    <w:rsid w:val="00E300A0"/>
  </w:style>
  <w:style w:type="paragraph" w:customStyle="1" w:styleId="D9D5288149324B648BE6A1B1A6996AE6">
    <w:name w:val="D9D5288149324B648BE6A1B1A6996AE6"/>
    <w:rsid w:val="00E300A0"/>
  </w:style>
  <w:style w:type="paragraph" w:customStyle="1" w:styleId="D372DFB507C6481D8B724BD00804E5D7">
    <w:name w:val="D372DFB507C6481D8B724BD00804E5D7"/>
    <w:rsid w:val="00E300A0"/>
  </w:style>
  <w:style w:type="paragraph" w:customStyle="1" w:styleId="70EFAB8D149A416FA89397581A6C7369">
    <w:name w:val="70EFAB8D149A416FA89397581A6C7369"/>
    <w:rsid w:val="00E300A0"/>
  </w:style>
  <w:style w:type="paragraph" w:customStyle="1" w:styleId="E6677B07D2384647B9492E8BDB897CD1">
    <w:name w:val="E6677B07D2384647B9492E8BDB897CD1"/>
    <w:rsid w:val="00E300A0"/>
  </w:style>
  <w:style w:type="paragraph" w:customStyle="1" w:styleId="3BA1F75C04D54A03B4716D4DE221195B">
    <w:name w:val="3BA1F75C04D54A03B4716D4DE221195B"/>
    <w:rsid w:val="00E300A0"/>
  </w:style>
  <w:style w:type="paragraph" w:customStyle="1" w:styleId="510BC9E6C1E548DAAB0E62A7EEB61B87">
    <w:name w:val="510BC9E6C1E548DAAB0E62A7EEB61B87"/>
    <w:rsid w:val="00E300A0"/>
  </w:style>
  <w:style w:type="paragraph" w:customStyle="1" w:styleId="402D4F6FE5E64A40A42FC64C1DF0FA0B">
    <w:name w:val="402D4F6FE5E64A40A42FC64C1DF0FA0B"/>
    <w:rsid w:val="00E300A0"/>
  </w:style>
  <w:style w:type="paragraph" w:customStyle="1" w:styleId="6B1ACBCAF1FB401FBEB8D16C0A99F2AE">
    <w:name w:val="6B1ACBCAF1FB401FBEB8D16C0A99F2AE"/>
    <w:rsid w:val="00E300A0"/>
  </w:style>
  <w:style w:type="paragraph" w:customStyle="1" w:styleId="3D594BC1482F4BC6BAFFCBE287FD15EC">
    <w:name w:val="3D594BC1482F4BC6BAFFCBE287FD15EC"/>
    <w:rsid w:val="00E300A0"/>
  </w:style>
  <w:style w:type="paragraph" w:customStyle="1" w:styleId="117FD8DAE2854F9F930FE3C0B8951C52">
    <w:name w:val="117FD8DAE2854F9F930FE3C0B8951C52"/>
    <w:rsid w:val="00E300A0"/>
  </w:style>
  <w:style w:type="paragraph" w:customStyle="1" w:styleId="C6F5F8585F5B452AA36782E94F161BD9">
    <w:name w:val="C6F5F8585F5B452AA36782E94F161BD9"/>
    <w:rsid w:val="00E300A0"/>
  </w:style>
  <w:style w:type="paragraph" w:customStyle="1" w:styleId="02A26CAB55A64C9CAED379F1373D6A67">
    <w:name w:val="02A26CAB55A64C9CAED379F1373D6A67"/>
    <w:rsid w:val="00E300A0"/>
  </w:style>
  <w:style w:type="paragraph" w:customStyle="1" w:styleId="27A596CC450C4652B5F5E6E3E13784E6">
    <w:name w:val="27A596CC450C4652B5F5E6E3E13784E6"/>
    <w:rsid w:val="00E300A0"/>
  </w:style>
  <w:style w:type="paragraph" w:customStyle="1" w:styleId="198E2696EE3D4A0B96D33EE82E6E35E7">
    <w:name w:val="198E2696EE3D4A0B96D33EE82E6E35E7"/>
    <w:rsid w:val="00E300A0"/>
  </w:style>
  <w:style w:type="paragraph" w:customStyle="1" w:styleId="241F6F572EBB4E97A62C971F6D82FC4A">
    <w:name w:val="241F6F572EBB4E97A62C971F6D82FC4A"/>
    <w:rsid w:val="00E300A0"/>
  </w:style>
  <w:style w:type="paragraph" w:customStyle="1" w:styleId="28CFBBE3F7134D22BCF5C2CB374DB5C7">
    <w:name w:val="28CFBBE3F7134D22BCF5C2CB374DB5C7"/>
    <w:rsid w:val="00E300A0"/>
  </w:style>
  <w:style w:type="paragraph" w:customStyle="1" w:styleId="5EAA30BCEB6D49B2BA069DFB04B2CDF2">
    <w:name w:val="5EAA30BCEB6D49B2BA069DFB04B2CDF2"/>
    <w:rsid w:val="00E300A0"/>
  </w:style>
  <w:style w:type="paragraph" w:customStyle="1" w:styleId="BD9D94C2BD0547A1A12461B33A3A0650">
    <w:name w:val="BD9D94C2BD0547A1A12461B33A3A0650"/>
    <w:rsid w:val="00E300A0"/>
  </w:style>
  <w:style w:type="paragraph" w:customStyle="1" w:styleId="0E8A7B95B2DA47DF9AF4E313900D144F">
    <w:name w:val="0E8A7B95B2DA47DF9AF4E313900D144F"/>
    <w:rsid w:val="00E300A0"/>
  </w:style>
  <w:style w:type="paragraph" w:customStyle="1" w:styleId="7B75C33550994DD781CFFD8D01388E14">
    <w:name w:val="7B75C33550994DD781CFFD8D01388E14"/>
    <w:rsid w:val="00E300A0"/>
  </w:style>
  <w:style w:type="paragraph" w:customStyle="1" w:styleId="ED64BB7B4686424C952BCE95B5147E2C">
    <w:name w:val="ED64BB7B4686424C952BCE95B5147E2C"/>
    <w:rsid w:val="00E300A0"/>
  </w:style>
  <w:style w:type="paragraph" w:customStyle="1" w:styleId="3C05D30BD3E34949B88BB1724F3753E0">
    <w:name w:val="3C05D30BD3E34949B88BB1724F3753E0"/>
    <w:rsid w:val="00E300A0"/>
  </w:style>
  <w:style w:type="paragraph" w:customStyle="1" w:styleId="017E9716104445A7905489E76BBBBBF0">
    <w:name w:val="017E9716104445A7905489E76BBBBBF0"/>
    <w:rsid w:val="00E300A0"/>
  </w:style>
  <w:style w:type="paragraph" w:customStyle="1" w:styleId="6774C5C899CA43B58FCA1559EA384C6E">
    <w:name w:val="6774C5C899CA43B58FCA1559EA384C6E"/>
    <w:rsid w:val="00E300A0"/>
  </w:style>
  <w:style w:type="paragraph" w:customStyle="1" w:styleId="FC191C695DB84983B87B875049502F9B">
    <w:name w:val="FC191C695DB84983B87B875049502F9B"/>
    <w:rsid w:val="00E300A0"/>
  </w:style>
  <w:style w:type="paragraph" w:customStyle="1" w:styleId="7848FA55F3004D169A08F85A98A24CA2">
    <w:name w:val="7848FA55F3004D169A08F85A98A24CA2"/>
    <w:rsid w:val="00E300A0"/>
  </w:style>
  <w:style w:type="paragraph" w:customStyle="1" w:styleId="D4E80E0F40BE4FBC9F97885C35C0AD9F">
    <w:name w:val="D4E80E0F40BE4FBC9F97885C35C0AD9F"/>
    <w:rsid w:val="00E300A0"/>
  </w:style>
  <w:style w:type="paragraph" w:customStyle="1" w:styleId="48F4E55E71ED46AF89C585E78D127ADC">
    <w:name w:val="48F4E55E71ED46AF89C585E78D127ADC"/>
    <w:rsid w:val="00E300A0"/>
  </w:style>
  <w:style w:type="paragraph" w:customStyle="1" w:styleId="74EFAAE14EF64B63AEDF36DF92E7232E">
    <w:name w:val="74EFAAE14EF64B63AEDF36DF92E7232E"/>
    <w:rsid w:val="00E300A0"/>
  </w:style>
  <w:style w:type="paragraph" w:customStyle="1" w:styleId="215A3415EE4A4F5C93F10F0952C1317D">
    <w:name w:val="215A3415EE4A4F5C93F10F0952C1317D"/>
    <w:rsid w:val="00E300A0"/>
  </w:style>
  <w:style w:type="paragraph" w:customStyle="1" w:styleId="2FE4CC5795AB404EB4F3E4DA4B55A9DE">
    <w:name w:val="2FE4CC5795AB404EB4F3E4DA4B55A9DE"/>
    <w:rsid w:val="00E300A0"/>
  </w:style>
  <w:style w:type="paragraph" w:customStyle="1" w:styleId="BF00963CCEA4482D9FE5D52354F69CA5">
    <w:name w:val="BF00963CCEA4482D9FE5D52354F69CA5"/>
    <w:rsid w:val="00E300A0"/>
  </w:style>
  <w:style w:type="paragraph" w:customStyle="1" w:styleId="F80695E40D0B49D2B4759BF11DD52168">
    <w:name w:val="F80695E40D0B49D2B4759BF11DD52168"/>
    <w:rsid w:val="00E300A0"/>
  </w:style>
  <w:style w:type="paragraph" w:customStyle="1" w:styleId="6AFA5EE7C14D4071A22EE7A892F92F8D">
    <w:name w:val="6AFA5EE7C14D4071A22EE7A892F92F8D"/>
    <w:rsid w:val="00E300A0"/>
  </w:style>
  <w:style w:type="paragraph" w:customStyle="1" w:styleId="67FBF07F6AC048BFB827CA532E0DA6EE">
    <w:name w:val="67FBF07F6AC048BFB827CA532E0DA6EE"/>
    <w:rsid w:val="00E300A0"/>
  </w:style>
  <w:style w:type="paragraph" w:customStyle="1" w:styleId="354EB83076934C5FAACB8F677B027F38">
    <w:name w:val="354EB83076934C5FAACB8F677B027F38"/>
    <w:rsid w:val="00E300A0"/>
  </w:style>
  <w:style w:type="paragraph" w:customStyle="1" w:styleId="B9F20D344AF1492B85A3D803322614C8">
    <w:name w:val="B9F20D344AF1492B85A3D803322614C8"/>
    <w:rsid w:val="00E300A0"/>
  </w:style>
  <w:style w:type="paragraph" w:customStyle="1" w:styleId="A4DEBD157CAA4C159066ACAF3E79DA99">
    <w:name w:val="A4DEBD157CAA4C159066ACAF3E79DA99"/>
    <w:rsid w:val="00E300A0"/>
  </w:style>
  <w:style w:type="paragraph" w:customStyle="1" w:styleId="B49022CA93074C2CA7DC1A06EB305F29">
    <w:name w:val="B49022CA93074C2CA7DC1A06EB305F29"/>
    <w:rsid w:val="00E300A0"/>
  </w:style>
  <w:style w:type="paragraph" w:customStyle="1" w:styleId="556A76A97F9041E598894F3094CA51D2">
    <w:name w:val="556A76A97F9041E598894F3094CA51D2"/>
    <w:rsid w:val="00E300A0"/>
  </w:style>
  <w:style w:type="paragraph" w:customStyle="1" w:styleId="8006CDB230ED4B6298B5567368F985CD">
    <w:name w:val="8006CDB230ED4B6298B5567368F985CD"/>
    <w:rsid w:val="00E300A0"/>
  </w:style>
  <w:style w:type="paragraph" w:customStyle="1" w:styleId="2C892E96C6174943B8ABCA4ABC785D02">
    <w:name w:val="2C892E96C6174943B8ABCA4ABC785D02"/>
    <w:rsid w:val="00E300A0"/>
  </w:style>
  <w:style w:type="paragraph" w:customStyle="1" w:styleId="911654C77FCA406E86A43B67674B8703">
    <w:name w:val="911654C77FCA406E86A43B67674B8703"/>
    <w:rsid w:val="00E300A0"/>
  </w:style>
  <w:style w:type="paragraph" w:customStyle="1" w:styleId="1B750CADC3EF4151B32C82C6EAB2A27B">
    <w:name w:val="1B750CADC3EF4151B32C82C6EAB2A27B"/>
    <w:rsid w:val="00E300A0"/>
  </w:style>
  <w:style w:type="paragraph" w:customStyle="1" w:styleId="65FC57FB801845CB844BD721904AF09D">
    <w:name w:val="65FC57FB801845CB844BD721904AF09D"/>
    <w:rsid w:val="00E300A0"/>
  </w:style>
  <w:style w:type="paragraph" w:customStyle="1" w:styleId="0C9B70CD41484D4AB7568749983D3F7E">
    <w:name w:val="0C9B70CD41484D4AB7568749983D3F7E"/>
    <w:rsid w:val="00E300A0"/>
  </w:style>
  <w:style w:type="paragraph" w:customStyle="1" w:styleId="0E7F62650399426280EBA5662C8303DE">
    <w:name w:val="0E7F62650399426280EBA5662C8303DE"/>
    <w:rsid w:val="00E300A0"/>
  </w:style>
  <w:style w:type="paragraph" w:customStyle="1" w:styleId="B1918C8136E4463D827446F6F537D6AE">
    <w:name w:val="B1918C8136E4463D827446F6F537D6AE"/>
    <w:rsid w:val="00E300A0"/>
  </w:style>
  <w:style w:type="paragraph" w:customStyle="1" w:styleId="0DC15718D2D54561AD6ABF36E5E97240">
    <w:name w:val="0DC15718D2D54561AD6ABF36E5E97240"/>
    <w:rsid w:val="00E300A0"/>
  </w:style>
  <w:style w:type="paragraph" w:customStyle="1" w:styleId="C360737F25D24F33AD20A9D46923ED8B">
    <w:name w:val="C360737F25D24F33AD20A9D46923ED8B"/>
    <w:rsid w:val="00E300A0"/>
  </w:style>
  <w:style w:type="paragraph" w:customStyle="1" w:styleId="9EF39609E96147EFBF07BA7D8334B48A">
    <w:name w:val="9EF39609E96147EFBF07BA7D8334B48A"/>
    <w:rsid w:val="00E300A0"/>
  </w:style>
  <w:style w:type="paragraph" w:customStyle="1" w:styleId="C6F99AF2447E47F58899F8BDDEA6A59F">
    <w:name w:val="C6F99AF2447E47F58899F8BDDEA6A59F"/>
    <w:rsid w:val="00E300A0"/>
  </w:style>
  <w:style w:type="paragraph" w:customStyle="1" w:styleId="C581A8FCC8DB4C8691B19C2F67F39449">
    <w:name w:val="C581A8FCC8DB4C8691B19C2F67F39449"/>
    <w:rsid w:val="00E300A0"/>
  </w:style>
  <w:style w:type="paragraph" w:customStyle="1" w:styleId="6E6062F822694C5F8F7A18EA1F86576B">
    <w:name w:val="6E6062F822694C5F8F7A18EA1F86576B"/>
    <w:rsid w:val="00E300A0"/>
  </w:style>
  <w:style w:type="paragraph" w:customStyle="1" w:styleId="7423AA77526B404DA40A621CCD8D4E3E">
    <w:name w:val="7423AA77526B404DA40A621CCD8D4E3E"/>
    <w:rsid w:val="00E300A0"/>
  </w:style>
  <w:style w:type="paragraph" w:customStyle="1" w:styleId="851575D5082F4045958E616BA33514E3">
    <w:name w:val="851575D5082F4045958E616BA33514E3"/>
    <w:rsid w:val="00E300A0"/>
  </w:style>
  <w:style w:type="paragraph" w:customStyle="1" w:styleId="8EE11AF095804061A3F8CD491360318C">
    <w:name w:val="8EE11AF095804061A3F8CD491360318C"/>
    <w:rsid w:val="00E300A0"/>
  </w:style>
  <w:style w:type="paragraph" w:customStyle="1" w:styleId="1B41A179F66345E98B2DDC44879CC45A">
    <w:name w:val="1B41A179F66345E98B2DDC44879CC45A"/>
    <w:rsid w:val="00E300A0"/>
  </w:style>
  <w:style w:type="paragraph" w:customStyle="1" w:styleId="D114EB3B99B44D8889121D76BF99089D">
    <w:name w:val="D114EB3B99B44D8889121D76BF99089D"/>
    <w:rsid w:val="00E300A0"/>
  </w:style>
  <w:style w:type="paragraph" w:customStyle="1" w:styleId="A3313AC6D98A49168EC32B7F04F2AE81">
    <w:name w:val="A3313AC6D98A49168EC32B7F04F2AE81"/>
    <w:rsid w:val="00E300A0"/>
  </w:style>
  <w:style w:type="paragraph" w:customStyle="1" w:styleId="FF8FEFEE27ED4E12AF6A46E2CEDB588C">
    <w:name w:val="FF8FEFEE27ED4E12AF6A46E2CEDB588C"/>
    <w:rsid w:val="00E300A0"/>
  </w:style>
  <w:style w:type="paragraph" w:customStyle="1" w:styleId="DF9E090D4537442D833CE7201DF5141F">
    <w:name w:val="DF9E090D4537442D833CE7201DF5141F"/>
    <w:rsid w:val="00E300A0"/>
  </w:style>
  <w:style w:type="paragraph" w:customStyle="1" w:styleId="67DE7859355844C3B5D724728C668268">
    <w:name w:val="67DE7859355844C3B5D724728C668268"/>
    <w:rsid w:val="00E300A0"/>
  </w:style>
  <w:style w:type="paragraph" w:customStyle="1" w:styleId="4CEA3DB517ED44D5809FB48C3B33A97B">
    <w:name w:val="4CEA3DB517ED44D5809FB48C3B33A97B"/>
    <w:rsid w:val="00E300A0"/>
  </w:style>
  <w:style w:type="paragraph" w:customStyle="1" w:styleId="912B3C64DC744652BCC3AB6582CCD51C">
    <w:name w:val="912B3C64DC744652BCC3AB6582CCD51C"/>
    <w:rsid w:val="00E300A0"/>
  </w:style>
  <w:style w:type="paragraph" w:customStyle="1" w:styleId="AD79B1F9832241C69EC2F8CBBA5D3E48">
    <w:name w:val="AD79B1F9832241C69EC2F8CBBA5D3E48"/>
    <w:rsid w:val="00E300A0"/>
  </w:style>
  <w:style w:type="paragraph" w:customStyle="1" w:styleId="DEEAFBEA1B8942FFB334749FABCD354B">
    <w:name w:val="DEEAFBEA1B8942FFB334749FABCD354B"/>
    <w:rsid w:val="00E300A0"/>
  </w:style>
  <w:style w:type="paragraph" w:customStyle="1" w:styleId="CF46CC8D2FD74255B0191D8FA0FE6A94">
    <w:name w:val="CF46CC8D2FD74255B0191D8FA0FE6A94"/>
    <w:rsid w:val="00E300A0"/>
  </w:style>
  <w:style w:type="paragraph" w:customStyle="1" w:styleId="FFF9101519E34D12A2881E97E875319C">
    <w:name w:val="FFF9101519E34D12A2881E97E875319C"/>
    <w:rsid w:val="00E300A0"/>
  </w:style>
  <w:style w:type="paragraph" w:customStyle="1" w:styleId="A0077D2FD4A94DBA82A3E366514C6A6B">
    <w:name w:val="A0077D2FD4A94DBA82A3E366514C6A6B"/>
    <w:rsid w:val="00E300A0"/>
  </w:style>
  <w:style w:type="paragraph" w:customStyle="1" w:styleId="713E0869991744FBB47FDB2D7EEC7117">
    <w:name w:val="713E0869991744FBB47FDB2D7EEC7117"/>
    <w:rsid w:val="00E300A0"/>
  </w:style>
  <w:style w:type="paragraph" w:customStyle="1" w:styleId="34DCA7A6BEF24B9E87696396EA34682F">
    <w:name w:val="34DCA7A6BEF24B9E87696396EA34682F"/>
    <w:rsid w:val="00E300A0"/>
  </w:style>
  <w:style w:type="paragraph" w:customStyle="1" w:styleId="F8825E503F4844C5BFC02CF2334E3D88">
    <w:name w:val="F8825E503F4844C5BFC02CF2334E3D88"/>
    <w:rsid w:val="00E300A0"/>
  </w:style>
  <w:style w:type="paragraph" w:customStyle="1" w:styleId="907A56FC897A445D81FBFCBAFAB7F45D">
    <w:name w:val="907A56FC897A445D81FBFCBAFAB7F45D"/>
    <w:rsid w:val="00E300A0"/>
  </w:style>
  <w:style w:type="paragraph" w:customStyle="1" w:styleId="4A0252ED88DD4F01855BAE149FDEDD89">
    <w:name w:val="4A0252ED88DD4F01855BAE149FDEDD89"/>
    <w:rsid w:val="00E300A0"/>
  </w:style>
  <w:style w:type="paragraph" w:customStyle="1" w:styleId="0FEBB129C5494460B6F657898DBA4D5E">
    <w:name w:val="0FEBB129C5494460B6F657898DBA4D5E"/>
    <w:rsid w:val="00E300A0"/>
  </w:style>
  <w:style w:type="paragraph" w:customStyle="1" w:styleId="4543D1D08F134E77B7A51B3E69671070">
    <w:name w:val="4543D1D08F134E77B7A51B3E69671070"/>
    <w:rsid w:val="00E300A0"/>
  </w:style>
  <w:style w:type="paragraph" w:customStyle="1" w:styleId="8C2EB21D32854A1187439BB6ECAB7C6D">
    <w:name w:val="8C2EB21D32854A1187439BB6ECAB7C6D"/>
    <w:rsid w:val="00E300A0"/>
  </w:style>
  <w:style w:type="paragraph" w:customStyle="1" w:styleId="A5CF61B9F4FE4DA08634F61930AF0084">
    <w:name w:val="A5CF61B9F4FE4DA08634F61930AF0084"/>
    <w:rsid w:val="00E300A0"/>
  </w:style>
  <w:style w:type="paragraph" w:customStyle="1" w:styleId="A963588635D94A9FB3CBD5D7F31D8843">
    <w:name w:val="A963588635D94A9FB3CBD5D7F31D8843"/>
    <w:rsid w:val="00E300A0"/>
  </w:style>
  <w:style w:type="paragraph" w:customStyle="1" w:styleId="ACF7AFC98E69481DAFDEA57E72BEB960">
    <w:name w:val="ACF7AFC98E69481DAFDEA57E72BEB960"/>
    <w:rsid w:val="00E300A0"/>
  </w:style>
  <w:style w:type="paragraph" w:customStyle="1" w:styleId="46EBEC7DC28C4504A98E5FC90B0851B8">
    <w:name w:val="46EBEC7DC28C4504A98E5FC90B0851B8"/>
    <w:rsid w:val="00E300A0"/>
  </w:style>
  <w:style w:type="paragraph" w:customStyle="1" w:styleId="DFF321E0D21D4C6293C994BB315B11E4">
    <w:name w:val="DFF321E0D21D4C6293C994BB315B11E4"/>
    <w:rsid w:val="00E300A0"/>
  </w:style>
  <w:style w:type="paragraph" w:customStyle="1" w:styleId="C5209145A8B2498682E1D9613F3BAE90">
    <w:name w:val="C5209145A8B2498682E1D9613F3BAE90"/>
    <w:rsid w:val="00E300A0"/>
  </w:style>
  <w:style w:type="paragraph" w:customStyle="1" w:styleId="BCE1B90185D34ABFA45AB2E3F350F16E">
    <w:name w:val="BCE1B90185D34ABFA45AB2E3F350F16E"/>
    <w:rsid w:val="00E300A0"/>
  </w:style>
  <w:style w:type="paragraph" w:customStyle="1" w:styleId="3E3E3AC5DA224322AB6C017F7EDF69AC">
    <w:name w:val="3E3E3AC5DA224322AB6C017F7EDF69AC"/>
    <w:rsid w:val="00E300A0"/>
  </w:style>
  <w:style w:type="paragraph" w:customStyle="1" w:styleId="6B2744F410464C99AE825DDFD7D6B438">
    <w:name w:val="6B2744F410464C99AE825DDFD7D6B438"/>
    <w:rsid w:val="00E300A0"/>
  </w:style>
  <w:style w:type="paragraph" w:customStyle="1" w:styleId="20ADC9380A964F4CBD867E1A6FB86316">
    <w:name w:val="20ADC9380A964F4CBD867E1A6FB86316"/>
    <w:rsid w:val="00E300A0"/>
  </w:style>
  <w:style w:type="paragraph" w:customStyle="1" w:styleId="B2C055DE29F9458883F000A536792AA1">
    <w:name w:val="B2C055DE29F9458883F000A536792AA1"/>
    <w:rsid w:val="00E300A0"/>
  </w:style>
  <w:style w:type="paragraph" w:customStyle="1" w:styleId="3C4A05EABB364537B1E698DF813071C1">
    <w:name w:val="3C4A05EABB364537B1E698DF813071C1"/>
    <w:rsid w:val="00E300A0"/>
  </w:style>
  <w:style w:type="paragraph" w:customStyle="1" w:styleId="E462AC733A424321A97782ED477A68FF">
    <w:name w:val="E462AC733A424321A97782ED477A68FF"/>
    <w:rsid w:val="00E300A0"/>
  </w:style>
  <w:style w:type="paragraph" w:customStyle="1" w:styleId="076081470E0047A3B6977696068511FB">
    <w:name w:val="076081470E0047A3B6977696068511FB"/>
    <w:rsid w:val="00E300A0"/>
  </w:style>
  <w:style w:type="paragraph" w:customStyle="1" w:styleId="58B9208E18CC4F6992AFE0A89EFFCF22">
    <w:name w:val="58B9208E18CC4F6992AFE0A89EFFCF22"/>
    <w:rsid w:val="00E300A0"/>
  </w:style>
  <w:style w:type="paragraph" w:customStyle="1" w:styleId="DED89112CB154CBD9509721987B9E0A3">
    <w:name w:val="DED89112CB154CBD9509721987B9E0A3"/>
    <w:rsid w:val="00E300A0"/>
  </w:style>
  <w:style w:type="paragraph" w:customStyle="1" w:styleId="C41C1B4C8E52489FA7715E4052635AAE">
    <w:name w:val="C41C1B4C8E52489FA7715E4052635AAE"/>
    <w:rsid w:val="00E300A0"/>
  </w:style>
  <w:style w:type="paragraph" w:customStyle="1" w:styleId="88B0F9A409714BADBFFB4998FFBD4E08">
    <w:name w:val="88B0F9A409714BADBFFB4998FFBD4E08"/>
    <w:rsid w:val="00E300A0"/>
  </w:style>
  <w:style w:type="paragraph" w:customStyle="1" w:styleId="CFAC62D1AFD541CEA0E640D80A44C87F">
    <w:name w:val="CFAC62D1AFD541CEA0E640D80A44C87F"/>
    <w:rsid w:val="00E300A0"/>
  </w:style>
  <w:style w:type="paragraph" w:customStyle="1" w:styleId="2D4DB47762FE4E579CE91B4C74627572">
    <w:name w:val="2D4DB47762FE4E579CE91B4C74627572"/>
    <w:rsid w:val="00E300A0"/>
  </w:style>
  <w:style w:type="paragraph" w:customStyle="1" w:styleId="9BB9B6BCB95841E8BCE36AE1ADDE18FA">
    <w:name w:val="9BB9B6BCB95841E8BCE36AE1ADDE18FA"/>
    <w:rsid w:val="00E300A0"/>
  </w:style>
  <w:style w:type="paragraph" w:customStyle="1" w:styleId="4BFBC319C35F4DE3A13608984820AC1D">
    <w:name w:val="4BFBC319C35F4DE3A13608984820AC1D"/>
    <w:rsid w:val="00E300A0"/>
  </w:style>
  <w:style w:type="paragraph" w:customStyle="1" w:styleId="F4F0387FF79642DAAED9085CF37DB65E">
    <w:name w:val="F4F0387FF79642DAAED9085CF37DB65E"/>
    <w:rsid w:val="00E300A0"/>
  </w:style>
  <w:style w:type="paragraph" w:customStyle="1" w:styleId="FCC6ECBCCBD84E71AD0BE5F2C455C7BA">
    <w:name w:val="FCC6ECBCCBD84E71AD0BE5F2C455C7BA"/>
    <w:rsid w:val="00E300A0"/>
  </w:style>
  <w:style w:type="paragraph" w:customStyle="1" w:styleId="437F76C82364491AA9B79C676E24FAE0">
    <w:name w:val="437F76C82364491AA9B79C676E24FAE0"/>
    <w:rsid w:val="00E300A0"/>
  </w:style>
  <w:style w:type="paragraph" w:customStyle="1" w:styleId="C8861227F28644E4AC6DB4DE7EE5BE80">
    <w:name w:val="C8861227F28644E4AC6DB4DE7EE5BE80"/>
    <w:rsid w:val="00E300A0"/>
  </w:style>
  <w:style w:type="paragraph" w:customStyle="1" w:styleId="5A5D94C5549E43F983B280561EE16C02">
    <w:name w:val="5A5D94C5549E43F983B280561EE16C02"/>
    <w:rsid w:val="00E300A0"/>
  </w:style>
  <w:style w:type="paragraph" w:customStyle="1" w:styleId="C11100330FE3418497D1C279C112244C">
    <w:name w:val="C11100330FE3418497D1C279C112244C"/>
    <w:rsid w:val="00E300A0"/>
  </w:style>
  <w:style w:type="paragraph" w:customStyle="1" w:styleId="921DE3CCBF1847C2A44123984ACB0EA0">
    <w:name w:val="921DE3CCBF1847C2A44123984ACB0EA0"/>
    <w:rsid w:val="00E300A0"/>
  </w:style>
  <w:style w:type="paragraph" w:customStyle="1" w:styleId="7A679DB8AA4B4408B19D9075B7AC364D">
    <w:name w:val="7A679DB8AA4B4408B19D9075B7AC364D"/>
    <w:rsid w:val="00E300A0"/>
  </w:style>
  <w:style w:type="paragraph" w:customStyle="1" w:styleId="E79173668AA9483DBE0A1CC340EA8DC9">
    <w:name w:val="E79173668AA9483DBE0A1CC340EA8DC9"/>
    <w:rsid w:val="00E300A0"/>
  </w:style>
  <w:style w:type="paragraph" w:customStyle="1" w:styleId="791292B886824ECF867C8D594BE6D989">
    <w:name w:val="791292B886824ECF867C8D594BE6D989"/>
    <w:rsid w:val="00E300A0"/>
  </w:style>
  <w:style w:type="paragraph" w:customStyle="1" w:styleId="994E7D9E353B4537927FD6210D29DDBA">
    <w:name w:val="994E7D9E353B4537927FD6210D29DDBA"/>
    <w:rsid w:val="00E300A0"/>
  </w:style>
  <w:style w:type="paragraph" w:customStyle="1" w:styleId="17013BCEE61E48EFBF1CA781A8282DFE">
    <w:name w:val="17013BCEE61E48EFBF1CA781A8282DFE"/>
    <w:rsid w:val="00E300A0"/>
  </w:style>
  <w:style w:type="paragraph" w:customStyle="1" w:styleId="D4C4F39B2AF640CCAB111F5817E69ACE">
    <w:name w:val="D4C4F39B2AF640CCAB111F5817E69ACE"/>
    <w:rsid w:val="00E300A0"/>
  </w:style>
  <w:style w:type="paragraph" w:customStyle="1" w:styleId="22D32031B2204ECD894B79173097B658">
    <w:name w:val="22D32031B2204ECD894B79173097B658"/>
    <w:rsid w:val="00E300A0"/>
  </w:style>
  <w:style w:type="paragraph" w:customStyle="1" w:styleId="9760C2EA60FC4C3FA7E41C21B5CEECA8">
    <w:name w:val="9760C2EA60FC4C3FA7E41C21B5CEECA8"/>
    <w:rsid w:val="00E300A0"/>
  </w:style>
  <w:style w:type="paragraph" w:customStyle="1" w:styleId="02C789A2B3854BB19F35A6332CDEE84F">
    <w:name w:val="02C789A2B3854BB19F35A6332CDEE84F"/>
    <w:rsid w:val="00E300A0"/>
  </w:style>
  <w:style w:type="paragraph" w:customStyle="1" w:styleId="9648FFD6659A4233987FF6DF4EB4727D">
    <w:name w:val="9648FFD6659A4233987FF6DF4EB4727D"/>
    <w:rsid w:val="00E300A0"/>
  </w:style>
  <w:style w:type="paragraph" w:customStyle="1" w:styleId="F3CDA969CC324A7C80AA5A6E527CC0C0">
    <w:name w:val="F3CDA969CC324A7C80AA5A6E527CC0C0"/>
    <w:rsid w:val="00E300A0"/>
  </w:style>
  <w:style w:type="paragraph" w:customStyle="1" w:styleId="0820620E4516461AA9A119A7447CE6F2">
    <w:name w:val="0820620E4516461AA9A119A7447CE6F2"/>
    <w:rsid w:val="00E300A0"/>
  </w:style>
  <w:style w:type="paragraph" w:customStyle="1" w:styleId="2B32EBB575AA41F09FDF52A9DA92D038">
    <w:name w:val="2B32EBB575AA41F09FDF52A9DA92D038"/>
    <w:rsid w:val="00E300A0"/>
  </w:style>
  <w:style w:type="paragraph" w:customStyle="1" w:styleId="5BFD0BE28A12453E8376E8367C55B8BC">
    <w:name w:val="5BFD0BE28A12453E8376E8367C55B8BC"/>
    <w:rsid w:val="00E300A0"/>
  </w:style>
  <w:style w:type="paragraph" w:customStyle="1" w:styleId="72C5219759474C88830E6BDA62BF107D">
    <w:name w:val="72C5219759474C88830E6BDA62BF107D"/>
    <w:rsid w:val="00E300A0"/>
  </w:style>
  <w:style w:type="paragraph" w:customStyle="1" w:styleId="2EB3BF80218A4B7692A1A20BE66293BA">
    <w:name w:val="2EB3BF80218A4B7692A1A20BE66293BA"/>
    <w:rsid w:val="00E300A0"/>
  </w:style>
  <w:style w:type="paragraph" w:customStyle="1" w:styleId="831E241B59EC4707BF803BE06AEB0A83">
    <w:name w:val="831E241B59EC4707BF803BE06AEB0A83"/>
    <w:rsid w:val="00E300A0"/>
  </w:style>
  <w:style w:type="paragraph" w:customStyle="1" w:styleId="621928F7032B4D76A09D509336EE108B">
    <w:name w:val="621928F7032B4D76A09D509336EE108B"/>
    <w:rsid w:val="00E300A0"/>
  </w:style>
  <w:style w:type="paragraph" w:customStyle="1" w:styleId="D08C0FA9F365497CA3A9671DF94DDA5F">
    <w:name w:val="D08C0FA9F365497CA3A9671DF94DDA5F"/>
    <w:rsid w:val="00E300A0"/>
  </w:style>
  <w:style w:type="paragraph" w:customStyle="1" w:styleId="7112578C62D4438DA9CA09EE389538AF">
    <w:name w:val="7112578C62D4438DA9CA09EE389538AF"/>
    <w:rsid w:val="00E300A0"/>
  </w:style>
  <w:style w:type="paragraph" w:customStyle="1" w:styleId="A20858D9B4774ADA9A27757715481AA7">
    <w:name w:val="A20858D9B4774ADA9A27757715481AA7"/>
    <w:rsid w:val="00E300A0"/>
  </w:style>
  <w:style w:type="paragraph" w:customStyle="1" w:styleId="7AEBA09E39474F9B9DC51271F2A03B22">
    <w:name w:val="7AEBA09E39474F9B9DC51271F2A03B22"/>
    <w:rsid w:val="00E300A0"/>
  </w:style>
  <w:style w:type="paragraph" w:customStyle="1" w:styleId="98EAFB8F9A284BD99120DF20D8E7B4A7">
    <w:name w:val="98EAFB8F9A284BD99120DF20D8E7B4A7"/>
    <w:rsid w:val="00E300A0"/>
  </w:style>
  <w:style w:type="paragraph" w:customStyle="1" w:styleId="BF0BD661468F441DA78193942B40FC04">
    <w:name w:val="BF0BD661468F441DA78193942B40FC04"/>
    <w:rsid w:val="00E300A0"/>
  </w:style>
  <w:style w:type="paragraph" w:customStyle="1" w:styleId="8A0343C8CE6B4590B6AD64D0AA4A42A8">
    <w:name w:val="8A0343C8CE6B4590B6AD64D0AA4A42A8"/>
    <w:rsid w:val="00E300A0"/>
  </w:style>
  <w:style w:type="paragraph" w:customStyle="1" w:styleId="7ADBF5FCABBF4384AF945015BAA8D9BA">
    <w:name w:val="7ADBF5FCABBF4384AF945015BAA8D9BA"/>
    <w:rsid w:val="00E300A0"/>
  </w:style>
  <w:style w:type="paragraph" w:customStyle="1" w:styleId="E81C53DD2A7E442595218B16140BBE9D">
    <w:name w:val="E81C53DD2A7E442595218B16140BBE9D"/>
    <w:rsid w:val="00E300A0"/>
  </w:style>
  <w:style w:type="paragraph" w:customStyle="1" w:styleId="EC7AC78E5F564307A2E908BAEFA6D2D9">
    <w:name w:val="EC7AC78E5F564307A2E908BAEFA6D2D9"/>
    <w:rsid w:val="00E300A0"/>
  </w:style>
  <w:style w:type="paragraph" w:customStyle="1" w:styleId="6221029D90AE466D873E618AF124BA7E">
    <w:name w:val="6221029D90AE466D873E618AF124BA7E"/>
    <w:rsid w:val="00E300A0"/>
  </w:style>
  <w:style w:type="paragraph" w:customStyle="1" w:styleId="493C10535B3D49BD87862A8999C6696D">
    <w:name w:val="493C10535B3D49BD87862A8999C6696D"/>
    <w:rsid w:val="00E300A0"/>
  </w:style>
  <w:style w:type="paragraph" w:customStyle="1" w:styleId="03BD12E8526C41759516827D107C80A9">
    <w:name w:val="03BD12E8526C41759516827D107C80A9"/>
    <w:rsid w:val="00E300A0"/>
  </w:style>
  <w:style w:type="paragraph" w:customStyle="1" w:styleId="4357769A643549EF8008401A728223B1">
    <w:name w:val="4357769A643549EF8008401A728223B1"/>
    <w:rsid w:val="00E300A0"/>
  </w:style>
  <w:style w:type="paragraph" w:customStyle="1" w:styleId="16810E5929494A4D997DBD6DFACD891A">
    <w:name w:val="16810E5929494A4D997DBD6DFACD891A"/>
    <w:rsid w:val="00E300A0"/>
  </w:style>
  <w:style w:type="paragraph" w:customStyle="1" w:styleId="82A3DF9E99BC4BD6B466820BE8F09684">
    <w:name w:val="82A3DF9E99BC4BD6B466820BE8F09684"/>
    <w:rsid w:val="00E300A0"/>
  </w:style>
  <w:style w:type="paragraph" w:customStyle="1" w:styleId="17ECD17D56ED467D90377DE484E47D18">
    <w:name w:val="17ECD17D56ED467D90377DE484E47D18"/>
    <w:rsid w:val="00E300A0"/>
  </w:style>
  <w:style w:type="paragraph" w:customStyle="1" w:styleId="DF104F9204194BB1956F18F58045CE66">
    <w:name w:val="DF104F9204194BB1956F18F58045CE66"/>
    <w:rsid w:val="00E300A0"/>
  </w:style>
  <w:style w:type="paragraph" w:customStyle="1" w:styleId="DB383A89E2504B8D86A7A2D95968C09C">
    <w:name w:val="DB383A89E2504B8D86A7A2D95968C09C"/>
    <w:rsid w:val="00E300A0"/>
  </w:style>
  <w:style w:type="paragraph" w:customStyle="1" w:styleId="DD5634DD281C4CDE9100DE4B570FC73D">
    <w:name w:val="DD5634DD281C4CDE9100DE4B570FC73D"/>
    <w:rsid w:val="00E300A0"/>
  </w:style>
  <w:style w:type="paragraph" w:customStyle="1" w:styleId="4F5069091DE842D4910504A729CD6D6F">
    <w:name w:val="4F5069091DE842D4910504A729CD6D6F"/>
    <w:rsid w:val="00E300A0"/>
  </w:style>
  <w:style w:type="paragraph" w:customStyle="1" w:styleId="D8C60E7B3ACC4531874A5B57DFDC59F6">
    <w:name w:val="D8C60E7B3ACC4531874A5B57DFDC59F6"/>
    <w:rsid w:val="00E300A0"/>
  </w:style>
  <w:style w:type="paragraph" w:customStyle="1" w:styleId="B3AB57781DF343809033AE7446AD67B6">
    <w:name w:val="B3AB57781DF343809033AE7446AD67B6"/>
    <w:rsid w:val="00E300A0"/>
  </w:style>
  <w:style w:type="paragraph" w:customStyle="1" w:styleId="FFE03DA9FD4C4DF49B4CF341A1B84693">
    <w:name w:val="FFE03DA9FD4C4DF49B4CF341A1B84693"/>
    <w:rsid w:val="00E300A0"/>
  </w:style>
  <w:style w:type="paragraph" w:customStyle="1" w:styleId="7182FDC8044A41C08B814C1FFF6EFBEF">
    <w:name w:val="7182FDC8044A41C08B814C1FFF6EFBEF"/>
    <w:rsid w:val="00E300A0"/>
  </w:style>
  <w:style w:type="paragraph" w:customStyle="1" w:styleId="94C0DF90CDBB452A83A9F899FE82A0D7">
    <w:name w:val="94C0DF90CDBB452A83A9F899FE82A0D7"/>
    <w:rsid w:val="00E300A0"/>
  </w:style>
  <w:style w:type="paragraph" w:customStyle="1" w:styleId="C50578FEAE074CF7A02708B195750F00">
    <w:name w:val="C50578FEAE074CF7A02708B195750F00"/>
    <w:rsid w:val="00E300A0"/>
  </w:style>
  <w:style w:type="paragraph" w:customStyle="1" w:styleId="E8D6DEE6A21148B2A870F6EB93C93C73">
    <w:name w:val="E8D6DEE6A21148B2A870F6EB93C93C73"/>
    <w:rsid w:val="00E300A0"/>
  </w:style>
  <w:style w:type="paragraph" w:customStyle="1" w:styleId="BA05A2F07DE64C90A4BB688633DC1387">
    <w:name w:val="BA05A2F07DE64C90A4BB688633DC1387"/>
    <w:rsid w:val="00E300A0"/>
  </w:style>
  <w:style w:type="paragraph" w:customStyle="1" w:styleId="94ABA79F034744CF83767D0B9A6242A7">
    <w:name w:val="94ABA79F034744CF83767D0B9A6242A7"/>
    <w:rsid w:val="00E300A0"/>
  </w:style>
  <w:style w:type="paragraph" w:customStyle="1" w:styleId="8C3DCBEF362C473AA2CE6A9FFD9B9F59">
    <w:name w:val="8C3DCBEF362C473AA2CE6A9FFD9B9F59"/>
    <w:rsid w:val="00E300A0"/>
  </w:style>
  <w:style w:type="paragraph" w:customStyle="1" w:styleId="DAB8CCACFB89498D9854945E2526506D">
    <w:name w:val="DAB8CCACFB89498D9854945E2526506D"/>
    <w:rsid w:val="00E300A0"/>
  </w:style>
  <w:style w:type="paragraph" w:customStyle="1" w:styleId="E1A6D66F10804412B44963B159FB8EDF">
    <w:name w:val="E1A6D66F10804412B44963B159FB8EDF"/>
    <w:rsid w:val="00E300A0"/>
  </w:style>
  <w:style w:type="paragraph" w:customStyle="1" w:styleId="AA5E5E2C1A1E402EB118B5BCF9BB8D3E">
    <w:name w:val="AA5E5E2C1A1E402EB118B5BCF9BB8D3E"/>
    <w:rsid w:val="00E300A0"/>
  </w:style>
  <w:style w:type="paragraph" w:customStyle="1" w:styleId="F98193E62F444E4B9B4DD18B9A42A7FD">
    <w:name w:val="F98193E62F444E4B9B4DD18B9A42A7FD"/>
    <w:rsid w:val="00E300A0"/>
  </w:style>
  <w:style w:type="paragraph" w:customStyle="1" w:styleId="B7657EF767974FF1B81B4B670C337122">
    <w:name w:val="B7657EF767974FF1B81B4B670C337122"/>
    <w:rsid w:val="00E300A0"/>
  </w:style>
  <w:style w:type="paragraph" w:customStyle="1" w:styleId="B19EECAF376E4D0F8944F3201537BD29">
    <w:name w:val="B19EECAF376E4D0F8944F3201537BD29"/>
    <w:rsid w:val="00E300A0"/>
  </w:style>
  <w:style w:type="paragraph" w:customStyle="1" w:styleId="A99C0E06DD0649AFA763AACEDF8EFB62">
    <w:name w:val="A99C0E06DD0649AFA763AACEDF8EFB62"/>
    <w:rsid w:val="00E300A0"/>
  </w:style>
  <w:style w:type="paragraph" w:customStyle="1" w:styleId="815AB77D2D864186A193FE340DE70528">
    <w:name w:val="815AB77D2D864186A193FE340DE70528"/>
    <w:rsid w:val="00E300A0"/>
  </w:style>
  <w:style w:type="paragraph" w:customStyle="1" w:styleId="C461F79FA2334B7AAA049515687F6869">
    <w:name w:val="C461F79FA2334B7AAA049515687F6869"/>
    <w:rsid w:val="00E300A0"/>
  </w:style>
  <w:style w:type="paragraph" w:customStyle="1" w:styleId="5BC60375F5D74803A613340E51AE5101">
    <w:name w:val="5BC60375F5D74803A613340E51AE5101"/>
    <w:rsid w:val="00E300A0"/>
  </w:style>
  <w:style w:type="paragraph" w:customStyle="1" w:styleId="EBCE06ED0AF345DEB4A4CAF84C9EEB1B">
    <w:name w:val="EBCE06ED0AF345DEB4A4CAF84C9EEB1B"/>
    <w:rsid w:val="00E300A0"/>
  </w:style>
  <w:style w:type="paragraph" w:customStyle="1" w:styleId="F878E058EF3146CF805787AE57831D99">
    <w:name w:val="F878E058EF3146CF805787AE57831D99"/>
    <w:rsid w:val="00E300A0"/>
  </w:style>
  <w:style w:type="paragraph" w:customStyle="1" w:styleId="A58873D66DE6416C8ECA5653EC95DD91">
    <w:name w:val="A58873D66DE6416C8ECA5653EC95DD91"/>
    <w:rsid w:val="00E300A0"/>
  </w:style>
  <w:style w:type="paragraph" w:customStyle="1" w:styleId="C285ECB8CDE3469C9F4904A1C1DE7047">
    <w:name w:val="C285ECB8CDE3469C9F4904A1C1DE7047"/>
    <w:rsid w:val="00E300A0"/>
  </w:style>
  <w:style w:type="paragraph" w:customStyle="1" w:styleId="0957534122704FE5AF242EB496E3DCAC">
    <w:name w:val="0957534122704FE5AF242EB496E3DCAC"/>
    <w:rsid w:val="00E300A0"/>
  </w:style>
  <w:style w:type="paragraph" w:customStyle="1" w:styleId="914683468FFD492DA14A4BE3EA2669B6">
    <w:name w:val="914683468FFD492DA14A4BE3EA2669B6"/>
    <w:rsid w:val="00E300A0"/>
  </w:style>
  <w:style w:type="paragraph" w:customStyle="1" w:styleId="5367B860A5B842A4B343DCDD92518887">
    <w:name w:val="5367B860A5B842A4B343DCDD92518887"/>
    <w:rsid w:val="00E300A0"/>
  </w:style>
  <w:style w:type="paragraph" w:customStyle="1" w:styleId="32D8D7043B1B488A8AFAFE40021F16E9">
    <w:name w:val="32D8D7043B1B488A8AFAFE40021F16E9"/>
    <w:rsid w:val="00E300A0"/>
  </w:style>
  <w:style w:type="paragraph" w:customStyle="1" w:styleId="D8318BE2CF374B3BB7666EA043270B26">
    <w:name w:val="D8318BE2CF374B3BB7666EA043270B26"/>
    <w:rsid w:val="00E300A0"/>
  </w:style>
  <w:style w:type="paragraph" w:customStyle="1" w:styleId="56334F37CD294819B5AA8E9CBF03C421">
    <w:name w:val="56334F37CD294819B5AA8E9CBF03C421"/>
    <w:rsid w:val="00E300A0"/>
  </w:style>
  <w:style w:type="paragraph" w:customStyle="1" w:styleId="CEEFEC57F6F7457C8AFD50C4DD79C3C9">
    <w:name w:val="CEEFEC57F6F7457C8AFD50C4DD79C3C9"/>
    <w:rsid w:val="00E300A0"/>
  </w:style>
  <w:style w:type="paragraph" w:customStyle="1" w:styleId="8E13A127AA0544DBACDD3A326EC07F8B">
    <w:name w:val="8E13A127AA0544DBACDD3A326EC07F8B"/>
    <w:rsid w:val="00E300A0"/>
  </w:style>
  <w:style w:type="paragraph" w:customStyle="1" w:styleId="B359371117D54F2EB59EA63C19FECB87">
    <w:name w:val="B359371117D54F2EB59EA63C19FECB87"/>
    <w:rsid w:val="00E300A0"/>
  </w:style>
  <w:style w:type="paragraph" w:customStyle="1" w:styleId="50421F5A4BA1456D8C2A02C17B22FA03">
    <w:name w:val="50421F5A4BA1456D8C2A02C17B22FA03"/>
    <w:rsid w:val="00E300A0"/>
  </w:style>
  <w:style w:type="paragraph" w:customStyle="1" w:styleId="454C207EB8CB48CAB3550FC6610AD059">
    <w:name w:val="454C207EB8CB48CAB3550FC6610AD059"/>
    <w:rsid w:val="00E300A0"/>
  </w:style>
  <w:style w:type="paragraph" w:customStyle="1" w:styleId="CA53F0141BD44E30966A75F164339AF5">
    <w:name w:val="CA53F0141BD44E30966A75F164339AF5"/>
    <w:rsid w:val="00E300A0"/>
  </w:style>
  <w:style w:type="paragraph" w:customStyle="1" w:styleId="53902DE84AAF44D1A272B6B100D97848">
    <w:name w:val="53902DE84AAF44D1A272B6B100D97848"/>
    <w:rsid w:val="00E300A0"/>
  </w:style>
  <w:style w:type="paragraph" w:customStyle="1" w:styleId="66B2220C8394472FBEB4DFCEB80EC8B0">
    <w:name w:val="66B2220C8394472FBEB4DFCEB80EC8B0"/>
    <w:rsid w:val="00E300A0"/>
  </w:style>
  <w:style w:type="paragraph" w:customStyle="1" w:styleId="3BCD97DF1DB347C9A98B24181804404A">
    <w:name w:val="3BCD97DF1DB347C9A98B24181804404A"/>
    <w:rsid w:val="00E300A0"/>
  </w:style>
  <w:style w:type="paragraph" w:customStyle="1" w:styleId="C610C8B74B4C421CBBF914648D7DA4E6">
    <w:name w:val="C610C8B74B4C421CBBF914648D7DA4E6"/>
    <w:rsid w:val="00E300A0"/>
  </w:style>
  <w:style w:type="paragraph" w:customStyle="1" w:styleId="F28CFBA0B56444328E36897C0652B36F">
    <w:name w:val="F28CFBA0B56444328E36897C0652B36F"/>
    <w:rsid w:val="00E300A0"/>
  </w:style>
  <w:style w:type="paragraph" w:customStyle="1" w:styleId="A59DD007439C405B895DDD36B9B2BF96">
    <w:name w:val="A59DD007439C405B895DDD36B9B2BF96"/>
    <w:rsid w:val="00E300A0"/>
  </w:style>
  <w:style w:type="paragraph" w:customStyle="1" w:styleId="FCBA3439CCB5492C9D24F2F56E355865">
    <w:name w:val="FCBA3439CCB5492C9D24F2F56E355865"/>
    <w:rsid w:val="00E300A0"/>
  </w:style>
  <w:style w:type="paragraph" w:customStyle="1" w:styleId="92092E5304554732950ACAD4C2207F3D">
    <w:name w:val="92092E5304554732950ACAD4C2207F3D"/>
    <w:rsid w:val="00E300A0"/>
  </w:style>
  <w:style w:type="paragraph" w:customStyle="1" w:styleId="3D4530CE569243B29F10F084797A4FB0">
    <w:name w:val="3D4530CE569243B29F10F084797A4FB0"/>
    <w:rsid w:val="00E300A0"/>
  </w:style>
  <w:style w:type="paragraph" w:customStyle="1" w:styleId="E942A8D857294EBC89560E838681D120">
    <w:name w:val="E942A8D857294EBC89560E838681D120"/>
    <w:rsid w:val="00E300A0"/>
  </w:style>
  <w:style w:type="paragraph" w:customStyle="1" w:styleId="1C4DD4433D284B45826DDCCCC5C41A16">
    <w:name w:val="1C4DD4433D284B45826DDCCCC5C41A16"/>
    <w:rsid w:val="00E300A0"/>
  </w:style>
  <w:style w:type="paragraph" w:customStyle="1" w:styleId="BB69E375BA5544D58B827E6C730E1523">
    <w:name w:val="BB69E375BA5544D58B827E6C730E1523"/>
    <w:rsid w:val="00E300A0"/>
  </w:style>
  <w:style w:type="paragraph" w:customStyle="1" w:styleId="F4CA976E4CA94ECFBEE47B101300F8BF">
    <w:name w:val="F4CA976E4CA94ECFBEE47B101300F8BF"/>
    <w:rsid w:val="00E300A0"/>
  </w:style>
  <w:style w:type="paragraph" w:customStyle="1" w:styleId="68719CAD97CB477EB1D6D570C51AF1FB">
    <w:name w:val="68719CAD97CB477EB1D6D570C51AF1FB"/>
    <w:rsid w:val="00E300A0"/>
  </w:style>
  <w:style w:type="paragraph" w:customStyle="1" w:styleId="33BFD29EA8564C9AA095469825578E45">
    <w:name w:val="33BFD29EA8564C9AA095469825578E45"/>
    <w:rsid w:val="00E300A0"/>
  </w:style>
  <w:style w:type="paragraph" w:customStyle="1" w:styleId="B3DCD52B47B543F28FA35A38E058F99F">
    <w:name w:val="B3DCD52B47B543F28FA35A38E058F99F"/>
    <w:rsid w:val="00E300A0"/>
  </w:style>
  <w:style w:type="paragraph" w:customStyle="1" w:styleId="9F6AEFBC20EC41FA8493D86411393E78">
    <w:name w:val="9F6AEFBC20EC41FA8493D86411393E78"/>
    <w:rsid w:val="00E300A0"/>
  </w:style>
  <w:style w:type="paragraph" w:customStyle="1" w:styleId="42DEC5525EA74A4AB2A4DEE3913792F9">
    <w:name w:val="42DEC5525EA74A4AB2A4DEE3913792F9"/>
    <w:rsid w:val="00E300A0"/>
  </w:style>
  <w:style w:type="paragraph" w:customStyle="1" w:styleId="E0EB36A073D5445CB49AA4DF9BE0F6B3">
    <w:name w:val="E0EB36A073D5445CB49AA4DF9BE0F6B3"/>
    <w:rsid w:val="00E300A0"/>
  </w:style>
  <w:style w:type="paragraph" w:customStyle="1" w:styleId="720C66DF32A942A09357C904D9D6E52F">
    <w:name w:val="720C66DF32A942A09357C904D9D6E52F"/>
    <w:rsid w:val="00E300A0"/>
  </w:style>
  <w:style w:type="paragraph" w:customStyle="1" w:styleId="97E828D8C2CE43C7A84D670C3FDFB00F">
    <w:name w:val="97E828D8C2CE43C7A84D670C3FDFB00F"/>
    <w:rsid w:val="00E300A0"/>
  </w:style>
  <w:style w:type="paragraph" w:customStyle="1" w:styleId="454AC0C5351C40CFBC87D45C51F00013">
    <w:name w:val="454AC0C5351C40CFBC87D45C51F00013"/>
    <w:rsid w:val="00E300A0"/>
  </w:style>
  <w:style w:type="paragraph" w:customStyle="1" w:styleId="105CFFC6E19D4E82BFA34F17CC1262E9">
    <w:name w:val="105CFFC6E19D4E82BFA34F17CC1262E9"/>
    <w:rsid w:val="00E300A0"/>
  </w:style>
  <w:style w:type="paragraph" w:customStyle="1" w:styleId="A7D247C4E3DC4FACA3CADD78D9BD83F4">
    <w:name w:val="A7D247C4E3DC4FACA3CADD78D9BD83F4"/>
    <w:rsid w:val="00E300A0"/>
  </w:style>
  <w:style w:type="paragraph" w:customStyle="1" w:styleId="504617F264594E11AC461EB836CDABE4">
    <w:name w:val="504617F264594E11AC461EB836CDABE4"/>
    <w:rsid w:val="00E300A0"/>
  </w:style>
  <w:style w:type="paragraph" w:customStyle="1" w:styleId="43FC1EC805194CDF87474918FD12C7C7">
    <w:name w:val="43FC1EC805194CDF87474918FD12C7C7"/>
    <w:rsid w:val="00E300A0"/>
  </w:style>
  <w:style w:type="paragraph" w:customStyle="1" w:styleId="7364F3B5C2BF4CC39214EB32A3424254">
    <w:name w:val="7364F3B5C2BF4CC39214EB32A3424254"/>
    <w:rsid w:val="00E300A0"/>
  </w:style>
  <w:style w:type="paragraph" w:customStyle="1" w:styleId="CD93E8E5528542A88499097DE6943E18">
    <w:name w:val="CD93E8E5528542A88499097DE6943E18"/>
    <w:rsid w:val="00E300A0"/>
  </w:style>
  <w:style w:type="paragraph" w:customStyle="1" w:styleId="DEC077C9B2424568B0D1D81791F24910">
    <w:name w:val="DEC077C9B2424568B0D1D81791F24910"/>
    <w:rsid w:val="00E300A0"/>
  </w:style>
  <w:style w:type="paragraph" w:customStyle="1" w:styleId="447090CC1D8341BC9EEDE1A454EBB827">
    <w:name w:val="447090CC1D8341BC9EEDE1A454EBB827"/>
    <w:rsid w:val="00E300A0"/>
  </w:style>
  <w:style w:type="paragraph" w:customStyle="1" w:styleId="62DD3C81BD2D4FDAB56ABD13A72F6D0D">
    <w:name w:val="62DD3C81BD2D4FDAB56ABD13A72F6D0D"/>
    <w:rsid w:val="00E300A0"/>
  </w:style>
  <w:style w:type="paragraph" w:customStyle="1" w:styleId="AADC6CDE94644D5F833D93FF443A0EC5">
    <w:name w:val="AADC6CDE94644D5F833D93FF443A0EC5"/>
    <w:rsid w:val="00E300A0"/>
  </w:style>
  <w:style w:type="paragraph" w:customStyle="1" w:styleId="218A70B1A77146B99976A1674FE37ABA">
    <w:name w:val="218A70B1A77146B99976A1674FE37ABA"/>
    <w:rsid w:val="00E300A0"/>
  </w:style>
  <w:style w:type="paragraph" w:customStyle="1" w:styleId="ADA6D73C60594923AA1449AB4F05FBA0">
    <w:name w:val="ADA6D73C60594923AA1449AB4F05FBA0"/>
    <w:rsid w:val="00E300A0"/>
  </w:style>
  <w:style w:type="paragraph" w:customStyle="1" w:styleId="536E76E757DB40DEB1F41DA8F015A941">
    <w:name w:val="536E76E757DB40DEB1F41DA8F015A941"/>
    <w:rsid w:val="00E300A0"/>
  </w:style>
  <w:style w:type="paragraph" w:customStyle="1" w:styleId="AD1A0EACA72044E4915D3EFABFC9F66C">
    <w:name w:val="AD1A0EACA72044E4915D3EFABFC9F66C"/>
    <w:rsid w:val="00E300A0"/>
  </w:style>
  <w:style w:type="paragraph" w:customStyle="1" w:styleId="E36ADA8E8A98467FB8175039322B4739">
    <w:name w:val="E36ADA8E8A98467FB8175039322B4739"/>
    <w:rsid w:val="00E300A0"/>
  </w:style>
  <w:style w:type="paragraph" w:customStyle="1" w:styleId="6955F38AA0D94CBB9BAB3E2AC6AFFB39">
    <w:name w:val="6955F38AA0D94CBB9BAB3E2AC6AFFB39"/>
    <w:rsid w:val="00E300A0"/>
  </w:style>
  <w:style w:type="paragraph" w:customStyle="1" w:styleId="4B983990F4384D9785AF08B426C5C875">
    <w:name w:val="4B983990F4384D9785AF08B426C5C875"/>
    <w:rsid w:val="00E300A0"/>
  </w:style>
  <w:style w:type="paragraph" w:customStyle="1" w:styleId="6E369ABC31B1459C9EA577B7B3C680A7">
    <w:name w:val="6E369ABC31B1459C9EA577B7B3C680A7"/>
    <w:rsid w:val="00E300A0"/>
  </w:style>
  <w:style w:type="paragraph" w:customStyle="1" w:styleId="1DA6946735334CA8A5CBFA61F14D298C">
    <w:name w:val="1DA6946735334CA8A5CBFA61F14D298C"/>
    <w:rsid w:val="00E300A0"/>
  </w:style>
  <w:style w:type="paragraph" w:customStyle="1" w:styleId="61B94DD8A0594658BCB99D56F73433F7">
    <w:name w:val="61B94DD8A0594658BCB99D56F73433F7"/>
    <w:rsid w:val="00E300A0"/>
  </w:style>
  <w:style w:type="paragraph" w:customStyle="1" w:styleId="163A19F2B418459291BA4A573A766FB2">
    <w:name w:val="163A19F2B418459291BA4A573A766FB2"/>
    <w:rsid w:val="00E300A0"/>
  </w:style>
  <w:style w:type="paragraph" w:customStyle="1" w:styleId="AA831136963341B1ABF9637557C77E80">
    <w:name w:val="AA831136963341B1ABF9637557C77E80"/>
    <w:rsid w:val="00E300A0"/>
  </w:style>
  <w:style w:type="paragraph" w:customStyle="1" w:styleId="D9EFAE5D0BB34157933D43442D8E98B1">
    <w:name w:val="D9EFAE5D0BB34157933D43442D8E98B1"/>
    <w:rsid w:val="00E300A0"/>
  </w:style>
  <w:style w:type="paragraph" w:customStyle="1" w:styleId="7C59AA22EB6945F499080A182FA8F1AF">
    <w:name w:val="7C59AA22EB6945F499080A182FA8F1AF"/>
    <w:rsid w:val="00E300A0"/>
  </w:style>
  <w:style w:type="paragraph" w:customStyle="1" w:styleId="926110EF41CD4CA1ACFFC2D13456D4E8">
    <w:name w:val="926110EF41CD4CA1ACFFC2D13456D4E8"/>
    <w:rsid w:val="00E300A0"/>
  </w:style>
  <w:style w:type="paragraph" w:customStyle="1" w:styleId="1B93C87FA26C4EB7A56764B7D6AD496F">
    <w:name w:val="1B93C87FA26C4EB7A56764B7D6AD496F"/>
    <w:rsid w:val="00E300A0"/>
  </w:style>
  <w:style w:type="paragraph" w:customStyle="1" w:styleId="EDC4F91E36804AF6AD8DF39741FED99F">
    <w:name w:val="EDC4F91E36804AF6AD8DF39741FED99F"/>
    <w:rsid w:val="00E300A0"/>
  </w:style>
  <w:style w:type="paragraph" w:customStyle="1" w:styleId="FD3E12FE88034211892CC0470AE1691A">
    <w:name w:val="FD3E12FE88034211892CC0470AE1691A"/>
    <w:rsid w:val="00E300A0"/>
  </w:style>
  <w:style w:type="paragraph" w:customStyle="1" w:styleId="E231D45310B841F5B2F94BEB3BF2A747">
    <w:name w:val="E231D45310B841F5B2F94BEB3BF2A747"/>
    <w:rsid w:val="00E300A0"/>
  </w:style>
  <w:style w:type="paragraph" w:customStyle="1" w:styleId="9E2C665FC09440C2B82EF648AF41257B">
    <w:name w:val="9E2C665FC09440C2B82EF648AF41257B"/>
    <w:rsid w:val="00E300A0"/>
  </w:style>
  <w:style w:type="paragraph" w:customStyle="1" w:styleId="A0CFC63C1201430D8A5708D8FD4F6188">
    <w:name w:val="A0CFC63C1201430D8A5708D8FD4F6188"/>
    <w:rsid w:val="00E300A0"/>
  </w:style>
  <w:style w:type="paragraph" w:customStyle="1" w:styleId="36B700844D6D4FA0B60A8E5CD0D2EE7A">
    <w:name w:val="36B700844D6D4FA0B60A8E5CD0D2EE7A"/>
    <w:rsid w:val="00E300A0"/>
  </w:style>
  <w:style w:type="paragraph" w:customStyle="1" w:styleId="7936F42C6FCF4C6CA14FB7AD2BF22EBA">
    <w:name w:val="7936F42C6FCF4C6CA14FB7AD2BF22EBA"/>
    <w:rsid w:val="00E300A0"/>
  </w:style>
  <w:style w:type="paragraph" w:customStyle="1" w:styleId="4D8E693E9DD24D0ABE6BAD4AADCD145F">
    <w:name w:val="4D8E693E9DD24D0ABE6BAD4AADCD145F"/>
    <w:rsid w:val="00E300A0"/>
  </w:style>
  <w:style w:type="paragraph" w:customStyle="1" w:styleId="D6DA6C03DC3D4C5AA279032344BB1F84">
    <w:name w:val="D6DA6C03DC3D4C5AA279032344BB1F84"/>
    <w:rsid w:val="00E300A0"/>
  </w:style>
  <w:style w:type="paragraph" w:customStyle="1" w:styleId="9C1E71B10D33425FB57F01CA13A19CFD">
    <w:name w:val="9C1E71B10D33425FB57F01CA13A19CFD"/>
    <w:rsid w:val="00E300A0"/>
  </w:style>
  <w:style w:type="paragraph" w:customStyle="1" w:styleId="C3DE96DE0136437B86D3506D1FD3917A">
    <w:name w:val="C3DE96DE0136437B86D3506D1FD3917A"/>
    <w:rsid w:val="00E300A0"/>
  </w:style>
  <w:style w:type="paragraph" w:customStyle="1" w:styleId="899D840D5CD84E1CBB2737852E44C656">
    <w:name w:val="899D840D5CD84E1CBB2737852E44C656"/>
    <w:rsid w:val="00E300A0"/>
  </w:style>
  <w:style w:type="paragraph" w:customStyle="1" w:styleId="A8D4834173BE4A689056E4E31910B6CA">
    <w:name w:val="A8D4834173BE4A689056E4E31910B6CA"/>
    <w:rsid w:val="00E300A0"/>
  </w:style>
  <w:style w:type="paragraph" w:customStyle="1" w:styleId="988131C422E8416BA54D367DD21ED414">
    <w:name w:val="988131C422E8416BA54D367DD21ED414"/>
    <w:rsid w:val="00E300A0"/>
  </w:style>
  <w:style w:type="paragraph" w:customStyle="1" w:styleId="94CA8C70C7C74EC287AEAADED2BBFCED">
    <w:name w:val="94CA8C70C7C74EC287AEAADED2BBFCED"/>
    <w:rsid w:val="00E300A0"/>
  </w:style>
  <w:style w:type="paragraph" w:customStyle="1" w:styleId="925671AEF6B64E2E8DF73BB51B5E4F0B">
    <w:name w:val="925671AEF6B64E2E8DF73BB51B5E4F0B"/>
    <w:rsid w:val="00E300A0"/>
  </w:style>
  <w:style w:type="paragraph" w:customStyle="1" w:styleId="46CD414060CB44F2921AE1EDE2DEDAB5">
    <w:name w:val="46CD414060CB44F2921AE1EDE2DEDAB5"/>
    <w:rsid w:val="00E300A0"/>
  </w:style>
  <w:style w:type="paragraph" w:customStyle="1" w:styleId="54551DD5DE1F4094AF9F9DCD38BAD06E">
    <w:name w:val="54551DD5DE1F4094AF9F9DCD38BAD06E"/>
    <w:rsid w:val="00E300A0"/>
  </w:style>
  <w:style w:type="paragraph" w:customStyle="1" w:styleId="8926E3655752410EA5B847C51B9DAE2A">
    <w:name w:val="8926E3655752410EA5B847C51B9DAE2A"/>
    <w:rsid w:val="00E300A0"/>
  </w:style>
  <w:style w:type="paragraph" w:customStyle="1" w:styleId="6D1D80F7D4504100B1DF676FFA1497D0">
    <w:name w:val="6D1D80F7D4504100B1DF676FFA1497D0"/>
    <w:rsid w:val="00E300A0"/>
  </w:style>
  <w:style w:type="paragraph" w:customStyle="1" w:styleId="9059B59E331442A78813BEDFA0DFF82E">
    <w:name w:val="9059B59E331442A78813BEDFA0DFF82E"/>
    <w:rsid w:val="00E300A0"/>
  </w:style>
  <w:style w:type="paragraph" w:customStyle="1" w:styleId="78B5192D97B5441883C0E4E37B032FFF">
    <w:name w:val="78B5192D97B5441883C0E4E37B032FFF"/>
    <w:rsid w:val="00E300A0"/>
  </w:style>
  <w:style w:type="paragraph" w:customStyle="1" w:styleId="7DC881730DE647E582D512D81D0FBB11">
    <w:name w:val="7DC881730DE647E582D512D81D0FBB11"/>
    <w:rsid w:val="00E300A0"/>
  </w:style>
  <w:style w:type="paragraph" w:customStyle="1" w:styleId="6D90F28D02304FD182E69DDAE6EB8B2C">
    <w:name w:val="6D90F28D02304FD182E69DDAE6EB8B2C"/>
    <w:rsid w:val="00E300A0"/>
  </w:style>
  <w:style w:type="paragraph" w:customStyle="1" w:styleId="44AB24277E894DEBBF6427E211AC902F">
    <w:name w:val="44AB24277E894DEBBF6427E211AC902F"/>
    <w:rsid w:val="00E300A0"/>
  </w:style>
  <w:style w:type="paragraph" w:customStyle="1" w:styleId="8F66DE0AA31C493FAE7892B5745B19BC">
    <w:name w:val="8F66DE0AA31C493FAE7892B5745B19BC"/>
    <w:rsid w:val="00E300A0"/>
  </w:style>
  <w:style w:type="paragraph" w:customStyle="1" w:styleId="98B1B1EB7CA744DCAB149D42A18B3502">
    <w:name w:val="98B1B1EB7CA744DCAB149D42A18B3502"/>
    <w:rsid w:val="00E300A0"/>
  </w:style>
  <w:style w:type="paragraph" w:customStyle="1" w:styleId="505616C4B9764CDE83F8C2897D22E0E1">
    <w:name w:val="505616C4B9764CDE83F8C2897D22E0E1"/>
    <w:rsid w:val="00E300A0"/>
  </w:style>
  <w:style w:type="paragraph" w:customStyle="1" w:styleId="737BFD7990D449BBA0821D341A82D979">
    <w:name w:val="737BFD7990D449BBA0821D341A82D979"/>
    <w:rsid w:val="00E300A0"/>
  </w:style>
  <w:style w:type="paragraph" w:customStyle="1" w:styleId="FB030B1EE898480F980EFBDDC646CEC3">
    <w:name w:val="FB030B1EE898480F980EFBDDC646CEC3"/>
    <w:rsid w:val="00E300A0"/>
  </w:style>
  <w:style w:type="paragraph" w:customStyle="1" w:styleId="31B86C7913384B29931EC11BB7C08827">
    <w:name w:val="31B86C7913384B29931EC11BB7C08827"/>
    <w:rsid w:val="00E300A0"/>
  </w:style>
  <w:style w:type="paragraph" w:customStyle="1" w:styleId="F9631F965E3F40B986B396F5FFC8E4FA">
    <w:name w:val="F9631F965E3F40B986B396F5FFC8E4FA"/>
    <w:rsid w:val="00E300A0"/>
  </w:style>
  <w:style w:type="paragraph" w:customStyle="1" w:styleId="C8FBDE236C7148EBA752210136FE8CC0">
    <w:name w:val="C8FBDE236C7148EBA752210136FE8CC0"/>
    <w:rsid w:val="00E300A0"/>
  </w:style>
  <w:style w:type="paragraph" w:customStyle="1" w:styleId="100EA58546344253AE7A095D0288CD4C">
    <w:name w:val="100EA58546344253AE7A095D0288CD4C"/>
    <w:rsid w:val="00E300A0"/>
  </w:style>
  <w:style w:type="paragraph" w:customStyle="1" w:styleId="3FC652D2400C44268A19C820EAF4B42A">
    <w:name w:val="3FC652D2400C44268A19C820EAF4B42A"/>
    <w:rsid w:val="00E300A0"/>
  </w:style>
  <w:style w:type="paragraph" w:customStyle="1" w:styleId="FE969968B15049E99736958FB5670582">
    <w:name w:val="FE969968B15049E99736958FB5670582"/>
    <w:rsid w:val="00E300A0"/>
  </w:style>
  <w:style w:type="paragraph" w:customStyle="1" w:styleId="BCDA580001904DEE82724D48E0727473">
    <w:name w:val="BCDA580001904DEE82724D48E0727473"/>
    <w:rsid w:val="00E300A0"/>
  </w:style>
  <w:style w:type="paragraph" w:customStyle="1" w:styleId="BBDACA7A63244D08BE36F35A54EFED0D">
    <w:name w:val="BBDACA7A63244D08BE36F35A54EFED0D"/>
    <w:rsid w:val="00E300A0"/>
  </w:style>
  <w:style w:type="paragraph" w:customStyle="1" w:styleId="9D92F08425124FC48C04445773C8E445">
    <w:name w:val="9D92F08425124FC48C04445773C8E445"/>
    <w:rsid w:val="00E300A0"/>
  </w:style>
  <w:style w:type="paragraph" w:customStyle="1" w:styleId="8AF817A361684519814B9E431D7629BA">
    <w:name w:val="8AF817A361684519814B9E431D7629BA"/>
    <w:rsid w:val="00E300A0"/>
  </w:style>
  <w:style w:type="paragraph" w:customStyle="1" w:styleId="882F0EA795374CAAAE42E8223CB807FE">
    <w:name w:val="882F0EA795374CAAAE42E8223CB807FE"/>
    <w:rsid w:val="00E300A0"/>
  </w:style>
  <w:style w:type="paragraph" w:customStyle="1" w:styleId="922C8361D01C4F189DA6F15698D55741">
    <w:name w:val="922C8361D01C4F189DA6F15698D55741"/>
    <w:rsid w:val="00E300A0"/>
  </w:style>
  <w:style w:type="paragraph" w:customStyle="1" w:styleId="B4311B21489947969D9D4248BB68BBB6">
    <w:name w:val="B4311B21489947969D9D4248BB68BBB6"/>
    <w:rsid w:val="00E300A0"/>
  </w:style>
  <w:style w:type="paragraph" w:customStyle="1" w:styleId="727F5B4AB684489785D1602961F464FE">
    <w:name w:val="727F5B4AB684489785D1602961F464FE"/>
    <w:rsid w:val="00E300A0"/>
  </w:style>
  <w:style w:type="paragraph" w:customStyle="1" w:styleId="02E9B31C658D405E819C86542997E1A3">
    <w:name w:val="02E9B31C658D405E819C86542997E1A3"/>
    <w:rsid w:val="00E300A0"/>
  </w:style>
  <w:style w:type="paragraph" w:customStyle="1" w:styleId="A6C0BCBFB59C485FAF9C83D0C1383982">
    <w:name w:val="A6C0BCBFB59C485FAF9C83D0C1383982"/>
    <w:rsid w:val="00E300A0"/>
  </w:style>
  <w:style w:type="paragraph" w:customStyle="1" w:styleId="7438DBD00F864EE88691B5B9B1A159EA">
    <w:name w:val="7438DBD00F864EE88691B5B9B1A159EA"/>
    <w:rsid w:val="00E300A0"/>
  </w:style>
  <w:style w:type="paragraph" w:customStyle="1" w:styleId="508D3E33F76749EFAC75CC282A998AB5">
    <w:name w:val="508D3E33F76749EFAC75CC282A998AB5"/>
    <w:rsid w:val="00E300A0"/>
  </w:style>
  <w:style w:type="paragraph" w:customStyle="1" w:styleId="AE45A7CA379D424B9B728E65622901FE">
    <w:name w:val="AE45A7CA379D424B9B728E65622901FE"/>
    <w:rsid w:val="00E300A0"/>
  </w:style>
  <w:style w:type="paragraph" w:customStyle="1" w:styleId="032ABC540667480D856F7EE3022651B7">
    <w:name w:val="032ABC540667480D856F7EE3022651B7"/>
    <w:rsid w:val="00E300A0"/>
  </w:style>
  <w:style w:type="paragraph" w:customStyle="1" w:styleId="A52C24C94D7C4BC48054B4E3AE7AC106">
    <w:name w:val="A52C24C94D7C4BC48054B4E3AE7AC106"/>
    <w:rsid w:val="00E300A0"/>
  </w:style>
  <w:style w:type="paragraph" w:customStyle="1" w:styleId="4AF02B57E1DF4B2DB6494EC888BAC2E8">
    <w:name w:val="4AF02B57E1DF4B2DB6494EC888BAC2E8"/>
    <w:rsid w:val="00E300A0"/>
  </w:style>
  <w:style w:type="paragraph" w:customStyle="1" w:styleId="D15619E94D5848AC89BDDDF7BDBD4FD4">
    <w:name w:val="D15619E94D5848AC89BDDDF7BDBD4FD4"/>
    <w:rsid w:val="00E300A0"/>
  </w:style>
  <w:style w:type="paragraph" w:customStyle="1" w:styleId="16646D0BCB9845A684B7D647022F1FB1">
    <w:name w:val="16646D0BCB9845A684B7D647022F1FB1"/>
    <w:rsid w:val="00E300A0"/>
  </w:style>
  <w:style w:type="paragraph" w:customStyle="1" w:styleId="821EE6404D804EBAB60E944659B50952">
    <w:name w:val="821EE6404D804EBAB60E944659B50952"/>
    <w:rsid w:val="00E300A0"/>
  </w:style>
  <w:style w:type="paragraph" w:customStyle="1" w:styleId="05BE03FDEA094ECE8AAB8D3C87184A15">
    <w:name w:val="05BE03FDEA094ECE8AAB8D3C87184A15"/>
    <w:rsid w:val="00E300A0"/>
  </w:style>
  <w:style w:type="paragraph" w:customStyle="1" w:styleId="C2EF72ACA58A42B18C5BD90ECC8C30AE">
    <w:name w:val="C2EF72ACA58A42B18C5BD90ECC8C30AE"/>
    <w:rsid w:val="00E300A0"/>
  </w:style>
  <w:style w:type="paragraph" w:customStyle="1" w:styleId="69D0EBA3FFAA472B880A493CFADB9236">
    <w:name w:val="69D0EBA3FFAA472B880A493CFADB9236"/>
    <w:rsid w:val="00E300A0"/>
  </w:style>
  <w:style w:type="paragraph" w:customStyle="1" w:styleId="1EF552F06ED84E5AA94AB18DC5D4E935">
    <w:name w:val="1EF552F06ED84E5AA94AB18DC5D4E935"/>
    <w:rsid w:val="00E300A0"/>
  </w:style>
  <w:style w:type="paragraph" w:customStyle="1" w:styleId="301142FBD9764E04BB797B0F04BEC6B5">
    <w:name w:val="301142FBD9764E04BB797B0F04BEC6B5"/>
    <w:rsid w:val="00E300A0"/>
  </w:style>
  <w:style w:type="paragraph" w:customStyle="1" w:styleId="E3414D56F1564D85958DC11516D51557">
    <w:name w:val="E3414D56F1564D85958DC11516D51557"/>
    <w:rsid w:val="00E300A0"/>
  </w:style>
  <w:style w:type="paragraph" w:customStyle="1" w:styleId="940A9CC95A9E40DABEAE781D9DA91E4F">
    <w:name w:val="940A9CC95A9E40DABEAE781D9DA91E4F"/>
    <w:rsid w:val="00E300A0"/>
  </w:style>
  <w:style w:type="paragraph" w:customStyle="1" w:styleId="39FF1866D2C24863878674D5FF0A293E">
    <w:name w:val="39FF1866D2C24863878674D5FF0A293E"/>
    <w:rsid w:val="00E300A0"/>
  </w:style>
  <w:style w:type="paragraph" w:customStyle="1" w:styleId="110D52F1B1F6436A9F1F6DDFA8A9D668">
    <w:name w:val="110D52F1B1F6436A9F1F6DDFA8A9D668"/>
    <w:rsid w:val="00E300A0"/>
  </w:style>
  <w:style w:type="paragraph" w:customStyle="1" w:styleId="15538F0BD1394B0EA8A92F00E08FB617">
    <w:name w:val="15538F0BD1394B0EA8A92F00E08FB617"/>
    <w:rsid w:val="00E300A0"/>
  </w:style>
  <w:style w:type="paragraph" w:customStyle="1" w:styleId="0CB6E2E80DB645ADAB961B3644088537">
    <w:name w:val="0CB6E2E80DB645ADAB961B3644088537"/>
    <w:rsid w:val="00E300A0"/>
  </w:style>
  <w:style w:type="paragraph" w:customStyle="1" w:styleId="BE858E39D434442BA823FB0BDC373560">
    <w:name w:val="BE858E39D434442BA823FB0BDC373560"/>
    <w:rsid w:val="00E300A0"/>
  </w:style>
  <w:style w:type="paragraph" w:customStyle="1" w:styleId="DC963902B4BD4C498000D1D5E845982D">
    <w:name w:val="DC963902B4BD4C498000D1D5E845982D"/>
    <w:rsid w:val="00E300A0"/>
  </w:style>
  <w:style w:type="paragraph" w:customStyle="1" w:styleId="CC6BB3A5FB844E39B2A66D0BEEE12F11">
    <w:name w:val="CC6BB3A5FB844E39B2A66D0BEEE12F11"/>
    <w:rsid w:val="00E300A0"/>
  </w:style>
  <w:style w:type="paragraph" w:customStyle="1" w:styleId="09218F2618F645478D8D2F5FA03CB1CC">
    <w:name w:val="09218F2618F645478D8D2F5FA03CB1CC"/>
    <w:rsid w:val="00E300A0"/>
  </w:style>
  <w:style w:type="paragraph" w:customStyle="1" w:styleId="4BF382DDEC4F4EDF97037A6D44B3CA95">
    <w:name w:val="4BF382DDEC4F4EDF97037A6D44B3CA95"/>
    <w:rsid w:val="00E300A0"/>
  </w:style>
  <w:style w:type="paragraph" w:customStyle="1" w:styleId="2B65CBA65E0F4DD2955C02851789AB7F">
    <w:name w:val="2B65CBA65E0F4DD2955C02851789AB7F"/>
    <w:rsid w:val="00E300A0"/>
  </w:style>
  <w:style w:type="paragraph" w:customStyle="1" w:styleId="A45821E79AC748CF826FF119452450C5">
    <w:name w:val="A45821E79AC748CF826FF119452450C5"/>
    <w:rsid w:val="00E300A0"/>
  </w:style>
  <w:style w:type="paragraph" w:customStyle="1" w:styleId="4AE1145E9E044D09AD0A5A2D43DA23AD">
    <w:name w:val="4AE1145E9E044D09AD0A5A2D43DA23AD"/>
    <w:rsid w:val="00E300A0"/>
  </w:style>
  <w:style w:type="paragraph" w:customStyle="1" w:styleId="2B889D3EC2D84AB88F81162666C32C8C">
    <w:name w:val="2B889D3EC2D84AB88F81162666C32C8C"/>
    <w:rsid w:val="00E300A0"/>
  </w:style>
  <w:style w:type="paragraph" w:customStyle="1" w:styleId="2F5FC1C0D38B4AF7918A7520E4B94101">
    <w:name w:val="2F5FC1C0D38B4AF7918A7520E4B94101"/>
    <w:rsid w:val="00E300A0"/>
  </w:style>
  <w:style w:type="paragraph" w:customStyle="1" w:styleId="C7DDFA7F8BA14002885E5EF029D57FDD">
    <w:name w:val="C7DDFA7F8BA14002885E5EF029D57FDD"/>
    <w:rsid w:val="00E300A0"/>
  </w:style>
  <w:style w:type="paragraph" w:customStyle="1" w:styleId="0DFB0A93A94F4D8E856E5615B6ECF121">
    <w:name w:val="0DFB0A93A94F4D8E856E5615B6ECF121"/>
    <w:rsid w:val="00E300A0"/>
  </w:style>
  <w:style w:type="paragraph" w:customStyle="1" w:styleId="3457B2DDC7CC46D39CA36C1EEB0E8E99">
    <w:name w:val="3457B2DDC7CC46D39CA36C1EEB0E8E99"/>
    <w:rsid w:val="00E300A0"/>
  </w:style>
  <w:style w:type="paragraph" w:customStyle="1" w:styleId="7923F987D9BC4744975975C1C97ABC91">
    <w:name w:val="7923F987D9BC4744975975C1C97ABC91"/>
    <w:rsid w:val="00E300A0"/>
  </w:style>
  <w:style w:type="paragraph" w:customStyle="1" w:styleId="A0FDBCAF444F42478464E8D955A02DA3">
    <w:name w:val="A0FDBCAF444F42478464E8D955A02DA3"/>
    <w:rsid w:val="00E300A0"/>
  </w:style>
  <w:style w:type="paragraph" w:customStyle="1" w:styleId="9745757121A64995BC594AC29DCDA0AA">
    <w:name w:val="9745757121A64995BC594AC29DCDA0AA"/>
    <w:rsid w:val="00E300A0"/>
  </w:style>
  <w:style w:type="paragraph" w:customStyle="1" w:styleId="FA4EBC4386EB432E9BDD1EFA09EE8748">
    <w:name w:val="FA4EBC4386EB432E9BDD1EFA09EE8748"/>
    <w:rsid w:val="00E300A0"/>
  </w:style>
  <w:style w:type="paragraph" w:customStyle="1" w:styleId="E9A8036663F94385A88F117BB2EFBD29">
    <w:name w:val="E9A8036663F94385A88F117BB2EFBD29"/>
    <w:rsid w:val="00E300A0"/>
  </w:style>
  <w:style w:type="paragraph" w:customStyle="1" w:styleId="A832011378C9461B9C6086E47EA87C2B">
    <w:name w:val="A832011378C9461B9C6086E47EA87C2B"/>
    <w:rsid w:val="00E300A0"/>
  </w:style>
  <w:style w:type="paragraph" w:customStyle="1" w:styleId="D5560B18E2AD4D6D9454F02A1C1CCF89">
    <w:name w:val="D5560B18E2AD4D6D9454F02A1C1CCF89"/>
    <w:rsid w:val="00E300A0"/>
  </w:style>
  <w:style w:type="paragraph" w:customStyle="1" w:styleId="72DA1123BE0344E394E00583E204B698">
    <w:name w:val="72DA1123BE0344E394E00583E204B698"/>
    <w:rsid w:val="00E300A0"/>
  </w:style>
  <w:style w:type="paragraph" w:customStyle="1" w:styleId="24D74578A4F347C191DAC9128632C5EB">
    <w:name w:val="24D74578A4F347C191DAC9128632C5EB"/>
    <w:rsid w:val="00E300A0"/>
  </w:style>
  <w:style w:type="paragraph" w:customStyle="1" w:styleId="1164DCD89AFC4B2982B5ED6AC7DC523F">
    <w:name w:val="1164DCD89AFC4B2982B5ED6AC7DC523F"/>
    <w:rsid w:val="00E300A0"/>
  </w:style>
  <w:style w:type="paragraph" w:customStyle="1" w:styleId="597061DECB4B46A5AB32CFA2E0A940E0">
    <w:name w:val="597061DECB4B46A5AB32CFA2E0A940E0"/>
    <w:rsid w:val="00E300A0"/>
  </w:style>
  <w:style w:type="paragraph" w:customStyle="1" w:styleId="D3438288173E45FB8BAD0A664371A42F">
    <w:name w:val="D3438288173E45FB8BAD0A664371A42F"/>
    <w:rsid w:val="00E300A0"/>
  </w:style>
  <w:style w:type="paragraph" w:customStyle="1" w:styleId="2FEF16AE27CD40BFACB9A509411DB9F9">
    <w:name w:val="2FEF16AE27CD40BFACB9A509411DB9F9"/>
    <w:rsid w:val="00E300A0"/>
  </w:style>
  <w:style w:type="paragraph" w:customStyle="1" w:styleId="36DE5CD3A155492488E2C64C3DDF012D">
    <w:name w:val="36DE5CD3A155492488E2C64C3DDF012D"/>
    <w:rsid w:val="00E300A0"/>
  </w:style>
  <w:style w:type="paragraph" w:customStyle="1" w:styleId="449000594084423C85D3EC1419D11005">
    <w:name w:val="449000594084423C85D3EC1419D11005"/>
    <w:rsid w:val="00E300A0"/>
  </w:style>
  <w:style w:type="paragraph" w:customStyle="1" w:styleId="60396C39367C4EF18585BFBC6EE6E764">
    <w:name w:val="60396C39367C4EF18585BFBC6EE6E764"/>
    <w:rsid w:val="00E300A0"/>
  </w:style>
  <w:style w:type="paragraph" w:customStyle="1" w:styleId="95A94782524748B488AF61812727FE5F">
    <w:name w:val="95A94782524748B488AF61812727FE5F"/>
    <w:rsid w:val="00E300A0"/>
  </w:style>
  <w:style w:type="paragraph" w:customStyle="1" w:styleId="9B65CFD9F8AC459FBC7B684108AA4838">
    <w:name w:val="9B65CFD9F8AC459FBC7B684108AA4838"/>
    <w:rsid w:val="00E300A0"/>
  </w:style>
  <w:style w:type="paragraph" w:customStyle="1" w:styleId="F69BB3B6E1014BAE8DBAC535E5157F39">
    <w:name w:val="F69BB3B6E1014BAE8DBAC535E5157F39"/>
    <w:rsid w:val="00E300A0"/>
  </w:style>
  <w:style w:type="paragraph" w:customStyle="1" w:styleId="82CAABB392FB432092BAC49AEC4471AF">
    <w:name w:val="82CAABB392FB432092BAC49AEC4471AF"/>
    <w:rsid w:val="00E300A0"/>
  </w:style>
  <w:style w:type="paragraph" w:customStyle="1" w:styleId="09EB357939F14D18A8F11B43E47AD715">
    <w:name w:val="09EB357939F14D18A8F11B43E47AD715"/>
    <w:rsid w:val="00E300A0"/>
  </w:style>
  <w:style w:type="paragraph" w:customStyle="1" w:styleId="3653EE281E474B27940A5CE706F3E2D2">
    <w:name w:val="3653EE281E474B27940A5CE706F3E2D2"/>
    <w:rsid w:val="00E300A0"/>
  </w:style>
  <w:style w:type="paragraph" w:customStyle="1" w:styleId="82A589E7064247FDA3DCF06D8CA10D75">
    <w:name w:val="82A589E7064247FDA3DCF06D8CA10D75"/>
    <w:rsid w:val="00E300A0"/>
  </w:style>
  <w:style w:type="paragraph" w:customStyle="1" w:styleId="19D464E2E352425B91F9B0748C2B6B7D">
    <w:name w:val="19D464E2E352425B91F9B0748C2B6B7D"/>
    <w:rsid w:val="00E300A0"/>
  </w:style>
  <w:style w:type="paragraph" w:customStyle="1" w:styleId="DFB88F16684242AA9CB2C7DD9E8370F6">
    <w:name w:val="DFB88F16684242AA9CB2C7DD9E8370F6"/>
    <w:rsid w:val="00E300A0"/>
  </w:style>
  <w:style w:type="paragraph" w:customStyle="1" w:styleId="794CD1C64E824E67AEC234E2797E726E">
    <w:name w:val="794CD1C64E824E67AEC234E2797E726E"/>
    <w:rsid w:val="00E300A0"/>
  </w:style>
  <w:style w:type="paragraph" w:customStyle="1" w:styleId="0369DFA35D0A4BDD9E1511070DBBA9D6">
    <w:name w:val="0369DFA35D0A4BDD9E1511070DBBA9D6"/>
    <w:rsid w:val="00E300A0"/>
  </w:style>
  <w:style w:type="paragraph" w:customStyle="1" w:styleId="EEC6458532EB4D0EA56A728AE8286907">
    <w:name w:val="EEC6458532EB4D0EA56A728AE8286907"/>
    <w:rsid w:val="00E300A0"/>
  </w:style>
  <w:style w:type="paragraph" w:customStyle="1" w:styleId="999F351FF9564A679EE8FC83D75AD08B">
    <w:name w:val="999F351FF9564A679EE8FC83D75AD08B"/>
    <w:rsid w:val="00E300A0"/>
  </w:style>
  <w:style w:type="paragraph" w:customStyle="1" w:styleId="6BAACEE64C664099A888E446601A2535">
    <w:name w:val="6BAACEE64C664099A888E446601A2535"/>
    <w:rsid w:val="00E300A0"/>
  </w:style>
  <w:style w:type="paragraph" w:customStyle="1" w:styleId="3E9993A88C464BAEA35222105C86E11A">
    <w:name w:val="3E9993A88C464BAEA35222105C86E11A"/>
    <w:rsid w:val="00E300A0"/>
  </w:style>
  <w:style w:type="paragraph" w:customStyle="1" w:styleId="C59FCC00CDD14907947637B750D08DAA">
    <w:name w:val="C59FCC00CDD14907947637B750D08DAA"/>
    <w:rsid w:val="00E300A0"/>
  </w:style>
  <w:style w:type="paragraph" w:customStyle="1" w:styleId="E8F7F764F1964DD3AB36AA404A123C6D">
    <w:name w:val="E8F7F764F1964DD3AB36AA404A123C6D"/>
    <w:rsid w:val="00E300A0"/>
  </w:style>
  <w:style w:type="paragraph" w:customStyle="1" w:styleId="C7F3695A35124468958D9A793B9314A7">
    <w:name w:val="C7F3695A35124468958D9A793B9314A7"/>
    <w:rsid w:val="00E300A0"/>
  </w:style>
  <w:style w:type="paragraph" w:customStyle="1" w:styleId="E46D3E5B0D024B2BB63911C0B79A2B86">
    <w:name w:val="E46D3E5B0D024B2BB63911C0B79A2B86"/>
    <w:rsid w:val="00E300A0"/>
  </w:style>
  <w:style w:type="paragraph" w:customStyle="1" w:styleId="72EA63E0E0CB445E9817BD6DA8C6AD46">
    <w:name w:val="72EA63E0E0CB445E9817BD6DA8C6AD46"/>
    <w:rsid w:val="00E300A0"/>
  </w:style>
  <w:style w:type="paragraph" w:customStyle="1" w:styleId="4050D4DEC0A44CC4BD60DC0B372A3F01">
    <w:name w:val="4050D4DEC0A44CC4BD60DC0B372A3F01"/>
    <w:rsid w:val="00E300A0"/>
  </w:style>
  <w:style w:type="paragraph" w:customStyle="1" w:styleId="16C872A45FCD4F3F8B8725F1A170A2D2">
    <w:name w:val="16C872A45FCD4F3F8B8725F1A170A2D2"/>
    <w:rsid w:val="00E300A0"/>
  </w:style>
  <w:style w:type="paragraph" w:customStyle="1" w:styleId="163B953DBA6F49438F4718458220150F">
    <w:name w:val="163B953DBA6F49438F4718458220150F"/>
    <w:rsid w:val="00E300A0"/>
  </w:style>
  <w:style w:type="paragraph" w:customStyle="1" w:styleId="10997BCC3F334A0CB8CB21F16C0BC849">
    <w:name w:val="10997BCC3F334A0CB8CB21F16C0BC849"/>
    <w:rsid w:val="00E300A0"/>
  </w:style>
  <w:style w:type="paragraph" w:customStyle="1" w:styleId="69071068A2454D4BB9974F34A39CECB3">
    <w:name w:val="69071068A2454D4BB9974F34A39CECB3"/>
    <w:rsid w:val="00E300A0"/>
  </w:style>
  <w:style w:type="paragraph" w:customStyle="1" w:styleId="E3675A8752444FE3AA6F803AED2BD031">
    <w:name w:val="E3675A8752444FE3AA6F803AED2BD031"/>
    <w:rsid w:val="00E300A0"/>
  </w:style>
  <w:style w:type="paragraph" w:customStyle="1" w:styleId="D2CC470585A141C7B3386F3F4E049985">
    <w:name w:val="D2CC470585A141C7B3386F3F4E049985"/>
    <w:rsid w:val="00E300A0"/>
  </w:style>
  <w:style w:type="paragraph" w:customStyle="1" w:styleId="BB9E1721F05242CEA2ED0EA380876355">
    <w:name w:val="BB9E1721F05242CEA2ED0EA380876355"/>
    <w:rsid w:val="00E300A0"/>
  </w:style>
  <w:style w:type="paragraph" w:customStyle="1" w:styleId="0E6163C5397149839852F931891F3FC2">
    <w:name w:val="0E6163C5397149839852F931891F3FC2"/>
    <w:rsid w:val="00E300A0"/>
  </w:style>
  <w:style w:type="paragraph" w:customStyle="1" w:styleId="2F5E3CC4E7E74630B2838F3853109941">
    <w:name w:val="2F5E3CC4E7E74630B2838F3853109941"/>
    <w:rsid w:val="00E300A0"/>
  </w:style>
  <w:style w:type="paragraph" w:customStyle="1" w:styleId="4754B1F65D1E44D3A35D617761CB919E">
    <w:name w:val="4754B1F65D1E44D3A35D617761CB919E"/>
    <w:rsid w:val="00E300A0"/>
  </w:style>
  <w:style w:type="paragraph" w:customStyle="1" w:styleId="C13655D44E4C4E109149763C649F0EFE">
    <w:name w:val="C13655D44E4C4E109149763C649F0EFE"/>
    <w:rsid w:val="00E300A0"/>
  </w:style>
  <w:style w:type="paragraph" w:customStyle="1" w:styleId="7E001D52B7594D35903150FD171F5B61">
    <w:name w:val="7E001D52B7594D35903150FD171F5B61"/>
    <w:rsid w:val="00E300A0"/>
  </w:style>
  <w:style w:type="paragraph" w:customStyle="1" w:styleId="B675955187D2443798EF6D5460B5EAEB">
    <w:name w:val="B675955187D2443798EF6D5460B5EAEB"/>
    <w:rsid w:val="00E300A0"/>
  </w:style>
  <w:style w:type="paragraph" w:customStyle="1" w:styleId="D5E938265D654EC88BA6D44227FF5E65">
    <w:name w:val="D5E938265D654EC88BA6D44227FF5E65"/>
    <w:rsid w:val="00E300A0"/>
  </w:style>
  <w:style w:type="paragraph" w:customStyle="1" w:styleId="487D67E0F9AD43DEA5A63D6162C2AB09">
    <w:name w:val="487D67E0F9AD43DEA5A63D6162C2AB09"/>
    <w:rsid w:val="00E300A0"/>
  </w:style>
  <w:style w:type="paragraph" w:customStyle="1" w:styleId="5360B7A821C6457CB207599720DBB212">
    <w:name w:val="5360B7A821C6457CB207599720DBB212"/>
    <w:rsid w:val="00E300A0"/>
  </w:style>
  <w:style w:type="paragraph" w:customStyle="1" w:styleId="B7C0426895464BB2B3E11D9664E5A299">
    <w:name w:val="B7C0426895464BB2B3E11D9664E5A299"/>
    <w:rsid w:val="00E300A0"/>
  </w:style>
  <w:style w:type="paragraph" w:customStyle="1" w:styleId="1DDFD8711F2540C0B4D638CECE53AD9A">
    <w:name w:val="1DDFD8711F2540C0B4D638CECE53AD9A"/>
    <w:rsid w:val="00E300A0"/>
  </w:style>
  <w:style w:type="paragraph" w:customStyle="1" w:styleId="5BCD809E178841999E97C9686E9DE297">
    <w:name w:val="5BCD809E178841999E97C9686E9DE297"/>
    <w:rsid w:val="00E300A0"/>
  </w:style>
  <w:style w:type="paragraph" w:customStyle="1" w:styleId="F8456D5216A34D8EBF87C81B2C5DD02C">
    <w:name w:val="F8456D5216A34D8EBF87C81B2C5DD02C"/>
    <w:rsid w:val="00E300A0"/>
  </w:style>
  <w:style w:type="paragraph" w:customStyle="1" w:styleId="F7CF2156BBEE4050AED28289E4CC7416">
    <w:name w:val="F7CF2156BBEE4050AED28289E4CC7416"/>
    <w:rsid w:val="00E300A0"/>
  </w:style>
  <w:style w:type="paragraph" w:customStyle="1" w:styleId="E1154FF8F8AF45C38B860718A4BF14BB">
    <w:name w:val="E1154FF8F8AF45C38B860718A4BF14BB"/>
    <w:rsid w:val="00E300A0"/>
  </w:style>
  <w:style w:type="paragraph" w:customStyle="1" w:styleId="5190CE763BE44DEDB7E15079FA5C5BB1">
    <w:name w:val="5190CE763BE44DEDB7E15079FA5C5BB1"/>
    <w:rsid w:val="00E300A0"/>
  </w:style>
  <w:style w:type="paragraph" w:customStyle="1" w:styleId="3AF6E2785A644321B9133FE8DCBB90B6">
    <w:name w:val="3AF6E2785A644321B9133FE8DCBB90B6"/>
    <w:rsid w:val="00E300A0"/>
  </w:style>
  <w:style w:type="paragraph" w:customStyle="1" w:styleId="58C119ED476C41E0939425D34FB5FD52">
    <w:name w:val="58C119ED476C41E0939425D34FB5FD52"/>
    <w:rsid w:val="00E300A0"/>
  </w:style>
  <w:style w:type="paragraph" w:customStyle="1" w:styleId="32706BA5616347698AA61B4FD4036391">
    <w:name w:val="32706BA5616347698AA61B4FD4036391"/>
    <w:rsid w:val="00E300A0"/>
  </w:style>
  <w:style w:type="paragraph" w:customStyle="1" w:styleId="C25964841AD64948BAA6C604411C3BFA">
    <w:name w:val="C25964841AD64948BAA6C604411C3BFA"/>
    <w:rsid w:val="00E300A0"/>
  </w:style>
  <w:style w:type="paragraph" w:customStyle="1" w:styleId="30592AB9FBF1464F9C0353844B94B017">
    <w:name w:val="30592AB9FBF1464F9C0353844B94B017"/>
    <w:rsid w:val="00E300A0"/>
  </w:style>
  <w:style w:type="paragraph" w:customStyle="1" w:styleId="C07B2662536946E582FC6BDD62B2A4D0">
    <w:name w:val="C07B2662536946E582FC6BDD62B2A4D0"/>
    <w:rsid w:val="00E300A0"/>
  </w:style>
  <w:style w:type="paragraph" w:customStyle="1" w:styleId="645AC74B0B2F4ABB9C5D35D4D0E7C5B8">
    <w:name w:val="645AC74B0B2F4ABB9C5D35D4D0E7C5B8"/>
    <w:rsid w:val="00E300A0"/>
  </w:style>
  <w:style w:type="paragraph" w:customStyle="1" w:styleId="959BDBFFEE5D49518AECD9F16FEA9205">
    <w:name w:val="959BDBFFEE5D49518AECD9F16FEA9205"/>
    <w:rsid w:val="00E300A0"/>
  </w:style>
  <w:style w:type="paragraph" w:customStyle="1" w:styleId="89F48084D3864DD6A9DB2ED67BB2D566">
    <w:name w:val="89F48084D3864DD6A9DB2ED67BB2D566"/>
    <w:rsid w:val="00E300A0"/>
  </w:style>
  <w:style w:type="paragraph" w:customStyle="1" w:styleId="8D1E7C14CF5A4CEBAE20083C893824AE">
    <w:name w:val="8D1E7C14CF5A4CEBAE20083C893824AE"/>
    <w:rsid w:val="00E300A0"/>
  </w:style>
  <w:style w:type="paragraph" w:customStyle="1" w:styleId="694ED02EFC4640118C86C980E79DEA8C">
    <w:name w:val="694ED02EFC4640118C86C980E79DEA8C"/>
    <w:rsid w:val="00E300A0"/>
  </w:style>
  <w:style w:type="paragraph" w:customStyle="1" w:styleId="1B093324F23241B59C8B62AB03B4B2C1">
    <w:name w:val="1B093324F23241B59C8B62AB03B4B2C1"/>
    <w:rsid w:val="00E300A0"/>
  </w:style>
  <w:style w:type="paragraph" w:customStyle="1" w:styleId="0DAA57B030D1422FB8CD0E0C3CDFE5F5">
    <w:name w:val="0DAA57B030D1422FB8CD0E0C3CDFE5F5"/>
    <w:rsid w:val="00E300A0"/>
  </w:style>
  <w:style w:type="paragraph" w:customStyle="1" w:styleId="E0726B02421344878A8214EB1F928D7E">
    <w:name w:val="E0726B02421344878A8214EB1F928D7E"/>
    <w:rsid w:val="00E300A0"/>
  </w:style>
  <w:style w:type="paragraph" w:customStyle="1" w:styleId="071D01C8CE664C3DB48C1189A4D93A00">
    <w:name w:val="071D01C8CE664C3DB48C1189A4D93A00"/>
    <w:rsid w:val="00E300A0"/>
  </w:style>
  <w:style w:type="paragraph" w:customStyle="1" w:styleId="B60097F993F34084B66991ADB13A1D1A">
    <w:name w:val="B60097F993F34084B66991ADB13A1D1A"/>
    <w:rsid w:val="00E300A0"/>
  </w:style>
  <w:style w:type="paragraph" w:customStyle="1" w:styleId="28C6FC19141A4581957CA05FF7FD9FE3">
    <w:name w:val="28C6FC19141A4581957CA05FF7FD9FE3"/>
    <w:rsid w:val="00E300A0"/>
  </w:style>
  <w:style w:type="paragraph" w:customStyle="1" w:styleId="5B2C2B76AB8A44E4B2DB1E617C7EA2F7">
    <w:name w:val="5B2C2B76AB8A44E4B2DB1E617C7EA2F7"/>
    <w:rsid w:val="00E300A0"/>
  </w:style>
  <w:style w:type="paragraph" w:customStyle="1" w:styleId="D0F3BF78BFAE42AFA0E88CC964DC61CC">
    <w:name w:val="D0F3BF78BFAE42AFA0E88CC964DC61CC"/>
    <w:rsid w:val="00E300A0"/>
  </w:style>
  <w:style w:type="paragraph" w:customStyle="1" w:styleId="FABC1A3CA9694EB78DCA646567C65CE6">
    <w:name w:val="FABC1A3CA9694EB78DCA646567C65CE6"/>
    <w:rsid w:val="00E300A0"/>
  </w:style>
  <w:style w:type="paragraph" w:customStyle="1" w:styleId="FBD764615C304648B4AAAFB53650A607">
    <w:name w:val="FBD764615C304648B4AAAFB53650A607"/>
    <w:rsid w:val="00E300A0"/>
  </w:style>
  <w:style w:type="paragraph" w:customStyle="1" w:styleId="F1ACBA5B6EA846CCBBDAAEACFE639AFD">
    <w:name w:val="F1ACBA5B6EA846CCBBDAAEACFE639AFD"/>
    <w:rsid w:val="00E300A0"/>
  </w:style>
  <w:style w:type="paragraph" w:customStyle="1" w:styleId="B42A02EE3A3E41ECA3D9CC128D7AAEA9">
    <w:name w:val="B42A02EE3A3E41ECA3D9CC128D7AAEA9"/>
    <w:rsid w:val="00E300A0"/>
  </w:style>
  <w:style w:type="paragraph" w:customStyle="1" w:styleId="47B9AF49C6F040BE9737FCD8300173D4">
    <w:name w:val="47B9AF49C6F040BE9737FCD8300173D4"/>
    <w:rsid w:val="00E300A0"/>
  </w:style>
  <w:style w:type="paragraph" w:customStyle="1" w:styleId="97B73CA345E147A486D7E4FD0355CA07">
    <w:name w:val="97B73CA345E147A486D7E4FD0355CA07"/>
    <w:rsid w:val="00E300A0"/>
  </w:style>
  <w:style w:type="paragraph" w:customStyle="1" w:styleId="FFAE9952E40F426B93B97F51DA0C2262">
    <w:name w:val="FFAE9952E40F426B93B97F51DA0C2262"/>
    <w:rsid w:val="00E300A0"/>
  </w:style>
  <w:style w:type="paragraph" w:customStyle="1" w:styleId="00AE9D33686A4F639DAA7A003EEEDEAF">
    <w:name w:val="00AE9D33686A4F639DAA7A003EEEDEAF"/>
    <w:rsid w:val="00E300A0"/>
  </w:style>
  <w:style w:type="paragraph" w:customStyle="1" w:styleId="37204693AE534DE2B3C4B7938AAFA0C5">
    <w:name w:val="37204693AE534DE2B3C4B7938AAFA0C5"/>
    <w:rsid w:val="00E300A0"/>
  </w:style>
  <w:style w:type="paragraph" w:customStyle="1" w:styleId="3A0B16D9D6684A3DA7F8D781493DBFC9">
    <w:name w:val="3A0B16D9D6684A3DA7F8D781493DBFC9"/>
    <w:rsid w:val="00E300A0"/>
  </w:style>
  <w:style w:type="paragraph" w:customStyle="1" w:styleId="5F28AD9DFC7048B4B376BC487674EEEB">
    <w:name w:val="5F28AD9DFC7048B4B376BC487674EEEB"/>
    <w:rsid w:val="00E300A0"/>
  </w:style>
  <w:style w:type="paragraph" w:customStyle="1" w:styleId="A5F4EA9E84A742FF8683AB0D637A8C2E">
    <w:name w:val="A5F4EA9E84A742FF8683AB0D637A8C2E"/>
    <w:rsid w:val="00E300A0"/>
  </w:style>
  <w:style w:type="paragraph" w:customStyle="1" w:styleId="1B6325CAF8984A1B81B931A7D9D256BD">
    <w:name w:val="1B6325CAF8984A1B81B931A7D9D256BD"/>
    <w:rsid w:val="00E300A0"/>
  </w:style>
  <w:style w:type="paragraph" w:customStyle="1" w:styleId="B0A5C98DBEF44430B9F21A7D75E8D237">
    <w:name w:val="B0A5C98DBEF44430B9F21A7D75E8D237"/>
    <w:rsid w:val="00E300A0"/>
  </w:style>
  <w:style w:type="paragraph" w:customStyle="1" w:styleId="3BFBFFE459B0485AA7F3BF9F70BE19A9">
    <w:name w:val="3BFBFFE459B0485AA7F3BF9F70BE19A9"/>
    <w:rsid w:val="00E300A0"/>
  </w:style>
  <w:style w:type="paragraph" w:customStyle="1" w:styleId="E4B75A113DB546FC9C959A7A33A944F9">
    <w:name w:val="E4B75A113DB546FC9C959A7A33A944F9"/>
    <w:rsid w:val="00E300A0"/>
  </w:style>
  <w:style w:type="paragraph" w:customStyle="1" w:styleId="92914FF27A95453E87FD2571D21D54CC">
    <w:name w:val="92914FF27A95453E87FD2571D21D54CC"/>
    <w:rsid w:val="00E300A0"/>
  </w:style>
  <w:style w:type="paragraph" w:customStyle="1" w:styleId="A6EC5662763F4186B2A23B0DB97F6207">
    <w:name w:val="A6EC5662763F4186B2A23B0DB97F6207"/>
    <w:rsid w:val="00E300A0"/>
  </w:style>
  <w:style w:type="paragraph" w:customStyle="1" w:styleId="E8E5434199FB45DA9F519AE4CDD8CC14">
    <w:name w:val="E8E5434199FB45DA9F519AE4CDD8CC14"/>
    <w:rsid w:val="00E300A0"/>
  </w:style>
  <w:style w:type="paragraph" w:customStyle="1" w:styleId="0990C8F42DEB46308DA26BFD2472B489">
    <w:name w:val="0990C8F42DEB46308DA26BFD2472B489"/>
    <w:rsid w:val="00E300A0"/>
  </w:style>
  <w:style w:type="paragraph" w:customStyle="1" w:styleId="F6B325CFD0B84598BFE26A85843D3E08">
    <w:name w:val="F6B325CFD0B84598BFE26A85843D3E08"/>
    <w:rsid w:val="00E300A0"/>
  </w:style>
  <w:style w:type="paragraph" w:customStyle="1" w:styleId="DA59BEA1362C43B4B8524F8DFC9CD9F2">
    <w:name w:val="DA59BEA1362C43B4B8524F8DFC9CD9F2"/>
    <w:rsid w:val="00E300A0"/>
  </w:style>
  <w:style w:type="paragraph" w:customStyle="1" w:styleId="EC3FEB7823504E1CBCC18A3F9C3B58A7">
    <w:name w:val="EC3FEB7823504E1CBCC18A3F9C3B58A7"/>
    <w:rsid w:val="00E300A0"/>
  </w:style>
  <w:style w:type="paragraph" w:customStyle="1" w:styleId="F60D8B11CB1A40B5A40920BC2121D89D">
    <w:name w:val="F60D8B11CB1A40B5A40920BC2121D89D"/>
    <w:rsid w:val="00E300A0"/>
  </w:style>
  <w:style w:type="paragraph" w:customStyle="1" w:styleId="3416C0E0462C46BD879465CAC1D07C2B">
    <w:name w:val="3416C0E0462C46BD879465CAC1D07C2B"/>
    <w:rsid w:val="00E300A0"/>
  </w:style>
  <w:style w:type="paragraph" w:customStyle="1" w:styleId="382B1D02BB6C4BE382FDE3BFEB01457C">
    <w:name w:val="382B1D02BB6C4BE382FDE3BFEB01457C"/>
    <w:rsid w:val="00E300A0"/>
  </w:style>
  <w:style w:type="paragraph" w:customStyle="1" w:styleId="22CCCEA8CF54442E8C371F6C4658D6D8">
    <w:name w:val="22CCCEA8CF54442E8C371F6C4658D6D8"/>
    <w:rsid w:val="00E300A0"/>
  </w:style>
  <w:style w:type="paragraph" w:customStyle="1" w:styleId="B2D2C2404B5E438483A123BE6D1BBDA0">
    <w:name w:val="B2D2C2404B5E438483A123BE6D1BBDA0"/>
    <w:rsid w:val="00E300A0"/>
  </w:style>
  <w:style w:type="paragraph" w:customStyle="1" w:styleId="BAF0B8CF39C74D31A17D925B0C63C844">
    <w:name w:val="BAF0B8CF39C74D31A17D925B0C63C844"/>
    <w:rsid w:val="00E300A0"/>
  </w:style>
  <w:style w:type="paragraph" w:customStyle="1" w:styleId="9F23E8048FD248838AF7CAF5FF65A16F">
    <w:name w:val="9F23E8048FD248838AF7CAF5FF65A16F"/>
    <w:rsid w:val="00E300A0"/>
  </w:style>
  <w:style w:type="paragraph" w:customStyle="1" w:styleId="ECA25C33901D4AA7ADDC00143913CCF3">
    <w:name w:val="ECA25C33901D4AA7ADDC00143913CCF3"/>
    <w:rsid w:val="00E300A0"/>
  </w:style>
  <w:style w:type="paragraph" w:customStyle="1" w:styleId="A5124F832FD741208B4553C3AE9FCF2A">
    <w:name w:val="A5124F832FD741208B4553C3AE9FCF2A"/>
    <w:rsid w:val="00E300A0"/>
  </w:style>
  <w:style w:type="paragraph" w:customStyle="1" w:styleId="80D5A2E566EE438BBB22D363E9A563DE">
    <w:name w:val="80D5A2E566EE438BBB22D363E9A563DE"/>
    <w:rsid w:val="00E300A0"/>
  </w:style>
  <w:style w:type="paragraph" w:customStyle="1" w:styleId="28B6E00626774F4CB2E1EC4DA0B54A02">
    <w:name w:val="28B6E00626774F4CB2E1EC4DA0B54A02"/>
    <w:rsid w:val="00E300A0"/>
  </w:style>
  <w:style w:type="paragraph" w:customStyle="1" w:styleId="F3C25E8CD3CA49138EAF5531524D5A6D">
    <w:name w:val="F3C25E8CD3CA49138EAF5531524D5A6D"/>
    <w:rsid w:val="00E300A0"/>
  </w:style>
  <w:style w:type="paragraph" w:customStyle="1" w:styleId="A8452192F9BD42F493ACDC2634AC4E3F">
    <w:name w:val="A8452192F9BD42F493ACDC2634AC4E3F"/>
    <w:rsid w:val="00E300A0"/>
  </w:style>
  <w:style w:type="paragraph" w:customStyle="1" w:styleId="E0DA6634A6BA4E0BA672A98E31A0B7B8">
    <w:name w:val="E0DA6634A6BA4E0BA672A98E31A0B7B8"/>
    <w:rsid w:val="00E300A0"/>
  </w:style>
  <w:style w:type="paragraph" w:customStyle="1" w:styleId="FED393C89F654E7FA4AEF7CE1B13782E">
    <w:name w:val="FED393C89F654E7FA4AEF7CE1B13782E"/>
    <w:rsid w:val="00E300A0"/>
  </w:style>
  <w:style w:type="paragraph" w:customStyle="1" w:styleId="76DB850E26AB4B80A591C69386D72FB3">
    <w:name w:val="76DB850E26AB4B80A591C69386D72FB3"/>
    <w:rsid w:val="00E300A0"/>
  </w:style>
  <w:style w:type="paragraph" w:customStyle="1" w:styleId="7920244740DA491B9E90BFD86D87F63A">
    <w:name w:val="7920244740DA491B9E90BFD86D87F63A"/>
    <w:rsid w:val="00E300A0"/>
  </w:style>
  <w:style w:type="paragraph" w:customStyle="1" w:styleId="DF91404C12444A9EA18D371BB0F53226">
    <w:name w:val="DF91404C12444A9EA18D371BB0F53226"/>
    <w:rsid w:val="00E300A0"/>
  </w:style>
  <w:style w:type="paragraph" w:customStyle="1" w:styleId="1687B2FB6726495CBEA8348BBADEDB8D">
    <w:name w:val="1687B2FB6726495CBEA8348BBADEDB8D"/>
    <w:rsid w:val="00E300A0"/>
  </w:style>
  <w:style w:type="paragraph" w:customStyle="1" w:styleId="D4C12AE4DAC34A51BDCFFAE010555B18">
    <w:name w:val="D4C12AE4DAC34A51BDCFFAE010555B18"/>
    <w:rsid w:val="00E300A0"/>
  </w:style>
  <w:style w:type="paragraph" w:customStyle="1" w:styleId="BB0E6D85A6E1418A9635EACAE07F5905">
    <w:name w:val="BB0E6D85A6E1418A9635EACAE07F5905"/>
    <w:rsid w:val="00E300A0"/>
  </w:style>
  <w:style w:type="paragraph" w:customStyle="1" w:styleId="8E042F14B2DE4A46A42C96AAD80FEDB7">
    <w:name w:val="8E042F14B2DE4A46A42C96AAD80FEDB7"/>
    <w:rsid w:val="00E300A0"/>
  </w:style>
  <w:style w:type="paragraph" w:customStyle="1" w:styleId="69D83235D9E04A51BEE03E90C734150B">
    <w:name w:val="69D83235D9E04A51BEE03E90C734150B"/>
    <w:rsid w:val="00E300A0"/>
  </w:style>
  <w:style w:type="paragraph" w:customStyle="1" w:styleId="F0258C60F5F34CF6B5674DF058117F04">
    <w:name w:val="F0258C60F5F34CF6B5674DF058117F04"/>
    <w:rsid w:val="00E300A0"/>
  </w:style>
  <w:style w:type="paragraph" w:customStyle="1" w:styleId="EF52431AB3A74F1397E2E9D824C91CD0">
    <w:name w:val="EF52431AB3A74F1397E2E9D824C91CD0"/>
    <w:rsid w:val="00E300A0"/>
  </w:style>
  <w:style w:type="paragraph" w:customStyle="1" w:styleId="6B6B3D9634BB43BDB65E77764BF371A2">
    <w:name w:val="6B6B3D9634BB43BDB65E77764BF371A2"/>
    <w:rsid w:val="00E300A0"/>
  </w:style>
  <w:style w:type="paragraph" w:customStyle="1" w:styleId="4DD8CA2FF2D042049E2929B83E7CDA3E">
    <w:name w:val="4DD8CA2FF2D042049E2929B83E7CDA3E"/>
    <w:rsid w:val="00E300A0"/>
  </w:style>
  <w:style w:type="paragraph" w:customStyle="1" w:styleId="445987594E504EB0B0B25076E9B4D284">
    <w:name w:val="445987594E504EB0B0B25076E9B4D284"/>
    <w:rsid w:val="00E300A0"/>
  </w:style>
  <w:style w:type="paragraph" w:customStyle="1" w:styleId="28496FC80FF140A3B78FF8B7C41FB42F">
    <w:name w:val="28496FC80FF140A3B78FF8B7C41FB42F"/>
    <w:rsid w:val="00E300A0"/>
  </w:style>
  <w:style w:type="paragraph" w:customStyle="1" w:styleId="55ED6B3DAA3045AFBD73A5D7CB56820F">
    <w:name w:val="55ED6B3DAA3045AFBD73A5D7CB56820F"/>
    <w:rsid w:val="00E300A0"/>
  </w:style>
  <w:style w:type="paragraph" w:customStyle="1" w:styleId="50AF9E10CAD3487FB960170A6142ABD9">
    <w:name w:val="50AF9E10CAD3487FB960170A6142ABD9"/>
    <w:rsid w:val="00E300A0"/>
  </w:style>
  <w:style w:type="paragraph" w:customStyle="1" w:styleId="1680C8D82F6A4382952B70D97DCB637C">
    <w:name w:val="1680C8D82F6A4382952B70D97DCB637C"/>
    <w:rsid w:val="00E300A0"/>
  </w:style>
  <w:style w:type="paragraph" w:customStyle="1" w:styleId="B6DC956B5EA349E585BDF4B51BDD6D84">
    <w:name w:val="B6DC956B5EA349E585BDF4B51BDD6D84"/>
    <w:rsid w:val="00E300A0"/>
  </w:style>
  <w:style w:type="paragraph" w:customStyle="1" w:styleId="AA0CB3C1791D4DEA990F6B47D63050AE">
    <w:name w:val="AA0CB3C1791D4DEA990F6B47D63050AE"/>
    <w:rsid w:val="00E300A0"/>
  </w:style>
  <w:style w:type="paragraph" w:customStyle="1" w:styleId="550D96C0189B46FCAAAC6652710300B0">
    <w:name w:val="550D96C0189B46FCAAAC6652710300B0"/>
    <w:rsid w:val="00E300A0"/>
  </w:style>
  <w:style w:type="paragraph" w:customStyle="1" w:styleId="8E86777A94944952931ACB7D97F2CFAE">
    <w:name w:val="8E86777A94944952931ACB7D97F2CFAE"/>
    <w:rsid w:val="00E300A0"/>
  </w:style>
  <w:style w:type="paragraph" w:customStyle="1" w:styleId="04D6490CAAFE4654840263E9F855E6E4">
    <w:name w:val="04D6490CAAFE4654840263E9F855E6E4"/>
    <w:rsid w:val="00E300A0"/>
  </w:style>
  <w:style w:type="paragraph" w:customStyle="1" w:styleId="64903D30E6C1417986E0747AD08EEF30">
    <w:name w:val="64903D30E6C1417986E0747AD08EEF30"/>
    <w:rsid w:val="00E300A0"/>
  </w:style>
  <w:style w:type="paragraph" w:customStyle="1" w:styleId="DA06C3673A86464D9E077917963E7624">
    <w:name w:val="DA06C3673A86464D9E077917963E7624"/>
    <w:rsid w:val="00E300A0"/>
  </w:style>
  <w:style w:type="paragraph" w:customStyle="1" w:styleId="3ED69F1D71CA45CBB19D18383EB0C06D">
    <w:name w:val="3ED69F1D71CA45CBB19D18383EB0C06D"/>
    <w:rsid w:val="00E300A0"/>
  </w:style>
  <w:style w:type="paragraph" w:customStyle="1" w:styleId="DC3BF983952F4370873F49D2B847CFD6">
    <w:name w:val="DC3BF983952F4370873F49D2B847CFD6"/>
    <w:rsid w:val="00E300A0"/>
  </w:style>
  <w:style w:type="paragraph" w:customStyle="1" w:styleId="165E42372BCB4C6BAC2E9AB56B8F7CF1">
    <w:name w:val="165E42372BCB4C6BAC2E9AB56B8F7CF1"/>
    <w:rsid w:val="00E300A0"/>
  </w:style>
  <w:style w:type="paragraph" w:customStyle="1" w:styleId="353F3F0AA6DD49DFA744DB4D7990D59C">
    <w:name w:val="353F3F0AA6DD49DFA744DB4D7990D59C"/>
    <w:rsid w:val="00E300A0"/>
  </w:style>
  <w:style w:type="paragraph" w:customStyle="1" w:styleId="196319E477E44F1E946BBD45109866FA">
    <w:name w:val="196319E477E44F1E946BBD45109866FA"/>
    <w:rsid w:val="00E300A0"/>
  </w:style>
  <w:style w:type="paragraph" w:customStyle="1" w:styleId="7C7CE1FB334A42F2837B1512E02B71D0">
    <w:name w:val="7C7CE1FB334A42F2837B1512E02B71D0"/>
    <w:rsid w:val="00E300A0"/>
  </w:style>
  <w:style w:type="paragraph" w:customStyle="1" w:styleId="47B0533097D04E53987BDAD921F8C157">
    <w:name w:val="47B0533097D04E53987BDAD921F8C157"/>
    <w:rsid w:val="00E300A0"/>
  </w:style>
  <w:style w:type="paragraph" w:customStyle="1" w:styleId="029FD2625A1F4A949459D1C286BE1401">
    <w:name w:val="029FD2625A1F4A949459D1C286BE1401"/>
    <w:rsid w:val="00E300A0"/>
  </w:style>
  <w:style w:type="paragraph" w:customStyle="1" w:styleId="A8D681BF485B428EBEC955E891CF240E">
    <w:name w:val="A8D681BF485B428EBEC955E891CF240E"/>
    <w:rsid w:val="00E300A0"/>
  </w:style>
  <w:style w:type="paragraph" w:customStyle="1" w:styleId="969F050394FD4E33B58DA08AF3677A5A">
    <w:name w:val="969F050394FD4E33B58DA08AF3677A5A"/>
    <w:rsid w:val="00E300A0"/>
  </w:style>
  <w:style w:type="paragraph" w:customStyle="1" w:styleId="6E1F7348D3C14204A7962A8614F6D90F">
    <w:name w:val="6E1F7348D3C14204A7962A8614F6D90F"/>
    <w:rsid w:val="00E300A0"/>
  </w:style>
  <w:style w:type="paragraph" w:customStyle="1" w:styleId="0200C5D9CE8344C8BC32932CE2E13617">
    <w:name w:val="0200C5D9CE8344C8BC32932CE2E13617"/>
    <w:rsid w:val="00E300A0"/>
  </w:style>
  <w:style w:type="paragraph" w:customStyle="1" w:styleId="99FC7522269041198C6EDFD98FCEB1AA">
    <w:name w:val="99FC7522269041198C6EDFD98FCEB1AA"/>
    <w:rsid w:val="00E300A0"/>
  </w:style>
  <w:style w:type="paragraph" w:customStyle="1" w:styleId="17C9550B6AD345079309E8935D229CA2">
    <w:name w:val="17C9550B6AD345079309E8935D229CA2"/>
    <w:rsid w:val="00E300A0"/>
  </w:style>
  <w:style w:type="paragraph" w:customStyle="1" w:styleId="F89993FAFFD7407AB0527B8A7FF5BBB1">
    <w:name w:val="F89993FAFFD7407AB0527B8A7FF5BBB1"/>
    <w:rsid w:val="00E300A0"/>
  </w:style>
  <w:style w:type="paragraph" w:customStyle="1" w:styleId="03BA07C0CA1347D19F1394D292F5CEC0">
    <w:name w:val="03BA07C0CA1347D19F1394D292F5CEC0"/>
    <w:rsid w:val="00E300A0"/>
  </w:style>
  <w:style w:type="paragraph" w:customStyle="1" w:styleId="25131A6904AA4CDDBAA8028A363002A4">
    <w:name w:val="25131A6904AA4CDDBAA8028A363002A4"/>
    <w:rsid w:val="00E300A0"/>
  </w:style>
  <w:style w:type="paragraph" w:customStyle="1" w:styleId="D9D5C1FFD2C348838869A69263D18151">
    <w:name w:val="D9D5C1FFD2C348838869A69263D18151"/>
    <w:rsid w:val="00E300A0"/>
  </w:style>
  <w:style w:type="paragraph" w:customStyle="1" w:styleId="91108146EF3E47C6A4EA706008C6C360">
    <w:name w:val="91108146EF3E47C6A4EA706008C6C360"/>
    <w:rsid w:val="00E300A0"/>
  </w:style>
  <w:style w:type="paragraph" w:customStyle="1" w:styleId="67713A24262E48CDACF824A51150A611">
    <w:name w:val="67713A24262E48CDACF824A51150A611"/>
    <w:rsid w:val="00E300A0"/>
  </w:style>
  <w:style w:type="paragraph" w:customStyle="1" w:styleId="1A844CA105AA4A1087C1AFB73C3F3E50">
    <w:name w:val="1A844CA105AA4A1087C1AFB73C3F3E50"/>
    <w:rsid w:val="00E300A0"/>
  </w:style>
  <w:style w:type="paragraph" w:customStyle="1" w:styleId="560E08305A4C428290C1EFC2A92C8FBA">
    <w:name w:val="560E08305A4C428290C1EFC2A92C8FBA"/>
    <w:rsid w:val="00E300A0"/>
  </w:style>
  <w:style w:type="paragraph" w:customStyle="1" w:styleId="071BA72B11F24D55AE92582717D8195A">
    <w:name w:val="071BA72B11F24D55AE92582717D8195A"/>
    <w:rsid w:val="00E300A0"/>
  </w:style>
  <w:style w:type="paragraph" w:customStyle="1" w:styleId="24F676A11C1446D6910166019E5BCA2E">
    <w:name w:val="24F676A11C1446D6910166019E5BCA2E"/>
    <w:rsid w:val="00E300A0"/>
  </w:style>
  <w:style w:type="paragraph" w:customStyle="1" w:styleId="E326BC91B3B545E5B514F08B2651782C">
    <w:name w:val="E326BC91B3B545E5B514F08B2651782C"/>
    <w:rsid w:val="00E300A0"/>
  </w:style>
  <w:style w:type="paragraph" w:customStyle="1" w:styleId="5453CF4AFC164995935E0E4F24D31188">
    <w:name w:val="5453CF4AFC164995935E0E4F24D31188"/>
    <w:rsid w:val="00E300A0"/>
  </w:style>
  <w:style w:type="paragraph" w:customStyle="1" w:styleId="CEF49D8800E143248491D1D935C36682">
    <w:name w:val="CEF49D8800E143248491D1D935C36682"/>
    <w:rsid w:val="00E300A0"/>
  </w:style>
  <w:style w:type="paragraph" w:customStyle="1" w:styleId="02BC59B5E0164655BA46DC1A924C01B0">
    <w:name w:val="02BC59B5E0164655BA46DC1A924C01B0"/>
    <w:rsid w:val="00E300A0"/>
  </w:style>
  <w:style w:type="paragraph" w:customStyle="1" w:styleId="CDD755FB031E4C45B127F7BAE890675E">
    <w:name w:val="CDD755FB031E4C45B127F7BAE890675E"/>
    <w:rsid w:val="00E300A0"/>
  </w:style>
  <w:style w:type="paragraph" w:customStyle="1" w:styleId="C7B27E2C33284D60950ECC7F7ECF9B5B">
    <w:name w:val="C7B27E2C33284D60950ECC7F7ECF9B5B"/>
    <w:rsid w:val="00E300A0"/>
  </w:style>
  <w:style w:type="paragraph" w:customStyle="1" w:styleId="9E39B2E55540474694FFC5405AA600A0">
    <w:name w:val="9E39B2E55540474694FFC5405AA600A0"/>
    <w:rsid w:val="00E300A0"/>
  </w:style>
  <w:style w:type="paragraph" w:customStyle="1" w:styleId="5140DE2D663C4AB496EC0899DB16E72D">
    <w:name w:val="5140DE2D663C4AB496EC0899DB16E72D"/>
    <w:rsid w:val="00E300A0"/>
  </w:style>
  <w:style w:type="paragraph" w:customStyle="1" w:styleId="CAF99459B6154346B94664BE902EB5F2">
    <w:name w:val="CAF99459B6154346B94664BE902EB5F2"/>
    <w:rsid w:val="00E300A0"/>
  </w:style>
  <w:style w:type="paragraph" w:customStyle="1" w:styleId="423A10DB679146009C8EABA81AF0E0FA">
    <w:name w:val="423A10DB679146009C8EABA81AF0E0FA"/>
    <w:rsid w:val="00E300A0"/>
  </w:style>
  <w:style w:type="paragraph" w:customStyle="1" w:styleId="672D75630E90436EACF643E85E02A190">
    <w:name w:val="672D75630E90436EACF643E85E02A190"/>
    <w:rsid w:val="00E300A0"/>
  </w:style>
  <w:style w:type="paragraph" w:customStyle="1" w:styleId="17B13FE079F24FE79A8CBC6B89D93131">
    <w:name w:val="17B13FE079F24FE79A8CBC6B89D93131"/>
    <w:rsid w:val="00E300A0"/>
  </w:style>
  <w:style w:type="paragraph" w:customStyle="1" w:styleId="7C60FEFE398A4D04A316191A62EE100F">
    <w:name w:val="7C60FEFE398A4D04A316191A62EE100F"/>
    <w:rsid w:val="00E300A0"/>
  </w:style>
  <w:style w:type="paragraph" w:customStyle="1" w:styleId="B326C1FCD4D74A86969A98256AB68992">
    <w:name w:val="B326C1FCD4D74A86969A98256AB68992"/>
    <w:rsid w:val="00E300A0"/>
  </w:style>
  <w:style w:type="paragraph" w:customStyle="1" w:styleId="BF76655ABA8244DF93B9317519EC802F">
    <w:name w:val="BF76655ABA8244DF93B9317519EC802F"/>
    <w:rsid w:val="00E300A0"/>
  </w:style>
  <w:style w:type="paragraph" w:customStyle="1" w:styleId="9FF8E1C2406F400BB29C17E4D5E91F20">
    <w:name w:val="9FF8E1C2406F400BB29C17E4D5E91F20"/>
    <w:rsid w:val="00E300A0"/>
  </w:style>
  <w:style w:type="paragraph" w:customStyle="1" w:styleId="EFDAED27B60F4AC6BAC52F2E26CCE3AA">
    <w:name w:val="EFDAED27B60F4AC6BAC52F2E26CCE3AA"/>
    <w:rsid w:val="00E300A0"/>
  </w:style>
  <w:style w:type="paragraph" w:customStyle="1" w:styleId="C03378213DA248B3906D774B2F405954">
    <w:name w:val="C03378213DA248B3906D774B2F405954"/>
    <w:rsid w:val="00E300A0"/>
  </w:style>
  <w:style w:type="paragraph" w:customStyle="1" w:styleId="68F0FFF5158D4B9E9FE2886466964D53">
    <w:name w:val="68F0FFF5158D4B9E9FE2886466964D53"/>
    <w:rsid w:val="00E300A0"/>
  </w:style>
  <w:style w:type="paragraph" w:customStyle="1" w:styleId="8649F75793EC45EAAAF8A80760919911">
    <w:name w:val="8649F75793EC45EAAAF8A80760919911"/>
    <w:rsid w:val="00E300A0"/>
  </w:style>
  <w:style w:type="paragraph" w:customStyle="1" w:styleId="C6EF94F1DDAE47A19AB1D01BC40C7426">
    <w:name w:val="C6EF94F1DDAE47A19AB1D01BC40C7426"/>
    <w:rsid w:val="00E300A0"/>
  </w:style>
  <w:style w:type="paragraph" w:customStyle="1" w:styleId="F4F30E7260DA4056BA614649A3D67F65">
    <w:name w:val="F4F30E7260DA4056BA614649A3D67F65"/>
    <w:rsid w:val="00E300A0"/>
  </w:style>
  <w:style w:type="paragraph" w:customStyle="1" w:styleId="F44067DD5941422988D280B58729F370">
    <w:name w:val="F44067DD5941422988D280B58729F370"/>
    <w:rsid w:val="00E300A0"/>
  </w:style>
  <w:style w:type="paragraph" w:customStyle="1" w:styleId="E9E7450BB7934864B6EC0A2E94185909">
    <w:name w:val="E9E7450BB7934864B6EC0A2E94185909"/>
    <w:rsid w:val="00E300A0"/>
  </w:style>
  <w:style w:type="paragraph" w:customStyle="1" w:styleId="2BE6A67020AF466EA697E04B07C22799">
    <w:name w:val="2BE6A67020AF466EA697E04B07C22799"/>
    <w:rsid w:val="00E300A0"/>
  </w:style>
  <w:style w:type="paragraph" w:customStyle="1" w:styleId="209B2066EA44466790E87EC61BF6D180">
    <w:name w:val="209B2066EA44466790E87EC61BF6D180"/>
    <w:rsid w:val="00E300A0"/>
  </w:style>
  <w:style w:type="paragraph" w:customStyle="1" w:styleId="9B55C5F7FE4E41B1AF2DB094044107F1">
    <w:name w:val="9B55C5F7FE4E41B1AF2DB094044107F1"/>
    <w:rsid w:val="00E300A0"/>
  </w:style>
  <w:style w:type="paragraph" w:customStyle="1" w:styleId="AC2A043209B44914BBBC031C9B05E67B">
    <w:name w:val="AC2A043209B44914BBBC031C9B05E67B"/>
    <w:rsid w:val="00E300A0"/>
  </w:style>
  <w:style w:type="paragraph" w:customStyle="1" w:styleId="BD908FFCFC304BC0B66B224BA6F197DF">
    <w:name w:val="BD908FFCFC304BC0B66B224BA6F197DF"/>
    <w:rsid w:val="00E300A0"/>
  </w:style>
  <w:style w:type="paragraph" w:customStyle="1" w:styleId="0B479BA6C7324489B4D6F4B37606B217">
    <w:name w:val="0B479BA6C7324489B4D6F4B37606B217"/>
    <w:rsid w:val="00E300A0"/>
  </w:style>
  <w:style w:type="paragraph" w:customStyle="1" w:styleId="AEDA0BB07CD74FECA6F0853843374F9A">
    <w:name w:val="AEDA0BB07CD74FECA6F0853843374F9A"/>
    <w:rsid w:val="00E300A0"/>
  </w:style>
  <w:style w:type="paragraph" w:customStyle="1" w:styleId="C03ED51E5DBA471DA85A0ACD3CF75724">
    <w:name w:val="C03ED51E5DBA471DA85A0ACD3CF75724"/>
    <w:rsid w:val="00E300A0"/>
  </w:style>
  <w:style w:type="paragraph" w:customStyle="1" w:styleId="F0483D9ED19C41A8A90612DD62AC86F3">
    <w:name w:val="F0483D9ED19C41A8A90612DD62AC86F3"/>
    <w:rsid w:val="00E300A0"/>
  </w:style>
  <w:style w:type="paragraph" w:customStyle="1" w:styleId="52BCC5C2E35A4A1D9569732CB97DA6B7">
    <w:name w:val="52BCC5C2E35A4A1D9569732CB97DA6B7"/>
    <w:rsid w:val="00E300A0"/>
  </w:style>
  <w:style w:type="paragraph" w:customStyle="1" w:styleId="F558C19DFDF446B69B9A172D34164CA0">
    <w:name w:val="F558C19DFDF446B69B9A172D34164CA0"/>
    <w:rsid w:val="00E300A0"/>
  </w:style>
  <w:style w:type="paragraph" w:customStyle="1" w:styleId="240612C3A73748E29B95A25BB5DD9987">
    <w:name w:val="240612C3A73748E29B95A25BB5DD9987"/>
    <w:rsid w:val="00E300A0"/>
  </w:style>
  <w:style w:type="paragraph" w:customStyle="1" w:styleId="F3D640DA53EA457B9E6BF506A053442F">
    <w:name w:val="F3D640DA53EA457B9E6BF506A053442F"/>
    <w:rsid w:val="00E300A0"/>
  </w:style>
  <w:style w:type="paragraph" w:customStyle="1" w:styleId="D0E44105B9AB476B810A7A01652AE222">
    <w:name w:val="D0E44105B9AB476B810A7A01652AE222"/>
    <w:rsid w:val="00E300A0"/>
  </w:style>
  <w:style w:type="paragraph" w:customStyle="1" w:styleId="8E6735DCAE114ABCB1C3C3ED1204B0E1">
    <w:name w:val="8E6735DCAE114ABCB1C3C3ED1204B0E1"/>
    <w:rsid w:val="00E300A0"/>
  </w:style>
  <w:style w:type="paragraph" w:customStyle="1" w:styleId="7BB22992ACE54420A1A411902DCFF09E">
    <w:name w:val="7BB22992ACE54420A1A411902DCFF09E"/>
    <w:rsid w:val="00E300A0"/>
  </w:style>
  <w:style w:type="paragraph" w:customStyle="1" w:styleId="589738956245446CA666ECF17B13804E">
    <w:name w:val="589738956245446CA666ECF17B13804E"/>
    <w:rsid w:val="00E300A0"/>
  </w:style>
  <w:style w:type="paragraph" w:customStyle="1" w:styleId="8C054D50BC6444F8954B4E938F481D81">
    <w:name w:val="8C054D50BC6444F8954B4E938F481D81"/>
    <w:rsid w:val="00E300A0"/>
  </w:style>
  <w:style w:type="paragraph" w:customStyle="1" w:styleId="B03A6A9CE3CD4462AA147ACC8F0F4E84">
    <w:name w:val="B03A6A9CE3CD4462AA147ACC8F0F4E84"/>
    <w:rsid w:val="00E300A0"/>
  </w:style>
  <w:style w:type="paragraph" w:customStyle="1" w:styleId="EAC4D82DE56E401CBD30F0F44982B42C">
    <w:name w:val="EAC4D82DE56E401CBD30F0F44982B42C"/>
    <w:rsid w:val="00E300A0"/>
  </w:style>
  <w:style w:type="paragraph" w:customStyle="1" w:styleId="B662CB68D406422992B13778B4726BE7">
    <w:name w:val="B662CB68D406422992B13778B4726BE7"/>
    <w:rsid w:val="00E300A0"/>
  </w:style>
  <w:style w:type="paragraph" w:customStyle="1" w:styleId="9BF8DF660CED40798BA9D17D6BE2A189">
    <w:name w:val="9BF8DF660CED40798BA9D17D6BE2A189"/>
    <w:rsid w:val="00E300A0"/>
  </w:style>
  <w:style w:type="paragraph" w:customStyle="1" w:styleId="7972BC0E60FD499E864C9628178C8D77">
    <w:name w:val="7972BC0E60FD499E864C9628178C8D77"/>
    <w:rsid w:val="00E300A0"/>
  </w:style>
  <w:style w:type="paragraph" w:customStyle="1" w:styleId="325EBA9837C94062B88E41D0FDC4D0E5">
    <w:name w:val="325EBA9837C94062B88E41D0FDC4D0E5"/>
    <w:rsid w:val="00E300A0"/>
  </w:style>
  <w:style w:type="paragraph" w:customStyle="1" w:styleId="A8D5858CCD00403D8C19AA7AFE4D4159">
    <w:name w:val="A8D5858CCD00403D8C19AA7AFE4D4159"/>
    <w:rsid w:val="00E300A0"/>
  </w:style>
  <w:style w:type="paragraph" w:customStyle="1" w:styleId="07F3458400E54BDF9EDE80EA12312138">
    <w:name w:val="07F3458400E54BDF9EDE80EA12312138"/>
    <w:rsid w:val="00E300A0"/>
  </w:style>
  <w:style w:type="paragraph" w:customStyle="1" w:styleId="92BBA0204BAD45B1B32EC2413A090B4D">
    <w:name w:val="92BBA0204BAD45B1B32EC2413A090B4D"/>
    <w:rsid w:val="00E300A0"/>
  </w:style>
  <w:style w:type="paragraph" w:customStyle="1" w:styleId="64BF6B8498D1473381D8380C01DF227F">
    <w:name w:val="64BF6B8498D1473381D8380C01DF227F"/>
    <w:rsid w:val="00E300A0"/>
  </w:style>
  <w:style w:type="paragraph" w:customStyle="1" w:styleId="98A7A59530DB45569B843709C18D99F5">
    <w:name w:val="98A7A59530DB45569B843709C18D99F5"/>
    <w:rsid w:val="00E300A0"/>
  </w:style>
  <w:style w:type="paragraph" w:customStyle="1" w:styleId="D30E6548E3234D229524558C605E7DC8">
    <w:name w:val="D30E6548E3234D229524558C605E7DC8"/>
    <w:rsid w:val="00E300A0"/>
  </w:style>
  <w:style w:type="paragraph" w:customStyle="1" w:styleId="CEF610D1154C478B8C01C703FC39BAC8">
    <w:name w:val="CEF610D1154C478B8C01C703FC39BAC8"/>
    <w:rsid w:val="00E300A0"/>
  </w:style>
  <w:style w:type="paragraph" w:customStyle="1" w:styleId="E9969B6815B74278ACF0C5661D7A2B03">
    <w:name w:val="E9969B6815B74278ACF0C5661D7A2B03"/>
    <w:rsid w:val="00E300A0"/>
  </w:style>
  <w:style w:type="paragraph" w:customStyle="1" w:styleId="60E5CDB67C4A4ABA8C92E9C7C3C15390">
    <w:name w:val="60E5CDB67C4A4ABA8C92E9C7C3C15390"/>
    <w:rsid w:val="00E300A0"/>
  </w:style>
  <w:style w:type="paragraph" w:customStyle="1" w:styleId="06C3AB9C0F0D4CF694BCF18B7A58805E">
    <w:name w:val="06C3AB9C0F0D4CF694BCF18B7A58805E"/>
    <w:rsid w:val="00E300A0"/>
  </w:style>
  <w:style w:type="paragraph" w:customStyle="1" w:styleId="6B8401B9C4FA497B8C6BB6D90A130B83">
    <w:name w:val="6B8401B9C4FA497B8C6BB6D90A130B83"/>
    <w:rsid w:val="00E300A0"/>
  </w:style>
  <w:style w:type="paragraph" w:customStyle="1" w:styleId="D60B572772674F39A6B34AE90A1CFA3D">
    <w:name w:val="D60B572772674F39A6B34AE90A1CFA3D"/>
    <w:rsid w:val="00E300A0"/>
  </w:style>
  <w:style w:type="paragraph" w:customStyle="1" w:styleId="C440873E970F4766A0ABE0BEA6A8D15A">
    <w:name w:val="C440873E970F4766A0ABE0BEA6A8D15A"/>
    <w:rsid w:val="00E300A0"/>
  </w:style>
  <w:style w:type="paragraph" w:customStyle="1" w:styleId="7B93D248678D465FBAA7217CE942FC6E">
    <w:name w:val="7B93D248678D465FBAA7217CE942FC6E"/>
    <w:rsid w:val="00E300A0"/>
  </w:style>
  <w:style w:type="paragraph" w:customStyle="1" w:styleId="BA16986B73074968BC6DC23985E9D9E8">
    <w:name w:val="BA16986B73074968BC6DC23985E9D9E8"/>
    <w:rsid w:val="00E300A0"/>
  </w:style>
  <w:style w:type="paragraph" w:customStyle="1" w:styleId="58E0E66AEEF64B82A4B5FFE150392B57">
    <w:name w:val="58E0E66AEEF64B82A4B5FFE150392B57"/>
    <w:rsid w:val="00E300A0"/>
  </w:style>
  <w:style w:type="paragraph" w:customStyle="1" w:styleId="E2BBA72DE724456A83542429557886F2">
    <w:name w:val="E2BBA72DE724456A83542429557886F2"/>
    <w:rsid w:val="00E300A0"/>
  </w:style>
  <w:style w:type="paragraph" w:customStyle="1" w:styleId="BE81EC5751654025A122D15D51D58ABE">
    <w:name w:val="BE81EC5751654025A122D15D51D58ABE"/>
    <w:rsid w:val="00E300A0"/>
  </w:style>
  <w:style w:type="paragraph" w:customStyle="1" w:styleId="4DE3FB0CD38E41818DFB2D959E54080B">
    <w:name w:val="4DE3FB0CD38E41818DFB2D959E54080B"/>
    <w:rsid w:val="00E300A0"/>
  </w:style>
  <w:style w:type="paragraph" w:customStyle="1" w:styleId="B4DA0B46EFA248C4905B6A22F3B4D7AF">
    <w:name w:val="B4DA0B46EFA248C4905B6A22F3B4D7AF"/>
    <w:rsid w:val="00E300A0"/>
  </w:style>
  <w:style w:type="paragraph" w:customStyle="1" w:styleId="D567AA3414924BF39679C97968EEE521">
    <w:name w:val="D567AA3414924BF39679C97968EEE521"/>
    <w:rsid w:val="00E300A0"/>
  </w:style>
  <w:style w:type="paragraph" w:customStyle="1" w:styleId="E686E18271044DE7BC871E0CE510F094">
    <w:name w:val="E686E18271044DE7BC871E0CE510F094"/>
    <w:rsid w:val="00E300A0"/>
  </w:style>
  <w:style w:type="paragraph" w:customStyle="1" w:styleId="996213355D2847038F8CA9DE54C9DA49">
    <w:name w:val="996213355D2847038F8CA9DE54C9DA49"/>
    <w:rsid w:val="00E300A0"/>
  </w:style>
  <w:style w:type="paragraph" w:customStyle="1" w:styleId="A2B1D00611B24AF49E2D16218C49A260">
    <w:name w:val="A2B1D00611B24AF49E2D16218C49A260"/>
    <w:rsid w:val="00E300A0"/>
  </w:style>
  <w:style w:type="paragraph" w:customStyle="1" w:styleId="B884552FA0BD46AB873CF296A7201557">
    <w:name w:val="B884552FA0BD46AB873CF296A7201557"/>
    <w:rsid w:val="00E300A0"/>
  </w:style>
  <w:style w:type="paragraph" w:customStyle="1" w:styleId="CAC9A3A8C8984D48AD0AEF30068D03EA">
    <w:name w:val="CAC9A3A8C8984D48AD0AEF30068D03EA"/>
    <w:rsid w:val="00E300A0"/>
  </w:style>
  <w:style w:type="paragraph" w:customStyle="1" w:styleId="B00F5241E916472095575EAAAFCA9688">
    <w:name w:val="B00F5241E916472095575EAAAFCA9688"/>
    <w:rsid w:val="00E300A0"/>
  </w:style>
  <w:style w:type="paragraph" w:customStyle="1" w:styleId="C0B45538D4194917865D326ADB08AB5F">
    <w:name w:val="C0B45538D4194917865D326ADB08AB5F"/>
    <w:rsid w:val="00E300A0"/>
  </w:style>
  <w:style w:type="paragraph" w:customStyle="1" w:styleId="3E490F503D54435283AB0733B7843F60">
    <w:name w:val="3E490F503D54435283AB0733B7843F60"/>
    <w:rsid w:val="00E300A0"/>
  </w:style>
  <w:style w:type="paragraph" w:customStyle="1" w:styleId="536A3FC982D944EFA0E2441E1834B3C0">
    <w:name w:val="536A3FC982D944EFA0E2441E1834B3C0"/>
    <w:rsid w:val="00E300A0"/>
  </w:style>
  <w:style w:type="paragraph" w:customStyle="1" w:styleId="BDC4308CC053469BAD096E8E198DF267">
    <w:name w:val="BDC4308CC053469BAD096E8E198DF267"/>
    <w:rsid w:val="00E300A0"/>
  </w:style>
  <w:style w:type="paragraph" w:customStyle="1" w:styleId="3D5D6FC624664855A033C7E95C3A811C">
    <w:name w:val="3D5D6FC624664855A033C7E95C3A811C"/>
    <w:rsid w:val="00E300A0"/>
  </w:style>
  <w:style w:type="paragraph" w:customStyle="1" w:styleId="C6B74E6A570B4DD5B8C16BB4D2763FB6">
    <w:name w:val="C6B74E6A570B4DD5B8C16BB4D2763FB6"/>
    <w:rsid w:val="00E300A0"/>
  </w:style>
  <w:style w:type="paragraph" w:customStyle="1" w:styleId="66CA7434A8FD4E62ADB69C03898E74BF">
    <w:name w:val="66CA7434A8FD4E62ADB69C03898E74BF"/>
    <w:rsid w:val="00E300A0"/>
  </w:style>
  <w:style w:type="paragraph" w:customStyle="1" w:styleId="CE263821730B44F49811CA4C47E89346">
    <w:name w:val="CE263821730B44F49811CA4C47E89346"/>
    <w:rsid w:val="00E300A0"/>
  </w:style>
  <w:style w:type="paragraph" w:customStyle="1" w:styleId="DAEA36B3D1E44E9E9672930ABC699130">
    <w:name w:val="DAEA36B3D1E44E9E9672930ABC699130"/>
    <w:rsid w:val="00E300A0"/>
  </w:style>
  <w:style w:type="paragraph" w:customStyle="1" w:styleId="C9BD018378B443F897C01A6C1988B339">
    <w:name w:val="C9BD018378B443F897C01A6C1988B339"/>
    <w:rsid w:val="00E300A0"/>
  </w:style>
  <w:style w:type="paragraph" w:customStyle="1" w:styleId="4ECEA9FAEFFA4CFD9832856A26F7CD43">
    <w:name w:val="4ECEA9FAEFFA4CFD9832856A26F7CD43"/>
    <w:rsid w:val="00E300A0"/>
  </w:style>
  <w:style w:type="paragraph" w:customStyle="1" w:styleId="038EEF3279E9485191202DFA0FE97C3A">
    <w:name w:val="038EEF3279E9485191202DFA0FE97C3A"/>
    <w:rsid w:val="00E300A0"/>
  </w:style>
  <w:style w:type="paragraph" w:customStyle="1" w:styleId="417B6E2761AF4E80ACD921295E58F50B">
    <w:name w:val="417B6E2761AF4E80ACD921295E58F50B"/>
    <w:rsid w:val="00E300A0"/>
  </w:style>
  <w:style w:type="paragraph" w:customStyle="1" w:styleId="F11DA1AC4B814E3095F94D29BE521C18">
    <w:name w:val="F11DA1AC4B814E3095F94D29BE521C18"/>
    <w:rsid w:val="00E300A0"/>
  </w:style>
  <w:style w:type="paragraph" w:customStyle="1" w:styleId="1F59EDC17A0244BB981EE309E062F2F5">
    <w:name w:val="1F59EDC17A0244BB981EE309E062F2F5"/>
    <w:rsid w:val="00E300A0"/>
  </w:style>
  <w:style w:type="paragraph" w:customStyle="1" w:styleId="DD9C22CCD4804B5C93A5C564665E1F35">
    <w:name w:val="DD9C22CCD4804B5C93A5C564665E1F35"/>
    <w:rsid w:val="00E300A0"/>
  </w:style>
  <w:style w:type="paragraph" w:customStyle="1" w:styleId="066A8F2D96954DAF80A88FE563AC4A7B">
    <w:name w:val="066A8F2D96954DAF80A88FE563AC4A7B"/>
    <w:rsid w:val="00E300A0"/>
  </w:style>
  <w:style w:type="paragraph" w:customStyle="1" w:styleId="A43DF1FB17A14F23802506D7D1F98C81">
    <w:name w:val="A43DF1FB17A14F23802506D7D1F98C81"/>
    <w:rsid w:val="00E300A0"/>
  </w:style>
  <w:style w:type="paragraph" w:customStyle="1" w:styleId="2A1C2DE8F07E402F95B189A8D3E6B1C8">
    <w:name w:val="2A1C2DE8F07E402F95B189A8D3E6B1C8"/>
    <w:rsid w:val="00E300A0"/>
  </w:style>
  <w:style w:type="paragraph" w:customStyle="1" w:styleId="12B613B2622D474EB1D6350AF827F771">
    <w:name w:val="12B613B2622D474EB1D6350AF827F771"/>
    <w:rsid w:val="00E300A0"/>
  </w:style>
  <w:style w:type="paragraph" w:customStyle="1" w:styleId="9A9F01973F2A458987E795F65090789F">
    <w:name w:val="9A9F01973F2A458987E795F65090789F"/>
    <w:rsid w:val="00E300A0"/>
  </w:style>
  <w:style w:type="paragraph" w:customStyle="1" w:styleId="850F3E3A091C4238916E99CBDB632859">
    <w:name w:val="850F3E3A091C4238916E99CBDB632859"/>
    <w:rsid w:val="00E300A0"/>
  </w:style>
  <w:style w:type="paragraph" w:customStyle="1" w:styleId="C005F45C09C54780989580C213EBA0F7">
    <w:name w:val="C005F45C09C54780989580C213EBA0F7"/>
    <w:rsid w:val="00E300A0"/>
  </w:style>
  <w:style w:type="paragraph" w:customStyle="1" w:styleId="2D39AD8B795B430785A7FE8377D7B375">
    <w:name w:val="2D39AD8B795B430785A7FE8377D7B375"/>
    <w:rsid w:val="00E300A0"/>
  </w:style>
  <w:style w:type="paragraph" w:customStyle="1" w:styleId="F4762E566C1F481AB63B730C40C3DDCD">
    <w:name w:val="F4762E566C1F481AB63B730C40C3DDCD"/>
    <w:rsid w:val="00E300A0"/>
  </w:style>
  <w:style w:type="paragraph" w:customStyle="1" w:styleId="97D2FCD0ECDF42D9A9424C63094B1AB5">
    <w:name w:val="97D2FCD0ECDF42D9A9424C63094B1AB5"/>
    <w:rsid w:val="00E300A0"/>
  </w:style>
  <w:style w:type="paragraph" w:customStyle="1" w:styleId="1F4147CEE2F5413889E72BF7F1F0FE50">
    <w:name w:val="1F4147CEE2F5413889E72BF7F1F0FE50"/>
    <w:rsid w:val="00E300A0"/>
  </w:style>
  <w:style w:type="paragraph" w:customStyle="1" w:styleId="6DDEA0EBAD624948B86A3FDAB35491B0">
    <w:name w:val="6DDEA0EBAD624948B86A3FDAB35491B0"/>
    <w:rsid w:val="00E300A0"/>
  </w:style>
  <w:style w:type="paragraph" w:customStyle="1" w:styleId="BA0AC45A9B394CCEB459133099FCC5E0">
    <w:name w:val="BA0AC45A9B394CCEB459133099FCC5E0"/>
    <w:rsid w:val="00E300A0"/>
  </w:style>
  <w:style w:type="paragraph" w:customStyle="1" w:styleId="A5ED0E9196DC417A9C29B31D64B84B49">
    <w:name w:val="A5ED0E9196DC417A9C29B31D64B84B49"/>
    <w:rsid w:val="00E300A0"/>
  </w:style>
  <w:style w:type="paragraph" w:customStyle="1" w:styleId="EE769A083FDB435CB82C7BD8E0DEBF14">
    <w:name w:val="EE769A083FDB435CB82C7BD8E0DEBF14"/>
    <w:rsid w:val="00E300A0"/>
  </w:style>
  <w:style w:type="paragraph" w:customStyle="1" w:styleId="3B5A621B70894F2EAD82573167E04B01">
    <w:name w:val="3B5A621B70894F2EAD82573167E04B01"/>
    <w:rsid w:val="00E300A0"/>
  </w:style>
  <w:style w:type="paragraph" w:customStyle="1" w:styleId="58F503556AE347FC8AE2664929BDA377">
    <w:name w:val="58F503556AE347FC8AE2664929BDA377"/>
    <w:rsid w:val="00E300A0"/>
  </w:style>
  <w:style w:type="paragraph" w:customStyle="1" w:styleId="B031D985B56B4E858F11F1A117966482">
    <w:name w:val="B031D985B56B4E858F11F1A117966482"/>
    <w:rsid w:val="00E300A0"/>
  </w:style>
  <w:style w:type="paragraph" w:customStyle="1" w:styleId="71E6DB8B96614BBB80F99FA22594B131">
    <w:name w:val="71E6DB8B96614BBB80F99FA22594B131"/>
    <w:rsid w:val="00E300A0"/>
  </w:style>
  <w:style w:type="paragraph" w:customStyle="1" w:styleId="9F4CB6F307B14B6A97B30FD8BDCDFEDA">
    <w:name w:val="9F4CB6F307B14B6A97B30FD8BDCDFEDA"/>
    <w:rsid w:val="00E300A0"/>
  </w:style>
  <w:style w:type="paragraph" w:customStyle="1" w:styleId="CC859DA23F114869802C892A54A44567">
    <w:name w:val="CC859DA23F114869802C892A54A44567"/>
    <w:rsid w:val="00E300A0"/>
  </w:style>
  <w:style w:type="paragraph" w:customStyle="1" w:styleId="D194A47D98564A59941847021FDE8C54">
    <w:name w:val="D194A47D98564A59941847021FDE8C54"/>
    <w:rsid w:val="00E300A0"/>
  </w:style>
  <w:style w:type="paragraph" w:customStyle="1" w:styleId="57586CDF2FA345F3844BA2EF3C37DB05">
    <w:name w:val="57586CDF2FA345F3844BA2EF3C37DB05"/>
    <w:rsid w:val="00E300A0"/>
  </w:style>
  <w:style w:type="paragraph" w:customStyle="1" w:styleId="99FC1EBF969D438FBDB92957418469A3">
    <w:name w:val="99FC1EBF969D438FBDB92957418469A3"/>
    <w:rsid w:val="00E300A0"/>
  </w:style>
  <w:style w:type="paragraph" w:customStyle="1" w:styleId="675BB2DB5855443EB58D74D7B1AC9C72">
    <w:name w:val="675BB2DB5855443EB58D74D7B1AC9C72"/>
    <w:rsid w:val="00E300A0"/>
  </w:style>
  <w:style w:type="paragraph" w:customStyle="1" w:styleId="86FFB5CED8B040A08B230D756CE5D8AA">
    <w:name w:val="86FFB5CED8B040A08B230D756CE5D8AA"/>
    <w:rsid w:val="00E300A0"/>
  </w:style>
  <w:style w:type="paragraph" w:customStyle="1" w:styleId="19190BAE66134B579148C26BAA5EC6F7">
    <w:name w:val="19190BAE66134B579148C26BAA5EC6F7"/>
    <w:rsid w:val="00E300A0"/>
  </w:style>
  <w:style w:type="paragraph" w:customStyle="1" w:styleId="8CC4A7827B504C13A631F5AEA1B7EC7D">
    <w:name w:val="8CC4A7827B504C13A631F5AEA1B7EC7D"/>
    <w:rsid w:val="00E300A0"/>
  </w:style>
  <w:style w:type="paragraph" w:customStyle="1" w:styleId="1113254B397E4ECC8F1071C31A4FA1B8">
    <w:name w:val="1113254B397E4ECC8F1071C31A4FA1B8"/>
    <w:rsid w:val="00E300A0"/>
  </w:style>
  <w:style w:type="paragraph" w:customStyle="1" w:styleId="3A87C27E2B834D7DB2505F02C875DF47">
    <w:name w:val="3A87C27E2B834D7DB2505F02C875DF47"/>
    <w:rsid w:val="00E300A0"/>
  </w:style>
  <w:style w:type="paragraph" w:customStyle="1" w:styleId="B324D1C8BA73402E8E72F86C3BA7D651">
    <w:name w:val="B324D1C8BA73402E8E72F86C3BA7D651"/>
    <w:rsid w:val="00E300A0"/>
  </w:style>
  <w:style w:type="paragraph" w:customStyle="1" w:styleId="523C124C9FE344D7A45DDB4DCE25F96D">
    <w:name w:val="523C124C9FE344D7A45DDB4DCE25F96D"/>
    <w:rsid w:val="00E300A0"/>
  </w:style>
  <w:style w:type="paragraph" w:customStyle="1" w:styleId="D61D85B879D14AD980D68AE73601BC39">
    <w:name w:val="D61D85B879D14AD980D68AE73601BC39"/>
    <w:rsid w:val="00E300A0"/>
  </w:style>
  <w:style w:type="paragraph" w:customStyle="1" w:styleId="669A413D65914E6B81371FC31C12747F">
    <w:name w:val="669A413D65914E6B81371FC31C12747F"/>
    <w:rsid w:val="00E300A0"/>
  </w:style>
  <w:style w:type="paragraph" w:customStyle="1" w:styleId="F650575B8603452A95AD5E510076A2C3">
    <w:name w:val="F650575B8603452A95AD5E510076A2C3"/>
    <w:rsid w:val="00E300A0"/>
  </w:style>
  <w:style w:type="paragraph" w:customStyle="1" w:styleId="FB76B709E99D485781349349A638F3A3">
    <w:name w:val="FB76B709E99D485781349349A638F3A3"/>
    <w:rsid w:val="00E300A0"/>
  </w:style>
  <w:style w:type="paragraph" w:customStyle="1" w:styleId="8426418A300648E8A5C798BF048A2DD3">
    <w:name w:val="8426418A300648E8A5C798BF048A2DD3"/>
    <w:rsid w:val="00E300A0"/>
  </w:style>
  <w:style w:type="paragraph" w:customStyle="1" w:styleId="9419ED544EF34ACEBEA5E74C226216E4">
    <w:name w:val="9419ED544EF34ACEBEA5E74C226216E4"/>
    <w:rsid w:val="00E300A0"/>
  </w:style>
  <w:style w:type="paragraph" w:customStyle="1" w:styleId="F8B5C2D1E96A4050B24607F8D3262AA1">
    <w:name w:val="F8B5C2D1E96A4050B24607F8D3262AA1"/>
    <w:rsid w:val="00E300A0"/>
  </w:style>
  <w:style w:type="paragraph" w:customStyle="1" w:styleId="8C8CE6C8007E432A9A0DB12F2D3261A3">
    <w:name w:val="8C8CE6C8007E432A9A0DB12F2D3261A3"/>
    <w:rsid w:val="00E300A0"/>
  </w:style>
  <w:style w:type="paragraph" w:customStyle="1" w:styleId="F9E1ACB0449F47C2BA00A0224C3AF9FF">
    <w:name w:val="F9E1ACB0449F47C2BA00A0224C3AF9FF"/>
    <w:rsid w:val="00E300A0"/>
  </w:style>
  <w:style w:type="paragraph" w:customStyle="1" w:styleId="F0552495BD8B4B0DB959627B0C014B0E">
    <w:name w:val="F0552495BD8B4B0DB959627B0C014B0E"/>
    <w:rsid w:val="00E300A0"/>
  </w:style>
  <w:style w:type="paragraph" w:customStyle="1" w:styleId="C6CD072A47E34EC591DFF687253983E2">
    <w:name w:val="C6CD072A47E34EC591DFF687253983E2"/>
    <w:rsid w:val="00E300A0"/>
  </w:style>
  <w:style w:type="paragraph" w:customStyle="1" w:styleId="882B784A86584260A0CF10B108D3550D">
    <w:name w:val="882B784A86584260A0CF10B108D3550D"/>
    <w:rsid w:val="00E300A0"/>
  </w:style>
  <w:style w:type="paragraph" w:customStyle="1" w:styleId="8EC2F80ADA1D48A7A230F1F5699B7451">
    <w:name w:val="8EC2F80ADA1D48A7A230F1F5699B7451"/>
    <w:rsid w:val="00E300A0"/>
  </w:style>
  <w:style w:type="paragraph" w:customStyle="1" w:styleId="0E014160FA6F4B589C1C84D3222B47B0">
    <w:name w:val="0E014160FA6F4B589C1C84D3222B47B0"/>
    <w:rsid w:val="00E300A0"/>
  </w:style>
  <w:style w:type="paragraph" w:customStyle="1" w:styleId="8FE269534FF146A68C549CE024558133">
    <w:name w:val="8FE269534FF146A68C549CE024558133"/>
    <w:rsid w:val="00E300A0"/>
  </w:style>
  <w:style w:type="paragraph" w:customStyle="1" w:styleId="E9B80AEDFDBB49348553DA1676B4ABCA">
    <w:name w:val="E9B80AEDFDBB49348553DA1676B4ABCA"/>
    <w:rsid w:val="00E300A0"/>
  </w:style>
  <w:style w:type="paragraph" w:customStyle="1" w:styleId="748F22F42FFD454D9DADFBD926AF7F1A">
    <w:name w:val="748F22F42FFD454D9DADFBD926AF7F1A"/>
    <w:rsid w:val="00E300A0"/>
  </w:style>
  <w:style w:type="paragraph" w:customStyle="1" w:styleId="DF8F5E8864664385A6EAAA17C9D5237C">
    <w:name w:val="DF8F5E8864664385A6EAAA17C9D5237C"/>
    <w:rsid w:val="00E300A0"/>
  </w:style>
  <w:style w:type="paragraph" w:customStyle="1" w:styleId="48BA49739F22447893442227EAA4B0D8">
    <w:name w:val="48BA49739F22447893442227EAA4B0D8"/>
    <w:rsid w:val="00E300A0"/>
  </w:style>
  <w:style w:type="paragraph" w:customStyle="1" w:styleId="8FCA1CDA08624F5FA0BF5B69A9B7087A">
    <w:name w:val="8FCA1CDA08624F5FA0BF5B69A9B7087A"/>
    <w:rsid w:val="00E300A0"/>
  </w:style>
  <w:style w:type="paragraph" w:customStyle="1" w:styleId="7DB0E223FB044A649511B851CDACB614">
    <w:name w:val="7DB0E223FB044A649511B851CDACB614"/>
    <w:rsid w:val="00E300A0"/>
  </w:style>
  <w:style w:type="paragraph" w:customStyle="1" w:styleId="61ADABF8ED244CECA3BD7E356A629865">
    <w:name w:val="61ADABF8ED244CECA3BD7E356A629865"/>
    <w:rsid w:val="00E300A0"/>
  </w:style>
  <w:style w:type="paragraph" w:customStyle="1" w:styleId="E2397A72C8A0467FA7FDEE89BC2DFD89">
    <w:name w:val="E2397A72C8A0467FA7FDEE89BC2DFD89"/>
    <w:rsid w:val="00E300A0"/>
  </w:style>
  <w:style w:type="paragraph" w:customStyle="1" w:styleId="95C25B042862438E93564840511FF6FB">
    <w:name w:val="95C25B042862438E93564840511FF6FB"/>
    <w:rsid w:val="00E300A0"/>
  </w:style>
  <w:style w:type="paragraph" w:customStyle="1" w:styleId="74ACBB6AA3A9406FB5A1B506B26BB348">
    <w:name w:val="74ACBB6AA3A9406FB5A1B506B26BB348"/>
    <w:rsid w:val="00E300A0"/>
  </w:style>
  <w:style w:type="paragraph" w:customStyle="1" w:styleId="4F5E777341254864AAF40F475783CB49">
    <w:name w:val="4F5E777341254864AAF40F475783CB49"/>
    <w:rsid w:val="00E300A0"/>
  </w:style>
  <w:style w:type="paragraph" w:customStyle="1" w:styleId="0413CC63754D42EBA9DCEA359D61CFB4">
    <w:name w:val="0413CC63754D42EBA9DCEA359D61CFB4"/>
    <w:rsid w:val="00E300A0"/>
  </w:style>
  <w:style w:type="paragraph" w:customStyle="1" w:styleId="9C384966F6654229A39FD120537539D0">
    <w:name w:val="9C384966F6654229A39FD120537539D0"/>
    <w:rsid w:val="00E300A0"/>
  </w:style>
  <w:style w:type="paragraph" w:customStyle="1" w:styleId="757A2B4FD4D04886A489A575C7E8B8ED">
    <w:name w:val="757A2B4FD4D04886A489A575C7E8B8ED"/>
    <w:rsid w:val="00E300A0"/>
  </w:style>
  <w:style w:type="paragraph" w:customStyle="1" w:styleId="6554B7EFAE8E49F39B6D81083574349D">
    <w:name w:val="6554B7EFAE8E49F39B6D81083574349D"/>
    <w:rsid w:val="00E300A0"/>
  </w:style>
  <w:style w:type="paragraph" w:customStyle="1" w:styleId="8D2A1CDA56644E099D3A84E20FFC8C3C">
    <w:name w:val="8D2A1CDA56644E099D3A84E20FFC8C3C"/>
    <w:rsid w:val="00E300A0"/>
  </w:style>
  <w:style w:type="paragraph" w:customStyle="1" w:styleId="67433D94BC554421B3D7E088A21D5765">
    <w:name w:val="67433D94BC554421B3D7E088A21D5765"/>
    <w:rsid w:val="00E300A0"/>
  </w:style>
  <w:style w:type="paragraph" w:customStyle="1" w:styleId="1CB5D9E27A664A379E50D3F57D2C4591">
    <w:name w:val="1CB5D9E27A664A379E50D3F57D2C4591"/>
    <w:rsid w:val="00E300A0"/>
  </w:style>
  <w:style w:type="paragraph" w:customStyle="1" w:styleId="A622CADCE48043609E179B78B2B162EA">
    <w:name w:val="A622CADCE48043609E179B78B2B162EA"/>
    <w:rsid w:val="00E300A0"/>
  </w:style>
  <w:style w:type="paragraph" w:customStyle="1" w:styleId="C17E5CD0B0534369A38E286109FFD96B">
    <w:name w:val="C17E5CD0B0534369A38E286109FFD96B"/>
    <w:rsid w:val="00E300A0"/>
  </w:style>
  <w:style w:type="paragraph" w:customStyle="1" w:styleId="8759498375424892AAAFEF6BF311274E">
    <w:name w:val="8759498375424892AAAFEF6BF311274E"/>
    <w:rsid w:val="00E300A0"/>
  </w:style>
  <w:style w:type="paragraph" w:customStyle="1" w:styleId="95A596776D2B4E7E9CB61FD539AC01EE">
    <w:name w:val="95A596776D2B4E7E9CB61FD539AC01EE"/>
    <w:rsid w:val="00E300A0"/>
  </w:style>
  <w:style w:type="paragraph" w:customStyle="1" w:styleId="186FAF4F91FC4D678FC621733BDFD0C9">
    <w:name w:val="186FAF4F91FC4D678FC621733BDFD0C9"/>
    <w:rsid w:val="00E300A0"/>
  </w:style>
  <w:style w:type="paragraph" w:customStyle="1" w:styleId="2A2DB9EE5D6C48479D6FA0FD4B8C23F2">
    <w:name w:val="2A2DB9EE5D6C48479D6FA0FD4B8C23F2"/>
    <w:rsid w:val="00E300A0"/>
  </w:style>
  <w:style w:type="paragraph" w:customStyle="1" w:styleId="63CF987DBBF94E1895BDE91C4E0124FB">
    <w:name w:val="63CF987DBBF94E1895BDE91C4E0124FB"/>
    <w:rsid w:val="00E300A0"/>
  </w:style>
  <w:style w:type="paragraph" w:customStyle="1" w:styleId="471BC19C536B49E48222D2BCB1D6DEDE">
    <w:name w:val="471BC19C536B49E48222D2BCB1D6DEDE"/>
    <w:rsid w:val="00E300A0"/>
  </w:style>
  <w:style w:type="paragraph" w:customStyle="1" w:styleId="D3C1A5A79DC0445488DC9965D66A1CC1">
    <w:name w:val="D3C1A5A79DC0445488DC9965D66A1CC1"/>
    <w:rsid w:val="00E300A0"/>
  </w:style>
  <w:style w:type="paragraph" w:customStyle="1" w:styleId="1A2BB779B7684EAD8897A81BA2AC8F0D">
    <w:name w:val="1A2BB779B7684EAD8897A81BA2AC8F0D"/>
    <w:rsid w:val="00E300A0"/>
  </w:style>
  <w:style w:type="paragraph" w:customStyle="1" w:styleId="63ED21287A894EC2A34F9BC7CCF9783E">
    <w:name w:val="63ED21287A894EC2A34F9BC7CCF9783E"/>
    <w:rsid w:val="00E300A0"/>
  </w:style>
  <w:style w:type="paragraph" w:customStyle="1" w:styleId="FECDEC134A28430B87FAEB87F090B65D">
    <w:name w:val="FECDEC134A28430B87FAEB87F090B65D"/>
    <w:rsid w:val="00E300A0"/>
  </w:style>
  <w:style w:type="paragraph" w:customStyle="1" w:styleId="E7F30678AF7F44F4818CB881ADCA00E8">
    <w:name w:val="E7F30678AF7F44F4818CB881ADCA00E8"/>
    <w:rsid w:val="00E300A0"/>
  </w:style>
  <w:style w:type="paragraph" w:customStyle="1" w:styleId="C24D1CBED2C64F9F82135E7A8B389606">
    <w:name w:val="C24D1CBED2C64F9F82135E7A8B389606"/>
    <w:rsid w:val="00E300A0"/>
  </w:style>
  <w:style w:type="paragraph" w:customStyle="1" w:styleId="A8CDFBDD41E54A3994DF2C921FCCA1AF">
    <w:name w:val="A8CDFBDD41E54A3994DF2C921FCCA1AF"/>
    <w:rsid w:val="00E300A0"/>
  </w:style>
  <w:style w:type="paragraph" w:customStyle="1" w:styleId="90067574A716498CA7ABC55813C963F7">
    <w:name w:val="90067574A716498CA7ABC55813C963F7"/>
    <w:rsid w:val="00E300A0"/>
  </w:style>
  <w:style w:type="paragraph" w:customStyle="1" w:styleId="5CFB560F46F0400EB4E9138B376D9ACD">
    <w:name w:val="5CFB560F46F0400EB4E9138B376D9ACD"/>
    <w:rsid w:val="00E300A0"/>
  </w:style>
  <w:style w:type="paragraph" w:customStyle="1" w:styleId="369A41A2B7024EB094876F16B369CDF6">
    <w:name w:val="369A41A2B7024EB094876F16B369CDF6"/>
    <w:rsid w:val="00E300A0"/>
  </w:style>
  <w:style w:type="paragraph" w:customStyle="1" w:styleId="1A9E7A3BD3C04657BEA540810B2C8919">
    <w:name w:val="1A9E7A3BD3C04657BEA540810B2C8919"/>
    <w:rsid w:val="00E300A0"/>
  </w:style>
  <w:style w:type="paragraph" w:customStyle="1" w:styleId="8BA8731F744D48B1B3D33EFBA8F60F57">
    <w:name w:val="8BA8731F744D48B1B3D33EFBA8F60F57"/>
    <w:rsid w:val="00E300A0"/>
  </w:style>
  <w:style w:type="paragraph" w:customStyle="1" w:styleId="1659BBF6D949494EA9FC273CFAE263F5">
    <w:name w:val="1659BBF6D949494EA9FC273CFAE263F5"/>
    <w:rsid w:val="00E300A0"/>
  </w:style>
  <w:style w:type="paragraph" w:customStyle="1" w:styleId="28A7A03A14B4404F95301E2075BBEB13">
    <w:name w:val="28A7A03A14B4404F95301E2075BBEB13"/>
    <w:rsid w:val="00E300A0"/>
  </w:style>
  <w:style w:type="paragraph" w:customStyle="1" w:styleId="EF24BBBF6F6B4BAAB7661A3CEBF618E1">
    <w:name w:val="EF24BBBF6F6B4BAAB7661A3CEBF618E1"/>
    <w:rsid w:val="00E300A0"/>
  </w:style>
  <w:style w:type="paragraph" w:customStyle="1" w:styleId="051A04ED05C24D48B15D44145257B595">
    <w:name w:val="051A04ED05C24D48B15D44145257B595"/>
    <w:rsid w:val="00E300A0"/>
  </w:style>
  <w:style w:type="paragraph" w:customStyle="1" w:styleId="2F9FA29E0BAC4EC2A70CD82CB47E34C5">
    <w:name w:val="2F9FA29E0BAC4EC2A70CD82CB47E34C5"/>
    <w:rsid w:val="00E300A0"/>
  </w:style>
  <w:style w:type="paragraph" w:customStyle="1" w:styleId="059D75EFA5014F04B92CBA2F6A35DE2F">
    <w:name w:val="059D75EFA5014F04B92CBA2F6A35DE2F"/>
    <w:rsid w:val="00E300A0"/>
  </w:style>
  <w:style w:type="paragraph" w:customStyle="1" w:styleId="13F702FE25B44496B9CAB8D2735BA862">
    <w:name w:val="13F702FE25B44496B9CAB8D2735BA862"/>
    <w:rsid w:val="00E300A0"/>
  </w:style>
  <w:style w:type="paragraph" w:customStyle="1" w:styleId="860DAAC0059F4E11AE782124CEB4A09B">
    <w:name w:val="860DAAC0059F4E11AE782124CEB4A09B"/>
    <w:rsid w:val="00E300A0"/>
  </w:style>
  <w:style w:type="paragraph" w:customStyle="1" w:styleId="ED0BAACBB6AE47328665CEE0ABC39872">
    <w:name w:val="ED0BAACBB6AE47328665CEE0ABC39872"/>
    <w:rsid w:val="00E300A0"/>
  </w:style>
  <w:style w:type="paragraph" w:customStyle="1" w:styleId="64D4FDCD8C274AC79DA08AF4A7C64A49">
    <w:name w:val="64D4FDCD8C274AC79DA08AF4A7C64A49"/>
    <w:rsid w:val="00E300A0"/>
  </w:style>
  <w:style w:type="paragraph" w:customStyle="1" w:styleId="FD27EEBC541F4187AF9956C454E12579">
    <w:name w:val="FD27EEBC541F4187AF9956C454E12579"/>
    <w:rsid w:val="00E300A0"/>
  </w:style>
  <w:style w:type="paragraph" w:customStyle="1" w:styleId="C6D9BB694F874570A5D481DAFD0581C8">
    <w:name w:val="C6D9BB694F874570A5D481DAFD0581C8"/>
    <w:rsid w:val="00E300A0"/>
  </w:style>
  <w:style w:type="paragraph" w:customStyle="1" w:styleId="86FD2C130851497A9929F6707A4235B3">
    <w:name w:val="86FD2C130851497A9929F6707A4235B3"/>
    <w:rsid w:val="00E300A0"/>
  </w:style>
  <w:style w:type="paragraph" w:customStyle="1" w:styleId="746B7CB7AE944FB3B2CE538AFF44097E">
    <w:name w:val="746B7CB7AE944FB3B2CE538AFF44097E"/>
    <w:rsid w:val="00E300A0"/>
  </w:style>
  <w:style w:type="paragraph" w:customStyle="1" w:styleId="F108D8D8C18B430D9381525696DA4575">
    <w:name w:val="F108D8D8C18B430D9381525696DA4575"/>
    <w:rsid w:val="00E300A0"/>
  </w:style>
  <w:style w:type="paragraph" w:customStyle="1" w:styleId="21C48FC24B974DAE97AD7248BE867D55">
    <w:name w:val="21C48FC24B974DAE97AD7248BE867D55"/>
    <w:rsid w:val="00E300A0"/>
  </w:style>
  <w:style w:type="paragraph" w:customStyle="1" w:styleId="67DD3917FCC44CE2AEB9861244950051">
    <w:name w:val="67DD3917FCC44CE2AEB9861244950051"/>
    <w:rsid w:val="00E300A0"/>
  </w:style>
  <w:style w:type="paragraph" w:customStyle="1" w:styleId="B32A2E1AA07D47628FBF813E143F2F0B">
    <w:name w:val="B32A2E1AA07D47628FBF813E143F2F0B"/>
    <w:rsid w:val="00E300A0"/>
  </w:style>
  <w:style w:type="paragraph" w:customStyle="1" w:styleId="D97C991C25614A66808905FBBE433F0C">
    <w:name w:val="D97C991C25614A66808905FBBE433F0C"/>
    <w:rsid w:val="00E300A0"/>
  </w:style>
  <w:style w:type="paragraph" w:customStyle="1" w:styleId="D141EF2267764737AAE0931D68CAA622">
    <w:name w:val="D141EF2267764737AAE0931D68CAA622"/>
    <w:rsid w:val="00E300A0"/>
  </w:style>
  <w:style w:type="paragraph" w:customStyle="1" w:styleId="40ECDBE9CF4D41CCBAEF28C76F9098CC">
    <w:name w:val="40ECDBE9CF4D41CCBAEF28C76F9098CC"/>
    <w:rsid w:val="00E300A0"/>
  </w:style>
  <w:style w:type="paragraph" w:customStyle="1" w:styleId="6BC0C649664E4D228130838149CA7B8E">
    <w:name w:val="6BC0C649664E4D228130838149CA7B8E"/>
    <w:rsid w:val="00E300A0"/>
  </w:style>
  <w:style w:type="paragraph" w:customStyle="1" w:styleId="D6A33A43AE174610BA9037A6879EFF39">
    <w:name w:val="D6A33A43AE174610BA9037A6879EFF39"/>
    <w:rsid w:val="00E300A0"/>
  </w:style>
  <w:style w:type="paragraph" w:customStyle="1" w:styleId="F00E3862E36446BFA2DD3FCADBEAF108">
    <w:name w:val="F00E3862E36446BFA2DD3FCADBEAF108"/>
    <w:rsid w:val="00E300A0"/>
  </w:style>
  <w:style w:type="paragraph" w:customStyle="1" w:styleId="7D722798F0C14335B72DD8E476FCF7A9">
    <w:name w:val="7D722798F0C14335B72DD8E476FCF7A9"/>
    <w:rsid w:val="00E300A0"/>
  </w:style>
  <w:style w:type="paragraph" w:customStyle="1" w:styleId="193F4CD7F3C64E97BF03202FB545C5D4">
    <w:name w:val="193F4CD7F3C64E97BF03202FB545C5D4"/>
    <w:rsid w:val="00E300A0"/>
  </w:style>
  <w:style w:type="paragraph" w:customStyle="1" w:styleId="29DC610166E2404BA38809B3F50F72F5">
    <w:name w:val="29DC610166E2404BA38809B3F50F72F5"/>
    <w:rsid w:val="00E300A0"/>
  </w:style>
  <w:style w:type="paragraph" w:customStyle="1" w:styleId="BDB9C48C2D344018BE2A06FCFFD1C2F5">
    <w:name w:val="BDB9C48C2D344018BE2A06FCFFD1C2F5"/>
    <w:rsid w:val="00E300A0"/>
  </w:style>
  <w:style w:type="paragraph" w:customStyle="1" w:styleId="EC259F311AF2471E8BF4249826A6B4B5">
    <w:name w:val="EC259F311AF2471E8BF4249826A6B4B5"/>
    <w:rsid w:val="00E300A0"/>
  </w:style>
  <w:style w:type="paragraph" w:customStyle="1" w:styleId="2DD06C09A1814C09817B98095D33A799">
    <w:name w:val="2DD06C09A1814C09817B98095D33A799"/>
    <w:rsid w:val="00E300A0"/>
  </w:style>
  <w:style w:type="paragraph" w:customStyle="1" w:styleId="D620B8305BBA4A358F93BB4CE4E26632">
    <w:name w:val="D620B8305BBA4A358F93BB4CE4E26632"/>
    <w:rsid w:val="00E300A0"/>
  </w:style>
  <w:style w:type="paragraph" w:customStyle="1" w:styleId="077C0478DE3440EB8205A11EAB0A20F9">
    <w:name w:val="077C0478DE3440EB8205A11EAB0A20F9"/>
    <w:rsid w:val="00E300A0"/>
  </w:style>
  <w:style w:type="paragraph" w:customStyle="1" w:styleId="F4933DE5564F4ED09E4E06156B8DCCD5">
    <w:name w:val="F4933DE5564F4ED09E4E06156B8DCCD5"/>
    <w:rsid w:val="00E300A0"/>
  </w:style>
  <w:style w:type="paragraph" w:customStyle="1" w:styleId="B12DC1F39193429692B3DDE92FC9CE6C">
    <w:name w:val="B12DC1F39193429692B3DDE92FC9CE6C"/>
    <w:rsid w:val="00E300A0"/>
  </w:style>
  <w:style w:type="paragraph" w:customStyle="1" w:styleId="D7E603C527384114A061501BDAC5BE80">
    <w:name w:val="D7E603C527384114A061501BDAC5BE80"/>
    <w:rsid w:val="00E300A0"/>
  </w:style>
  <w:style w:type="paragraph" w:customStyle="1" w:styleId="CED4EC110D2F4570A71CC8A5201E8FCF">
    <w:name w:val="CED4EC110D2F4570A71CC8A5201E8FCF"/>
    <w:rsid w:val="00E300A0"/>
  </w:style>
  <w:style w:type="paragraph" w:customStyle="1" w:styleId="DC1DDD56CD6C42018C68B41320918D3D">
    <w:name w:val="DC1DDD56CD6C42018C68B41320918D3D"/>
    <w:rsid w:val="00E300A0"/>
  </w:style>
  <w:style w:type="paragraph" w:customStyle="1" w:styleId="BF5A53FD6AB547549A07B272943AB7DB">
    <w:name w:val="BF5A53FD6AB547549A07B272943AB7DB"/>
    <w:rsid w:val="00E300A0"/>
  </w:style>
  <w:style w:type="paragraph" w:customStyle="1" w:styleId="97FDCC2E68494C1280411631D768EDB0">
    <w:name w:val="97FDCC2E68494C1280411631D768EDB0"/>
    <w:rsid w:val="00E300A0"/>
  </w:style>
  <w:style w:type="paragraph" w:customStyle="1" w:styleId="CB9D7A11A84142DCAE8A28F512311F44">
    <w:name w:val="CB9D7A11A84142DCAE8A28F512311F44"/>
    <w:rsid w:val="00E300A0"/>
  </w:style>
  <w:style w:type="paragraph" w:customStyle="1" w:styleId="7713736239E142A895EC634037300DF8">
    <w:name w:val="7713736239E142A895EC634037300DF8"/>
    <w:rsid w:val="00E300A0"/>
  </w:style>
  <w:style w:type="paragraph" w:customStyle="1" w:styleId="DBA7EFAFFF404DE6BF8BD36CA3CF849C">
    <w:name w:val="DBA7EFAFFF404DE6BF8BD36CA3CF849C"/>
    <w:rsid w:val="00E300A0"/>
  </w:style>
  <w:style w:type="paragraph" w:customStyle="1" w:styleId="E386DD056794485AB1B2D7EAF323EF81">
    <w:name w:val="E386DD056794485AB1B2D7EAF323EF81"/>
    <w:rsid w:val="00E300A0"/>
  </w:style>
  <w:style w:type="paragraph" w:customStyle="1" w:styleId="DA542D66D8614F30A09C658E72D906D4">
    <w:name w:val="DA542D66D8614F30A09C658E72D906D4"/>
    <w:rsid w:val="00E300A0"/>
  </w:style>
  <w:style w:type="paragraph" w:customStyle="1" w:styleId="B147BE07C0FD4576BA227CD6DA9D053C">
    <w:name w:val="B147BE07C0FD4576BA227CD6DA9D053C"/>
    <w:rsid w:val="00E300A0"/>
  </w:style>
  <w:style w:type="paragraph" w:customStyle="1" w:styleId="B6974C523E894E368612DE972DBAEB86">
    <w:name w:val="B6974C523E894E368612DE972DBAEB86"/>
    <w:rsid w:val="00E300A0"/>
  </w:style>
  <w:style w:type="paragraph" w:customStyle="1" w:styleId="35D795DDB0194563849285D7A957B2B8">
    <w:name w:val="35D795DDB0194563849285D7A957B2B8"/>
    <w:rsid w:val="00E300A0"/>
  </w:style>
  <w:style w:type="paragraph" w:customStyle="1" w:styleId="A37E59BC836B4870A46C997B66365E7D">
    <w:name w:val="A37E59BC836B4870A46C997B66365E7D"/>
    <w:rsid w:val="00E300A0"/>
  </w:style>
  <w:style w:type="paragraph" w:customStyle="1" w:styleId="F801712D07E44400B8F1843461103C28">
    <w:name w:val="F801712D07E44400B8F1843461103C28"/>
    <w:rsid w:val="00E300A0"/>
  </w:style>
  <w:style w:type="paragraph" w:customStyle="1" w:styleId="303D4D75F9C34BBB8E2A5F725C3FF153">
    <w:name w:val="303D4D75F9C34BBB8E2A5F725C3FF153"/>
    <w:rsid w:val="00E300A0"/>
  </w:style>
  <w:style w:type="paragraph" w:customStyle="1" w:styleId="94534308FE3542C297B9AF42AEDFA977">
    <w:name w:val="94534308FE3542C297B9AF42AEDFA977"/>
    <w:rsid w:val="00E300A0"/>
  </w:style>
  <w:style w:type="paragraph" w:customStyle="1" w:styleId="664080964E0B42D585FFC47CFCC126C5">
    <w:name w:val="664080964E0B42D585FFC47CFCC126C5"/>
    <w:rsid w:val="00E300A0"/>
  </w:style>
  <w:style w:type="paragraph" w:customStyle="1" w:styleId="24A1C1B0A4824864A47B4995BBB55983">
    <w:name w:val="24A1C1B0A4824864A47B4995BBB55983"/>
    <w:rsid w:val="00E300A0"/>
  </w:style>
  <w:style w:type="paragraph" w:customStyle="1" w:styleId="519AD2BAA9DC4C53BF09B73E0CAC77DC">
    <w:name w:val="519AD2BAA9DC4C53BF09B73E0CAC77DC"/>
    <w:rsid w:val="00E300A0"/>
  </w:style>
  <w:style w:type="paragraph" w:customStyle="1" w:styleId="CAB0F27B903248D2B8A513F93686278D">
    <w:name w:val="CAB0F27B903248D2B8A513F93686278D"/>
    <w:rsid w:val="00E300A0"/>
  </w:style>
  <w:style w:type="paragraph" w:customStyle="1" w:styleId="DD8265D934084EB7A78290822217A850">
    <w:name w:val="DD8265D934084EB7A78290822217A850"/>
    <w:rsid w:val="00E300A0"/>
  </w:style>
  <w:style w:type="paragraph" w:customStyle="1" w:styleId="F07CEFB1E3D44F9F866BBBCEFB2EA2C3">
    <w:name w:val="F07CEFB1E3D44F9F866BBBCEFB2EA2C3"/>
    <w:rsid w:val="00E300A0"/>
  </w:style>
  <w:style w:type="paragraph" w:customStyle="1" w:styleId="4EFB8A66C5144A32B7939B3C14FB5311">
    <w:name w:val="4EFB8A66C5144A32B7939B3C14FB5311"/>
    <w:rsid w:val="00E300A0"/>
  </w:style>
  <w:style w:type="paragraph" w:customStyle="1" w:styleId="24066D56C9D6405EA62FC6B6066BEE76">
    <w:name w:val="24066D56C9D6405EA62FC6B6066BEE76"/>
    <w:rsid w:val="00E300A0"/>
  </w:style>
  <w:style w:type="paragraph" w:customStyle="1" w:styleId="A1609082D14F42B5A5C5EBE1B5E49889">
    <w:name w:val="A1609082D14F42B5A5C5EBE1B5E49889"/>
    <w:rsid w:val="00E300A0"/>
  </w:style>
  <w:style w:type="paragraph" w:customStyle="1" w:styleId="E9F27ECE7C8F41E4B23B73EE29A4A324">
    <w:name w:val="E9F27ECE7C8F41E4B23B73EE29A4A324"/>
    <w:rsid w:val="00E300A0"/>
  </w:style>
  <w:style w:type="paragraph" w:customStyle="1" w:styleId="5422475E80074B7FA2EF1B95755977E5">
    <w:name w:val="5422475E80074B7FA2EF1B95755977E5"/>
    <w:rsid w:val="00E300A0"/>
  </w:style>
  <w:style w:type="paragraph" w:customStyle="1" w:styleId="D287E44745624914AB6755B60646FC35">
    <w:name w:val="D287E44745624914AB6755B60646FC35"/>
    <w:rsid w:val="00E300A0"/>
  </w:style>
  <w:style w:type="paragraph" w:customStyle="1" w:styleId="52E6BB04B87946A3A1998EDC5904CA97">
    <w:name w:val="52E6BB04B87946A3A1998EDC5904CA97"/>
    <w:rsid w:val="00E300A0"/>
  </w:style>
  <w:style w:type="paragraph" w:customStyle="1" w:styleId="4FB11A4A259E4E199495F1B2B8BFBF6E">
    <w:name w:val="4FB11A4A259E4E199495F1B2B8BFBF6E"/>
    <w:rsid w:val="00E300A0"/>
  </w:style>
  <w:style w:type="paragraph" w:customStyle="1" w:styleId="8714EA227360420C95771ECD1661F5EA">
    <w:name w:val="8714EA227360420C95771ECD1661F5EA"/>
    <w:rsid w:val="00E300A0"/>
  </w:style>
  <w:style w:type="paragraph" w:customStyle="1" w:styleId="1F36285F0324421691795D35C1576542">
    <w:name w:val="1F36285F0324421691795D35C1576542"/>
    <w:rsid w:val="00E300A0"/>
  </w:style>
  <w:style w:type="paragraph" w:customStyle="1" w:styleId="A20B4D81A5F84E978B44A976CB751D3D">
    <w:name w:val="A20B4D81A5F84E978B44A976CB751D3D"/>
    <w:rsid w:val="00E300A0"/>
  </w:style>
  <w:style w:type="paragraph" w:customStyle="1" w:styleId="244B2149C7FD41A5A39D6BE688454996">
    <w:name w:val="244B2149C7FD41A5A39D6BE688454996"/>
    <w:rsid w:val="00E300A0"/>
  </w:style>
  <w:style w:type="paragraph" w:customStyle="1" w:styleId="B453DCFBBD3042F097C094BD9739E92F">
    <w:name w:val="B453DCFBBD3042F097C094BD9739E92F"/>
    <w:rsid w:val="00E300A0"/>
  </w:style>
  <w:style w:type="paragraph" w:customStyle="1" w:styleId="DD78E783119B4B3AA54D8AD68B00475E">
    <w:name w:val="DD78E783119B4B3AA54D8AD68B00475E"/>
    <w:rsid w:val="00E300A0"/>
  </w:style>
  <w:style w:type="paragraph" w:customStyle="1" w:styleId="8BA582536F31417D8AF6D5482F343339">
    <w:name w:val="8BA582536F31417D8AF6D5482F343339"/>
    <w:rsid w:val="00E300A0"/>
  </w:style>
  <w:style w:type="paragraph" w:customStyle="1" w:styleId="2B68DD42EA944B36ACC1817FB34C027C">
    <w:name w:val="2B68DD42EA944B36ACC1817FB34C027C"/>
    <w:rsid w:val="00E300A0"/>
  </w:style>
  <w:style w:type="paragraph" w:customStyle="1" w:styleId="A3FD16B4170C41918BDE54B6DCA8DF5B">
    <w:name w:val="A3FD16B4170C41918BDE54B6DCA8DF5B"/>
    <w:rsid w:val="00E300A0"/>
  </w:style>
  <w:style w:type="paragraph" w:customStyle="1" w:styleId="497A9727105C45C8BAF4F89CC77D80C4">
    <w:name w:val="497A9727105C45C8BAF4F89CC77D80C4"/>
    <w:rsid w:val="00E300A0"/>
  </w:style>
  <w:style w:type="paragraph" w:customStyle="1" w:styleId="68DABFA4D7CC4D72BFFA4B254CD03CD0">
    <w:name w:val="68DABFA4D7CC4D72BFFA4B254CD03CD0"/>
    <w:rsid w:val="00E300A0"/>
  </w:style>
  <w:style w:type="paragraph" w:customStyle="1" w:styleId="01BD938C0B0D4C70ABEF9FDCEDF8B73D">
    <w:name w:val="01BD938C0B0D4C70ABEF9FDCEDF8B73D"/>
    <w:rsid w:val="00E300A0"/>
  </w:style>
  <w:style w:type="paragraph" w:customStyle="1" w:styleId="4EE51D3026284697A6E9C82676A9E9EF">
    <w:name w:val="4EE51D3026284697A6E9C82676A9E9EF"/>
    <w:rsid w:val="00E300A0"/>
  </w:style>
  <w:style w:type="paragraph" w:customStyle="1" w:styleId="396CD19DB1B44E9EA1CDA078381CAF57">
    <w:name w:val="396CD19DB1B44E9EA1CDA078381CAF57"/>
    <w:rsid w:val="00E300A0"/>
  </w:style>
  <w:style w:type="paragraph" w:customStyle="1" w:styleId="50CA18F7945842DFA0967737AE83DC64">
    <w:name w:val="50CA18F7945842DFA0967737AE83DC64"/>
    <w:rsid w:val="00E300A0"/>
  </w:style>
  <w:style w:type="paragraph" w:customStyle="1" w:styleId="7899A719ABD7420EA3B2E22DD0B2AA8D">
    <w:name w:val="7899A719ABD7420EA3B2E22DD0B2AA8D"/>
    <w:rsid w:val="00E300A0"/>
  </w:style>
  <w:style w:type="paragraph" w:customStyle="1" w:styleId="1733376FB5E94EA491270B46520C2998">
    <w:name w:val="1733376FB5E94EA491270B46520C2998"/>
    <w:rsid w:val="00E300A0"/>
  </w:style>
  <w:style w:type="paragraph" w:customStyle="1" w:styleId="65919DC7AE7B4ABFBD232F1E1D8F6057">
    <w:name w:val="65919DC7AE7B4ABFBD232F1E1D8F6057"/>
    <w:rsid w:val="00E300A0"/>
  </w:style>
  <w:style w:type="paragraph" w:customStyle="1" w:styleId="B9A5DD26591747FF9227DA4B57CF4AEE">
    <w:name w:val="B9A5DD26591747FF9227DA4B57CF4AEE"/>
    <w:rsid w:val="00E300A0"/>
  </w:style>
  <w:style w:type="paragraph" w:customStyle="1" w:styleId="F89BD3090C7C4F4BAC2517FC48CF5FC7">
    <w:name w:val="F89BD3090C7C4F4BAC2517FC48CF5FC7"/>
    <w:rsid w:val="00E300A0"/>
  </w:style>
  <w:style w:type="paragraph" w:customStyle="1" w:styleId="468449F0E58740BD97DC96EA573ADE17">
    <w:name w:val="468449F0E58740BD97DC96EA573ADE17"/>
    <w:rsid w:val="00E300A0"/>
  </w:style>
  <w:style w:type="paragraph" w:customStyle="1" w:styleId="37A6FF3A4A14416CAF9F4DD481588F1D">
    <w:name w:val="37A6FF3A4A14416CAF9F4DD481588F1D"/>
    <w:rsid w:val="00E300A0"/>
  </w:style>
  <w:style w:type="paragraph" w:customStyle="1" w:styleId="DFB69135F9E442C39B8D6B284591F1DB">
    <w:name w:val="DFB69135F9E442C39B8D6B284591F1DB"/>
    <w:rsid w:val="00E300A0"/>
  </w:style>
  <w:style w:type="paragraph" w:customStyle="1" w:styleId="7EE8C36F68FC4B86998D8E4430E3C4FB">
    <w:name w:val="7EE8C36F68FC4B86998D8E4430E3C4FB"/>
    <w:rsid w:val="00E300A0"/>
  </w:style>
  <w:style w:type="paragraph" w:customStyle="1" w:styleId="5E8E0A45B46B47D4B9C88C35219713DD">
    <w:name w:val="5E8E0A45B46B47D4B9C88C35219713DD"/>
    <w:rsid w:val="00E300A0"/>
  </w:style>
  <w:style w:type="paragraph" w:customStyle="1" w:styleId="C6A01C25226D41B4B8CC111B58D6E348">
    <w:name w:val="C6A01C25226D41B4B8CC111B58D6E348"/>
    <w:rsid w:val="00E300A0"/>
  </w:style>
  <w:style w:type="paragraph" w:customStyle="1" w:styleId="6A65F96F811B4F6193711BA0AA1FAAEA">
    <w:name w:val="6A65F96F811B4F6193711BA0AA1FAAEA"/>
    <w:rsid w:val="00E300A0"/>
  </w:style>
  <w:style w:type="paragraph" w:customStyle="1" w:styleId="2C63DFD45C8046329BDB9E5ADEF85CF5">
    <w:name w:val="2C63DFD45C8046329BDB9E5ADEF85CF5"/>
    <w:rsid w:val="00E300A0"/>
  </w:style>
  <w:style w:type="paragraph" w:customStyle="1" w:styleId="03616D9224114E16A0DF22D9011E4A6B">
    <w:name w:val="03616D9224114E16A0DF22D9011E4A6B"/>
    <w:rsid w:val="00E300A0"/>
  </w:style>
  <w:style w:type="paragraph" w:customStyle="1" w:styleId="957176CC3E67493484025E39F7582748">
    <w:name w:val="957176CC3E67493484025E39F7582748"/>
    <w:rsid w:val="00E300A0"/>
  </w:style>
  <w:style w:type="paragraph" w:customStyle="1" w:styleId="CECDEC2C93B74ABD9126CF7561466D31">
    <w:name w:val="CECDEC2C93B74ABD9126CF7561466D31"/>
    <w:rsid w:val="00E300A0"/>
  </w:style>
  <w:style w:type="paragraph" w:customStyle="1" w:styleId="654AD605AA1640DEB98C1FC2A63CF430">
    <w:name w:val="654AD605AA1640DEB98C1FC2A63CF430"/>
    <w:rsid w:val="00E300A0"/>
  </w:style>
  <w:style w:type="paragraph" w:customStyle="1" w:styleId="BAB7E70BE48D4C95887B907727F49E88">
    <w:name w:val="BAB7E70BE48D4C95887B907727F49E88"/>
    <w:rsid w:val="00E300A0"/>
  </w:style>
  <w:style w:type="paragraph" w:customStyle="1" w:styleId="A2A97E88A2284A28A8661AED714852F2">
    <w:name w:val="A2A97E88A2284A28A8661AED714852F2"/>
    <w:rsid w:val="00E300A0"/>
  </w:style>
  <w:style w:type="paragraph" w:customStyle="1" w:styleId="0FD9B0DA6E194818A04AF162F5E3B374">
    <w:name w:val="0FD9B0DA6E194818A04AF162F5E3B374"/>
    <w:rsid w:val="00E300A0"/>
  </w:style>
  <w:style w:type="paragraph" w:customStyle="1" w:styleId="832031C3A2EB4872B154EC6802381C0D">
    <w:name w:val="832031C3A2EB4872B154EC6802381C0D"/>
    <w:rsid w:val="00E300A0"/>
  </w:style>
  <w:style w:type="paragraph" w:customStyle="1" w:styleId="4E51846A1C24462EB72BE3517C822B70">
    <w:name w:val="4E51846A1C24462EB72BE3517C822B70"/>
    <w:rsid w:val="00E300A0"/>
  </w:style>
  <w:style w:type="paragraph" w:customStyle="1" w:styleId="C770F92EF83A427C9E748819659D4E5B">
    <w:name w:val="C770F92EF83A427C9E748819659D4E5B"/>
    <w:rsid w:val="00E300A0"/>
  </w:style>
  <w:style w:type="paragraph" w:customStyle="1" w:styleId="683B560CE66F440D83FAE3E360F32C17">
    <w:name w:val="683B560CE66F440D83FAE3E360F32C17"/>
    <w:rsid w:val="00E300A0"/>
  </w:style>
  <w:style w:type="paragraph" w:customStyle="1" w:styleId="55C38A66F5E848398918C9AA960E5E51">
    <w:name w:val="55C38A66F5E848398918C9AA960E5E51"/>
    <w:rsid w:val="00E300A0"/>
  </w:style>
  <w:style w:type="paragraph" w:customStyle="1" w:styleId="28B0B8BD61A944E8BBB8E6E65341A8A1">
    <w:name w:val="28B0B8BD61A944E8BBB8E6E65341A8A1"/>
    <w:rsid w:val="00E300A0"/>
  </w:style>
  <w:style w:type="paragraph" w:customStyle="1" w:styleId="DB218D31F2A643A2B9872057D8BBDB4C">
    <w:name w:val="DB218D31F2A643A2B9872057D8BBDB4C"/>
    <w:rsid w:val="00E300A0"/>
  </w:style>
  <w:style w:type="paragraph" w:customStyle="1" w:styleId="85FF19C2DE384C2D8724ADC8EA82C038">
    <w:name w:val="85FF19C2DE384C2D8724ADC8EA82C038"/>
    <w:rsid w:val="00E300A0"/>
  </w:style>
  <w:style w:type="paragraph" w:customStyle="1" w:styleId="D96CED60DBB44235854D707C1C1482D4">
    <w:name w:val="D96CED60DBB44235854D707C1C1482D4"/>
    <w:rsid w:val="00E300A0"/>
  </w:style>
  <w:style w:type="paragraph" w:customStyle="1" w:styleId="58F70BEC15F8494291D901E0AACE91F5">
    <w:name w:val="58F70BEC15F8494291D901E0AACE91F5"/>
    <w:rsid w:val="00E300A0"/>
  </w:style>
  <w:style w:type="paragraph" w:customStyle="1" w:styleId="ED758AA50FAB4A1D8ECAFED15525E310">
    <w:name w:val="ED758AA50FAB4A1D8ECAFED15525E310"/>
    <w:rsid w:val="00E300A0"/>
  </w:style>
  <w:style w:type="paragraph" w:customStyle="1" w:styleId="7EE6973EF96A4B9A80AB95B025F73B5C">
    <w:name w:val="7EE6973EF96A4B9A80AB95B025F73B5C"/>
    <w:rsid w:val="00E300A0"/>
  </w:style>
  <w:style w:type="paragraph" w:customStyle="1" w:styleId="F1EAD03DDD6C49A2BF387822A9C29565">
    <w:name w:val="F1EAD03DDD6C49A2BF387822A9C29565"/>
    <w:rsid w:val="00E300A0"/>
  </w:style>
  <w:style w:type="paragraph" w:customStyle="1" w:styleId="41695A96693A4EAD9F148B3461452D95">
    <w:name w:val="41695A96693A4EAD9F148B3461452D95"/>
    <w:rsid w:val="00E300A0"/>
  </w:style>
  <w:style w:type="paragraph" w:customStyle="1" w:styleId="30180593C58B4672998EBB9CFE0B0BF2">
    <w:name w:val="30180593C58B4672998EBB9CFE0B0BF2"/>
    <w:rsid w:val="00E300A0"/>
  </w:style>
  <w:style w:type="paragraph" w:customStyle="1" w:styleId="69C2A1D0A0914094A3D488C7CF73F1C1">
    <w:name w:val="69C2A1D0A0914094A3D488C7CF73F1C1"/>
    <w:rsid w:val="00E300A0"/>
  </w:style>
  <w:style w:type="paragraph" w:customStyle="1" w:styleId="A455E749954548EF9CD3C2EEB2A7F9E2">
    <w:name w:val="A455E749954548EF9CD3C2EEB2A7F9E2"/>
    <w:rsid w:val="00E300A0"/>
  </w:style>
  <w:style w:type="paragraph" w:customStyle="1" w:styleId="5DA13905D35746F08AF51DFD3A35A892">
    <w:name w:val="5DA13905D35746F08AF51DFD3A35A892"/>
    <w:rsid w:val="00E300A0"/>
  </w:style>
  <w:style w:type="paragraph" w:customStyle="1" w:styleId="5B3AF83918ED49D1A3944542B9985473">
    <w:name w:val="5B3AF83918ED49D1A3944542B9985473"/>
    <w:rsid w:val="00E300A0"/>
  </w:style>
  <w:style w:type="paragraph" w:customStyle="1" w:styleId="90A456A5FA724EC0A451FBAF9C48E81C">
    <w:name w:val="90A456A5FA724EC0A451FBAF9C48E81C"/>
    <w:rsid w:val="00E300A0"/>
  </w:style>
  <w:style w:type="paragraph" w:customStyle="1" w:styleId="FB1B3331F0F542A998074C05A754279C">
    <w:name w:val="FB1B3331F0F542A998074C05A754279C"/>
    <w:rsid w:val="00E300A0"/>
  </w:style>
  <w:style w:type="paragraph" w:customStyle="1" w:styleId="100E366599F0447793848E66AE7E4B61">
    <w:name w:val="100E366599F0447793848E66AE7E4B61"/>
    <w:rsid w:val="00E300A0"/>
  </w:style>
  <w:style w:type="paragraph" w:customStyle="1" w:styleId="070BFB31F7184C469F2A3FC53E049E60">
    <w:name w:val="070BFB31F7184C469F2A3FC53E049E60"/>
    <w:rsid w:val="00E300A0"/>
  </w:style>
  <w:style w:type="paragraph" w:customStyle="1" w:styleId="CBF7A64FA3674346B8EAE506657B9C40">
    <w:name w:val="CBF7A64FA3674346B8EAE506657B9C40"/>
    <w:rsid w:val="00E300A0"/>
  </w:style>
  <w:style w:type="paragraph" w:customStyle="1" w:styleId="C19D34EF42A74334A3E0964119F1F8CE">
    <w:name w:val="C19D34EF42A74334A3E0964119F1F8CE"/>
    <w:rsid w:val="00E300A0"/>
  </w:style>
  <w:style w:type="paragraph" w:customStyle="1" w:styleId="173B37DF0A0446D0AFDF1BC6FADD92D7">
    <w:name w:val="173B37DF0A0446D0AFDF1BC6FADD92D7"/>
    <w:rsid w:val="00E300A0"/>
  </w:style>
  <w:style w:type="paragraph" w:customStyle="1" w:styleId="3CD6E6C6C89D4154BC22D5158975BF96">
    <w:name w:val="3CD6E6C6C89D4154BC22D5158975BF96"/>
    <w:rsid w:val="00E300A0"/>
  </w:style>
  <w:style w:type="paragraph" w:customStyle="1" w:styleId="735A0ACF66434440B64FAACF00103DAF">
    <w:name w:val="735A0ACF66434440B64FAACF00103DAF"/>
    <w:rsid w:val="00E300A0"/>
  </w:style>
  <w:style w:type="paragraph" w:customStyle="1" w:styleId="F5D0486CDA8A48A1B3E704EB1CAD5E2C">
    <w:name w:val="F5D0486CDA8A48A1B3E704EB1CAD5E2C"/>
    <w:rsid w:val="00E300A0"/>
  </w:style>
  <w:style w:type="paragraph" w:customStyle="1" w:styleId="AF4E1AF4EDFB449082D6222006E25DE9">
    <w:name w:val="AF4E1AF4EDFB449082D6222006E25DE9"/>
    <w:rsid w:val="00E300A0"/>
  </w:style>
  <w:style w:type="paragraph" w:customStyle="1" w:styleId="607174A63D514C3DB103683208552C74">
    <w:name w:val="607174A63D514C3DB103683208552C74"/>
    <w:rsid w:val="00E300A0"/>
  </w:style>
  <w:style w:type="paragraph" w:customStyle="1" w:styleId="D77EC90D26F148448D76AEB762DAACF9">
    <w:name w:val="D77EC90D26F148448D76AEB762DAACF9"/>
    <w:rsid w:val="00E300A0"/>
  </w:style>
  <w:style w:type="paragraph" w:customStyle="1" w:styleId="14F2AB06EB8549B2880F81D4A15B4FCA">
    <w:name w:val="14F2AB06EB8549B2880F81D4A15B4FCA"/>
    <w:rsid w:val="00E300A0"/>
  </w:style>
  <w:style w:type="paragraph" w:customStyle="1" w:styleId="FF9CF22578D949B4A7BF05CDCAE37EF3">
    <w:name w:val="FF9CF22578D949B4A7BF05CDCAE37EF3"/>
    <w:rsid w:val="00E300A0"/>
  </w:style>
  <w:style w:type="paragraph" w:customStyle="1" w:styleId="F3EB3836E8104947B9B4C0D37A5D1642">
    <w:name w:val="F3EB3836E8104947B9B4C0D37A5D1642"/>
    <w:rsid w:val="00E300A0"/>
  </w:style>
  <w:style w:type="paragraph" w:customStyle="1" w:styleId="36C55A194406400CA4BEB89E6E650DE5">
    <w:name w:val="36C55A194406400CA4BEB89E6E650DE5"/>
    <w:rsid w:val="00E300A0"/>
  </w:style>
  <w:style w:type="paragraph" w:customStyle="1" w:styleId="B9BD17D9465E4E1E81546B476F316D9B">
    <w:name w:val="B9BD17D9465E4E1E81546B476F316D9B"/>
    <w:rsid w:val="00E300A0"/>
  </w:style>
  <w:style w:type="paragraph" w:customStyle="1" w:styleId="5A7D9F55B223478A825BEE97321D437D">
    <w:name w:val="5A7D9F55B223478A825BEE97321D437D"/>
    <w:rsid w:val="00E300A0"/>
  </w:style>
  <w:style w:type="paragraph" w:customStyle="1" w:styleId="BE2A0D0889BB4FE48533B445A835E7AA">
    <w:name w:val="BE2A0D0889BB4FE48533B445A835E7AA"/>
    <w:rsid w:val="00E300A0"/>
  </w:style>
  <w:style w:type="paragraph" w:customStyle="1" w:styleId="FA3AE563C20F4275BE5EB6E4DBFFBC6A">
    <w:name w:val="FA3AE563C20F4275BE5EB6E4DBFFBC6A"/>
    <w:rsid w:val="00E300A0"/>
  </w:style>
  <w:style w:type="paragraph" w:customStyle="1" w:styleId="3ABEA18D7B204F11A734204EE0B24C84">
    <w:name w:val="3ABEA18D7B204F11A734204EE0B24C84"/>
    <w:rsid w:val="00E300A0"/>
  </w:style>
  <w:style w:type="paragraph" w:customStyle="1" w:styleId="E73F55137CE643A191C1442943BBAAAC">
    <w:name w:val="E73F55137CE643A191C1442943BBAAAC"/>
    <w:rsid w:val="00E300A0"/>
  </w:style>
  <w:style w:type="paragraph" w:customStyle="1" w:styleId="F8B3A7C8C2D64A1D9737E58107F4A6E5">
    <w:name w:val="F8B3A7C8C2D64A1D9737E58107F4A6E5"/>
    <w:rsid w:val="00E300A0"/>
  </w:style>
  <w:style w:type="paragraph" w:customStyle="1" w:styleId="B52587109A2D45D4A68E05E16BCA605E">
    <w:name w:val="B52587109A2D45D4A68E05E16BCA605E"/>
    <w:rsid w:val="00E300A0"/>
  </w:style>
  <w:style w:type="paragraph" w:customStyle="1" w:styleId="26D2573D27A9476EB19FF7B604081F79">
    <w:name w:val="26D2573D27A9476EB19FF7B604081F79"/>
    <w:rsid w:val="00E300A0"/>
  </w:style>
  <w:style w:type="paragraph" w:customStyle="1" w:styleId="244E38D9DDA84AC38983BDDD601275B7">
    <w:name w:val="244E38D9DDA84AC38983BDDD601275B7"/>
    <w:rsid w:val="00E300A0"/>
  </w:style>
  <w:style w:type="paragraph" w:customStyle="1" w:styleId="2210A5042B6F4BE1A5A460B316AFCB7D">
    <w:name w:val="2210A5042B6F4BE1A5A460B316AFCB7D"/>
    <w:rsid w:val="00E300A0"/>
  </w:style>
  <w:style w:type="paragraph" w:customStyle="1" w:styleId="051E0E29C12A41589682497E390E43D2">
    <w:name w:val="051E0E29C12A41589682497E390E43D2"/>
    <w:rsid w:val="00E300A0"/>
  </w:style>
  <w:style w:type="paragraph" w:customStyle="1" w:styleId="7CEFB6BD29494793AD7E75DFA4215174">
    <w:name w:val="7CEFB6BD29494793AD7E75DFA4215174"/>
    <w:rsid w:val="00E300A0"/>
  </w:style>
  <w:style w:type="paragraph" w:customStyle="1" w:styleId="F18167148BFF4C2183199AC4AF11C080">
    <w:name w:val="F18167148BFF4C2183199AC4AF11C080"/>
    <w:rsid w:val="00E300A0"/>
  </w:style>
  <w:style w:type="paragraph" w:customStyle="1" w:styleId="E05E9EA6593B45FEA53755DAD7745BBA">
    <w:name w:val="E05E9EA6593B45FEA53755DAD7745BBA"/>
    <w:rsid w:val="00E300A0"/>
  </w:style>
  <w:style w:type="paragraph" w:customStyle="1" w:styleId="C5E08801D9164D068B73486C59AE4BBA">
    <w:name w:val="C5E08801D9164D068B73486C59AE4BBA"/>
    <w:rsid w:val="00E300A0"/>
  </w:style>
  <w:style w:type="paragraph" w:customStyle="1" w:styleId="0359913B90DB415CAD912F991EACA4CA">
    <w:name w:val="0359913B90DB415CAD912F991EACA4CA"/>
    <w:rsid w:val="00E300A0"/>
  </w:style>
  <w:style w:type="paragraph" w:customStyle="1" w:styleId="0F19667D3ED24CE0802D99C2C8E8A96E">
    <w:name w:val="0F19667D3ED24CE0802D99C2C8E8A96E"/>
    <w:rsid w:val="00E300A0"/>
  </w:style>
  <w:style w:type="paragraph" w:customStyle="1" w:styleId="9ABA74B29CCB4F2EBD8F4AE24C96AEAB">
    <w:name w:val="9ABA74B29CCB4F2EBD8F4AE24C96AEAB"/>
    <w:rsid w:val="00E300A0"/>
  </w:style>
  <w:style w:type="paragraph" w:customStyle="1" w:styleId="8731CF687E5A424D8E8C39FADCE049AA">
    <w:name w:val="8731CF687E5A424D8E8C39FADCE049AA"/>
    <w:rsid w:val="00E300A0"/>
  </w:style>
  <w:style w:type="paragraph" w:customStyle="1" w:styleId="3EC44570A6714D3685422DB4680737B1">
    <w:name w:val="3EC44570A6714D3685422DB4680737B1"/>
    <w:rsid w:val="00E300A0"/>
  </w:style>
  <w:style w:type="paragraph" w:customStyle="1" w:styleId="53051C1283E74FAA8A2E2B5A101712F2">
    <w:name w:val="53051C1283E74FAA8A2E2B5A101712F2"/>
    <w:rsid w:val="00E300A0"/>
  </w:style>
  <w:style w:type="paragraph" w:customStyle="1" w:styleId="8724D403577D41F0A7E497D00D61B364">
    <w:name w:val="8724D403577D41F0A7E497D00D61B364"/>
    <w:rsid w:val="00E300A0"/>
  </w:style>
  <w:style w:type="paragraph" w:customStyle="1" w:styleId="EFEB0F8CB1AF4E64BC5BA23707FD5797">
    <w:name w:val="EFEB0F8CB1AF4E64BC5BA23707FD5797"/>
    <w:rsid w:val="00E300A0"/>
  </w:style>
  <w:style w:type="paragraph" w:customStyle="1" w:styleId="F5F50BC3687347D9899862676B4C7D97">
    <w:name w:val="F5F50BC3687347D9899862676B4C7D97"/>
    <w:rsid w:val="00E300A0"/>
  </w:style>
  <w:style w:type="paragraph" w:customStyle="1" w:styleId="E35F98F65ECC46E28A2A6F5BB90D19AC">
    <w:name w:val="E35F98F65ECC46E28A2A6F5BB90D19AC"/>
    <w:rsid w:val="00E300A0"/>
  </w:style>
  <w:style w:type="paragraph" w:customStyle="1" w:styleId="340A1B3054034ED5AC51FEE7C09B04BF">
    <w:name w:val="340A1B3054034ED5AC51FEE7C09B04BF"/>
    <w:rsid w:val="00E300A0"/>
  </w:style>
  <w:style w:type="paragraph" w:customStyle="1" w:styleId="3EC20AFA71064EB0BB2558D5528F7006">
    <w:name w:val="3EC20AFA71064EB0BB2558D5528F7006"/>
    <w:rsid w:val="00E300A0"/>
  </w:style>
  <w:style w:type="paragraph" w:customStyle="1" w:styleId="5DFCCFF2C95C4DD5A3A3412AA135D5BE">
    <w:name w:val="5DFCCFF2C95C4DD5A3A3412AA135D5BE"/>
    <w:rsid w:val="00E300A0"/>
  </w:style>
  <w:style w:type="paragraph" w:customStyle="1" w:styleId="310B8FECEA9E4212A304D97BC88521EB">
    <w:name w:val="310B8FECEA9E4212A304D97BC88521EB"/>
    <w:rsid w:val="00E300A0"/>
  </w:style>
  <w:style w:type="paragraph" w:customStyle="1" w:styleId="9C08410FD23240F1A4B4A1781F5B68CF">
    <w:name w:val="9C08410FD23240F1A4B4A1781F5B68CF"/>
    <w:rsid w:val="00E300A0"/>
  </w:style>
  <w:style w:type="paragraph" w:customStyle="1" w:styleId="61ABF112E5EC4600B3242F88B4D87D95">
    <w:name w:val="61ABF112E5EC4600B3242F88B4D87D95"/>
    <w:rsid w:val="00E300A0"/>
  </w:style>
  <w:style w:type="paragraph" w:customStyle="1" w:styleId="CD6CDDB0BB694851BE12B5C631122050">
    <w:name w:val="CD6CDDB0BB694851BE12B5C631122050"/>
    <w:rsid w:val="00E300A0"/>
  </w:style>
  <w:style w:type="paragraph" w:customStyle="1" w:styleId="9E226D53C39641139F2FCB7E028F01B5">
    <w:name w:val="9E226D53C39641139F2FCB7E028F01B5"/>
    <w:rsid w:val="00E300A0"/>
  </w:style>
  <w:style w:type="paragraph" w:customStyle="1" w:styleId="732A8F7400B84717B5F5958BCC069D30">
    <w:name w:val="732A8F7400B84717B5F5958BCC069D30"/>
    <w:rsid w:val="00E300A0"/>
  </w:style>
  <w:style w:type="paragraph" w:customStyle="1" w:styleId="FBA52BC35AEB47A8BD32BAEDF2BB2591">
    <w:name w:val="FBA52BC35AEB47A8BD32BAEDF2BB2591"/>
    <w:rsid w:val="00E300A0"/>
  </w:style>
  <w:style w:type="paragraph" w:customStyle="1" w:styleId="232F3E0891AF4B72BECA8D3A16ABCA9F">
    <w:name w:val="232F3E0891AF4B72BECA8D3A16ABCA9F"/>
    <w:rsid w:val="00E300A0"/>
  </w:style>
  <w:style w:type="paragraph" w:customStyle="1" w:styleId="84A73D4696D94A0693902C1F00F4172B">
    <w:name w:val="84A73D4696D94A0693902C1F00F4172B"/>
    <w:rsid w:val="00E300A0"/>
  </w:style>
  <w:style w:type="paragraph" w:customStyle="1" w:styleId="E8143254D7B64725B760B4405693A77C">
    <w:name w:val="E8143254D7B64725B760B4405693A77C"/>
    <w:rsid w:val="00E300A0"/>
  </w:style>
  <w:style w:type="paragraph" w:customStyle="1" w:styleId="26A01D52B1C246B1A5042DC118E88834">
    <w:name w:val="26A01D52B1C246B1A5042DC118E88834"/>
    <w:rsid w:val="00E300A0"/>
  </w:style>
  <w:style w:type="paragraph" w:customStyle="1" w:styleId="D2BD7B40A8284D739F322F78774A4118">
    <w:name w:val="D2BD7B40A8284D739F322F78774A4118"/>
    <w:rsid w:val="00E300A0"/>
  </w:style>
  <w:style w:type="paragraph" w:customStyle="1" w:styleId="9E3D3B7DCCCF4EC28073DE283F541BC5">
    <w:name w:val="9E3D3B7DCCCF4EC28073DE283F541BC5"/>
    <w:rsid w:val="00E300A0"/>
  </w:style>
  <w:style w:type="paragraph" w:customStyle="1" w:styleId="A2073BE780DD4B3193B8417E26785CC2">
    <w:name w:val="A2073BE780DD4B3193B8417E26785CC2"/>
    <w:rsid w:val="00E300A0"/>
  </w:style>
  <w:style w:type="paragraph" w:customStyle="1" w:styleId="5414D01CAAB3459D911F69CDD8E73B8F">
    <w:name w:val="5414D01CAAB3459D911F69CDD8E73B8F"/>
    <w:rsid w:val="00E300A0"/>
  </w:style>
  <w:style w:type="paragraph" w:customStyle="1" w:styleId="30BF96354DB141798A6588AE9BD79548">
    <w:name w:val="30BF96354DB141798A6588AE9BD79548"/>
    <w:rsid w:val="00E300A0"/>
  </w:style>
  <w:style w:type="paragraph" w:customStyle="1" w:styleId="50773763EA4347098ED148D045C625FF">
    <w:name w:val="50773763EA4347098ED148D045C625FF"/>
    <w:rsid w:val="00E300A0"/>
  </w:style>
  <w:style w:type="paragraph" w:customStyle="1" w:styleId="40A54CDB1C3240739E193157B24BB90F">
    <w:name w:val="40A54CDB1C3240739E193157B24BB90F"/>
    <w:rsid w:val="00E300A0"/>
  </w:style>
  <w:style w:type="paragraph" w:customStyle="1" w:styleId="AD725CACE074452C9548ACC657A6F751">
    <w:name w:val="AD725CACE074452C9548ACC657A6F751"/>
    <w:rsid w:val="00E300A0"/>
  </w:style>
  <w:style w:type="paragraph" w:customStyle="1" w:styleId="02ED0F2DBE5A41D4A02F18F8690BA920">
    <w:name w:val="02ED0F2DBE5A41D4A02F18F8690BA920"/>
    <w:rsid w:val="00E300A0"/>
  </w:style>
  <w:style w:type="paragraph" w:customStyle="1" w:styleId="1C85DE30A33349F385E7DC6F66F189BD">
    <w:name w:val="1C85DE30A33349F385E7DC6F66F189BD"/>
    <w:rsid w:val="00E300A0"/>
  </w:style>
  <w:style w:type="paragraph" w:customStyle="1" w:styleId="A8811BFB829D48129BEF5BB7879927FF">
    <w:name w:val="A8811BFB829D48129BEF5BB7879927FF"/>
    <w:rsid w:val="00E300A0"/>
  </w:style>
  <w:style w:type="paragraph" w:customStyle="1" w:styleId="52636DBD34B04CCE8F5072D290BC1167">
    <w:name w:val="52636DBD34B04CCE8F5072D290BC1167"/>
    <w:rsid w:val="00E300A0"/>
  </w:style>
  <w:style w:type="paragraph" w:customStyle="1" w:styleId="478D950853864AB68DBD35ACA92D71D3">
    <w:name w:val="478D950853864AB68DBD35ACA92D71D3"/>
    <w:rsid w:val="00E300A0"/>
  </w:style>
  <w:style w:type="paragraph" w:customStyle="1" w:styleId="B39C196CD7954F19B4E287DE8A927E96">
    <w:name w:val="B39C196CD7954F19B4E287DE8A927E96"/>
    <w:rsid w:val="00E300A0"/>
  </w:style>
  <w:style w:type="paragraph" w:customStyle="1" w:styleId="CD31ADCC2E344C5886477E7B7B7E1F1A">
    <w:name w:val="CD31ADCC2E344C5886477E7B7B7E1F1A"/>
    <w:rsid w:val="00E300A0"/>
  </w:style>
  <w:style w:type="paragraph" w:customStyle="1" w:styleId="A3599228414849B79BD9D83DADD1E73E">
    <w:name w:val="A3599228414849B79BD9D83DADD1E73E"/>
    <w:rsid w:val="00E300A0"/>
  </w:style>
  <w:style w:type="paragraph" w:customStyle="1" w:styleId="B8576EB5D0EA4FE29C614DCBC820DA14">
    <w:name w:val="B8576EB5D0EA4FE29C614DCBC820DA14"/>
    <w:rsid w:val="00E300A0"/>
  </w:style>
  <w:style w:type="paragraph" w:customStyle="1" w:styleId="0046DA3636BF4777AEE830AC62E9F849">
    <w:name w:val="0046DA3636BF4777AEE830AC62E9F849"/>
    <w:rsid w:val="00E300A0"/>
  </w:style>
  <w:style w:type="paragraph" w:customStyle="1" w:styleId="9334BFB7A57345B486FB9CD2844E244C">
    <w:name w:val="9334BFB7A57345B486FB9CD2844E244C"/>
    <w:rsid w:val="00E300A0"/>
  </w:style>
  <w:style w:type="paragraph" w:customStyle="1" w:styleId="B6EBB77DD2B2419F91DEEC96D750644B">
    <w:name w:val="B6EBB77DD2B2419F91DEEC96D750644B"/>
    <w:rsid w:val="00E300A0"/>
  </w:style>
  <w:style w:type="paragraph" w:customStyle="1" w:styleId="161768581F55407698E8390C89A5F17F">
    <w:name w:val="161768581F55407698E8390C89A5F17F"/>
    <w:rsid w:val="00E300A0"/>
  </w:style>
  <w:style w:type="paragraph" w:customStyle="1" w:styleId="2E228DD2787D40DBB14A1D02FD84A692">
    <w:name w:val="2E228DD2787D40DBB14A1D02FD84A692"/>
    <w:rsid w:val="00E300A0"/>
  </w:style>
  <w:style w:type="paragraph" w:customStyle="1" w:styleId="5E6FE5D5B9014831BA8996DBBF07FF47">
    <w:name w:val="5E6FE5D5B9014831BA8996DBBF07FF47"/>
    <w:rsid w:val="00E300A0"/>
  </w:style>
  <w:style w:type="paragraph" w:customStyle="1" w:styleId="7844BDDAB74F4CCEA3FE19F8CC1D90CA">
    <w:name w:val="7844BDDAB74F4CCEA3FE19F8CC1D90CA"/>
    <w:rsid w:val="00E300A0"/>
  </w:style>
  <w:style w:type="paragraph" w:customStyle="1" w:styleId="95994048DE4B4D3085044A9CE807E72F">
    <w:name w:val="95994048DE4B4D3085044A9CE807E72F"/>
    <w:rsid w:val="00E300A0"/>
  </w:style>
  <w:style w:type="paragraph" w:customStyle="1" w:styleId="624C82F3A4284597948DF5256EBB2B11">
    <w:name w:val="624C82F3A4284597948DF5256EBB2B11"/>
    <w:rsid w:val="00E300A0"/>
  </w:style>
  <w:style w:type="paragraph" w:customStyle="1" w:styleId="DA38098BA0334652A55243FDDB487E89">
    <w:name w:val="DA38098BA0334652A55243FDDB487E89"/>
    <w:rsid w:val="00E300A0"/>
  </w:style>
  <w:style w:type="paragraph" w:customStyle="1" w:styleId="333B8E5BB1AA45999402607092AAD8D2">
    <w:name w:val="333B8E5BB1AA45999402607092AAD8D2"/>
    <w:rsid w:val="00E300A0"/>
  </w:style>
  <w:style w:type="paragraph" w:customStyle="1" w:styleId="8F18128964B545EFBB034279A2960379">
    <w:name w:val="8F18128964B545EFBB034279A2960379"/>
    <w:rsid w:val="00E300A0"/>
  </w:style>
  <w:style w:type="paragraph" w:customStyle="1" w:styleId="BD0DCF3456014D1ABE6138B28C426061">
    <w:name w:val="BD0DCF3456014D1ABE6138B28C426061"/>
    <w:rsid w:val="00E300A0"/>
  </w:style>
  <w:style w:type="paragraph" w:customStyle="1" w:styleId="93FAE32B484A4B5E8AA686A619B42AFD">
    <w:name w:val="93FAE32B484A4B5E8AA686A619B42AFD"/>
    <w:rsid w:val="00E300A0"/>
  </w:style>
  <w:style w:type="paragraph" w:customStyle="1" w:styleId="C4D9B80CF2624543A5F322F5E761DB2B">
    <w:name w:val="C4D9B80CF2624543A5F322F5E761DB2B"/>
    <w:rsid w:val="00E300A0"/>
  </w:style>
  <w:style w:type="paragraph" w:customStyle="1" w:styleId="18070217CEE242B19D1AF2C424B94953">
    <w:name w:val="18070217CEE242B19D1AF2C424B94953"/>
    <w:rsid w:val="00E300A0"/>
  </w:style>
  <w:style w:type="paragraph" w:customStyle="1" w:styleId="3E1BCC6516354F299565C4BCF91FF513">
    <w:name w:val="3E1BCC6516354F299565C4BCF91FF513"/>
    <w:rsid w:val="00E300A0"/>
  </w:style>
  <w:style w:type="paragraph" w:customStyle="1" w:styleId="2CA4098CF2A842C08E7FE6283A33AE64">
    <w:name w:val="2CA4098CF2A842C08E7FE6283A33AE64"/>
    <w:rsid w:val="00E300A0"/>
  </w:style>
  <w:style w:type="paragraph" w:customStyle="1" w:styleId="5F186B37470446579DF253866BB48965">
    <w:name w:val="5F186B37470446579DF253866BB48965"/>
    <w:rsid w:val="00E300A0"/>
  </w:style>
  <w:style w:type="paragraph" w:customStyle="1" w:styleId="FECEC47A407941DC9B43750E37F31F9A">
    <w:name w:val="FECEC47A407941DC9B43750E37F31F9A"/>
    <w:rsid w:val="00E300A0"/>
  </w:style>
  <w:style w:type="paragraph" w:customStyle="1" w:styleId="44DEA40B368C41D4B51044D33715B497">
    <w:name w:val="44DEA40B368C41D4B51044D33715B497"/>
    <w:rsid w:val="00E300A0"/>
  </w:style>
  <w:style w:type="paragraph" w:customStyle="1" w:styleId="8DEFF8EEDED548A4918C2B794FEEC6ED">
    <w:name w:val="8DEFF8EEDED548A4918C2B794FEEC6ED"/>
    <w:rsid w:val="00E300A0"/>
  </w:style>
  <w:style w:type="paragraph" w:customStyle="1" w:styleId="C4D79C89691949AEB8E48C5DBDE84C31">
    <w:name w:val="C4D79C89691949AEB8E48C5DBDE84C31"/>
    <w:rsid w:val="00E300A0"/>
  </w:style>
  <w:style w:type="paragraph" w:customStyle="1" w:styleId="6DAAA1BA05A6446FAD0E0624FF6BB50E">
    <w:name w:val="6DAAA1BA05A6446FAD0E0624FF6BB50E"/>
    <w:rsid w:val="00E300A0"/>
  </w:style>
  <w:style w:type="paragraph" w:customStyle="1" w:styleId="586C40B07DF84D77BA325E9AB024E49A">
    <w:name w:val="586C40B07DF84D77BA325E9AB024E49A"/>
    <w:rsid w:val="00E300A0"/>
  </w:style>
  <w:style w:type="paragraph" w:customStyle="1" w:styleId="C6FA87991E814EE5A6CB87CF0DD75472">
    <w:name w:val="C6FA87991E814EE5A6CB87CF0DD75472"/>
    <w:rsid w:val="00E300A0"/>
  </w:style>
  <w:style w:type="paragraph" w:customStyle="1" w:styleId="1984ADF45B594B42855D632E6CEC0DB2">
    <w:name w:val="1984ADF45B594B42855D632E6CEC0DB2"/>
    <w:rsid w:val="00E300A0"/>
  </w:style>
  <w:style w:type="paragraph" w:customStyle="1" w:styleId="2C3FA1468FE843AA86F957F787BAD607">
    <w:name w:val="2C3FA1468FE843AA86F957F787BAD607"/>
    <w:rsid w:val="00E300A0"/>
  </w:style>
  <w:style w:type="paragraph" w:customStyle="1" w:styleId="9043DCA5764D4073AAC883B0D36AF058">
    <w:name w:val="9043DCA5764D4073AAC883B0D36AF058"/>
    <w:rsid w:val="00E300A0"/>
  </w:style>
  <w:style w:type="paragraph" w:customStyle="1" w:styleId="0388796D2B6543BE9C555BB621C6B9DE">
    <w:name w:val="0388796D2B6543BE9C555BB621C6B9DE"/>
    <w:rsid w:val="00E300A0"/>
  </w:style>
  <w:style w:type="paragraph" w:customStyle="1" w:styleId="2F50D83951F24DB78DFBA90A113CCD05">
    <w:name w:val="2F50D83951F24DB78DFBA90A113CCD05"/>
    <w:rsid w:val="00E300A0"/>
  </w:style>
  <w:style w:type="paragraph" w:customStyle="1" w:styleId="5360AE1F79194A82A245E480FB68092A">
    <w:name w:val="5360AE1F79194A82A245E480FB68092A"/>
    <w:rsid w:val="00E300A0"/>
  </w:style>
  <w:style w:type="paragraph" w:customStyle="1" w:styleId="4C31375995A34CFD9EB08DA36182EA75">
    <w:name w:val="4C31375995A34CFD9EB08DA36182EA75"/>
    <w:rsid w:val="00E300A0"/>
  </w:style>
  <w:style w:type="paragraph" w:customStyle="1" w:styleId="F7B3DB34590C4FD9973452AE38172E86">
    <w:name w:val="F7B3DB34590C4FD9973452AE38172E86"/>
    <w:rsid w:val="00E300A0"/>
  </w:style>
  <w:style w:type="paragraph" w:customStyle="1" w:styleId="B58F9C92BC4540DFAAF86B75DA390EBE">
    <w:name w:val="B58F9C92BC4540DFAAF86B75DA390EBE"/>
    <w:rsid w:val="00E300A0"/>
  </w:style>
  <w:style w:type="paragraph" w:customStyle="1" w:styleId="06953FB8B759425D9F24F061A5B08803">
    <w:name w:val="06953FB8B759425D9F24F061A5B08803"/>
    <w:rsid w:val="00E300A0"/>
  </w:style>
  <w:style w:type="paragraph" w:customStyle="1" w:styleId="AE32165C721A4166AAAF68AC24B27862">
    <w:name w:val="AE32165C721A4166AAAF68AC24B27862"/>
    <w:rsid w:val="00E300A0"/>
  </w:style>
  <w:style w:type="paragraph" w:customStyle="1" w:styleId="F6486CA0D0094191BB26C812E2F1B706">
    <w:name w:val="F6486CA0D0094191BB26C812E2F1B706"/>
    <w:rsid w:val="00E300A0"/>
  </w:style>
  <w:style w:type="paragraph" w:customStyle="1" w:styleId="3F9D5336BCEF4FC4A0B140EFB5D6F781">
    <w:name w:val="3F9D5336BCEF4FC4A0B140EFB5D6F781"/>
    <w:rsid w:val="00E300A0"/>
  </w:style>
  <w:style w:type="paragraph" w:customStyle="1" w:styleId="05B3B418440D4D86ADFFFF18C9EB81B5">
    <w:name w:val="05B3B418440D4D86ADFFFF18C9EB81B5"/>
    <w:rsid w:val="00E300A0"/>
  </w:style>
  <w:style w:type="paragraph" w:customStyle="1" w:styleId="C220EB4C02F94678AA8BFC37F4A351A3">
    <w:name w:val="C220EB4C02F94678AA8BFC37F4A351A3"/>
    <w:rsid w:val="00E300A0"/>
  </w:style>
  <w:style w:type="paragraph" w:customStyle="1" w:styleId="90FFA2D657C4467BA08B6E1072E7FF52">
    <w:name w:val="90FFA2D657C4467BA08B6E1072E7FF52"/>
    <w:rsid w:val="00E300A0"/>
  </w:style>
  <w:style w:type="paragraph" w:customStyle="1" w:styleId="332F90B5CC594DC39C5DDBC19925CC9A">
    <w:name w:val="332F90B5CC594DC39C5DDBC19925CC9A"/>
    <w:rsid w:val="00E300A0"/>
  </w:style>
  <w:style w:type="paragraph" w:customStyle="1" w:styleId="FD75CEBCF40A40C492F2489585449C41">
    <w:name w:val="FD75CEBCF40A40C492F2489585449C41"/>
    <w:rsid w:val="00E300A0"/>
  </w:style>
  <w:style w:type="paragraph" w:customStyle="1" w:styleId="48A2BE52BABD4DF380062CF55769E4B4">
    <w:name w:val="48A2BE52BABD4DF380062CF55769E4B4"/>
    <w:rsid w:val="00E300A0"/>
  </w:style>
  <w:style w:type="paragraph" w:customStyle="1" w:styleId="797810A0C6CC4F7E88C90C308E918306">
    <w:name w:val="797810A0C6CC4F7E88C90C308E918306"/>
    <w:rsid w:val="00E300A0"/>
  </w:style>
  <w:style w:type="paragraph" w:customStyle="1" w:styleId="B4E4D294060746B48283A2BC4E500D59">
    <w:name w:val="B4E4D294060746B48283A2BC4E500D59"/>
    <w:rsid w:val="00E300A0"/>
  </w:style>
  <w:style w:type="paragraph" w:customStyle="1" w:styleId="09B2C83C79C545548532CF5665DC9E9C">
    <w:name w:val="09B2C83C79C545548532CF5665DC9E9C"/>
    <w:rsid w:val="00E300A0"/>
  </w:style>
  <w:style w:type="paragraph" w:customStyle="1" w:styleId="2B1367B5E45C42EF9367E1A07522475E">
    <w:name w:val="2B1367B5E45C42EF9367E1A07522475E"/>
    <w:rsid w:val="00E300A0"/>
  </w:style>
  <w:style w:type="paragraph" w:customStyle="1" w:styleId="32F0F31B466C48B49B9DE23FDC9F4863">
    <w:name w:val="32F0F31B466C48B49B9DE23FDC9F4863"/>
    <w:rsid w:val="00E300A0"/>
  </w:style>
  <w:style w:type="paragraph" w:customStyle="1" w:styleId="404DE810FCF24472A5EDCFE8C08A5F4A">
    <w:name w:val="404DE810FCF24472A5EDCFE8C08A5F4A"/>
    <w:rsid w:val="00E300A0"/>
  </w:style>
  <w:style w:type="paragraph" w:customStyle="1" w:styleId="11E0F2901AC9436E9D895E7EA95DD260">
    <w:name w:val="11E0F2901AC9436E9D895E7EA95DD260"/>
    <w:rsid w:val="00E300A0"/>
  </w:style>
  <w:style w:type="paragraph" w:customStyle="1" w:styleId="26E75EDFAA144BCEB401B48C705DEB72">
    <w:name w:val="26E75EDFAA144BCEB401B48C705DEB72"/>
    <w:rsid w:val="00E300A0"/>
  </w:style>
  <w:style w:type="paragraph" w:customStyle="1" w:styleId="81DECF7E55F24C6DA6BCFA515F0424DB">
    <w:name w:val="81DECF7E55F24C6DA6BCFA515F0424DB"/>
    <w:rsid w:val="00E300A0"/>
  </w:style>
  <w:style w:type="paragraph" w:customStyle="1" w:styleId="33905EF842BE49C98FE3B6C58292A027">
    <w:name w:val="33905EF842BE49C98FE3B6C58292A027"/>
    <w:rsid w:val="00E300A0"/>
  </w:style>
  <w:style w:type="paragraph" w:customStyle="1" w:styleId="8950748A1D2F465C916F17CABA8CC70A">
    <w:name w:val="8950748A1D2F465C916F17CABA8CC70A"/>
    <w:rsid w:val="00E300A0"/>
  </w:style>
  <w:style w:type="paragraph" w:customStyle="1" w:styleId="FBB2AF07CB2E4D179EF913BF4A39C82A">
    <w:name w:val="FBB2AF07CB2E4D179EF913BF4A39C82A"/>
    <w:rsid w:val="00E300A0"/>
  </w:style>
  <w:style w:type="paragraph" w:customStyle="1" w:styleId="15FE3B47D19E42F499FBFBDFB4FB9F86">
    <w:name w:val="15FE3B47D19E42F499FBFBDFB4FB9F86"/>
    <w:rsid w:val="00E300A0"/>
  </w:style>
  <w:style w:type="paragraph" w:customStyle="1" w:styleId="9581B904978940F89BF616AE6F09FE08">
    <w:name w:val="9581B904978940F89BF616AE6F09FE08"/>
    <w:rsid w:val="00E300A0"/>
  </w:style>
  <w:style w:type="paragraph" w:customStyle="1" w:styleId="19808024D9D34E64A1755B5BA39C1D91">
    <w:name w:val="19808024D9D34E64A1755B5BA39C1D91"/>
    <w:rsid w:val="00E300A0"/>
  </w:style>
  <w:style w:type="paragraph" w:customStyle="1" w:styleId="AF7E0DFF3F6843579E59F14035BD4B0B">
    <w:name w:val="AF7E0DFF3F6843579E59F14035BD4B0B"/>
    <w:rsid w:val="00E300A0"/>
  </w:style>
  <w:style w:type="paragraph" w:customStyle="1" w:styleId="04174DC10FCE47CB92DD305DF5032FDB">
    <w:name w:val="04174DC10FCE47CB92DD305DF5032FDB"/>
    <w:rsid w:val="00E300A0"/>
  </w:style>
  <w:style w:type="paragraph" w:customStyle="1" w:styleId="3FAEDD905A9B4EBFB79FDD2A4BCCE469">
    <w:name w:val="3FAEDD905A9B4EBFB79FDD2A4BCCE469"/>
    <w:rsid w:val="00E300A0"/>
  </w:style>
  <w:style w:type="paragraph" w:customStyle="1" w:styleId="E8A9D86C58BF40D39016D902175DE9AD">
    <w:name w:val="E8A9D86C58BF40D39016D902175DE9AD"/>
    <w:rsid w:val="00E300A0"/>
  </w:style>
  <w:style w:type="paragraph" w:customStyle="1" w:styleId="F89E5687F97B4E13AB443BE73BB21918">
    <w:name w:val="F89E5687F97B4E13AB443BE73BB21918"/>
    <w:rsid w:val="00E300A0"/>
  </w:style>
  <w:style w:type="paragraph" w:customStyle="1" w:styleId="5362B1E09A634C25A7CDDF344456B3ED">
    <w:name w:val="5362B1E09A634C25A7CDDF344456B3ED"/>
    <w:rsid w:val="00E300A0"/>
  </w:style>
  <w:style w:type="paragraph" w:customStyle="1" w:styleId="6C66C6C844C1462991E780135BAE7FA9">
    <w:name w:val="6C66C6C844C1462991E780135BAE7FA9"/>
    <w:rsid w:val="00E300A0"/>
  </w:style>
  <w:style w:type="paragraph" w:customStyle="1" w:styleId="A6014BC6653041CEBAD2E925631D92FF">
    <w:name w:val="A6014BC6653041CEBAD2E925631D92FF"/>
    <w:rsid w:val="00E300A0"/>
  </w:style>
  <w:style w:type="paragraph" w:customStyle="1" w:styleId="05AE68E9CD7548E28CE668A975385E46">
    <w:name w:val="05AE68E9CD7548E28CE668A975385E46"/>
    <w:rsid w:val="00E300A0"/>
  </w:style>
  <w:style w:type="paragraph" w:customStyle="1" w:styleId="8DAB258464CE4CF98142837C33BDF0AB">
    <w:name w:val="8DAB258464CE4CF98142837C33BDF0AB"/>
    <w:rsid w:val="00E300A0"/>
  </w:style>
  <w:style w:type="paragraph" w:customStyle="1" w:styleId="BBBAC16E2C4C4D6185245FDD97C6ACF2">
    <w:name w:val="BBBAC16E2C4C4D6185245FDD97C6ACF2"/>
    <w:rsid w:val="00E300A0"/>
  </w:style>
  <w:style w:type="paragraph" w:customStyle="1" w:styleId="104E4D026AB54141A0AE1373EBC3203B">
    <w:name w:val="104E4D026AB54141A0AE1373EBC3203B"/>
    <w:rsid w:val="00E300A0"/>
  </w:style>
  <w:style w:type="paragraph" w:customStyle="1" w:styleId="6947C373FD0D46D484915BD6910A83F1">
    <w:name w:val="6947C373FD0D46D484915BD6910A83F1"/>
    <w:rsid w:val="00E300A0"/>
  </w:style>
  <w:style w:type="paragraph" w:customStyle="1" w:styleId="6B28A110E9C94ECB9CC5C4BD2323C55B">
    <w:name w:val="6B28A110E9C94ECB9CC5C4BD2323C55B"/>
    <w:rsid w:val="00E300A0"/>
  </w:style>
  <w:style w:type="paragraph" w:customStyle="1" w:styleId="73958A74518D48AA9DD8F1FC9D67C9AE">
    <w:name w:val="73958A74518D48AA9DD8F1FC9D67C9AE"/>
    <w:rsid w:val="00E300A0"/>
  </w:style>
  <w:style w:type="paragraph" w:customStyle="1" w:styleId="AC9A03A6BF114071B429A629DF0793B0">
    <w:name w:val="AC9A03A6BF114071B429A629DF0793B0"/>
    <w:rsid w:val="00E300A0"/>
  </w:style>
  <w:style w:type="paragraph" w:customStyle="1" w:styleId="F023C05FAFC0421D825D670428CD90D6">
    <w:name w:val="F023C05FAFC0421D825D670428CD90D6"/>
    <w:rsid w:val="00E300A0"/>
  </w:style>
  <w:style w:type="paragraph" w:customStyle="1" w:styleId="3BFAC288575343D1BACA26C3AB3B5616">
    <w:name w:val="3BFAC288575343D1BACA26C3AB3B5616"/>
    <w:rsid w:val="00E300A0"/>
  </w:style>
  <w:style w:type="paragraph" w:customStyle="1" w:styleId="4C608543AD7741F88A3E2F9973083EC5">
    <w:name w:val="4C608543AD7741F88A3E2F9973083EC5"/>
    <w:rsid w:val="00E300A0"/>
  </w:style>
  <w:style w:type="paragraph" w:customStyle="1" w:styleId="6EB217D2D9ED4EC887DDDA44E22525C0">
    <w:name w:val="6EB217D2D9ED4EC887DDDA44E22525C0"/>
    <w:rsid w:val="00E300A0"/>
  </w:style>
  <w:style w:type="paragraph" w:customStyle="1" w:styleId="FF6EF904E50F40B59B54C72BF8F97317">
    <w:name w:val="FF6EF904E50F40B59B54C72BF8F97317"/>
    <w:rsid w:val="00E300A0"/>
  </w:style>
  <w:style w:type="paragraph" w:customStyle="1" w:styleId="6D95A1D224A049A4BD276E959EC91FBF">
    <w:name w:val="6D95A1D224A049A4BD276E959EC91FBF"/>
    <w:rsid w:val="00E300A0"/>
  </w:style>
  <w:style w:type="paragraph" w:customStyle="1" w:styleId="9FA2C281B53A44889A31E368B7FBF4F3">
    <w:name w:val="9FA2C281B53A44889A31E368B7FBF4F3"/>
    <w:rsid w:val="00E300A0"/>
  </w:style>
  <w:style w:type="paragraph" w:customStyle="1" w:styleId="2F0F73D02A314859827BEC746E71F6C5">
    <w:name w:val="2F0F73D02A314859827BEC746E71F6C5"/>
    <w:rsid w:val="00E300A0"/>
  </w:style>
  <w:style w:type="paragraph" w:customStyle="1" w:styleId="87DBC41E14244AE09E4BEE9261466CE1">
    <w:name w:val="87DBC41E14244AE09E4BEE9261466CE1"/>
    <w:rsid w:val="00E300A0"/>
  </w:style>
  <w:style w:type="paragraph" w:customStyle="1" w:styleId="C10B0FDBD99D43DF95D627E84836C9BC">
    <w:name w:val="C10B0FDBD99D43DF95D627E84836C9BC"/>
    <w:rsid w:val="00E300A0"/>
  </w:style>
  <w:style w:type="paragraph" w:customStyle="1" w:styleId="F25A208A691F41E3848146D63ADED6FE">
    <w:name w:val="F25A208A691F41E3848146D63ADED6FE"/>
    <w:rsid w:val="00E300A0"/>
  </w:style>
  <w:style w:type="paragraph" w:customStyle="1" w:styleId="74599672712D4253B23B64C9AFC60764">
    <w:name w:val="74599672712D4253B23B64C9AFC60764"/>
    <w:rsid w:val="00E300A0"/>
  </w:style>
  <w:style w:type="paragraph" w:customStyle="1" w:styleId="99D3878D7DDD412FA941A359941355FD">
    <w:name w:val="99D3878D7DDD412FA941A359941355FD"/>
    <w:rsid w:val="00E300A0"/>
  </w:style>
  <w:style w:type="paragraph" w:customStyle="1" w:styleId="B8DAF0BAF6EE4CFFBA719D0B6918570C">
    <w:name w:val="B8DAF0BAF6EE4CFFBA719D0B6918570C"/>
    <w:rsid w:val="00E300A0"/>
  </w:style>
  <w:style w:type="paragraph" w:customStyle="1" w:styleId="71B5C465C27E492AAC66206291559D34">
    <w:name w:val="71B5C465C27E492AAC66206291559D34"/>
    <w:rsid w:val="00E300A0"/>
  </w:style>
  <w:style w:type="paragraph" w:customStyle="1" w:styleId="1DC857467CB14B9998B79DD416391C91">
    <w:name w:val="1DC857467CB14B9998B79DD416391C91"/>
    <w:rsid w:val="00E300A0"/>
  </w:style>
  <w:style w:type="paragraph" w:customStyle="1" w:styleId="3B5EC080358F47D2A4C498D060094D33">
    <w:name w:val="3B5EC080358F47D2A4C498D060094D33"/>
    <w:rsid w:val="00E300A0"/>
  </w:style>
  <w:style w:type="paragraph" w:customStyle="1" w:styleId="816CE66C01BD459AABAA648DB73BECCB">
    <w:name w:val="816CE66C01BD459AABAA648DB73BECCB"/>
    <w:rsid w:val="00E300A0"/>
  </w:style>
  <w:style w:type="paragraph" w:customStyle="1" w:styleId="3C7FD477A36147699EDF002A45E15224">
    <w:name w:val="3C7FD477A36147699EDF002A45E15224"/>
    <w:rsid w:val="00E300A0"/>
  </w:style>
  <w:style w:type="paragraph" w:customStyle="1" w:styleId="12FCC2A49E774A2FB4E65C4F018333AF">
    <w:name w:val="12FCC2A49E774A2FB4E65C4F018333AF"/>
    <w:rsid w:val="00E300A0"/>
  </w:style>
  <w:style w:type="paragraph" w:customStyle="1" w:styleId="1190A05B37024EC492DD54E8BE4782AC">
    <w:name w:val="1190A05B37024EC492DD54E8BE4782AC"/>
    <w:rsid w:val="00E300A0"/>
  </w:style>
  <w:style w:type="paragraph" w:customStyle="1" w:styleId="6981CF6CEC8148C287D641B7A52DDEDA">
    <w:name w:val="6981CF6CEC8148C287D641B7A52DDEDA"/>
    <w:rsid w:val="00E300A0"/>
  </w:style>
  <w:style w:type="paragraph" w:customStyle="1" w:styleId="57AB75D3C88F47CF8F40F700D2230EFE">
    <w:name w:val="57AB75D3C88F47CF8F40F700D2230EFE"/>
    <w:rsid w:val="00E300A0"/>
  </w:style>
  <w:style w:type="paragraph" w:customStyle="1" w:styleId="5B85DFE071164424A6930F31E2F837CB">
    <w:name w:val="5B85DFE071164424A6930F31E2F837CB"/>
    <w:rsid w:val="00E300A0"/>
  </w:style>
  <w:style w:type="paragraph" w:customStyle="1" w:styleId="B74330F11F584113A17410EAD7F6B689">
    <w:name w:val="B74330F11F584113A17410EAD7F6B689"/>
    <w:rsid w:val="00E300A0"/>
  </w:style>
  <w:style w:type="paragraph" w:customStyle="1" w:styleId="E94B3ECC3B664B428B43F0F8F17AF418">
    <w:name w:val="E94B3ECC3B664B428B43F0F8F17AF418"/>
    <w:rsid w:val="00E300A0"/>
  </w:style>
  <w:style w:type="paragraph" w:customStyle="1" w:styleId="E5B9482EC8F241719463CE3773EEDC8C">
    <w:name w:val="E5B9482EC8F241719463CE3773EEDC8C"/>
    <w:rsid w:val="00E300A0"/>
  </w:style>
  <w:style w:type="paragraph" w:customStyle="1" w:styleId="E0EB86023F094FE8BB5B3A5993686935">
    <w:name w:val="E0EB86023F094FE8BB5B3A5993686935"/>
    <w:rsid w:val="00E300A0"/>
  </w:style>
  <w:style w:type="paragraph" w:customStyle="1" w:styleId="2D474E2582ED4243BFD14E7DE52CECE2">
    <w:name w:val="2D474E2582ED4243BFD14E7DE52CECE2"/>
    <w:rsid w:val="00E300A0"/>
  </w:style>
  <w:style w:type="paragraph" w:customStyle="1" w:styleId="95B7254C19BA436B901987E15DD702C3">
    <w:name w:val="95B7254C19BA436B901987E15DD702C3"/>
    <w:rsid w:val="00E300A0"/>
  </w:style>
  <w:style w:type="paragraph" w:customStyle="1" w:styleId="CEA17B88830345B885EF439EA054866F">
    <w:name w:val="CEA17B88830345B885EF439EA054866F"/>
    <w:rsid w:val="00E300A0"/>
  </w:style>
  <w:style w:type="paragraph" w:customStyle="1" w:styleId="3112975C86E44611A6A3E5FF418E5745">
    <w:name w:val="3112975C86E44611A6A3E5FF418E5745"/>
    <w:rsid w:val="00E300A0"/>
  </w:style>
  <w:style w:type="paragraph" w:customStyle="1" w:styleId="C9535A056BFC4CBE9CFBFCB6989A6328">
    <w:name w:val="C9535A056BFC4CBE9CFBFCB6989A6328"/>
    <w:rsid w:val="00E300A0"/>
  </w:style>
  <w:style w:type="paragraph" w:customStyle="1" w:styleId="C62051B824584640AB54908D5A022543">
    <w:name w:val="C62051B824584640AB54908D5A022543"/>
    <w:rsid w:val="00E300A0"/>
  </w:style>
  <w:style w:type="paragraph" w:customStyle="1" w:styleId="1996FAC805F04E3D9E7E0D31624E701C">
    <w:name w:val="1996FAC805F04E3D9E7E0D31624E701C"/>
    <w:rsid w:val="00E300A0"/>
  </w:style>
  <w:style w:type="paragraph" w:customStyle="1" w:styleId="88B818EBCB4E44198D03ED5441196AB4">
    <w:name w:val="88B818EBCB4E44198D03ED5441196AB4"/>
    <w:rsid w:val="00E300A0"/>
  </w:style>
  <w:style w:type="paragraph" w:customStyle="1" w:styleId="FE10F0BD3467462CB4F1ABAB5BB316B8">
    <w:name w:val="FE10F0BD3467462CB4F1ABAB5BB316B8"/>
    <w:rsid w:val="00866C12"/>
  </w:style>
  <w:style w:type="paragraph" w:customStyle="1" w:styleId="8420AD31CA154475BC51E6705823B94F">
    <w:name w:val="8420AD31CA154475BC51E6705823B94F"/>
    <w:rsid w:val="00866C12"/>
  </w:style>
  <w:style w:type="paragraph" w:customStyle="1" w:styleId="B5CDFC208AE149C5933F45749B4F24B2">
    <w:name w:val="B5CDFC208AE149C5933F45749B4F24B2"/>
    <w:rsid w:val="00866C12"/>
  </w:style>
  <w:style w:type="paragraph" w:customStyle="1" w:styleId="A7C3FA70B47247919611B384F5F5318F">
    <w:name w:val="A7C3FA70B47247919611B384F5F5318F"/>
    <w:rsid w:val="00866C12"/>
  </w:style>
  <w:style w:type="paragraph" w:customStyle="1" w:styleId="77FFCDEAC6D740D1914C607853A72C31">
    <w:name w:val="77FFCDEAC6D740D1914C607853A72C31"/>
    <w:rsid w:val="00866C12"/>
  </w:style>
  <w:style w:type="paragraph" w:customStyle="1" w:styleId="474BDE085D824624B1C6BD501ECFE351">
    <w:name w:val="474BDE085D824624B1C6BD501ECFE351"/>
    <w:rsid w:val="00866C12"/>
  </w:style>
  <w:style w:type="paragraph" w:customStyle="1" w:styleId="F55B8CD26F744C39B495FAA68149ECA4">
    <w:name w:val="F55B8CD26F744C39B495FAA68149ECA4"/>
    <w:rsid w:val="00866C12"/>
  </w:style>
  <w:style w:type="paragraph" w:customStyle="1" w:styleId="FD00B46C2F4244D1901EBF4686F79B75">
    <w:name w:val="FD00B46C2F4244D1901EBF4686F79B75"/>
    <w:rsid w:val="00866C12"/>
  </w:style>
  <w:style w:type="paragraph" w:customStyle="1" w:styleId="417BE494AACF46319218ACDAC444241F">
    <w:name w:val="417BE494AACF46319218ACDAC444241F"/>
    <w:rsid w:val="00866C12"/>
  </w:style>
  <w:style w:type="paragraph" w:customStyle="1" w:styleId="6547B44733C24D3CBED73C1D33DCE6D1">
    <w:name w:val="6547B44733C24D3CBED73C1D33DCE6D1"/>
    <w:rsid w:val="00866C12"/>
  </w:style>
  <w:style w:type="paragraph" w:customStyle="1" w:styleId="84625D6ED6124F328DB7CEE90D66CBDF">
    <w:name w:val="84625D6ED6124F328DB7CEE90D66CBDF"/>
    <w:rsid w:val="00866C12"/>
  </w:style>
  <w:style w:type="paragraph" w:customStyle="1" w:styleId="DF94991848ED4822A2EE5662C93ADD0C">
    <w:name w:val="DF94991848ED4822A2EE5662C93ADD0C"/>
    <w:rsid w:val="00866C12"/>
  </w:style>
  <w:style w:type="paragraph" w:customStyle="1" w:styleId="681C726978F44409BDDE7C53C495A698">
    <w:name w:val="681C726978F44409BDDE7C53C495A698"/>
    <w:rsid w:val="00866C12"/>
  </w:style>
  <w:style w:type="paragraph" w:customStyle="1" w:styleId="2B209E2B49A544DD8CD18668935F320A">
    <w:name w:val="2B209E2B49A544DD8CD18668935F320A"/>
    <w:rsid w:val="00866C12"/>
  </w:style>
  <w:style w:type="paragraph" w:customStyle="1" w:styleId="6A3009027F1B4CF0A18926DE0B6EA983">
    <w:name w:val="6A3009027F1B4CF0A18926DE0B6EA983"/>
    <w:rsid w:val="00866C12"/>
  </w:style>
  <w:style w:type="paragraph" w:customStyle="1" w:styleId="740265CDA8F5458DB69F8B778C16746F">
    <w:name w:val="740265CDA8F5458DB69F8B778C16746F"/>
    <w:rsid w:val="00866C12"/>
  </w:style>
  <w:style w:type="paragraph" w:customStyle="1" w:styleId="FC237575A97F4D588D37965CCE6ADB20">
    <w:name w:val="FC237575A97F4D588D37965CCE6ADB20"/>
    <w:rsid w:val="00866C12"/>
  </w:style>
  <w:style w:type="paragraph" w:customStyle="1" w:styleId="AF265FF26E8B42BA90B8029EB64F69AD">
    <w:name w:val="AF265FF26E8B42BA90B8029EB64F69AD"/>
    <w:rsid w:val="00866C12"/>
  </w:style>
  <w:style w:type="paragraph" w:customStyle="1" w:styleId="E39478855AFD47B6AE710D6A94225907">
    <w:name w:val="E39478855AFD47B6AE710D6A94225907"/>
    <w:rsid w:val="00866C12"/>
  </w:style>
  <w:style w:type="paragraph" w:customStyle="1" w:styleId="6C2D49A56A3E4F08914C0868AE233A67">
    <w:name w:val="6C2D49A56A3E4F08914C0868AE233A67"/>
    <w:rsid w:val="00866C12"/>
  </w:style>
  <w:style w:type="paragraph" w:customStyle="1" w:styleId="E0A266D0C2794846AD2C7BC0F82FB13F">
    <w:name w:val="E0A266D0C2794846AD2C7BC0F82FB13F"/>
    <w:rsid w:val="00866C12"/>
  </w:style>
  <w:style w:type="paragraph" w:customStyle="1" w:styleId="9CAA8AE40748405B8DC8A70A0D8C1BB0">
    <w:name w:val="9CAA8AE40748405B8DC8A70A0D8C1BB0"/>
    <w:rsid w:val="00866C12"/>
  </w:style>
  <w:style w:type="paragraph" w:customStyle="1" w:styleId="FAB9F1A96C72402C8327AD47D0C90209">
    <w:name w:val="FAB9F1A96C72402C8327AD47D0C90209"/>
    <w:rsid w:val="00866C12"/>
  </w:style>
  <w:style w:type="paragraph" w:customStyle="1" w:styleId="085AB526A8404A1696FF861A2D75A486">
    <w:name w:val="085AB526A8404A1696FF861A2D75A486"/>
    <w:rsid w:val="00866C12"/>
  </w:style>
  <w:style w:type="paragraph" w:customStyle="1" w:styleId="D57A805500BA446EACD36D20C0831788">
    <w:name w:val="D57A805500BA446EACD36D20C0831788"/>
    <w:rsid w:val="00866C12"/>
  </w:style>
  <w:style w:type="paragraph" w:customStyle="1" w:styleId="37CB41F6032B4ED79F417F20AFBE3B42">
    <w:name w:val="37CB41F6032B4ED79F417F20AFBE3B42"/>
    <w:rsid w:val="00866C12"/>
  </w:style>
  <w:style w:type="paragraph" w:customStyle="1" w:styleId="EF77334652934FC7BBC1DEA866C922E0">
    <w:name w:val="EF77334652934FC7BBC1DEA866C922E0"/>
    <w:rsid w:val="00866C12"/>
  </w:style>
  <w:style w:type="paragraph" w:customStyle="1" w:styleId="88B9499FEC854B57A05087767FDE5772">
    <w:name w:val="88B9499FEC854B57A05087767FDE5772"/>
    <w:rsid w:val="00866C12"/>
  </w:style>
  <w:style w:type="paragraph" w:customStyle="1" w:styleId="9A3F6F2AE9264FC0BD216B9BC39079B2">
    <w:name w:val="9A3F6F2AE9264FC0BD216B9BC39079B2"/>
    <w:rsid w:val="00866C12"/>
  </w:style>
  <w:style w:type="paragraph" w:customStyle="1" w:styleId="1F898AE0CF9544B4A8E91CD8FDCF93D3">
    <w:name w:val="1F898AE0CF9544B4A8E91CD8FDCF93D3"/>
    <w:rsid w:val="00866C12"/>
  </w:style>
  <w:style w:type="paragraph" w:customStyle="1" w:styleId="B72EB6EE53674770884C2CDFE9D4F5B7">
    <w:name w:val="B72EB6EE53674770884C2CDFE9D4F5B7"/>
    <w:rsid w:val="00866C12"/>
  </w:style>
  <w:style w:type="paragraph" w:customStyle="1" w:styleId="88C44F2920174411A05E9D79D5448932">
    <w:name w:val="88C44F2920174411A05E9D79D5448932"/>
    <w:rsid w:val="00866C12"/>
  </w:style>
  <w:style w:type="paragraph" w:customStyle="1" w:styleId="221CA47E313A423A8FAE4B53AB3085BC">
    <w:name w:val="221CA47E313A423A8FAE4B53AB3085BC"/>
    <w:rsid w:val="00866C12"/>
  </w:style>
  <w:style w:type="paragraph" w:customStyle="1" w:styleId="9D5A0859723C459D941A54062DC7CEFD">
    <w:name w:val="9D5A0859723C459D941A54062DC7CEFD"/>
    <w:rsid w:val="00866C12"/>
  </w:style>
  <w:style w:type="paragraph" w:customStyle="1" w:styleId="1C0F014C77784AE3B8F715BE85D940E1">
    <w:name w:val="1C0F014C77784AE3B8F715BE85D940E1"/>
    <w:rsid w:val="00866C12"/>
  </w:style>
  <w:style w:type="paragraph" w:customStyle="1" w:styleId="DA73D31E81F64530B60E0488F91617D6">
    <w:name w:val="DA73D31E81F64530B60E0488F91617D6"/>
    <w:rsid w:val="00866C12"/>
  </w:style>
  <w:style w:type="paragraph" w:customStyle="1" w:styleId="4EEEC81FBDA743C3954ACD227E348506">
    <w:name w:val="4EEEC81FBDA743C3954ACD227E348506"/>
    <w:rsid w:val="00866C12"/>
  </w:style>
  <w:style w:type="paragraph" w:customStyle="1" w:styleId="3BF8A6BEC8904E0D9233435F2853F4F3">
    <w:name w:val="3BF8A6BEC8904E0D9233435F2853F4F3"/>
    <w:rsid w:val="00866C12"/>
  </w:style>
  <w:style w:type="paragraph" w:customStyle="1" w:styleId="AB9DF75C78D64EDBA1EAD615BF21EDD6">
    <w:name w:val="AB9DF75C78D64EDBA1EAD615BF21EDD6"/>
    <w:rsid w:val="00866C12"/>
  </w:style>
  <w:style w:type="paragraph" w:customStyle="1" w:styleId="44AC6F6F57C44F04B4463A0423D58957">
    <w:name w:val="44AC6F6F57C44F04B4463A0423D58957"/>
    <w:rsid w:val="00866C12"/>
  </w:style>
  <w:style w:type="paragraph" w:customStyle="1" w:styleId="04440197E80E48919074E89188A0FC3B">
    <w:name w:val="04440197E80E48919074E89188A0FC3B"/>
    <w:rsid w:val="00866C12"/>
  </w:style>
  <w:style w:type="paragraph" w:customStyle="1" w:styleId="947280B9D05E421AB7AD49EAE250743B">
    <w:name w:val="947280B9D05E421AB7AD49EAE250743B"/>
    <w:rsid w:val="00866C12"/>
  </w:style>
  <w:style w:type="paragraph" w:customStyle="1" w:styleId="4E29722772ED4B8E92026E44D01AAE2E">
    <w:name w:val="4E29722772ED4B8E92026E44D01AAE2E"/>
    <w:rsid w:val="00866C12"/>
  </w:style>
  <w:style w:type="paragraph" w:customStyle="1" w:styleId="F764194D36384EB0A663ACCBD79E1C40">
    <w:name w:val="F764194D36384EB0A663ACCBD79E1C40"/>
    <w:rsid w:val="00866C12"/>
  </w:style>
  <w:style w:type="paragraph" w:customStyle="1" w:styleId="6105F1FCFEC64859AF50FC6BCC498557">
    <w:name w:val="6105F1FCFEC64859AF50FC6BCC498557"/>
    <w:rsid w:val="00866C12"/>
  </w:style>
  <w:style w:type="paragraph" w:customStyle="1" w:styleId="58C7C7876B9543F5A230E581C1C78E1B">
    <w:name w:val="58C7C7876B9543F5A230E581C1C78E1B"/>
    <w:rsid w:val="00866C12"/>
  </w:style>
  <w:style w:type="paragraph" w:customStyle="1" w:styleId="E11A90BDCB0049AA87F6F708908F2EEA">
    <w:name w:val="E11A90BDCB0049AA87F6F708908F2EEA"/>
    <w:rsid w:val="00866C12"/>
  </w:style>
  <w:style w:type="paragraph" w:customStyle="1" w:styleId="1AE3D61BDDE04418B70F9804FF17835D">
    <w:name w:val="1AE3D61BDDE04418B70F9804FF17835D"/>
    <w:rsid w:val="00866C12"/>
  </w:style>
  <w:style w:type="paragraph" w:customStyle="1" w:styleId="6C45B9D16BBC405CBBF9D3A5F5801412">
    <w:name w:val="6C45B9D16BBC405CBBF9D3A5F5801412"/>
    <w:rsid w:val="00866C12"/>
  </w:style>
  <w:style w:type="paragraph" w:customStyle="1" w:styleId="6977D781DFD44E3DBA1AF2958DDABEA7">
    <w:name w:val="6977D781DFD44E3DBA1AF2958DDABEA7"/>
    <w:rsid w:val="00866C12"/>
  </w:style>
  <w:style w:type="paragraph" w:customStyle="1" w:styleId="2104C2B1D8FB4C68B00672A8E63DA9F5">
    <w:name w:val="2104C2B1D8FB4C68B00672A8E63DA9F5"/>
    <w:rsid w:val="00866C12"/>
  </w:style>
  <w:style w:type="paragraph" w:customStyle="1" w:styleId="14A980700A19418DB81558385597F3C4">
    <w:name w:val="14A980700A19418DB81558385597F3C4"/>
    <w:rsid w:val="00866C12"/>
  </w:style>
  <w:style w:type="paragraph" w:customStyle="1" w:styleId="8321718599464664993625789EE75092">
    <w:name w:val="8321718599464664993625789EE75092"/>
    <w:rsid w:val="00866C12"/>
  </w:style>
  <w:style w:type="paragraph" w:customStyle="1" w:styleId="530D14C780AE49B7A717D8141E9FBBDA">
    <w:name w:val="530D14C780AE49B7A717D8141E9FBBDA"/>
    <w:rsid w:val="00866C12"/>
  </w:style>
  <w:style w:type="paragraph" w:customStyle="1" w:styleId="94C91759592247D0804CCAAB177D4C7F">
    <w:name w:val="94C91759592247D0804CCAAB177D4C7F"/>
    <w:rsid w:val="00866C12"/>
  </w:style>
  <w:style w:type="paragraph" w:customStyle="1" w:styleId="EA7FEFF6032B4AFCAB1E37ADB94907B2">
    <w:name w:val="EA7FEFF6032B4AFCAB1E37ADB94907B2"/>
    <w:rsid w:val="00866C12"/>
  </w:style>
  <w:style w:type="paragraph" w:customStyle="1" w:styleId="C004414284714BB894D6ED96801EB910">
    <w:name w:val="C004414284714BB894D6ED96801EB910"/>
    <w:rsid w:val="00866C12"/>
  </w:style>
  <w:style w:type="paragraph" w:customStyle="1" w:styleId="815D4AC9AB164D1D94CE488E39AD6B20">
    <w:name w:val="815D4AC9AB164D1D94CE488E39AD6B20"/>
    <w:rsid w:val="00866C12"/>
  </w:style>
  <w:style w:type="paragraph" w:customStyle="1" w:styleId="57BA04C7FFE74A198ED5FA19CBEBEBB5">
    <w:name w:val="57BA04C7FFE74A198ED5FA19CBEBEBB5"/>
    <w:rsid w:val="00866C12"/>
  </w:style>
  <w:style w:type="paragraph" w:customStyle="1" w:styleId="D6A1824D06F54339986661E2E3EF3A1A">
    <w:name w:val="D6A1824D06F54339986661E2E3EF3A1A"/>
    <w:rsid w:val="00866C12"/>
  </w:style>
  <w:style w:type="paragraph" w:customStyle="1" w:styleId="F85C662C8A194946A81C5DB1931F9FEB">
    <w:name w:val="F85C662C8A194946A81C5DB1931F9FEB"/>
    <w:rsid w:val="00866C12"/>
  </w:style>
  <w:style w:type="paragraph" w:customStyle="1" w:styleId="C2F5051CFD2C41C1A4BAE97D5AF48DF8">
    <w:name w:val="C2F5051CFD2C41C1A4BAE97D5AF48DF8"/>
    <w:rsid w:val="00866C12"/>
  </w:style>
  <w:style w:type="paragraph" w:customStyle="1" w:styleId="DC7BCA12F1064FF481603BF870AB1B38">
    <w:name w:val="DC7BCA12F1064FF481603BF870AB1B38"/>
    <w:rsid w:val="00866C12"/>
  </w:style>
  <w:style w:type="paragraph" w:customStyle="1" w:styleId="9CCE0A62839A4E1090B917BD8AD2CDAA">
    <w:name w:val="9CCE0A62839A4E1090B917BD8AD2CDAA"/>
    <w:rsid w:val="00866C12"/>
  </w:style>
  <w:style w:type="paragraph" w:customStyle="1" w:styleId="87CF16C47EFA4B9284A8A630A2E5986C">
    <w:name w:val="87CF16C47EFA4B9284A8A630A2E5986C"/>
    <w:rsid w:val="00866C12"/>
  </w:style>
  <w:style w:type="paragraph" w:customStyle="1" w:styleId="72314C8F7C394898BCDEF17674C09948">
    <w:name w:val="72314C8F7C394898BCDEF17674C09948"/>
    <w:rsid w:val="00866C12"/>
  </w:style>
  <w:style w:type="paragraph" w:customStyle="1" w:styleId="DD6AA65A438A4F53A3E296D276B171F7">
    <w:name w:val="DD6AA65A438A4F53A3E296D276B171F7"/>
    <w:rsid w:val="00866C12"/>
  </w:style>
  <w:style w:type="paragraph" w:customStyle="1" w:styleId="20B6FFF9554E40CA910DD9097B660C05">
    <w:name w:val="20B6FFF9554E40CA910DD9097B660C05"/>
    <w:rsid w:val="00866C12"/>
  </w:style>
  <w:style w:type="paragraph" w:customStyle="1" w:styleId="81B875DBE71A4152AE139946F5EF9CBE">
    <w:name w:val="81B875DBE71A4152AE139946F5EF9CBE"/>
    <w:rsid w:val="00866C12"/>
  </w:style>
  <w:style w:type="paragraph" w:customStyle="1" w:styleId="1E415AABAB5444BB96D9CDAB51F26ED2">
    <w:name w:val="1E415AABAB5444BB96D9CDAB51F26ED2"/>
    <w:rsid w:val="00866C12"/>
  </w:style>
  <w:style w:type="paragraph" w:customStyle="1" w:styleId="E53BF28E6B1E4AA0B9E59B259D769B19">
    <w:name w:val="E53BF28E6B1E4AA0B9E59B259D769B19"/>
    <w:rsid w:val="00866C12"/>
  </w:style>
  <w:style w:type="paragraph" w:customStyle="1" w:styleId="9267E05EABA049968B4026CA026E3CCC">
    <w:name w:val="9267E05EABA049968B4026CA026E3CCC"/>
    <w:rsid w:val="00866C12"/>
  </w:style>
  <w:style w:type="paragraph" w:customStyle="1" w:styleId="AD6149EFF4174AD3B2CB8FBB1BAEA89A">
    <w:name w:val="AD6149EFF4174AD3B2CB8FBB1BAEA89A"/>
    <w:rsid w:val="00866C12"/>
  </w:style>
  <w:style w:type="paragraph" w:customStyle="1" w:styleId="3E4D99B632CA4C8C9F941165B60EE3B3">
    <w:name w:val="3E4D99B632CA4C8C9F941165B60EE3B3"/>
    <w:rsid w:val="00866C12"/>
  </w:style>
  <w:style w:type="paragraph" w:customStyle="1" w:styleId="DB3C3E2354554E64980B9CE237991A5D">
    <w:name w:val="DB3C3E2354554E64980B9CE237991A5D"/>
    <w:rsid w:val="00866C12"/>
  </w:style>
  <w:style w:type="paragraph" w:customStyle="1" w:styleId="563BAAC913C1437A9A91D8585F29FC0C">
    <w:name w:val="563BAAC913C1437A9A91D8585F29FC0C"/>
    <w:rsid w:val="00866C12"/>
  </w:style>
  <w:style w:type="paragraph" w:customStyle="1" w:styleId="5AD7C68762B94A72A4CD2E3DBFA63DEF">
    <w:name w:val="5AD7C68762B94A72A4CD2E3DBFA63DEF"/>
    <w:rsid w:val="00866C12"/>
  </w:style>
  <w:style w:type="paragraph" w:customStyle="1" w:styleId="272FDD3219F741D6AA35C6BF15E5AAE2">
    <w:name w:val="272FDD3219F741D6AA35C6BF15E5AAE2"/>
    <w:rsid w:val="00866C12"/>
  </w:style>
  <w:style w:type="paragraph" w:customStyle="1" w:styleId="B39EE5B4F5C14832A0C07C694ECF9D38">
    <w:name w:val="B39EE5B4F5C14832A0C07C694ECF9D38"/>
    <w:rsid w:val="00866C12"/>
  </w:style>
  <w:style w:type="paragraph" w:customStyle="1" w:styleId="9460E219C1A74B1AA9F638E1ACD1BE66">
    <w:name w:val="9460E219C1A74B1AA9F638E1ACD1BE66"/>
    <w:rsid w:val="00866C12"/>
  </w:style>
  <w:style w:type="paragraph" w:customStyle="1" w:styleId="E5403F6C6AC040608819400979FFAC99">
    <w:name w:val="E5403F6C6AC040608819400979FFAC99"/>
    <w:rsid w:val="00866C12"/>
  </w:style>
  <w:style w:type="paragraph" w:customStyle="1" w:styleId="D6076214BF774464ACF170E726FBE8C3">
    <w:name w:val="D6076214BF774464ACF170E726FBE8C3"/>
    <w:rsid w:val="00866C12"/>
  </w:style>
  <w:style w:type="paragraph" w:customStyle="1" w:styleId="70C788CFF0514AC0982F620324FFD0BC">
    <w:name w:val="70C788CFF0514AC0982F620324FFD0BC"/>
    <w:rsid w:val="00866C12"/>
  </w:style>
  <w:style w:type="paragraph" w:customStyle="1" w:styleId="5D470CB10AB84F10BFCB4E466E3E34A2">
    <w:name w:val="5D470CB10AB84F10BFCB4E466E3E34A2"/>
    <w:rsid w:val="00866C12"/>
  </w:style>
  <w:style w:type="paragraph" w:customStyle="1" w:styleId="7F7D476F628A4B80B721495103D151DF">
    <w:name w:val="7F7D476F628A4B80B721495103D151DF"/>
    <w:rsid w:val="00866C12"/>
  </w:style>
  <w:style w:type="paragraph" w:customStyle="1" w:styleId="5824D9C6051C40D5B567FE61609956F3">
    <w:name w:val="5824D9C6051C40D5B567FE61609956F3"/>
    <w:rsid w:val="00866C12"/>
  </w:style>
  <w:style w:type="paragraph" w:customStyle="1" w:styleId="DEBCBE1F396B4572AB0C810936A39402">
    <w:name w:val="DEBCBE1F396B4572AB0C810936A39402"/>
    <w:rsid w:val="00866C12"/>
  </w:style>
  <w:style w:type="paragraph" w:customStyle="1" w:styleId="DE4FA0395F8A4CB79C4CEFDECC3B8A6E">
    <w:name w:val="DE4FA0395F8A4CB79C4CEFDECC3B8A6E"/>
    <w:rsid w:val="00866C12"/>
  </w:style>
  <w:style w:type="paragraph" w:customStyle="1" w:styleId="6279C151F92E4863A9465F6C519A6E40">
    <w:name w:val="6279C151F92E4863A9465F6C519A6E40"/>
    <w:rsid w:val="00866C12"/>
  </w:style>
  <w:style w:type="paragraph" w:customStyle="1" w:styleId="F33F116B87814D08AF04C5EF186E0448">
    <w:name w:val="F33F116B87814D08AF04C5EF186E0448"/>
    <w:rsid w:val="00866C12"/>
  </w:style>
  <w:style w:type="paragraph" w:customStyle="1" w:styleId="6962D64CD76A40BFB875814318A7293F">
    <w:name w:val="6962D64CD76A40BFB875814318A7293F"/>
    <w:rsid w:val="00866C12"/>
  </w:style>
  <w:style w:type="paragraph" w:customStyle="1" w:styleId="6ED726B7179F4467B811681B5CBB8FA2">
    <w:name w:val="6ED726B7179F4467B811681B5CBB8FA2"/>
    <w:rsid w:val="00866C12"/>
  </w:style>
  <w:style w:type="paragraph" w:customStyle="1" w:styleId="6414E8D42F4B4507AE12FFE12E543C22">
    <w:name w:val="6414E8D42F4B4507AE12FFE12E543C22"/>
    <w:rsid w:val="00866C12"/>
  </w:style>
  <w:style w:type="paragraph" w:customStyle="1" w:styleId="CA675EFC7DD04E3397DBA2E356613FF1">
    <w:name w:val="CA675EFC7DD04E3397DBA2E356613FF1"/>
    <w:rsid w:val="00866C12"/>
  </w:style>
  <w:style w:type="paragraph" w:customStyle="1" w:styleId="479CDD7AD6E948408A1F98243B6956E2">
    <w:name w:val="479CDD7AD6E948408A1F98243B6956E2"/>
    <w:rsid w:val="00866C12"/>
  </w:style>
  <w:style w:type="paragraph" w:customStyle="1" w:styleId="1CF7FE72959547DD85A6DA7CA2DFC9D0">
    <w:name w:val="1CF7FE72959547DD85A6DA7CA2DFC9D0"/>
    <w:rsid w:val="00866C12"/>
  </w:style>
  <w:style w:type="paragraph" w:customStyle="1" w:styleId="8233520380A34CD080CA259DE58B0D52">
    <w:name w:val="8233520380A34CD080CA259DE58B0D52"/>
    <w:rsid w:val="00866C12"/>
  </w:style>
  <w:style w:type="paragraph" w:customStyle="1" w:styleId="3DD1A195E69949AAB50EDDF5AC54E0C8">
    <w:name w:val="3DD1A195E69949AAB50EDDF5AC54E0C8"/>
    <w:rsid w:val="00866C12"/>
  </w:style>
  <w:style w:type="paragraph" w:customStyle="1" w:styleId="5519BE6DB2964DC78EB926D68A9F3E7C">
    <w:name w:val="5519BE6DB2964DC78EB926D68A9F3E7C"/>
    <w:rsid w:val="00866C12"/>
  </w:style>
  <w:style w:type="paragraph" w:customStyle="1" w:styleId="DC1D2BA7EB154CDDA5AFD722C834B86D">
    <w:name w:val="DC1D2BA7EB154CDDA5AFD722C834B86D"/>
    <w:rsid w:val="00866C12"/>
  </w:style>
  <w:style w:type="paragraph" w:customStyle="1" w:styleId="73645F4EDBFB410780714EE3CC2FE4F3">
    <w:name w:val="73645F4EDBFB410780714EE3CC2FE4F3"/>
    <w:rsid w:val="00866C12"/>
  </w:style>
  <w:style w:type="paragraph" w:customStyle="1" w:styleId="BE97BB887A5045B5B73B84FB79DBE80F">
    <w:name w:val="BE97BB887A5045B5B73B84FB79DBE80F"/>
    <w:rsid w:val="00866C12"/>
  </w:style>
  <w:style w:type="paragraph" w:customStyle="1" w:styleId="EB4B87FFA8E44ABEAE5A12DA36B4686F">
    <w:name w:val="EB4B87FFA8E44ABEAE5A12DA36B4686F"/>
    <w:rsid w:val="00866C12"/>
  </w:style>
  <w:style w:type="paragraph" w:customStyle="1" w:styleId="E2FE94D270F747778A87653DBA364D1B">
    <w:name w:val="E2FE94D270F747778A87653DBA364D1B"/>
    <w:rsid w:val="00866C12"/>
  </w:style>
  <w:style w:type="paragraph" w:customStyle="1" w:styleId="2EB548B5762D4AF0A9C87C95FF6C9437">
    <w:name w:val="2EB548B5762D4AF0A9C87C95FF6C9437"/>
    <w:rsid w:val="00866C12"/>
  </w:style>
  <w:style w:type="paragraph" w:customStyle="1" w:styleId="3B60987420B549F3B3EC6E628E386A50">
    <w:name w:val="3B60987420B549F3B3EC6E628E386A50"/>
    <w:rsid w:val="00866C12"/>
  </w:style>
  <w:style w:type="paragraph" w:customStyle="1" w:styleId="C43FC13ABA964435ACDBC1EA5FC5BFA7">
    <w:name w:val="C43FC13ABA964435ACDBC1EA5FC5BFA7"/>
    <w:rsid w:val="00866C12"/>
  </w:style>
  <w:style w:type="paragraph" w:customStyle="1" w:styleId="5B8DAE865BFE48699DF5D391A6BC9617">
    <w:name w:val="5B8DAE865BFE48699DF5D391A6BC9617"/>
    <w:rsid w:val="00866C12"/>
  </w:style>
  <w:style w:type="paragraph" w:customStyle="1" w:styleId="5018D0409F1D4F3889ECA60C57D953EA">
    <w:name w:val="5018D0409F1D4F3889ECA60C57D953EA"/>
    <w:rsid w:val="00866C12"/>
  </w:style>
  <w:style w:type="paragraph" w:customStyle="1" w:styleId="F25F56CF53684D0685AC5C7FAF3D9D0B">
    <w:name w:val="F25F56CF53684D0685AC5C7FAF3D9D0B"/>
    <w:rsid w:val="00866C12"/>
  </w:style>
  <w:style w:type="paragraph" w:customStyle="1" w:styleId="384FE50511614CEE90D9B391B1839752">
    <w:name w:val="384FE50511614CEE90D9B391B1839752"/>
    <w:rsid w:val="00866C12"/>
  </w:style>
  <w:style w:type="paragraph" w:customStyle="1" w:styleId="31ED8948ABEC42F8A4F7AAC1CBE5CEFA">
    <w:name w:val="31ED8948ABEC42F8A4F7AAC1CBE5CEFA"/>
    <w:rsid w:val="00866C12"/>
  </w:style>
  <w:style w:type="paragraph" w:customStyle="1" w:styleId="C71023435904433D822CB5B1704AC855">
    <w:name w:val="C71023435904433D822CB5B1704AC855"/>
    <w:rsid w:val="00866C12"/>
  </w:style>
  <w:style w:type="paragraph" w:customStyle="1" w:styleId="1DE9C1E3BF964EE2B678498331C7423D">
    <w:name w:val="1DE9C1E3BF964EE2B678498331C7423D"/>
    <w:rsid w:val="00866C12"/>
  </w:style>
  <w:style w:type="paragraph" w:customStyle="1" w:styleId="DC446A60BA7742AF90CBED9B5474D2E5">
    <w:name w:val="DC446A60BA7742AF90CBED9B5474D2E5"/>
    <w:rsid w:val="00866C12"/>
  </w:style>
  <w:style w:type="paragraph" w:customStyle="1" w:styleId="D6CB0406EF1049E4A73DA1599B6598AF">
    <w:name w:val="D6CB0406EF1049E4A73DA1599B6598AF"/>
    <w:rsid w:val="00866C12"/>
  </w:style>
  <w:style w:type="paragraph" w:customStyle="1" w:styleId="C1760CBEDCDF449D997354DF9C38B6D3">
    <w:name w:val="C1760CBEDCDF449D997354DF9C38B6D3"/>
    <w:rsid w:val="00866C12"/>
  </w:style>
  <w:style w:type="paragraph" w:customStyle="1" w:styleId="6C4DA992CC3749F7822AA8546ECDAD41">
    <w:name w:val="6C4DA992CC3749F7822AA8546ECDAD41"/>
    <w:rsid w:val="00866C12"/>
  </w:style>
  <w:style w:type="paragraph" w:customStyle="1" w:styleId="751E2E326ED34B9FAC99B2D0FA86EF42">
    <w:name w:val="751E2E326ED34B9FAC99B2D0FA86EF42"/>
    <w:rsid w:val="00866C12"/>
  </w:style>
  <w:style w:type="paragraph" w:customStyle="1" w:styleId="C38FAB43F59D4BFBA626F9804B9AC872">
    <w:name w:val="C38FAB43F59D4BFBA626F9804B9AC872"/>
    <w:rsid w:val="00866C12"/>
  </w:style>
  <w:style w:type="paragraph" w:customStyle="1" w:styleId="FDB1180AB7614384AF5BDCC01A1E35F2">
    <w:name w:val="FDB1180AB7614384AF5BDCC01A1E35F2"/>
    <w:rsid w:val="00866C12"/>
  </w:style>
  <w:style w:type="paragraph" w:customStyle="1" w:styleId="0F6063F01B2F409C8DA8CD6EC22E45D0">
    <w:name w:val="0F6063F01B2F409C8DA8CD6EC22E45D0"/>
    <w:rsid w:val="00866C12"/>
  </w:style>
  <w:style w:type="paragraph" w:customStyle="1" w:styleId="665C53A1034A43878E8D78D001B95E94">
    <w:name w:val="665C53A1034A43878E8D78D001B95E94"/>
    <w:rsid w:val="00866C12"/>
  </w:style>
  <w:style w:type="paragraph" w:customStyle="1" w:styleId="6235BDBE00554E63AB2504BF8A79258C">
    <w:name w:val="6235BDBE00554E63AB2504BF8A79258C"/>
    <w:rsid w:val="00866C12"/>
  </w:style>
  <w:style w:type="paragraph" w:customStyle="1" w:styleId="9439C1F523014C459CCF460DB1382447">
    <w:name w:val="9439C1F523014C459CCF460DB1382447"/>
    <w:rsid w:val="00866C12"/>
  </w:style>
  <w:style w:type="paragraph" w:customStyle="1" w:styleId="467AC0BE435344DBBC44591F4AF36FAB">
    <w:name w:val="467AC0BE435344DBBC44591F4AF36FAB"/>
    <w:rsid w:val="00866C12"/>
  </w:style>
  <w:style w:type="paragraph" w:customStyle="1" w:styleId="A9F03B5555834E9CBE12CBF540929F1A">
    <w:name w:val="A9F03B5555834E9CBE12CBF540929F1A"/>
    <w:rsid w:val="00866C12"/>
  </w:style>
  <w:style w:type="paragraph" w:customStyle="1" w:styleId="AA42BB1B3EFD465582BA3B1F9CC5B4AF">
    <w:name w:val="AA42BB1B3EFD465582BA3B1F9CC5B4AF"/>
    <w:rsid w:val="00866C12"/>
  </w:style>
  <w:style w:type="paragraph" w:customStyle="1" w:styleId="4A12419D5B194D0CB976EF70765C763B">
    <w:name w:val="4A12419D5B194D0CB976EF70765C763B"/>
    <w:rsid w:val="00866C12"/>
  </w:style>
  <w:style w:type="paragraph" w:customStyle="1" w:styleId="54A06C5EF9BB40DFB20047EEBF2DA54A">
    <w:name w:val="54A06C5EF9BB40DFB20047EEBF2DA54A"/>
    <w:rsid w:val="00866C12"/>
  </w:style>
  <w:style w:type="paragraph" w:customStyle="1" w:styleId="5B513641AA9A48A7B8A8B58FC547D896">
    <w:name w:val="5B513641AA9A48A7B8A8B58FC547D896"/>
    <w:rsid w:val="00866C12"/>
  </w:style>
  <w:style w:type="paragraph" w:customStyle="1" w:styleId="6B61FB4A21C0425A98CB9E02FBD0D339">
    <w:name w:val="6B61FB4A21C0425A98CB9E02FBD0D339"/>
    <w:rsid w:val="00866C12"/>
  </w:style>
  <w:style w:type="paragraph" w:customStyle="1" w:styleId="3E5614A6B0FB4D56B6DB7452820357BE">
    <w:name w:val="3E5614A6B0FB4D56B6DB7452820357BE"/>
    <w:rsid w:val="00866C12"/>
  </w:style>
  <w:style w:type="paragraph" w:customStyle="1" w:styleId="45392DD711664F8FB817C47699ED6932">
    <w:name w:val="45392DD711664F8FB817C47699ED6932"/>
    <w:rsid w:val="00866C12"/>
  </w:style>
  <w:style w:type="paragraph" w:customStyle="1" w:styleId="0BF06B9153474C66B76CC4EB84B8089F">
    <w:name w:val="0BF06B9153474C66B76CC4EB84B8089F"/>
    <w:rsid w:val="00866C12"/>
  </w:style>
  <w:style w:type="paragraph" w:customStyle="1" w:styleId="D05A5B0C03E844EB9AF6174BE66235C0">
    <w:name w:val="D05A5B0C03E844EB9AF6174BE66235C0"/>
    <w:rsid w:val="00866C12"/>
  </w:style>
  <w:style w:type="paragraph" w:customStyle="1" w:styleId="45B346B2FD8A42EF965CDC2E2DC001B6">
    <w:name w:val="45B346B2FD8A42EF965CDC2E2DC001B6"/>
    <w:rsid w:val="00866C12"/>
  </w:style>
  <w:style w:type="paragraph" w:customStyle="1" w:styleId="D82FE63FA64B4C5BA96A136FB475E778">
    <w:name w:val="D82FE63FA64B4C5BA96A136FB475E778"/>
    <w:rsid w:val="00866C12"/>
  </w:style>
  <w:style w:type="paragraph" w:customStyle="1" w:styleId="571D2D5593324AD9A0A27D33885A0A66">
    <w:name w:val="571D2D5593324AD9A0A27D33885A0A66"/>
    <w:rsid w:val="00866C12"/>
  </w:style>
  <w:style w:type="paragraph" w:customStyle="1" w:styleId="DD3DCE6F0F7B4D8181C8C3603DDBF19E">
    <w:name w:val="DD3DCE6F0F7B4D8181C8C3603DDBF19E"/>
    <w:rsid w:val="00866C12"/>
  </w:style>
  <w:style w:type="paragraph" w:customStyle="1" w:styleId="8DFAEBE453EA459F8994A6EAAB18841C">
    <w:name w:val="8DFAEBE453EA459F8994A6EAAB18841C"/>
    <w:rsid w:val="00866C12"/>
  </w:style>
  <w:style w:type="paragraph" w:customStyle="1" w:styleId="C851D9256ABD434284EAFD68BE3B730E">
    <w:name w:val="C851D9256ABD434284EAFD68BE3B730E"/>
    <w:rsid w:val="00866C12"/>
  </w:style>
  <w:style w:type="paragraph" w:customStyle="1" w:styleId="C2F4AA2676B949EFA9234F08F37F6FBF">
    <w:name w:val="C2F4AA2676B949EFA9234F08F37F6FBF"/>
    <w:rsid w:val="00866C12"/>
  </w:style>
  <w:style w:type="paragraph" w:customStyle="1" w:styleId="BB588C703C5C4EF2BC7AA5C955BD808F">
    <w:name w:val="BB588C703C5C4EF2BC7AA5C955BD808F"/>
    <w:rsid w:val="00866C12"/>
  </w:style>
  <w:style w:type="paragraph" w:customStyle="1" w:styleId="B3D65517D315490F9189040AD613E582">
    <w:name w:val="B3D65517D315490F9189040AD613E582"/>
    <w:rsid w:val="00866C12"/>
  </w:style>
  <w:style w:type="paragraph" w:customStyle="1" w:styleId="BF41907916CF413BB4B0FD10E8313F77">
    <w:name w:val="BF41907916CF413BB4B0FD10E8313F77"/>
    <w:rsid w:val="00866C12"/>
  </w:style>
  <w:style w:type="paragraph" w:customStyle="1" w:styleId="A1202B2565314211901A6B999E6375EE">
    <w:name w:val="A1202B2565314211901A6B999E6375EE"/>
    <w:rsid w:val="00866C12"/>
  </w:style>
  <w:style w:type="paragraph" w:customStyle="1" w:styleId="B692AB628C3441D9880A43B1E40436DD">
    <w:name w:val="B692AB628C3441D9880A43B1E40436DD"/>
    <w:rsid w:val="00866C12"/>
  </w:style>
  <w:style w:type="paragraph" w:customStyle="1" w:styleId="39E8B41638BA44FA939C6FB4CD1BDF03">
    <w:name w:val="39E8B41638BA44FA939C6FB4CD1BDF03"/>
    <w:rsid w:val="00866C12"/>
  </w:style>
  <w:style w:type="paragraph" w:customStyle="1" w:styleId="06C8E6DDF1DA44F68157F242944013B8">
    <w:name w:val="06C8E6DDF1DA44F68157F242944013B8"/>
    <w:rsid w:val="00866C12"/>
  </w:style>
  <w:style w:type="paragraph" w:customStyle="1" w:styleId="7E057291D4FF43989A18767BBCA8AA6F">
    <w:name w:val="7E057291D4FF43989A18767BBCA8AA6F"/>
    <w:rsid w:val="00866C12"/>
  </w:style>
  <w:style w:type="paragraph" w:customStyle="1" w:styleId="B13210A7EC834B42A4BC093F5E798D3C">
    <w:name w:val="B13210A7EC834B42A4BC093F5E798D3C"/>
    <w:rsid w:val="00866C12"/>
  </w:style>
  <w:style w:type="paragraph" w:customStyle="1" w:styleId="819F79F2520B4F01A7AEA5A5522A3592">
    <w:name w:val="819F79F2520B4F01A7AEA5A5522A3592"/>
    <w:rsid w:val="00866C12"/>
  </w:style>
  <w:style w:type="paragraph" w:customStyle="1" w:styleId="666AB3C87CDC474CB4B46B0CB28D6E0C">
    <w:name w:val="666AB3C87CDC474CB4B46B0CB28D6E0C"/>
    <w:rsid w:val="00866C12"/>
  </w:style>
  <w:style w:type="paragraph" w:customStyle="1" w:styleId="C706A23BCDD646B2AC9E319ABCD91DCD">
    <w:name w:val="C706A23BCDD646B2AC9E319ABCD91DCD"/>
    <w:rsid w:val="00866C12"/>
  </w:style>
  <w:style w:type="paragraph" w:customStyle="1" w:styleId="8D06AEA37B0D4B3B99266511A41D5216">
    <w:name w:val="8D06AEA37B0D4B3B99266511A41D5216"/>
    <w:rsid w:val="00866C12"/>
  </w:style>
  <w:style w:type="paragraph" w:customStyle="1" w:styleId="5847D3A54BEC4F9CB0D71765AC376020">
    <w:name w:val="5847D3A54BEC4F9CB0D71765AC376020"/>
    <w:rsid w:val="00866C12"/>
  </w:style>
  <w:style w:type="paragraph" w:customStyle="1" w:styleId="F623A75279F64B35923F7E9E7F831E7D">
    <w:name w:val="F623A75279F64B35923F7E9E7F831E7D"/>
    <w:rsid w:val="00866C12"/>
  </w:style>
  <w:style w:type="paragraph" w:customStyle="1" w:styleId="CDDD27703D9A40219633D6B431E3FF55">
    <w:name w:val="CDDD27703D9A40219633D6B431E3FF55"/>
    <w:rsid w:val="00866C12"/>
  </w:style>
  <w:style w:type="paragraph" w:customStyle="1" w:styleId="6B720B7D9D4745F9A3D8CBF65BEE6419">
    <w:name w:val="6B720B7D9D4745F9A3D8CBF65BEE6419"/>
    <w:rsid w:val="00866C12"/>
  </w:style>
  <w:style w:type="paragraph" w:customStyle="1" w:styleId="EBCD6875E6154714ADE4E2ED74A76459">
    <w:name w:val="EBCD6875E6154714ADE4E2ED74A76459"/>
    <w:rsid w:val="00866C12"/>
  </w:style>
  <w:style w:type="paragraph" w:customStyle="1" w:styleId="EA5FA010659E4662AB0AE7E20B5D041A">
    <w:name w:val="EA5FA010659E4662AB0AE7E20B5D041A"/>
    <w:rsid w:val="00866C12"/>
  </w:style>
  <w:style w:type="paragraph" w:customStyle="1" w:styleId="F99019736E10415D835056513FB0A84A">
    <w:name w:val="F99019736E10415D835056513FB0A84A"/>
    <w:rsid w:val="00866C12"/>
  </w:style>
  <w:style w:type="paragraph" w:customStyle="1" w:styleId="F71B946F58704E48A1734908908664AA">
    <w:name w:val="F71B946F58704E48A1734908908664AA"/>
    <w:rsid w:val="00866C12"/>
  </w:style>
  <w:style w:type="paragraph" w:customStyle="1" w:styleId="2D603E96370A4441A010220E7AA97FF2">
    <w:name w:val="2D603E96370A4441A010220E7AA97FF2"/>
    <w:rsid w:val="00866C12"/>
  </w:style>
  <w:style w:type="paragraph" w:customStyle="1" w:styleId="3158B063F3D04F95905260FF3CC0B5D3">
    <w:name w:val="3158B063F3D04F95905260FF3CC0B5D3"/>
    <w:rsid w:val="00866C12"/>
  </w:style>
  <w:style w:type="paragraph" w:customStyle="1" w:styleId="9066043EC3CC4E50A14A362CDE33DA21">
    <w:name w:val="9066043EC3CC4E50A14A362CDE33DA21"/>
    <w:rsid w:val="00866C12"/>
  </w:style>
  <w:style w:type="paragraph" w:customStyle="1" w:styleId="80D3106577D745F997437A4758D7BC3B">
    <w:name w:val="80D3106577D745F997437A4758D7BC3B"/>
    <w:rsid w:val="00866C12"/>
  </w:style>
  <w:style w:type="paragraph" w:customStyle="1" w:styleId="F3F882933EA246069CE68781AEDAE8EA">
    <w:name w:val="F3F882933EA246069CE68781AEDAE8EA"/>
    <w:rsid w:val="00866C12"/>
  </w:style>
  <w:style w:type="paragraph" w:customStyle="1" w:styleId="CC6DCA846B2C469AA497CCEEA3AA55D2">
    <w:name w:val="CC6DCA846B2C469AA497CCEEA3AA55D2"/>
    <w:rsid w:val="00866C12"/>
  </w:style>
  <w:style w:type="paragraph" w:customStyle="1" w:styleId="F10D95CE79D24B168D71B159DE7E0899">
    <w:name w:val="F10D95CE79D24B168D71B159DE7E0899"/>
    <w:rsid w:val="00866C12"/>
  </w:style>
  <w:style w:type="paragraph" w:customStyle="1" w:styleId="033A98857268469BA0FA83ECCEF9E943">
    <w:name w:val="033A98857268469BA0FA83ECCEF9E943"/>
    <w:rsid w:val="00866C12"/>
  </w:style>
  <w:style w:type="paragraph" w:customStyle="1" w:styleId="31EFB71DD4424B8AA917F675B6514EB9">
    <w:name w:val="31EFB71DD4424B8AA917F675B6514EB9"/>
    <w:rsid w:val="00866C12"/>
  </w:style>
  <w:style w:type="paragraph" w:customStyle="1" w:styleId="4C081B816920433EB1A54590E8365A3F">
    <w:name w:val="4C081B816920433EB1A54590E8365A3F"/>
    <w:rsid w:val="00866C12"/>
  </w:style>
  <w:style w:type="paragraph" w:customStyle="1" w:styleId="E501CA482DB7420C88E55A6102F2BE49">
    <w:name w:val="E501CA482DB7420C88E55A6102F2BE49"/>
    <w:rsid w:val="00866C12"/>
  </w:style>
  <w:style w:type="paragraph" w:customStyle="1" w:styleId="0B59C8FC64A44F33B396BF24C84BB365">
    <w:name w:val="0B59C8FC64A44F33B396BF24C84BB365"/>
    <w:rsid w:val="00866C12"/>
  </w:style>
  <w:style w:type="paragraph" w:customStyle="1" w:styleId="04C4CFF6A5C5415E98743E958DC30165">
    <w:name w:val="04C4CFF6A5C5415E98743E958DC30165"/>
    <w:rsid w:val="00866C12"/>
  </w:style>
  <w:style w:type="paragraph" w:customStyle="1" w:styleId="6AAFEC9E4C9E4BB6A2FDCC54203E25C5">
    <w:name w:val="6AAFEC9E4C9E4BB6A2FDCC54203E25C5"/>
    <w:rsid w:val="00866C12"/>
  </w:style>
  <w:style w:type="paragraph" w:customStyle="1" w:styleId="4F224C00BB5A4B0FA5A2AACCB1297B76">
    <w:name w:val="4F224C00BB5A4B0FA5A2AACCB1297B76"/>
    <w:rsid w:val="00866C12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E27473"/>
    <w:rPr>
      <w:color w:val="808080"/>
    </w:rPr>
  </w:style>
  <w:style w:type="paragraph" w:customStyle="1" w:styleId="6AF1ECC59B274BEDAF555E5FCB8CFA36">
    <w:name w:val="6AF1ECC59B274BEDAF555E5FCB8CFA36"/>
    <w:rsid w:val="00821864"/>
  </w:style>
  <w:style w:type="paragraph" w:customStyle="1" w:styleId="5F61B9397C50475BBD6A5CE1234BC155">
    <w:name w:val="5F61B9397C50475BBD6A5CE1234BC155"/>
    <w:rsid w:val="00821864"/>
  </w:style>
  <w:style w:type="paragraph" w:customStyle="1" w:styleId="AB38CCC136204951BA9159D0BAA268B7">
    <w:name w:val="AB38CCC136204951BA9159D0BAA268B7"/>
    <w:rsid w:val="00821864"/>
  </w:style>
  <w:style w:type="paragraph" w:customStyle="1" w:styleId="A9174757B1694B398853797AD6CF27DC">
    <w:name w:val="A9174757B1694B398853797AD6CF27DC"/>
    <w:rsid w:val="00821864"/>
  </w:style>
  <w:style w:type="paragraph" w:customStyle="1" w:styleId="CE001CD73CE840FF8DA29351C8726163">
    <w:name w:val="CE001CD73CE840FF8DA29351C8726163"/>
    <w:rsid w:val="00821864"/>
  </w:style>
  <w:style w:type="paragraph" w:customStyle="1" w:styleId="A2E55C3DB725491A8F909EF52CD59CF0">
    <w:name w:val="A2E55C3DB725491A8F909EF52CD59CF0"/>
    <w:rsid w:val="00821864"/>
  </w:style>
  <w:style w:type="paragraph" w:customStyle="1" w:styleId="0FA1212B05B54182B893699A0CDF2766">
    <w:name w:val="0FA1212B05B54182B893699A0CDF2766"/>
    <w:rsid w:val="00821864"/>
  </w:style>
  <w:style w:type="paragraph" w:customStyle="1" w:styleId="2658D1C71204458D939570D284685465">
    <w:name w:val="2658D1C71204458D939570D284685465"/>
    <w:rsid w:val="00821864"/>
  </w:style>
  <w:style w:type="paragraph" w:customStyle="1" w:styleId="DB33E17BAE894E6E98DA4838E333CBC7">
    <w:name w:val="DB33E17BAE894E6E98DA4838E333CBC7"/>
    <w:rsid w:val="00821864"/>
  </w:style>
  <w:style w:type="paragraph" w:customStyle="1" w:styleId="AF1EEC4B0B3B4DBFA042D91644AD7C77">
    <w:name w:val="AF1EEC4B0B3B4DBFA042D91644AD7C77"/>
    <w:rsid w:val="00821864"/>
  </w:style>
  <w:style w:type="paragraph" w:customStyle="1" w:styleId="6ECDA0EB956F478DA8D67B3C2E12C6DB">
    <w:name w:val="6ECDA0EB956F478DA8D67B3C2E12C6DB"/>
    <w:rsid w:val="00821864"/>
  </w:style>
  <w:style w:type="paragraph" w:customStyle="1" w:styleId="82FF37FF764A4F93AD351B39950F6CD4">
    <w:name w:val="82FF37FF764A4F93AD351B39950F6CD4"/>
    <w:rsid w:val="00821864"/>
  </w:style>
  <w:style w:type="paragraph" w:customStyle="1" w:styleId="BCEFE417A94C4C98B7DEB2B6DFAEC19F">
    <w:name w:val="BCEFE417A94C4C98B7DEB2B6DFAEC19F"/>
    <w:rsid w:val="00821864"/>
  </w:style>
  <w:style w:type="paragraph" w:customStyle="1" w:styleId="2C22D190C41A42249BC19865C8793807">
    <w:name w:val="2C22D190C41A42249BC19865C8793807"/>
    <w:rsid w:val="00821864"/>
  </w:style>
  <w:style w:type="paragraph" w:customStyle="1" w:styleId="65DDF988C91F4222ACCCF98EDD95A78B">
    <w:name w:val="65DDF988C91F4222ACCCF98EDD95A78B"/>
    <w:rsid w:val="00821864"/>
  </w:style>
  <w:style w:type="paragraph" w:customStyle="1" w:styleId="96F8907761DC4ECBBA4B2056B2CF5614">
    <w:name w:val="96F8907761DC4ECBBA4B2056B2CF5614"/>
    <w:rsid w:val="00821864"/>
  </w:style>
  <w:style w:type="paragraph" w:customStyle="1" w:styleId="893576EFC5B74399839DDEB30E8D55DE">
    <w:name w:val="893576EFC5B74399839DDEB30E8D55DE"/>
    <w:rsid w:val="00821864"/>
  </w:style>
  <w:style w:type="paragraph" w:customStyle="1" w:styleId="1D8E4B52CF054446A67155F2B259973D">
    <w:name w:val="1D8E4B52CF054446A67155F2B259973D"/>
    <w:rsid w:val="00821864"/>
  </w:style>
  <w:style w:type="paragraph" w:customStyle="1" w:styleId="89AAF290EBBC45E59D0A26B56AFECE6D">
    <w:name w:val="89AAF290EBBC45E59D0A26B56AFECE6D"/>
    <w:rsid w:val="00821864"/>
  </w:style>
  <w:style w:type="paragraph" w:customStyle="1" w:styleId="AADB46867F9A4D7D8EA0DB21404D6645">
    <w:name w:val="AADB46867F9A4D7D8EA0DB21404D6645"/>
    <w:rsid w:val="00821864"/>
  </w:style>
  <w:style w:type="paragraph" w:customStyle="1" w:styleId="9AF6F1D3624441D68098ADD7E62E6168">
    <w:name w:val="9AF6F1D3624441D68098ADD7E62E6168"/>
    <w:rsid w:val="00821864"/>
  </w:style>
  <w:style w:type="paragraph" w:customStyle="1" w:styleId="0F74A4FAE9DA469F921E2EDDCFA9A606">
    <w:name w:val="0F74A4FAE9DA469F921E2EDDCFA9A606"/>
    <w:rsid w:val="00821864"/>
  </w:style>
  <w:style w:type="paragraph" w:customStyle="1" w:styleId="4693CE7B755549F18B70FD0302457CA1">
    <w:name w:val="4693CE7B755549F18B70FD0302457CA1"/>
    <w:rsid w:val="00821864"/>
  </w:style>
  <w:style w:type="paragraph" w:customStyle="1" w:styleId="EEF9EDFF6E694E54B661911D45197705">
    <w:name w:val="EEF9EDFF6E694E54B661911D45197705"/>
    <w:rsid w:val="00821864"/>
  </w:style>
  <w:style w:type="paragraph" w:customStyle="1" w:styleId="772FA0B9A696454B8F538B8D121C58BD">
    <w:name w:val="772FA0B9A696454B8F538B8D121C58BD"/>
    <w:rsid w:val="00821864"/>
  </w:style>
  <w:style w:type="paragraph" w:customStyle="1" w:styleId="3ED680F0B37747F9BEF5EEC1CF26AE5A">
    <w:name w:val="3ED680F0B37747F9BEF5EEC1CF26AE5A"/>
    <w:rsid w:val="00821864"/>
  </w:style>
  <w:style w:type="paragraph" w:customStyle="1" w:styleId="742797D48CB24E7DA42C32B4D765F9FC">
    <w:name w:val="742797D48CB24E7DA42C32B4D765F9FC"/>
    <w:rsid w:val="00821864"/>
  </w:style>
  <w:style w:type="paragraph" w:customStyle="1" w:styleId="013F989B2A274B2C8A761D4AC519C8B8">
    <w:name w:val="013F989B2A274B2C8A761D4AC519C8B8"/>
    <w:rsid w:val="00821864"/>
  </w:style>
  <w:style w:type="paragraph" w:customStyle="1" w:styleId="67352DD76B55470C9A6EFCBB3D7286F3">
    <w:name w:val="67352DD76B55470C9A6EFCBB3D7286F3"/>
    <w:rsid w:val="00821864"/>
  </w:style>
  <w:style w:type="paragraph" w:customStyle="1" w:styleId="E4B5B8C8379443299FF1B9E993BA3891">
    <w:name w:val="E4B5B8C8379443299FF1B9E993BA3891"/>
    <w:rsid w:val="00821864"/>
  </w:style>
  <w:style w:type="paragraph" w:customStyle="1" w:styleId="DDF20B779D284499AD477FCF43679D4C">
    <w:name w:val="DDF20B779D284499AD477FCF43679D4C"/>
    <w:rsid w:val="00821864"/>
  </w:style>
  <w:style w:type="paragraph" w:customStyle="1" w:styleId="F5FC5F182B5B48CFA993676C1990416E">
    <w:name w:val="F5FC5F182B5B48CFA993676C1990416E"/>
    <w:rsid w:val="00821864"/>
  </w:style>
  <w:style w:type="paragraph" w:customStyle="1" w:styleId="1B350B7B710948E892E3AC4F6A25BAA0">
    <w:name w:val="1B350B7B710948E892E3AC4F6A25BAA0"/>
    <w:rsid w:val="00821864"/>
  </w:style>
  <w:style w:type="paragraph" w:customStyle="1" w:styleId="792CB17D38084E8FBBB0EF7CAA4D4B0A">
    <w:name w:val="792CB17D38084E8FBBB0EF7CAA4D4B0A"/>
    <w:rsid w:val="00821864"/>
  </w:style>
  <w:style w:type="paragraph" w:customStyle="1" w:styleId="9637290E13A34DD1B1FC82F95796EB14">
    <w:name w:val="9637290E13A34DD1B1FC82F95796EB14"/>
    <w:rsid w:val="00821864"/>
  </w:style>
  <w:style w:type="paragraph" w:customStyle="1" w:styleId="8630F46538784997B040E64E7A3402AB">
    <w:name w:val="8630F46538784997B040E64E7A3402AB"/>
    <w:rsid w:val="00821864"/>
  </w:style>
  <w:style w:type="paragraph" w:customStyle="1" w:styleId="38626D0BE5CD4528B73394DDD2332C6D">
    <w:name w:val="38626D0BE5CD4528B73394DDD2332C6D"/>
    <w:rsid w:val="00821864"/>
  </w:style>
  <w:style w:type="paragraph" w:customStyle="1" w:styleId="CA0AFD9B7DDC449A8206C0436EDB34EC">
    <w:name w:val="CA0AFD9B7DDC449A8206C0436EDB34EC"/>
    <w:rsid w:val="00821864"/>
  </w:style>
  <w:style w:type="paragraph" w:customStyle="1" w:styleId="A9254D22AF9746E3A48D32DA44DC45C1">
    <w:name w:val="A9254D22AF9746E3A48D32DA44DC45C1"/>
    <w:rsid w:val="00821864"/>
  </w:style>
  <w:style w:type="paragraph" w:customStyle="1" w:styleId="9AB274C850BF42A9BAA695DA3DD89D42">
    <w:name w:val="9AB274C850BF42A9BAA695DA3DD89D42"/>
    <w:rsid w:val="00821864"/>
  </w:style>
  <w:style w:type="paragraph" w:customStyle="1" w:styleId="BDC1BD5F607F457A92D0BE1D09C24024">
    <w:name w:val="BDC1BD5F607F457A92D0BE1D09C24024"/>
    <w:rsid w:val="00821864"/>
  </w:style>
  <w:style w:type="paragraph" w:customStyle="1" w:styleId="638CEF9F3B0544E5A48E9DAD29EB4BC8">
    <w:name w:val="638CEF9F3B0544E5A48E9DAD29EB4BC8"/>
    <w:rsid w:val="00821864"/>
  </w:style>
  <w:style w:type="paragraph" w:customStyle="1" w:styleId="037DF750DAF5486E875E1588F08068DD">
    <w:name w:val="037DF750DAF5486E875E1588F08068DD"/>
    <w:rsid w:val="00821864"/>
  </w:style>
  <w:style w:type="paragraph" w:customStyle="1" w:styleId="39E7AEC2FEDC4970AF7A1CD9E1016380">
    <w:name w:val="39E7AEC2FEDC4970AF7A1CD9E1016380"/>
    <w:rsid w:val="00821864"/>
  </w:style>
  <w:style w:type="paragraph" w:customStyle="1" w:styleId="30473ABACD24498B84CEC2EB26ACA9AD">
    <w:name w:val="30473ABACD24498B84CEC2EB26ACA9AD"/>
    <w:rsid w:val="00821864"/>
  </w:style>
  <w:style w:type="paragraph" w:customStyle="1" w:styleId="4CC21A4B74694DE785F04E378CD7749F">
    <w:name w:val="4CC21A4B74694DE785F04E378CD7749F"/>
    <w:rsid w:val="00821864"/>
  </w:style>
  <w:style w:type="paragraph" w:customStyle="1" w:styleId="B5BE0B03E88C4764B6F8C68D7020228A">
    <w:name w:val="B5BE0B03E88C4764B6F8C68D7020228A"/>
    <w:rsid w:val="00821864"/>
  </w:style>
  <w:style w:type="paragraph" w:customStyle="1" w:styleId="053C2DDE48D147409EBB3E9D5B757B26">
    <w:name w:val="053C2DDE48D147409EBB3E9D5B757B26"/>
    <w:rsid w:val="00821864"/>
  </w:style>
  <w:style w:type="paragraph" w:customStyle="1" w:styleId="7A483EDC51AE4F5C9D7058CCB46E1B26">
    <w:name w:val="7A483EDC51AE4F5C9D7058CCB46E1B26"/>
    <w:rsid w:val="00821864"/>
  </w:style>
  <w:style w:type="paragraph" w:customStyle="1" w:styleId="1A0A852A5CE7428E907D8E2ABB3E283B">
    <w:name w:val="1A0A852A5CE7428E907D8E2ABB3E283B"/>
    <w:rsid w:val="00821864"/>
  </w:style>
  <w:style w:type="paragraph" w:customStyle="1" w:styleId="8AFA16CF6DB74F50A858CB6E995744C0">
    <w:name w:val="8AFA16CF6DB74F50A858CB6E995744C0"/>
    <w:rsid w:val="00821864"/>
  </w:style>
  <w:style w:type="paragraph" w:customStyle="1" w:styleId="4DCEE8191012453987D77CEC1A9C37F3">
    <w:name w:val="4DCEE8191012453987D77CEC1A9C37F3"/>
    <w:rsid w:val="00821864"/>
  </w:style>
  <w:style w:type="paragraph" w:customStyle="1" w:styleId="874791EAB3464D88B12FC7C6EDCE0C53">
    <w:name w:val="874791EAB3464D88B12FC7C6EDCE0C53"/>
    <w:rsid w:val="00821864"/>
  </w:style>
  <w:style w:type="paragraph" w:customStyle="1" w:styleId="131CC4BDDDD644FBB7B391BC17ABB81F">
    <w:name w:val="131CC4BDDDD644FBB7B391BC17ABB81F"/>
    <w:rsid w:val="00821864"/>
  </w:style>
  <w:style w:type="paragraph" w:customStyle="1" w:styleId="E67C3B01ADB54C939B1F07F97C57ABAE">
    <w:name w:val="E67C3B01ADB54C939B1F07F97C57ABAE"/>
    <w:rsid w:val="00821864"/>
  </w:style>
  <w:style w:type="paragraph" w:customStyle="1" w:styleId="A85F4B3344754A71BCEED31A4CF73FDE">
    <w:name w:val="A85F4B3344754A71BCEED31A4CF73FDE"/>
    <w:rsid w:val="00821864"/>
  </w:style>
  <w:style w:type="paragraph" w:customStyle="1" w:styleId="F16493845BA6449BA55B352C6A3E902B">
    <w:name w:val="F16493845BA6449BA55B352C6A3E902B"/>
    <w:rsid w:val="00821864"/>
  </w:style>
  <w:style w:type="paragraph" w:customStyle="1" w:styleId="C0DE30F56E554E3FA45D9309F80687FD">
    <w:name w:val="C0DE30F56E554E3FA45D9309F80687FD"/>
    <w:rsid w:val="00821864"/>
  </w:style>
  <w:style w:type="paragraph" w:customStyle="1" w:styleId="F8EBFAE02DA945E9A5D3CCD2D3BF5D06">
    <w:name w:val="F8EBFAE02DA945E9A5D3CCD2D3BF5D06"/>
    <w:rsid w:val="00821864"/>
  </w:style>
  <w:style w:type="paragraph" w:customStyle="1" w:styleId="BEFAD22AC63A4AFCBF9194C73D244A5E">
    <w:name w:val="BEFAD22AC63A4AFCBF9194C73D244A5E"/>
    <w:rsid w:val="00821864"/>
  </w:style>
  <w:style w:type="paragraph" w:customStyle="1" w:styleId="D68B16DEC5C5417682E1CA44FEA98FF8">
    <w:name w:val="D68B16DEC5C5417682E1CA44FEA98FF8"/>
    <w:rsid w:val="00821864"/>
  </w:style>
  <w:style w:type="paragraph" w:customStyle="1" w:styleId="40EDECCF378246B28E691B6210605FE1">
    <w:name w:val="40EDECCF378246B28E691B6210605FE1"/>
    <w:rsid w:val="00821864"/>
  </w:style>
  <w:style w:type="paragraph" w:customStyle="1" w:styleId="D77D9324AE134881897B07E6C2A40C32">
    <w:name w:val="D77D9324AE134881897B07E6C2A40C32"/>
    <w:rsid w:val="00821864"/>
  </w:style>
  <w:style w:type="paragraph" w:customStyle="1" w:styleId="61FE76007A484A8ABB530553517D6185">
    <w:name w:val="61FE76007A484A8ABB530553517D6185"/>
    <w:rsid w:val="00821864"/>
  </w:style>
  <w:style w:type="paragraph" w:customStyle="1" w:styleId="9F2758013A294B59AD8CCF46190BC559">
    <w:name w:val="9F2758013A294B59AD8CCF46190BC559"/>
    <w:rsid w:val="00821864"/>
  </w:style>
  <w:style w:type="paragraph" w:customStyle="1" w:styleId="F9B6095B3406487590258B23E813E7D8">
    <w:name w:val="F9B6095B3406487590258B23E813E7D8"/>
    <w:rsid w:val="00821864"/>
  </w:style>
  <w:style w:type="paragraph" w:customStyle="1" w:styleId="578C85D43A994D57A8DEEBC75C34A555">
    <w:name w:val="578C85D43A994D57A8DEEBC75C34A555"/>
    <w:rsid w:val="00821864"/>
  </w:style>
  <w:style w:type="paragraph" w:customStyle="1" w:styleId="7AE7070676934C6E93C17B2273B7D032">
    <w:name w:val="7AE7070676934C6E93C17B2273B7D032"/>
    <w:rsid w:val="00821864"/>
  </w:style>
  <w:style w:type="paragraph" w:customStyle="1" w:styleId="8E681981929A4EB38B8B7F636EF55441">
    <w:name w:val="8E681981929A4EB38B8B7F636EF55441"/>
    <w:rsid w:val="00821864"/>
  </w:style>
  <w:style w:type="paragraph" w:customStyle="1" w:styleId="30740A1244444AA8B145588E32104256">
    <w:name w:val="30740A1244444AA8B145588E32104256"/>
    <w:rsid w:val="00821864"/>
  </w:style>
  <w:style w:type="paragraph" w:customStyle="1" w:styleId="4F0A922090754BCA8E1D64222213084B">
    <w:name w:val="4F0A922090754BCA8E1D64222213084B"/>
    <w:rsid w:val="00821864"/>
  </w:style>
  <w:style w:type="paragraph" w:customStyle="1" w:styleId="22687FB678454AD7A370ADF5F4CBEAB9">
    <w:name w:val="22687FB678454AD7A370ADF5F4CBEAB9"/>
    <w:rsid w:val="00821864"/>
  </w:style>
  <w:style w:type="paragraph" w:customStyle="1" w:styleId="30E7B07F25744AAB958D7532B5BC10EE">
    <w:name w:val="30E7B07F25744AAB958D7532B5BC10EE"/>
    <w:rsid w:val="00821864"/>
  </w:style>
  <w:style w:type="paragraph" w:customStyle="1" w:styleId="581B06B8231D4BA2A12F4D4676A3026D">
    <w:name w:val="581B06B8231D4BA2A12F4D4676A3026D"/>
    <w:rsid w:val="00821864"/>
  </w:style>
  <w:style w:type="paragraph" w:customStyle="1" w:styleId="3EC5B331989443668B63B1F0F0C485D3">
    <w:name w:val="3EC5B331989443668B63B1F0F0C485D3"/>
    <w:rsid w:val="00821864"/>
  </w:style>
  <w:style w:type="paragraph" w:customStyle="1" w:styleId="B20155F7781E4248BD85E15EDDE6665B">
    <w:name w:val="B20155F7781E4248BD85E15EDDE6665B"/>
    <w:rsid w:val="00821864"/>
  </w:style>
  <w:style w:type="paragraph" w:customStyle="1" w:styleId="E17B6E96BC4C436789C0B4A04493C30A">
    <w:name w:val="E17B6E96BC4C436789C0B4A04493C30A"/>
    <w:rsid w:val="00821864"/>
  </w:style>
  <w:style w:type="paragraph" w:customStyle="1" w:styleId="5932BA1C80234DE0939E6247343A4F00">
    <w:name w:val="5932BA1C80234DE0939E6247343A4F00"/>
    <w:rsid w:val="00821864"/>
  </w:style>
  <w:style w:type="paragraph" w:customStyle="1" w:styleId="A22BFFBE9818478C842054CA2B95AFCC">
    <w:name w:val="A22BFFBE9818478C842054CA2B95AFCC"/>
    <w:rsid w:val="00821864"/>
  </w:style>
  <w:style w:type="paragraph" w:customStyle="1" w:styleId="2541177443A44C97A04FD73E84334D25">
    <w:name w:val="2541177443A44C97A04FD73E84334D25"/>
    <w:rsid w:val="00821864"/>
  </w:style>
  <w:style w:type="paragraph" w:customStyle="1" w:styleId="FADAF291085349328E66F0C435D2528C">
    <w:name w:val="FADAF291085349328E66F0C435D2528C"/>
    <w:rsid w:val="00821864"/>
  </w:style>
  <w:style w:type="paragraph" w:customStyle="1" w:styleId="0455ED3AC6B34165B1D356156B3CFCD2">
    <w:name w:val="0455ED3AC6B34165B1D356156B3CFCD2"/>
    <w:rsid w:val="00821864"/>
  </w:style>
  <w:style w:type="paragraph" w:customStyle="1" w:styleId="77536E4B81B34C8EB351C781BD6446F4">
    <w:name w:val="77536E4B81B34C8EB351C781BD6446F4"/>
    <w:rsid w:val="00821864"/>
  </w:style>
  <w:style w:type="paragraph" w:customStyle="1" w:styleId="5D97E255339C4AEBBD4CD08320EB9C51">
    <w:name w:val="5D97E255339C4AEBBD4CD08320EB9C51"/>
    <w:rsid w:val="00821864"/>
  </w:style>
  <w:style w:type="paragraph" w:customStyle="1" w:styleId="2FD9F05CA84B4BC899B811DCD6EC1B76">
    <w:name w:val="2FD9F05CA84B4BC899B811DCD6EC1B76"/>
    <w:rsid w:val="00821864"/>
  </w:style>
  <w:style w:type="paragraph" w:customStyle="1" w:styleId="969330CE6BFD439396BE418CA05A4FEF">
    <w:name w:val="969330CE6BFD439396BE418CA05A4FEF"/>
    <w:rsid w:val="00821864"/>
  </w:style>
  <w:style w:type="paragraph" w:customStyle="1" w:styleId="4A5EC6A4AD2142179B2A7096766BB8EE">
    <w:name w:val="4A5EC6A4AD2142179B2A7096766BB8EE"/>
    <w:rsid w:val="00821864"/>
  </w:style>
  <w:style w:type="paragraph" w:customStyle="1" w:styleId="EDC930E45054448BB3B9BDA75046989C">
    <w:name w:val="EDC930E45054448BB3B9BDA75046989C"/>
    <w:rsid w:val="00821864"/>
  </w:style>
  <w:style w:type="paragraph" w:customStyle="1" w:styleId="F159CF047B854F0B90E46E22056B7C34">
    <w:name w:val="F159CF047B854F0B90E46E22056B7C34"/>
    <w:rsid w:val="00821864"/>
  </w:style>
  <w:style w:type="paragraph" w:customStyle="1" w:styleId="64EA502F2FCD486696995F36C1B60CF9">
    <w:name w:val="64EA502F2FCD486696995F36C1B60CF9"/>
    <w:rsid w:val="00821864"/>
  </w:style>
  <w:style w:type="paragraph" w:customStyle="1" w:styleId="4D3C229A98314ACD9F746910EC13A080">
    <w:name w:val="4D3C229A98314ACD9F746910EC13A080"/>
    <w:rsid w:val="00821864"/>
  </w:style>
  <w:style w:type="paragraph" w:customStyle="1" w:styleId="315CDC4125DD4B1B9E09EE333F281BB1">
    <w:name w:val="315CDC4125DD4B1B9E09EE333F281BB1"/>
    <w:rsid w:val="00821864"/>
  </w:style>
  <w:style w:type="paragraph" w:customStyle="1" w:styleId="5668F1349FC242F0916532B65DE44E2C">
    <w:name w:val="5668F1349FC242F0916532B65DE44E2C"/>
    <w:rsid w:val="00821864"/>
  </w:style>
  <w:style w:type="paragraph" w:customStyle="1" w:styleId="C22FA63B79FD4CFC83EDAA8F9ECB6671">
    <w:name w:val="C22FA63B79FD4CFC83EDAA8F9ECB6671"/>
    <w:rsid w:val="00821864"/>
  </w:style>
  <w:style w:type="paragraph" w:customStyle="1" w:styleId="957896C7A9944199A8C15ADCA9449C36">
    <w:name w:val="957896C7A9944199A8C15ADCA9449C36"/>
    <w:rsid w:val="00821864"/>
  </w:style>
  <w:style w:type="paragraph" w:customStyle="1" w:styleId="F84F01203E0F42219A1DE6D952DFD662">
    <w:name w:val="F84F01203E0F42219A1DE6D952DFD662"/>
    <w:rsid w:val="00821864"/>
  </w:style>
  <w:style w:type="paragraph" w:customStyle="1" w:styleId="42D6DFA41B7B49EFB086A0C4CC8282F0">
    <w:name w:val="42D6DFA41B7B49EFB086A0C4CC8282F0"/>
    <w:rsid w:val="00821864"/>
  </w:style>
  <w:style w:type="paragraph" w:customStyle="1" w:styleId="0B34B6DE01B2431BAB24F4ED3926089B">
    <w:name w:val="0B34B6DE01B2431BAB24F4ED3926089B"/>
    <w:rsid w:val="00821864"/>
  </w:style>
  <w:style w:type="paragraph" w:customStyle="1" w:styleId="61B0C1882D734A16A7A6AD46B7FA73A7">
    <w:name w:val="61B0C1882D734A16A7A6AD46B7FA73A7"/>
    <w:rsid w:val="00821864"/>
  </w:style>
  <w:style w:type="paragraph" w:customStyle="1" w:styleId="5D39F14675AC463694E7511FB2AC43A2">
    <w:name w:val="5D39F14675AC463694E7511FB2AC43A2"/>
    <w:rsid w:val="00821864"/>
  </w:style>
  <w:style w:type="paragraph" w:customStyle="1" w:styleId="35D62484C94140869AD9ED8DF1F9C2AA">
    <w:name w:val="35D62484C94140869AD9ED8DF1F9C2AA"/>
    <w:rsid w:val="00821864"/>
  </w:style>
  <w:style w:type="paragraph" w:customStyle="1" w:styleId="0124492C3864430BAE64BB923FFA7752">
    <w:name w:val="0124492C3864430BAE64BB923FFA7752"/>
    <w:rsid w:val="00821864"/>
  </w:style>
  <w:style w:type="paragraph" w:customStyle="1" w:styleId="83F11D4EB98C405D9CF574095C35343B">
    <w:name w:val="83F11D4EB98C405D9CF574095C35343B"/>
    <w:rsid w:val="00821864"/>
  </w:style>
  <w:style w:type="paragraph" w:customStyle="1" w:styleId="AB4B8A6AECD943039F2F6DE187F4BEFD">
    <w:name w:val="AB4B8A6AECD943039F2F6DE187F4BEFD"/>
    <w:rsid w:val="00821864"/>
  </w:style>
  <w:style w:type="paragraph" w:customStyle="1" w:styleId="15630CB5C9F44CE88238E9C52697C3B7">
    <w:name w:val="15630CB5C9F44CE88238E9C52697C3B7"/>
    <w:rsid w:val="00821864"/>
  </w:style>
  <w:style w:type="paragraph" w:customStyle="1" w:styleId="24904F62125D4B1FBA95522BACDC13B4">
    <w:name w:val="24904F62125D4B1FBA95522BACDC13B4"/>
    <w:rsid w:val="00821864"/>
  </w:style>
  <w:style w:type="paragraph" w:customStyle="1" w:styleId="2928EC52ED154F1AB3AADDE994A476A4">
    <w:name w:val="2928EC52ED154F1AB3AADDE994A476A4"/>
    <w:rsid w:val="00821864"/>
  </w:style>
  <w:style w:type="paragraph" w:customStyle="1" w:styleId="514E1D0DC03E4797A8A6EC514E3B90F3">
    <w:name w:val="514E1D0DC03E4797A8A6EC514E3B90F3"/>
    <w:rsid w:val="00821864"/>
  </w:style>
  <w:style w:type="paragraph" w:customStyle="1" w:styleId="1A2AB29494684711B0D330D24739F965">
    <w:name w:val="1A2AB29494684711B0D330D24739F965"/>
    <w:rsid w:val="00821864"/>
  </w:style>
  <w:style w:type="paragraph" w:customStyle="1" w:styleId="089FABF6D5474291A783FA60DD50B498">
    <w:name w:val="089FABF6D5474291A783FA60DD50B498"/>
    <w:rsid w:val="00821864"/>
  </w:style>
  <w:style w:type="paragraph" w:customStyle="1" w:styleId="18D1BB3F89234162B3C1BED94760BE23">
    <w:name w:val="18D1BB3F89234162B3C1BED94760BE23"/>
    <w:rsid w:val="00220575"/>
  </w:style>
  <w:style w:type="paragraph" w:customStyle="1" w:styleId="DCEED1D433C44B16BA9D809690E76CD2">
    <w:name w:val="DCEED1D433C44B16BA9D809690E76CD2"/>
    <w:rsid w:val="00220575"/>
  </w:style>
  <w:style w:type="paragraph" w:customStyle="1" w:styleId="4258FF39BDC04E3B9BCBDD74824AF081">
    <w:name w:val="4258FF39BDC04E3B9BCBDD74824AF081"/>
    <w:rsid w:val="00220575"/>
  </w:style>
  <w:style w:type="paragraph" w:customStyle="1" w:styleId="61E259A4DCB34038BFB5450818D19F64">
    <w:name w:val="61E259A4DCB34038BFB5450818D19F64"/>
    <w:rsid w:val="00220575"/>
  </w:style>
  <w:style w:type="paragraph" w:customStyle="1" w:styleId="20A4421C127A4DD0AD5442F6EBE9A879">
    <w:name w:val="20A4421C127A4DD0AD5442F6EBE9A879"/>
    <w:rsid w:val="00220575"/>
  </w:style>
  <w:style w:type="paragraph" w:customStyle="1" w:styleId="B643B456A0B14CC8936C93BF99F09F6C">
    <w:name w:val="B643B456A0B14CC8936C93BF99F09F6C"/>
    <w:rsid w:val="00220575"/>
  </w:style>
  <w:style w:type="paragraph" w:customStyle="1" w:styleId="CEA19C7BB2CB4EF0B0D3225BCCA89404">
    <w:name w:val="CEA19C7BB2CB4EF0B0D3225BCCA89404"/>
    <w:rsid w:val="00220575"/>
  </w:style>
  <w:style w:type="paragraph" w:customStyle="1" w:styleId="07753EBF0B2B4B3E8A25DC76611C38EF">
    <w:name w:val="07753EBF0B2B4B3E8A25DC76611C38EF"/>
    <w:rsid w:val="00220575"/>
  </w:style>
  <w:style w:type="paragraph" w:customStyle="1" w:styleId="C8DD150E2CFA4A02A06A8987695C8342">
    <w:name w:val="C8DD150E2CFA4A02A06A8987695C8342"/>
    <w:rsid w:val="00220575"/>
  </w:style>
  <w:style w:type="paragraph" w:customStyle="1" w:styleId="E52E56A7ADB846869867B90F8A087F03">
    <w:name w:val="E52E56A7ADB846869867B90F8A087F03"/>
    <w:rsid w:val="00220575"/>
  </w:style>
  <w:style w:type="paragraph" w:customStyle="1" w:styleId="A0F9F743BB9B4E5EB4F1517998940C50">
    <w:name w:val="A0F9F743BB9B4E5EB4F1517998940C50"/>
    <w:rsid w:val="00220575"/>
  </w:style>
  <w:style w:type="paragraph" w:customStyle="1" w:styleId="8F8C5588F07F41EB99002CB092E4CDF3">
    <w:name w:val="8F8C5588F07F41EB99002CB092E4CDF3"/>
    <w:rsid w:val="00220575"/>
  </w:style>
  <w:style w:type="paragraph" w:customStyle="1" w:styleId="4444C695814B4363A3D918950841A2DD">
    <w:name w:val="4444C695814B4363A3D918950841A2DD"/>
    <w:rsid w:val="00220575"/>
  </w:style>
  <w:style w:type="paragraph" w:customStyle="1" w:styleId="F6703E6C08094BEFBE81EC87B6D47ADB">
    <w:name w:val="F6703E6C08094BEFBE81EC87B6D47ADB"/>
    <w:rsid w:val="00220575"/>
  </w:style>
  <w:style w:type="paragraph" w:customStyle="1" w:styleId="E15EA9EBAED64A3293B1106D9F560A8B">
    <w:name w:val="E15EA9EBAED64A3293B1106D9F560A8B"/>
    <w:rsid w:val="00220575"/>
  </w:style>
  <w:style w:type="paragraph" w:customStyle="1" w:styleId="628ADFC98DE94BA8A5658DDE1C6D3ED7">
    <w:name w:val="628ADFC98DE94BA8A5658DDE1C6D3ED7"/>
    <w:rsid w:val="00220575"/>
  </w:style>
  <w:style w:type="paragraph" w:customStyle="1" w:styleId="1C9B6B1B4FF34CDFB2D7FB83D6B40E16">
    <w:name w:val="1C9B6B1B4FF34CDFB2D7FB83D6B40E16"/>
    <w:rsid w:val="00220575"/>
  </w:style>
  <w:style w:type="paragraph" w:customStyle="1" w:styleId="E424794BB7384A99A592523FFF75FDE4">
    <w:name w:val="E424794BB7384A99A592523FFF75FDE4"/>
    <w:rsid w:val="00220575"/>
  </w:style>
  <w:style w:type="paragraph" w:customStyle="1" w:styleId="E09258E8A9E441D794024CAFC2EA77AE">
    <w:name w:val="E09258E8A9E441D794024CAFC2EA77AE"/>
    <w:rsid w:val="00220575"/>
  </w:style>
  <w:style w:type="paragraph" w:customStyle="1" w:styleId="4A8FD431C37C4501B2E10AA6CF72AEF8">
    <w:name w:val="4A8FD431C37C4501B2E10AA6CF72AEF8"/>
    <w:rsid w:val="00220575"/>
  </w:style>
  <w:style w:type="paragraph" w:customStyle="1" w:styleId="8BE8161C53734586B5390BBD3539F6F6">
    <w:name w:val="8BE8161C53734586B5390BBD3539F6F6"/>
    <w:rsid w:val="00220575"/>
  </w:style>
  <w:style w:type="paragraph" w:customStyle="1" w:styleId="ABC9625A2F014D84B85336C1CBD9D077">
    <w:name w:val="ABC9625A2F014D84B85336C1CBD9D077"/>
    <w:rsid w:val="00220575"/>
  </w:style>
  <w:style w:type="paragraph" w:customStyle="1" w:styleId="F5B8DA24C5EA4477AED48FC33BBEA2BD">
    <w:name w:val="F5B8DA24C5EA4477AED48FC33BBEA2BD"/>
    <w:rsid w:val="00220575"/>
  </w:style>
  <w:style w:type="paragraph" w:customStyle="1" w:styleId="84B6163EB3A44DBC977B4741D1745DB9">
    <w:name w:val="84B6163EB3A44DBC977B4741D1745DB9"/>
    <w:rsid w:val="00220575"/>
  </w:style>
  <w:style w:type="paragraph" w:customStyle="1" w:styleId="CC3237C8507641DD9DB45916FD0F5757">
    <w:name w:val="CC3237C8507641DD9DB45916FD0F5757"/>
    <w:rsid w:val="00220575"/>
  </w:style>
  <w:style w:type="paragraph" w:customStyle="1" w:styleId="B6F9A82E64D0489BA274F5C3BFD1BB42">
    <w:name w:val="B6F9A82E64D0489BA274F5C3BFD1BB42"/>
    <w:rsid w:val="00220575"/>
  </w:style>
  <w:style w:type="paragraph" w:customStyle="1" w:styleId="74B5B3C4E2BE4B448CF3BA043EB06FEF">
    <w:name w:val="74B5B3C4E2BE4B448CF3BA043EB06FEF"/>
    <w:rsid w:val="00220575"/>
  </w:style>
  <w:style w:type="paragraph" w:customStyle="1" w:styleId="DF915F54A1BA499FA6A329520B29FF9D">
    <w:name w:val="DF915F54A1BA499FA6A329520B29FF9D"/>
    <w:rsid w:val="00220575"/>
  </w:style>
  <w:style w:type="paragraph" w:customStyle="1" w:styleId="BF3AD2E0DCDF4E718487F92EAFDE9115">
    <w:name w:val="BF3AD2E0DCDF4E718487F92EAFDE9115"/>
    <w:rsid w:val="00220575"/>
  </w:style>
  <w:style w:type="paragraph" w:customStyle="1" w:styleId="5B5F8472BCAE4D1CB0391FBD5F88D67D">
    <w:name w:val="5B5F8472BCAE4D1CB0391FBD5F88D67D"/>
    <w:rsid w:val="00220575"/>
  </w:style>
  <w:style w:type="paragraph" w:customStyle="1" w:styleId="E47E43339F24460A929FA105A6AF4DE0">
    <w:name w:val="E47E43339F24460A929FA105A6AF4DE0"/>
    <w:rsid w:val="00220575"/>
  </w:style>
  <w:style w:type="paragraph" w:customStyle="1" w:styleId="F370444BEA8C4FBE88F5B8679CF777CC">
    <w:name w:val="F370444BEA8C4FBE88F5B8679CF777CC"/>
    <w:rsid w:val="00220575"/>
  </w:style>
  <w:style w:type="paragraph" w:customStyle="1" w:styleId="EEB381170BC442E583E58CF95DCB49A2">
    <w:name w:val="EEB381170BC442E583E58CF95DCB49A2"/>
    <w:rsid w:val="00220575"/>
  </w:style>
  <w:style w:type="paragraph" w:customStyle="1" w:styleId="0E985176F2D04F4083A4B273FCD2426C">
    <w:name w:val="0E985176F2D04F4083A4B273FCD2426C"/>
    <w:rsid w:val="00220575"/>
  </w:style>
  <w:style w:type="paragraph" w:customStyle="1" w:styleId="42077BBF314A4054A2F7AA6993405A18">
    <w:name w:val="42077BBF314A4054A2F7AA6993405A18"/>
    <w:rsid w:val="00220575"/>
  </w:style>
  <w:style w:type="paragraph" w:customStyle="1" w:styleId="4EA7A36635254240BCD1B10C765F431A">
    <w:name w:val="4EA7A36635254240BCD1B10C765F431A"/>
    <w:rsid w:val="00220575"/>
  </w:style>
  <w:style w:type="paragraph" w:customStyle="1" w:styleId="DBEB12967A0C4450A13C383EC1B148F0">
    <w:name w:val="DBEB12967A0C4450A13C383EC1B148F0"/>
    <w:rsid w:val="00220575"/>
  </w:style>
  <w:style w:type="paragraph" w:customStyle="1" w:styleId="BD612ED8291748E49B8DF4929600F37B">
    <w:name w:val="BD612ED8291748E49B8DF4929600F37B"/>
    <w:rsid w:val="00220575"/>
  </w:style>
  <w:style w:type="paragraph" w:customStyle="1" w:styleId="0A284AD4A2BC476A86B40CCDA9DA469F">
    <w:name w:val="0A284AD4A2BC476A86B40CCDA9DA469F"/>
    <w:rsid w:val="00220575"/>
  </w:style>
  <w:style w:type="paragraph" w:customStyle="1" w:styleId="C19459521B4E4C4C920C428B42285D09">
    <w:name w:val="C19459521B4E4C4C920C428B42285D09"/>
    <w:rsid w:val="00220575"/>
  </w:style>
  <w:style w:type="paragraph" w:customStyle="1" w:styleId="6B56F1A1826943B1AD59B60621415AD5">
    <w:name w:val="6B56F1A1826943B1AD59B60621415AD5"/>
    <w:rsid w:val="00220575"/>
  </w:style>
  <w:style w:type="paragraph" w:customStyle="1" w:styleId="3F6BDB41E48C435AA092F1AFA61E6C34">
    <w:name w:val="3F6BDB41E48C435AA092F1AFA61E6C34"/>
    <w:rsid w:val="00220575"/>
  </w:style>
  <w:style w:type="paragraph" w:customStyle="1" w:styleId="46B15DD814F04DEFACE3F315EB481270">
    <w:name w:val="46B15DD814F04DEFACE3F315EB481270"/>
    <w:rsid w:val="00220575"/>
  </w:style>
  <w:style w:type="paragraph" w:customStyle="1" w:styleId="2EFED89A83D343238FC4CA0E86BF4E21">
    <w:name w:val="2EFED89A83D343238FC4CA0E86BF4E21"/>
    <w:rsid w:val="00220575"/>
  </w:style>
  <w:style w:type="paragraph" w:customStyle="1" w:styleId="19EFCEFD7A7742ED8D70A9E55FDAD954">
    <w:name w:val="19EFCEFD7A7742ED8D70A9E55FDAD954"/>
    <w:rsid w:val="00220575"/>
  </w:style>
  <w:style w:type="paragraph" w:customStyle="1" w:styleId="096F7FB62FC84AB6AA8075FFA89DCF8F">
    <w:name w:val="096F7FB62FC84AB6AA8075FFA89DCF8F"/>
    <w:rsid w:val="00220575"/>
  </w:style>
  <w:style w:type="paragraph" w:customStyle="1" w:styleId="8E21F9F245B941E09718CE8693216010">
    <w:name w:val="8E21F9F245B941E09718CE8693216010"/>
    <w:rsid w:val="00220575"/>
  </w:style>
  <w:style w:type="paragraph" w:customStyle="1" w:styleId="60041D7C572D4664B6EC57791E6BF758">
    <w:name w:val="60041D7C572D4664B6EC57791E6BF758"/>
    <w:rsid w:val="00220575"/>
  </w:style>
  <w:style w:type="paragraph" w:customStyle="1" w:styleId="0397F11FA30743868FF502014AF7B830">
    <w:name w:val="0397F11FA30743868FF502014AF7B830"/>
    <w:rsid w:val="00220575"/>
  </w:style>
  <w:style w:type="paragraph" w:customStyle="1" w:styleId="504C7B1DCCE644A7A2C1E8772A07467D">
    <w:name w:val="504C7B1DCCE644A7A2C1E8772A07467D"/>
    <w:rsid w:val="00220575"/>
  </w:style>
  <w:style w:type="paragraph" w:customStyle="1" w:styleId="3F017E6CF4864604BBCA89725597BFFA">
    <w:name w:val="3F017E6CF4864604BBCA89725597BFFA"/>
    <w:rsid w:val="00220575"/>
  </w:style>
  <w:style w:type="paragraph" w:customStyle="1" w:styleId="26C02D514B794B6FB5833FF3921FE4AF">
    <w:name w:val="26C02D514B794B6FB5833FF3921FE4AF"/>
    <w:rsid w:val="00220575"/>
  </w:style>
  <w:style w:type="paragraph" w:customStyle="1" w:styleId="2BE4ACD2BD0B45C5AD1592CBA860B3B8">
    <w:name w:val="2BE4ACD2BD0B45C5AD1592CBA860B3B8"/>
    <w:rsid w:val="00220575"/>
  </w:style>
  <w:style w:type="paragraph" w:customStyle="1" w:styleId="C2DDFB3474B441849A60EAFB83B6143E">
    <w:name w:val="C2DDFB3474B441849A60EAFB83B6143E"/>
    <w:rsid w:val="00220575"/>
  </w:style>
  <w:style w:type="paragraph" w:customStyle="1" w:styleId="7396DA3EB68D45AFA89E2AA1EA1A989E">
    <w:name w:val="7396DA3EB68D45AFA89E2AA1EA1A989E"/>
    <w:rsid w:val="00220575"/>
  </w:style>
  <w:style w:type="paragraph" w:customStyle="1" w:styleId="F7245EC623054D5E87522726B7187787">
    <w:name w:val="F7245EC623054D5E87522726B7187787"/>
    <w:rsid w:val="00220575"/>
  </w:style>
  <w:style w:type="paragraph" w:customStyle="1" w:styleId="0C472FE8ED964ED3AE1B5F9C0138FDC9">
    <w:name w:val="0C472FE8ED964ED3AE1B5F9C0138FDC9"/>
    <w:rsid w:val="00220575"/>
  </w:style>
  <w:style w:type="paragraph" w:customStyle="1" w:styleId="210DF54A4B744BA68E34CDE875853F26">
    <w:name w:val="210DF54A4B744BA68E34CDE875853F26"/>
    <w:rsid w:val="00220575"/>
  </w:style>
  <w:style w:type="paragraph" w:customStyle="1" w:styleId="FEF44D77BA744286AD57446D97EF76C8">
    <w:name w:val="FEF44D77BA744286AD57446D97EF76C8"/>
    <w:rsid w:val="00220575"/>
  </w:style>
  <w:style w:type="paragraph" w:customStyle="1" w:styleId="BB42A7CD176248B6BF8B50D176D1BA28">
    <w:name w:val="BB42A7CD176248B6BF8B50D176D1BA28"/>
    <w:rsid w:val="00220575"/>
  </w:style>
  <w:style w:type="paragraph" w:customStyle="1" w:styleId="4C8F14A490FA453A95825425BFA9E765">
    <w:name w:val="4C8F14A490FA453A95825425BFA9E765"/>
    <w:rsid w:val="00220575"/>
  </w:style>
  <w:style w:type="paragraph" w:customStyle="1" w:styleId="0405EA55D86F4216993AAF06DC9AE9BF">
    <w:name w:val="0405EA55D86F4216993AAF06DC9AE9BF"/>
    <w:rsid w:val="00220575"/>
  </w:style>
  <w:style w:type="paragraph" w:customStyle="1" w:styleId="0FC30F22FA8248B0B7C1CCF71E5300A7">
    <w:name w:val="0FC30F22FA8248B0B7C1CCF71E5300A7"/>
    <w:rsid w:val="00220575"/>
  </w:style>
  <w:style w:type="paragraph" w:customStyle="1" w:styleId="E89E432A077A43F7A57B7C9CD727A5D9">
    <w:name w:val="E89E432A077A43F7A57B7C9CD727A5D9"/>
    <w:rsid w:val="00220575"/>
  </w:style>
  <w:style w:type="paragraph" w:customStyle="1" w:styleId="3E0A0ACC7D6546EFB1028B80EBBC4659">
    <w:name w:val="3E0A0ACC7D6546EFB1028B80EBBC4659"/>
    <w:rsid w:val="00220575"/>
  </w:style>
  <w:style w:type="paragraph" w:customStyle="1" w:styleId="996361DE9D1F429A8DA8D69F97CC7426">
    <w:name w:val="996361DE9D1F429A8DA8D69F97CC7426"/>
    <w:rsid w:val="00220575"/>
  </w:style>
  <w:style w:type="paragraph" w:customStyle="1" w:styleId="BFCB8589C0E64C708B322ACBD17FF351">
    <w:name w:val="BFCB8589C0E64C708B322ACBD17FF351"/>
    <w:rsid w:val="00220575"/>
  </w:style>
  <w:style w:type="paragraph" w:customStyle="1" w:styleId="4E0C2D4A5AE04E54ADC67FD12F0D431A">
    <w:name w:val="4E0C2D4A5AE04E54ADC67FD12F0D431A"/>
    <w:rsid w:val="00220575"/>
  </w:style>
  <w:style w:type="paragraph" w:customStyle="1" w:styleId="09B1AC0519E740FEB4908EDDA85C2F76">
    <w:name w:val="09B1AC0519E740FEB4908EDDA85C2F76"/>
    <w:rsid w:val="00220575"/>
  </w:style>
  <w:style w:type="paragraph" w:customStyle="1" w:styleId="1ABF27C01E5740CBB5B3BCC0FC9F2A46">
    <w:name w:val="1ABF27C01E5740CBB5B3BCC0FC9F2A46"/>
    <w:rsid w:val="00220575"/>
  </w:style>
  <w:style w:type="paragraph" w:customStyle="1" w:styleId="E01D510D4B01425AAE134EE003A9B167">
    <w:name w:val="E01D510D4B01425AAE134EE003A9B167"/>
    <w:rsid w:val="00220575"/>
  </w:style>
  <w:style w:type="paragraph" w:customStyle="1" w:styleId="83260BD6BB674CBAB794C49199004864">
    <w:name w:val="83260BD6BB674CBAB794C49199004864"/>
    <w:rsid w:val="00220575"/>
  </w:style>
  <w:style w:type="paragraph" w:customStyle="1" w:styleId="5018B2A749C0403BB43D5AE0689ED0FB">
    <w:name w:val="5018B2A749C0403BB43D5AE0689ED0FB"/>
    <w:rsid w:val="00220575"/>
  </w:style>
  <w:style w:type="paragraph" w:customStyle="1" w:styleId="5EFD11289C514FE89DEB52C937339E9B">
    <w:name w:val="5EFD11289C514FE89DEB52C937339E9B"/>
    <w:rsid w:val="00220575"/>
  </w:style>
  <w:style w:type="paragraph" w:customStyle="1" w:styleId="2E25DA99CAEA4AACBC990695719510E9">
    <w:name w:val="2E25DA99CAEA4AACBC990695719510E9"/>
    <w:rsid w:val="00220575"/>
  </w:style>
  <w:style w:type="paragraph" w:customStyle="1" w:styleId="79E4729E1C6D4B89A4C1C41858A8732E">
    <w:name w:val="79E4729E1C6D4B89A4C1C41858A8732E"/>
    <w:rsid w:val="00220575"/>
  </w:style>
  <w:style w:type="paragraph" w:customStyle="1" w:styleId="37AFA0F470B64893AE685E33F0602C7A">
    <w:name w:val="37AFA0F470B64893AE685E33F0602C7A"/>
    <w:rsid w:val="00220575"/>
  </w:style>
  <w:style w:type="paragraph" w:customStyle="1" w:styleId="25D0F1464F6E477CBC60AE05DBBCEFF2">
    <w:name w:val="25D0F1464F6E477CBC60AE05DBBCEFF2"/>
    <w:rsid w:val="00220575"/>
  </w:style>
  <w:style w:type="paragraph" w:customStyle="1" w:styleId="79CB352D75F949C5A6CA9DC5269EE85F">
    <w:name w:val="79CB352D75F949C5A6CA9DC5269EE85F"/>
    <w:rsid w:val="00220575"/>
  </w:style>
  <w:style w:type="paragraph" w:customStyle="1" w:styleId="4A3551822B924BA5928145D71BE43FF5">
    <w:name w:val="4A3551822B924BA5928145D71BE43FF5"/>
    <w:rsid w:val="00220575"/>
  </w:style>
  <w:style w:type="paragraph" w:customStyle="1" w:styleId="2A8F54A846DC4D7395901D1D58FDE899">
    <w:name w:val="2A8F54A846DC4D7395901D1D58FDE899"/>
    <w:rsid w:val="00220575"/>
  </w:style>
  <w:style w:type="paragraph" w:customStyle="1" w:styleId="AD7FC55A919B411CA05129FF40B52952">
    <w:name w:val="AD7FC55A919B411CA05129FF40B52952"/>
    <w:rsid w:val="00220575"/>
  </w:style>
  <w:style w:type="paragraph" w:customStyle="1" w:styleId="A506F702655B4DD3A1555D4AAC51C132">
    <w:name w:val="A506F702655B4DD3A1555D4AAC51C132"/>
    <w:rsid w:val="00220575"/>
  </w:style>
  <w:style w:type="paragraph" w:customStyle="1" w:styleId="20A414AEF03246F88F4E562AF4782854">
    <w:name w:val="20A414AEF03246F88F4E562AF4782854"/>
    <w:rsid w:val="00220575"/>
  </w:style>
  <w:style w:type="paragraph" w:customStyle="1" w:styleId="911A418A64CA48FFADBC6AD4990431AA">
    <w:name w:val="911A418A64CA48FFADBC6AD4990431AA"/>
    <w:rsid w:val="00220575"/>
  </w:style>
  <w:style w:type="paragraph" w:customStyle="1" w:styleId="AF2595CC331E42F493CD9203100F3AB4">
    <w:name w:val="AF2595CC331E42F493CD9203100F3AB4"/>
    <w:rsid w:val="00220575"/>
  </w:style>
  <w:style w:type="paragraph" w:customStyle="1" w:styleId="3A4F475C01044A9AB80A201FB6636C80">
    <w:name w:val="3A4F475C01044A9AB80A201FB6636C80"/>
    <w:rsid w:val="00220575"/>
  </w:style>
  <w:style w:type="paragraph" w:customStyle="1" w:styleId="AC1E9D91C26846E0AEFE1C62B565CB87">
    <w:name w:val="AC1E9D91C26846E0AEFE1C62B565CB87"/>
    <w:rsid w:val="00220575"/>
  </w:style>
  <w:style w:type="paragraph" w:customStyle="1" w:styleId="AF9A8B883988494EAE551D575BFDD01A">
    <w:name w:val="AF9A8B883988494EAE551D575BFDD01A"/>
    <w:rsid w:val="00220575"/>
  </w:style>
  <w:style w:type="paragraph" w:customStyle="1" w:styleId="F4870274646945E1951DBC94D495B585">
    <w:name w:val="F4870274646945E1951DBC94D495B585"/>
    <w:rsid w:val="00220575"/>
  </w:style>
  <w:style w:type="paragraph" w:customStyle="1" w:styleId="1A7C7E06F6354F9E877B8E927B099A15">
    <w:name w:val="1A7C7E06F6354F9E877B8E927B099A15"/>
    <w:rsid w:val="00220575"/>
  </w:style>
  <w:style w:type="paragraph" w:customStyle="1" w:styleId="95ED1D5F93AE498CB813A62AC0EF68DF">
    <w:name w:val="95ED1D5F93AE498CB813A62AC0EF68DF"/>
    <w:rsid w:val="00220575"/>
  </w:style>
  <w:style w:type="paragraph" w:customStyle="1" w:styleId="2B0167266ECA4674A76791AB22F1ECF0">
    <w:name w:val="2B0167266ECA4674A76791AB22F1ECF0"/>
    <w:rsid w:val="00220575"/>
  </w:style>
  <w:style w:type="paragraph" w:customStyle="1" w:styleId="58CCC10E90E14D739C29DF5609FC8549">
    <w:name w:val="58CCC10E90E14D739C29DF5609FC8549"/>
    <w:rsid w:val="00220575"/>
  </w:style>
  <w:style w:type="paragraph" w:customStyle="1" w:styleId="815D55A9972344159A760032CA0954D7">
    <w:name w:val="815D55A9972344159A760032CA0954D7"/>
    <w:rsid w:val="00220575"/>
  </w:style>
  <w:style w:type="paragraph" w:customStyle="1" w:styleId="389D346E4D1C47AAA18BCE73C3D340F7">
    <w:name w:val="389D346E4D1C47AAA18BCE73C3D340F7"/>
    <w:rsid w:val="00220575"/>
  </w:style>
  <w:style w:type="paragraph" w:customStyle="1" w:styleId="E5904112AEE645598CF9D82C831408DC">
    <w:name w:val="E5904112AEE645598CF9D82C831408DC"/>
    <w:rsid w:val="00220575"/>
  </w:style>
  <w:style w:type="paragraph" w:customStyle="1" w:styleId="D6278EDF2ADC4F069F827A9A1C175950">
    <w:name w:val="D6278EDF2ADC4F069F827A9A1C175950"/>
    <w:rsid w:val="00220575"/>
  </w:style>
  <w:style w:type="paragraph" w:customStyle="1" w:styleId="8C074A5E7FC742C1B8CB8B8C5A8C8588">
    <w:name w:val="8C074A5E7FC742C1B8CB8B8C5A8C8588"/>
    <w:rsid w:val="00220575"/>
  </w:style>
  <w:style w:type="paragraph" w:customStyle="1" w:styleId="7D03082E7E704B6EA162A4378600199B">
    <w:name w:val="7D03082E7E704B6EA162A4378600199B"/>
    <w:rsid w:val="00220575"/>
  </w:style>
  <w:style w:type="paragraph" w:customStyle="1" w:styleId="65987FB4A529431699C948ABBB6115A1">
    <w:name w:val="65987FB4A529431699C948ABBB6115A1"/>
    <w:rsid w:val="00220575"/>
  </w:style>
  <w:style w:type="paragraph" w:customStyle="1" w:styleId="5EA91B14DD5645EB92E220AB1BDB5F49">
    <w:name w:val="5EA91B14DD5645EB92E220AB1BDB5F49"/>
    <w:rsid w:val="00220575"/>
  </w:style>
  <w:style w:type="paragraph" w:customStyle="1" w:styleId="AB129EC4227C4790A93BFDB33EE9B6F0">
    <w:name w:val="AB129EC4227C4790A93BFDB33EE9B6F0"/>
    <w:rsid w:val="00220575"/>
  </w:style>
  <w:style w:type="paragraph" w:customStyle="1" w:styleId="7A65E527573643FD86307CB7535C3166">
    <w:name w:val="7A65E527573643FD86307CB7535C3166"/>
    <w:rsid w:val="00220575"/>
  </w:style>
  <w:style w:type="paragraph" w:customStyle="1" w:styleId="A53BA71492A14EAF859F7AA47B838F73">
    <w:name w:val="A53BA71492A14EAF859F7AA47B838F73"/>
    <w:rsid w:val="00220575"/>
  </w:style>
  <w:style w:type="paragraph" w:customStyle="1" w:styleId="70A8C9A3920C48FEBB7504A0634C7CEA">
    <w:name w:val="70A8C9A3920C48FEBB7504A0634C7CEA"/>
    <w:rsid w:val="00220575"/>
  </w:style>
  <w:style w:type="paragraph" w:customStyle="1" w:styleId="6A196610FA5241C49CAA1C919B629493">
    <w:name w:val="6A196610FA5241C49CAA1C919B629493"/>
    <w:rsid w:val="00220575"/>
  </w:style>
  <w:style w:type="paragraph" w:customStyle="1" w:styleId="18C2F9E73CAC47F5A74AA511CA4A6265">
    <w:name w:val="18C2F9E73CAC47F5A74AA511CA4A6265"/>
    <w:rsid w:val="00220575"/>
  </w:style>
  <w:style w:type="paragraph" w:customStyle="1" w:styleId="1C8358BC5FAD47EBADCD0039634F9947">
    <w:name w:val="1C8358BC5FAD47EBADCD0039634F9947"/>
    <w:rsid w:val="00220575"/>
  </w:style>
  <w:style w:type="paragraph" w:customStyle="1" w:styleId="B22FB0EC3F5C46E4B4642301BD6EA984">
    <w:name w:val="B22FB0EC3F5C46E4B4642301BD6EA984"/>
    <w:rsid w:val="00220575"/>
  </w:style>
  <w:style w:type="paragraph" w:customStyle="1" w:styleId="82597B8748EB46CEA35917B8028C7FA0">
    <w:name w:val="82597B8748EB46CEA35917B8028C7FA0"/>
    <w:rsid w:val="00220575"/>
  </w:style>
  <w:style w:type="paragraph" w:customStyle="1" w:styleId="0261FC8264C241E09648FEC08B4F6609">
    <w:name w:val="0261FC8264C241E09648FEC08B4F6609"/>
    <w:rsid w:val="00220575"/>
  </w:style>
  <w:style w:type="paragraph" w:customStyle="1" w:styleId="951B9D27F52A47A6A6048A1859D3765F">
    <w:name w:val="951B9D27F52A47A6A6048A1859D3765F"/>
    <w:rsid w:val="00220575"/>
  </w:style>
  <w:style w:type="paragraph" w:customStyle="1" w:styleId="FB3E5E03F5E64943AD14393FEF87CF86">
    <w:name w:val="FB3E5E03F5E64943AD14393FEF87CF86"/>
    <w:rsid w:val="00220575"/>
  </w:style>
  <w:style w:type="paragraph" w:customStyle="1" w:styleId="96FE0276692449FA914E6DA42C954347">
    <w:name w:val="96FE0276692449FA914E6DA42C954347"/>
    <w:rsid w:val="00220575"/>
  </w:style>
  <w:style w:type="paragraph" w:customStyle="1" w:styleId="045F91D34259472991F64BF650B9B2CC">
    <w:name w:val="045F91D34259472991F64BF650B9B2CC"/>
    <w:rsid w:val="00220575"/>
  </w:style>
  <w:style w:type="paragraph" w:customStyle="1" w:styleId="4688863FA72F4802A751F9D2FF96084C">
    <w:name w:val="4688863FA72F4802A751F9D2FF96084C"/>
    <w:rsid w:val="00220575"/>
  </w:style>
  <w:style w:type="paragraph" w:customStyle="1" w:styleId="F1DA4475B0334366B6372D48ED6E60A5">
    <w:name w:val="F1DA4475B0334366B6372D48ED6E60A5"/>
    <w:rsid w:val="00220575"/>
  </w:style>
  <w:style w:type="paragraph" w:customStyle="1" w:styleId="1C411BA097DB480DBD55B0AEF94377C2">
    <w:name w:val="1C411BA097DB480DBD55B0AEF94377C2"/>
    <w:rsid w:val="00220575"/>
  </w:style>
  <w:style w:type="paragraph" w:customStyle="1" w:styleId="7606A7C801FB481B80F144E956660F5D">
    <w:name w:val="7606A7C801FB481B80F144E956660F5D"/>
    <w:rsid w:val="00220575"/>
  </w:style>
  <w:style w:type="paragraph" w:customStyle="1" w:styleId="B8E7F4AB10844121B621298A5932C977">
    <w:name w:val="B8E7F4AB10844121B621298A5932C977"/>
    <w:rsid w:val="00220575"/>
  </w:style>
  <w:style w:type="paragraph" w:customStyle="1" w:styleId="3937D027EE0D4B26B2F4CC56762441E6">
    <w:name w:val="3937D027EE0D4B26B2F4CC56762441E6"/>
    <w:rsid w:val="00220575"/>
  </w:style>
  <w:style w:type="paragraph" w:customStyle="1" w:styleId="63566C38E40A43758153B27DE10DB2EF">
    <w:name w:val="63566C38E40A43758153B27DE10DB2EF"/>
    <w:rsid w:val="00220575"/>
  </w:style>
  <w:style w:type="paragraph" w:customStyle="1" w:styleId="63F7209C610B4D69A116A4239685E2C5">
    <w:name w:val="63F7209C610B4D69A116A4239685E2C5"/>
    <w:rsid w:val="00220575"/>
  </w:style>
  <w:style w:type="paragraph" w:customStyle="1" w:styleId="9E17D806C23D4EF9B17E04F7B9F64824">
    <w:name w:val="9E17D806C23D4EF9B17E04F7B9F64824"/>
    <w:rsid w:val="00220575"/>
  </w:style>
  <w:style w:type="paragraph" w:customStyle="1" w:styleId="7DF78DB8DD6B40BFB99BBE81A62AE2BF">
    <w:name w:val="7DF78DB8DD6B40BFB99BBE81A62AE2BF"/>
    <w:rsid w:val="00220575"/>
  </w:style>
  <w:style w:type="paragraph" w:customStyle="1" w:styleId="0B0CC62DF3BB4C52A4EAA21C62D17FB2">
    <w:name w:val="0B0CC62DF3BB4C52A4EAA21C62D17FB2"/>
    <w:rsid w:val="00220575"/>
  </w:style>
  <w:style w:type="paragraph" w:customStyle="1" w:styleId="FD654D4F02104955BC8BBA1BEF060933">
    <w:name w:val="FD654D4F02104955BC8BBA1BEF060933"/>
    <w:rsid w:val="00220575"/>
  </w:style>
  <w:style w:type="paragraph" w:customStyle="1" w:styleId="879F25E150D246C1A155FF475F14C9FD">
    <w:name w:val="879F25E150D246C1A155FF475F14C9FD"/>
    <w:rsid w:val="00220575"/>
  </w:style>
  <w:style w:type="paragraph" w:customStyle="1" w:styleId="917184F785A04CE3B5BCE1A76139CB19">
    <w:name w:val="917184F785A04CE3B5BCE1A76139CB19"/>
    <w:rsid w:val="00220575"/>
  </w:style>
  <w:style w:type="paragraph" w:customStyle="1" w:styleId="5EB5F39567174168AEB9269B6DD78AD8">
    <w:name w:val="5EB5F39567174168AEB9269B6DD78AD8"/>
    <w:rsid w:val="00220575"/>
  </w:style>
  <w:style w:type="paragraph" w:customStyle="1" w:styleId="A6D3C2FE3E6A460B95E00350D09C0D3A">
    <w:name w:val="A6D3C2FE3E6A460B95E00350D09C0D3A"/>
    <w:rsid w:val="00220575"/>
  </w:style>
  <w:style w:type="paragraph" w:customStyle="1" w:styleId="72B8C11CB52E4FA098561B1B4B816D92">
    <w:name w:val="72B8C11CB52E4FA098561B1B4B816D92"/>
    <w:rsid w:val="00220575"/>
  </w:style>
  <w:style w:type="paragraph" w:customStyle="1" w:styleId="7318928056864EC8BD767758635FFD56">
    <w:name w:val="7318928056864EC8BD767758635FFD56"/>
    <w:rsid w:val="00220575"/>
  </w:style>
  <w:style w:type="paragraph" w:customStyle="1" w:styleId="451F79F2D8B541949F6B2667415B463E">
    <w:name w:val="451F79F2D8B541949F6B2667415B463E"/>
    <w:rsid w:val="00220575"/>
  </w:style>
  <w:style w:type="paragraph" w:customStyle="1" w:styleId="93857E81135F4A989D435C0D4F144505">
    <w:name w:val="93857E81135F4A989D435C0D4F144505"/>
    <w:rsid w:val="00220575"/>
  </w:style>
  <w:style w:type="paragraph" w:customStyle="1" w:styleId="82692BEC5A4E4192A2148D7B540D1A10">
    <w:name w:val="82692BEC5A4E4192A2148D7B540D1A10"/>
    <w:rsid w:val="00220575"/>
  </w:style>
  <w:style w:type="paragraph" w:customStyle="1" w:styleId="9831A9E696A24173ADD4EC8875D742CC">
    <w:name w:val="9831A9E696A24173ADD4EC8875D742CC"/>
    <w:rsid w:val="00220575"/>
  </w:style>
  <w:style w:type="paragraph" w:customStyle="1" w:styleId="4F445E75978A4A2AACF45287913C68BA">
    <w:name w:val="4F445E75978A4A2AACF45287913C68BA"/>
    <w:rsid w:val="00220575"/>
  </w:style>
  <w:style w:type="paragraph" w:customStyle="1" w:styleId="C1B76246C76A4D3E80BE693C791D5E91">
    <w:name w:val="C1B76246C76A4D3E80BE693C791D5E91"/>
    <w:rsid w:val="00220575"/>
  </w:style>
  <w:style w:type="paragraph" w:customStyle="1" w:styleId="316BF1088F52491983F3622597FC4FFE">
    <w:name w:val="316BF1088F52491983F3622597FC4FFE"/>
    <w:rsid w:val="00220575"/>
  </w:style>
  <w:style w:type="paragraph" w:customStyle="1" w:styleId="3F3F879AA3F844A2BBB6F480D71EF9C6">
    <w:name w:val="3F3F879AA3F844A2BBB6F480D71EF9C6"/>
    <w:rsid w:val="00220575"/>
  </w:style>
  <w:style w:type="paragraph" w:customStyle="1" w:styleId="41ABB19A7CD8463A9F07E022E116369E">
    <w:name w:val="41ABB19A7CD8463A9F07E022E116369E"/>
    <w:rsid w:val="00220575"/>
  </w:style>
  <w:style w:type="paragraph" w:customStyle="1" w:styleId="439CE0F03E34427B914AE3B30221E2CD">
    <w:name w:val="439CE0F03E34427B914AE3B30221E2CD"/>
    <w:rsid w:val="00220575"/>
  </w:style>
  <w:style w:type="paragraph" w:customStyle="1" w:styleId="A382C42D8F044CAAA7409802AF33C162">
    <w:name w:val="A382C42D8F044CAAA7409802AF33C162"/>
    <w:rsid w:val="00220575"/>
  </w:style>
  <w:style w:type="paragraph" w:customStyle="1" w:styleId="B8510DE173C443C89CFE6E57A5395CE2">
    <w:name w:val="B8510DE173C443C89CFE6E57A5395CE2"/>
    <w:rsid w:val="00220575"/>
  </w:style>
  <w:style w:type="paragraph" w:customStyle="1" w:styleId="37F36B7958A04EE8BCE4229562C14CB7">
    <w:name w:val="37F36B7958A04EE8BCE4229562C14CB7"/>
    <w:rsid w:val="00220575"/>
  </w:style>
  <w:style w:type="paragraph" w:customStyle="1" w:styleId="47AD199577834CB19C278EB5147821EC">
    <w:name w:val="47AD199577834CB19C278EB5147821EC"/>
    <w:rsid w:val="00220575"/>
  </w:style>
  <w:style w:type="paragraph" w:customStyle="1" w:styleId="A52A075064CD44D1BBEF1B108E665B12">
    <w:name w:val="A52A075064CD44D1BBEF1B108E665B12"/>
    <w:rsid w:val="00220575"/>
  </w:style>
  <w:style w:type="paragraph" w:customStyle="1" w:styleId="8677D98BBCDB41C499C8D21E7973744D">
    <w:name w:val="8677D98BBCDB41C499C8D21E7973744D"/>
    <w:rsid w:val="00220575"/>
  </w:style>
  <w:style w:type="paragraph" w:customStyle="1" w:styleId="D8B16A6A679A40898F3AF69DF813FF28">
    <w:name w:val="D8B16A6A679A40898F3AF69DF813FF28"/>
    <w:rsid w:val="00220575"/>
  </w:style>
  <w:style w:type="paragraph" w:customStyle="1" w:styleId="F1B8C2B7726C4F03B23CBBA25E6BF40B">
    <w:name w:val="F1B8C2B7726C4F03B23CBBA25E6BF40B"/>
    <w:rsid w:val="00220575"/>
  </w:style>
  <w:style w:type="paragraph" w:customStyle="1" w:styleId="9F25F6EFF12F41A6A7B02D3A7ABCC539">
    <w:name w:val="9F25F6EFF12F41A6A7B02D3A7ABCC539"/>
    <w:rsid w:val="00220575"/>
  </w:style>
  <w:style w:type="paragraph" w:customStyle="1" w:styleId="8340A3D2713D48968F91F9DA10DA279D">
    <w:name w:val="8340A3D2713D48968F91F9DA10DA279D"/>
    <w:rsid w:val="00220575"/>
  </w:style>
  <w:style w:type="paragraph" w:customStyle="1" w:styleId="2492488CEB4749CD9E1B9D415CA080A4">
    <w:name w:val="2492488CEB4749CD9E1B9D415CA080A4"/>
    <w:rsid w:val="00220575"/>
  </w:style>
  <w:style w:type="paragraph" w:customStyle="1" w:styleId="BA416CCCEEB546E389D41397A27911D2">
    <w:name w:val="BA416CCCEEB546E389D41397A27911D2"/>
    <w:rsid w:val="00220575"/>
  </w:style>
  <w:style w:type="paragraph" w:customStyle="1" w:styleId="96B3990758AB40E09D014412CA7DA7EC">
    <w:name w:val="96B3990758AB40E09D014412CA7DA7EC"/>
    <w:rsid w:val="00220575"/>
  </w:style>
  <w:style w:type="paragraph" w:customStyle="1" w:styleId="39BB258C3BB84393B8AFC41AF566D11F">
    <w:name w:val="39BB258C3BB84393B8AFC41AF566D11F"/>
    <w:rsid w:val="00220575"/>
  </w:style>
  <w:style w:type="paragraph" w:customStyle="1" w:styleId="96623DCC28424E9C8DDD814665ACB9A5">
    <w:name w:val="96623DCC28424E9C8DDD814665ACB9A5"/>
    <w:rsid w:val="00220575"/>
  </w:style>
  <w:style w:type="paragraph" w:customStyle="1" w:styleId="2C8E55282B20407B8CD602E264EA09E8">
    <w:name w:val="2C8E55282B20407B8CD602E264EA09E8"/>
    <w:rsid w:val="00220575"/>
  </w:style>
  <w:style w:type="paragraph" w:customStyle="1" w:styleId="EFB90D7298B146218ABE50A9AC08E9CB">
    <w:name w:val="EFB90D7298B146218ABE50A9AC08E9CB"/>
    <w:rsid w:val="00220575"/>
  </w:style>
  <w:style w:type="paragraph" w:customStyle="1" w:styleId="58B7134B25154320AF872A38B9A6BAF8">
    <w:name w:val="58B7134B25154320AF872A38B9A6BAF8"/>
    <w:rsid w:val="00220575"/>
  </w:style>
  <w:style w:type="paragraph" w:customStyle="1" w:styleId="E5A8615EE35E4E80BDD5943C9DEB95C3">
    <w:name w:val="E5A8615EE35E4E80BDD5943C9DEB95C3"/>
    <w:rsid w:val="00220575"/>
  </w:style>
  <w:style w:type="paragraph" w:customStyle="1" w:styleId="8819C5CFDB534DE69B42CE765AAFAAE4">
    <w:name w:val="8819C5CFDB534DE69B42CE765AAFAAE4"/>
    <w:rsid w:val="00220575"/>
  </w:style>
  <w:style w:type="paragraph" w:customStyle="1" w:styleId="5F3452E6A5264452BED3BFD4B74B72B8">
    <w:name w:val="5F3452E6A5264452BED3BFD4B74B72B8"/>
    <w:rsid w:val="00220575"/>
  </w:style>
  <w:style w:type="paragraph" w:customStyle="1" w:styleId="CA7BE07582BC4685A10AC8B40753C60D">
    <w:name w:val="CA7BE07582BC4685A10AC8B40753C60D"/>
    <w:rsid w:val="00220575"/>
  </w:style>
  <w:style w:type="paragraph" w:customStyle="1" w:styleId="F575D7A98AE74270BE0B1F41CA8ED7F8">
    <w:name w:val="F575D7A98AE74270BE0B1F41CA8ED7F8"/>
    <w:rsid w:val="00220575"/>
  </w:style>
  <w:style w:type="paragraph" w:customStyle="1" w:styleId="FAFE176400EE444591F23822C6113315">
    <w:name w:val="FAFE176400EE444591F23822C6113315"/>
    <w:rsid w:val="00220575"/>
  </w:style>
  <w:style w:type="paragraph" w:customStyle="1" w:styleId="0A124611924C49D6A6B9BE747AD4D6D7">
    <w:name w:val="0A124611924C49D6A6B9BE747AD4D6D7"/>
    <w:rsid w:val="00220575"/>
  </w:style>
  <w:style w:type="paragraph" w:customStyle="1" w:styleId="FA2FBC33B9F14F23B013D72C888B276F">
    <w:name w:val="FA2FBC33B9F14F23B013D72C888B276F"/>
    <w:rsid w:val="00220575"/>
  </w:style>
  <w:style w:type="paragraph" w:customStyle="1" w:styleId="B5CB1C593BF343248AB51CD6C6181D66">
    <w:name w:val="B5CB1C593BF343248AB51CD6C6181D66"/>
    <w:rsid w:val="00220575"/>
  </w:style>
  <w:style w:type="paragraph" w:customStyle="1" w:styleId="7C306BAD5E7048EAB7701AACB9D66A4A">
    <w:name w:val="7C306BAD5E7048EAB7701AACB9D66A4A"/>
    <w:rsid w:val="00220575"/>
  </w:style>
  <w:style w:type="paragraph" w:customStyle="1" w:styleId="1DF2008E8AD04B47A2B05527C0847F99">
    <w:name w:val="1DF2008E8AD04B47A2B05527C0847F99"/>
    <w:rsid w:val="00220575"/>
  </w:style>
  <w:style w:type="paragraph" w:customStyle="1" w:styleId="6AC1AB60E183455099AB4F810B07A5E1">
    <w:name w:val="6AC1AB60E183455099AB4F810B07A5E1"/>
    <w:rsid w:val="00220575"/>
  </w:style>
  <w:style w:type="paragraph" w:customStyle="1" w:styleId="F48630E9B3C84F6BBE611324FD8A356F">
    <w:name w:val="F48630E9B3C84F6BBE611324FD8A356F"/>
    <w:rsid w:val="00220575"/>
  </w:style>
  <w:style w:type="paragraph" w:customStyle="1" w:styleId="88F04A8C70BC41029AD5F52C0CF9CF27">
    <w:name w:val="88F04A8C70BC41029AD5F52C0CF9CF27"/>
    <w:rsid w:val="00220575"/>
  </w:style>
  <w:style w:type="paragraph" w:customStyle="1" w:styleId="25792C41BBA54433A1D3FFD8279F3F6D">
    <w:name w:val="25792C41BBA54433A1D3FFD8279F3F6D"/>
    <w:rsid w:val="00220575"/>
  </w:style>
  <w:style w:type="paragraph" w:customStyle="1" w:styleId="E65C58B06761495DAD1D7D246B6C8B52">
    <w:name w:val="E65C58B06761495DAD1D7D246B6C8B52"/>
    <w:rsid w:val="00220575"/>
  </w:style>
  <w:style w:type="paragraph" w:customStyle="1" w:styleId="108AAA62166C4FF39982D3E316B1EDDC">
    <w:name w:val="108AAA62166C4FF39982D3E316B1EDDC"/>
    <w:rsid w:val="00220575"/>
  </w:style>
  <w:style w:type="paragraph" w:customStyle="1" w:styleId="84DEC99AAF954069AF4ED1768EB1ED08">
    <w:name w:val="84DEC99AAF954069AF4ED1768EB1ED08"/>
    <w:rsid w:val="00220575"/>
  </w:style>
  <w:style w:type="paragraph" w:customStyle="1" w:styleId="CDA46B2D447A46CEBDF1A132CE6FE24B">
    <w:name w:val="CDA46B2D447A46CEBDF1A132CE6FE24B"/>
    <w:rsid w:val="00220575"/>
  </w:style>
  <w:style w:type="paragraph" w:customStyle="1" w:styleId="C22E463EFCA44A2797D6E43D37A5CECB">
    <w:name w:val="C22E463EFCA44A2797D6E43D37A5CECB"/>
    <w:rsid w:val="00220575"/>
  </w:style>
  <w:style w:type="paragraph" w:customStyle="1" w:styleId="346F91CDD5224FED98038F9248F5753A">
    <w:name w:val="346F91CDD5224FED98038F9248F5753A"/>
    <w:rsid w:val="00220575"/>
  </w:style>
  <w:style w:type="paragraph" w:customStyle="1" w:styleId="72A448F6116B4888B0BBB375FA8E7FD7">
    <w:name w:val="72A448F6116B4888B0BBB375FA8E7FD7"/>
    <w:rsid w:val="00220575"/>
  </w:style>
  <w:style w:type="paragraph" w:customStyle="1" w:styleId="D74E5C754AFA4EF4BAB28E3857BACABD">
    <w:name w:val="D74E5C754AFA4EF4BAB28E3857BACABD"/>
    <w:rsid w:val="00220575"/>
  </w:style>
  <w:style w:type="paragraph" w:customStyle="1" w:styleId="23151FE3DFEE4737994F466A2BD95740">
    <w:name w:val="23151FE3DFEE4737994F466A2BD95740"/>
    <w:rsid w:val="00220575"/>
  </w:style>
  <w:style w:type="paragraph" w:customStyle="1" w:styleId="829331EB6CF2457CBBFD1D78EFD9F64F">
    <w:name w:val="829331EB6CF2457CBBFD1D78EFD9F64F"/>
    <w:rsid w:val="00220575"/>
  </w:style>
  <w:style w:type="paragraph" w:customStyle="1" w:styleId="75D6218C500A48E0902258F66A23176B">
    <w:name w:val="75D6218C500A48E0902258F66A23176B"/>
    <w:rsid w:val="00220575"/>
  </w:style>
  <w:style w:type="paragraph" w:customStyle="1" w:styleId="DC7690262F174BD7913BBB7B38A7B9DD">
    <w:name w:val="DC7690262F174BD7913BBB7B38A7B9DD"/>
    <w:rsid w:val="00220575"/>
  </w:style>
  <w:style w:type="paragraph" w:customStyle="1" w:styleId="7BA7AC8E12354E7A89E392DBD05B6561">
    <w:name w:val="7BA7AC8E12354E7A89E392DBD05B6561"/>
    <w:rsid w:val="00220575"/>
  </w:style>
  <w:style w:type="paragraph" w:customStyle="1" w:styleId="4A6BFF15D4704908BC4A690B659D75D3">
    <w:name w:val="4A6BFF15D4704908BC4A690B659D75D3"/>
    <w:rsid w:val="00220575"/>
  </w:style>
  <w:style w:type="paragraph" w:customStyle="1" w:styleId="37AD5710D00449088A961C7504B908C8">
    <w:name w:val="37AD5710D00449088A961C7504B908C8"/>
    <w:rsid w:val="00220575"/>
  </w:style>
  <w:style w:type="paragraph" w:customStyle="1" w:styleId="4F8ED68D09194F55B60449FE84D69FEA">
    <w:name w:val="4F8ED68D09194F55B60449FE84D69FEA"/>
    <w:rsid w:val="00220575"/>
  </w:style>
  <w:style w:type="paragraph" w:customStyle="1" w:styleId="52926A5E00AB41569E153D8530552352">
    <w:name w:val="52926A5E00AB41569E153D8530552352"/>
    <w:rsid w:val="00220575"/>
  </w:style>
  <w:style w:type="paragraph" w:customStyle="1" w:styleId="94D51FDAA18347CC8605DD58BB93ED3C">
    <w:name w:val="94D51FDAA18347CC8605DD58BB93ED3C"/>
    <w:rsid w:val="00220575"/>
  </w:style>
  <w:style w:type="paragraph" w:customStyle="1" w:styleId="72791B00730C41B5863682287B23CBC8">
    <w:name w:val="72791B00730C41B5863682287B23CBC8"/>
    <w:rsid w:val="00220575"/>
  </w:style>
  <w:style w:type="paragraph" w:customStyle="1" w:styleId="C299A03E5CBE4FDE8D524FF12D65F57E">
    <w:name w:val="C299A03E5CBE4FDE8D524FF12D65F57E"/>
    <w:rsid w:val="00220575"/>
  </w:style>
  <w:style w:type="paragraph" w:customStyle="1" w:styleId="1EF6D340FAE742DC8C3009106580AA10">
    <w:name w:val="1EF6D340FAE742DC8C3009106580AA10"/>
    <w:rsid w:val="00220575"/>
  </w:style>
  <w:style w:type="paragraph" w:customStyle="1" w:styleId="99B0FAB6AACD4A7DB64410A2FF3DD7A1">
    <w:name w:val="99B0FAB6AACD4A7DB64410A2FF3DD7A1"/>
    <w:rsid w:val="00220575"/>
  </w:style>
  <w:style w:type="paragraph" w:customStyle="1" w:styleId="DE3F7EDB496A4D3A932CC54FB72651F3">
    <w:name w:val="DE3F7EDB496A4D3A932CC54FB72651F3"/>
    <w:rsid w:val="00220575"/>
  </w:style>
  <w:style w:type="paragraph" w:customStyle="1" w:styleId="BC797D2D0DB049FB8ED578E1FE9C6D4C">
    <w:name w:val="BC797D2D0DB049FB8ED578E1FE9C6D4C"/>
    <w:rsid w:val="00220575"/>
  </w:style>
  <w:style w:type="paragraph" w:customStyle="1" w:styleId="B74A1FCA6008488B8AD1FF2802046BA0">
    <w:name w:val="B74A1FCA6008488B8AD1FF2802046BA0"/>
    <w:rsid w:val="00220575"/>
  </w:style>
  <w:style w:type="paragraph" w:customStyle="1" w:styleId="8445908167044C938E79B65291953F9A">
    <w:name w:val="8445908167044C938E79B65291953F9A"/>
    <w:rsid w:val="00220575"/>
  </w:style>
  <w:style w:type="paragraph" w:customStyle="1" w:styleId="611A12238BD4479D80678CEA420AC09F">
    <w:name w:val="611A12238BD4479D80678CEA420AC09F"/>
    <w:rsid w:val="00220575"/>
  </w:style>
  <w:style w:type="paragraph" w:customStyle="1" w:styleId="05600D9DC63648D18C083004931E92EB">
    <w:name w:val="05600D9DC63648D18C083004931E92EB"/>
    <w:rsid w:val="00220575"/>
  </w:style>
  <w:style w:type="paragraph" w:customStyle="1" w:styleId="A8BE19FF1FA942038346380E37383E6B">
    <w:name w:val="A8BE19FF1FA942038346380E37383E6B"/>
    <w:rsid w:val="00220575"/>
  </w:style>
  <w:style w:type="paragraph" w:customStyle="1" w:styleId="35D0F8A1EBBB4262BA118BA1D57D2A26">
    <w:name w:val="35D0F8A1EBBB4262BA118BA1D57D2A26"/>
    <w:rsid w:val="00220575"/>
  </w:style>
  <w:style w:type="paragraph" w:customStyle="1" w:styleId="6307172ED5E44B5AA500FF86BD853F86">
    <w:name w:val="6307172ED5E44B5AA500FF86BD853F86"/>
    <w:rsid w:val="00220575"/>
  </w:style>
  <w:style w:type="paragraph" w:customStyle="1" w:styleId="36363898C3F242048DF278400E1A3C7F">
    <w:name w:val="36363898C3F242048DF278400E1A3C7F"/>
    <w:rsid w:val="00220575"/>
  </w:style>
  <w:style w:type="paragraph" w:customStyle="1" w:styleId="0EC3E22DFDF14BF4B5200669CF409CCC">
    <w:name w:val="0EC3E22DFDF14BF4B5200669CF409CCC"/>
    <w:rsid w:val="00220575"/>
  </w:style>
  <w:style w:type="paragraph" w:customStyle="1" w:styleId="23FAB4C66B5745FB8C5105EB655A4868">
    <w:name w:val="23FAB4C66B5745FB8C5105EB655A4868"/>
    <w:rsid w:val="00220575"/>
  </w:style>
  <w:style w:type="paragraph" w:customStyle="1" w:styleId="466CCC2C22A9444684F1C9B0559E3516">
    <w:name w:val="466CCC2C22A9444684F1C9B0559E3516"/>
    <w:rsid w:val="00220575"/>
  </w:style>
  <w:style w:type="paragraph" w:customStyle="1" w:styleId="54C859CC5EBC47B7AFC9BC85949F2FB0">
    <w:name w:val="54C859CC5EBC47B7AFC9BC85949F2FB0"/>
    <w:rsid w:val="00220575"/>
  </w:style>
  <w:style w:type="paragraph" w:customStyle="1" w:styleId="A6E6B17429DA42E0849A99B22FA4B91E">
    <w:name w:val="A6E6B17429DA42E0849A99B22FA4B91E"/>
    <w:rsid w:val="00220575"/>
  </w:style>
  <w:style w:type="paragraph" w:customStyle="1" w:styleId="D04DFB8730114BC2A35D34E8E247F61F">
    <w:name w:val="D04DFB8730114BC2A35D34E8E247F61F"/>
    <w:rsid w:val="00220575"/>
  </w:style>
  <w:style w:type="paragraph" w:customStyle="1" w:styleId="844428D1D1A740BFA6A830D82D6B6EA2">
    <w:name w:val="844428D1D1A740BFA6A830D82D6B6EA2"/>
    <w:rsid w:val="00220575"/>
  </w:style>
  <w:style w:type="paragraph" w:customStyle="1" w:styleId="E53ABBC38CB9433984E46900D55E6B39">
    <w:name w:val="E53ABBC38CB9433984E46900D55E6B39"/>
    <w:rsid w:val="00220575"/>
  </w:style>
  <w:style w:type="paragraph" w:customStyle="1" w:styleId="F541641C7642415183C6C144109C2A9A">
    <w:name w:val="F541641C7642415183C6C144109C2A9A"/>
    <w:rsid w:val="00220575"/>
  </w:style>
  <w:style w:type="paragraph" w:customStyle="1" w:styleId="B28A3248F46E4F92BBD5259667B18756">
    <w:name w:val="B28A3248F46E4F92BBD5259667B18756"/>
    <w:rsid w:val="00220575"/>
  </w:style>
  <w:style w:type="paragraph" w:customStyle="1" w:styleId="5BBA4869A37F4776BAE510A98E485899">
    <w:name w:val="5BBA4869A37F4776BAE510A98E485899"/>
    <w:rsid w:val="00220575"/>
  </w:style>
  <w:style w:type="paragraph" w:customStyle="1" w:styleId="4F5545506B7247659F75941B7D80B090">
    <w:name w:val="4F5545506B7247659F75941B7D80B090"/>
    <w:rsid w:val="00220575"/>
  </w:style>
  <w:style w:type="paragraph" w:customStyle="1" w:styleId="4F4BC5A1D8A24D7FB9CB849D74E2CF50">
    <w:name w:val="4F4BC5A1D8A24D7FB9CB849D74E2CF50"/>
    <w:rsid w:val="00220575"/>
  </w:style>
  <w:style w:type="paragraph" w:customStyle="1" w:styleId="ECC808DE0A134E1586429A727FAC199F">
    <w:name w:val="ECC808DE0A134E1586429A727FAC199F"/>
    <w:rsid w:val="00220575"/>
  </w:style>
  <w:style w:type="paragraph" w:customStyle="1" w:styleId="3FA9D797D9154B958085215805CAC197">
    <w:name w:val="3FA9D797D9154B958085215805CAC197"/>
    <w:rsid w:val="00220575"/>
  </w:style>
  <w:style w:type="paragraph" w:customStyle="1" w:styleId="7A98A33E5D6D41B3A2C77979247F0DFA">
    <w:name w:val="7A98A33E5D6D41B3A2C77979247F0DFA"/>
    <w:rsid w:val="00220575"/>
  </w:style>
  <w:style w:type="paragraph" w:customStyle="1" w:styleId="04FEC9F0287C4361B160F0558E1BC121">
    <w:name w:val="04FEC9F0287C4361B160F0558E1BC121"/>
    <w:rsid w:val="00220575"/>
  </w:style>
  <w:style w:type="paragraph" w:customStyle="1" w:styleId="4EB39E23871E4C098BFE160F211181C7">
    <w:name w:val="4EB39E23871E4C098BFE160F211181C7"/>
    <w:rsid w:val="00220575"/>
  </w:style>
  <w:style w:type="paragraph" w:customStyle="1" w:styleId="E366C504AEFF44838D39FC666FFA751B">
    <w:name w:val="E366C504AEFF44838D39FC666FFA751B"/>
    <w:rsid w:val="00220575"/>
  </w:style>
  <w:style w:type="paragraph" w:customStyle="1" w:styleId="7FCAA85D33CA4381A64045A74B8C9A9B">
    <w:name w:val="7FCAA85D33CA4381A64045A74B8C9A9B"/>
    <w:rsid w:val="00220575"/>
  </w:style>
  <w:style w:type="paragraph" w:customStyle="1" w:styleId="603FFA4E42A84A4C9C44CD8329DF13A5">
    <w:name w:val="603FFA4E42A84A4C9C44CD8329DF13A5"/>
    <w:rsid w:val="00220575"/>
  </w:style>
  <w:style w:type="paragraph" w:customStyle="1" w:styleId="F0FFAEE0CEBA417293B67E5ECA72A9A2">
    <w:name w:val="F0FFAEE0CEBA417293B67E5ECA72A9A2"/>
    <w:rsid w:val="00220575"/>
  </w:style>
  <w:style w:type="paragraph" w:customStyle="1" w:styleId="A08C833675044B25AEFA7FA71BFD916B">
    <w:name w:val="A08C833675044B25AEFA7FA71BFD916B"/>
    <w:rsid w:val="00220575"/>
  </w:style>
  <w:style w:type="paragraph" w:customStyle="1" w:styleId="CB0534138BE54E46BBB345DC1E086723">
    <w:name w:val="CB0534138BE54E46BBB345DC1E086723"/>
    <w:rsid w:val="00220575"/>
  </w:style>
  <w:style w:type="paragraph" w:customStyle="1" w:styleId="220BB650C34A4DBC810E4BC45469CA39">
    <w:name w:val="220BB650C34A4DBC810E4BC45469CA39"/>
    <w:rsid w:val="00220575"/>
  </w:style>
  <w:style w:type="paragraph" w:customStyle="1" w:styleId="7CD3ABFF2FEE44D79D26E604F249E49E">
    <w:name w:val="7CD3ABFF2FEE44D79D26E604F249E49E"/>
    <w:rsid w:val="00220575"/>
  </w:style>
  <w:style w:type="paragraph" w:customStyle="1" w:styleId="2813BF88627E499D9B11D84BA91C7502">
    <w:name w:val="2813BF88627E499D9B11D84BA91C7502"/>
    <w:rsid w:val="00220575"/>
  </w:style>
  <w:style w:type="paragraph" w:customStyle="1" w:styleId="5A74C15C56264632A95719E7C13ABBFD">
    <w:name w:val="5A74C15C56264632A95719E7C13ABBFD"/>
    <w:rsid w:val="00220575"/>
  </w:style>
  <w:style w:type="paragraph" w:customStyle="1" w:styleId="4CC7439954E04E538E378825FC5218CA">
    <w:name w:val="4CC7439954E04E538E378825FC5218CA"/>
    <w:rsid w:val="00220575"/>
  </w:style>
  <w:style w:type="paragraph" w:customStyle="1" w:styleId="225B2E35D8E04F9DAE135DEC9856197C">
    <w:name w:val="225B2E35D8E04F9DAE135DEC9856197C"/>
    <w:rsid w:val="00220575"/>
  </w:style>
  <w:style w:type="paragraph" w:customStyle="1" w:styleId="8BF101B68EC141F0B4E662785FBF4FBD">
    <w:name w:val="8BF101B68EC141F0B4E662785FBF4FBD"/>
    <w:rsid w:val="00220575"/>
  </w:style>
  <w:style w:type="paragraph" w:customStyle="1" w:styleId="612BD678CF6F46B0A0607C90176B7389">
    <w:name w:val="612BD678CF6F46B0A0607C90176B7389"/>
    <w:rsid w:val="00220575"/>
  </w:style>
  <w:style w:type="paragraph" w:customStyle="1" w:styleId="39D1DC42D9E94B5E8CEF7E3B46AC4A61">
    <w:name w:val="39D1DC42D9E94B5E8CEF7E3B46AC4A61"/>
    <w:rsid w:val="00220575"/>
  </w:style>
  <w:style w:type="paragraph" w:customStyle="1" w:styleId="EF4E04E0F4854E44860B36C9CF9C3527">
    <w:name w:val="EF4E04E0F4854E44860B36C9CF9C3527"/>
    <w:rsid w:val="00220575"/>
  </w:style>
  <w:style w:type="paragraph" w:customStyle="1" w:styleId="051B01FF7C8F4283A598E5C6A765556D">
    <w:name w:val="051B01FF7C8F4283A598E5C6A765556D"/>
    <w:rsid w:val="00220575"/>
  </w:style>
  <w:style w:type="paragraph" w:customStyle="1" w:styleId="6E10909BE47E4727B760DD4F52B9F6E9">
    <w:name w:val="6E10909BE47E4727B760DD4F52B9F6E9"/>
    <w:rsid w:val="00220575"/>
  </w:style>
  <w:style w:type="paragraph" w:customStyle="1" w:styleId="F147D3CE7DD44582B65C283043121EC8">
    <w:name w:val="F147D3CE7DD44582B65C283043121EC8"/>
    <w:rsid w:val="00220575"/>
  </w:style>
  <w:style w:type="paragraph" w:customStyle="1" w:styleId="709FBFECEFB940DEBF1913DCA5CE1B0A">
    <w:name w:val="709FBFECEFB940DEBF1913DCA5CE1B0A"/>
    <w:rsid w:val="00220575"/>
  </w:style>
  <w:style w:type="paragraph" w:customStyle="1" w:styleId="E641E946F35A4767A3E32E89DD0CE6F3">
    <w:name w:val="E641E946F35A4767A3E32E89DD0CE6F3"/>
    <w:rsid w:val="00220575"/>
  </w:style>
  <w:style w:type="paragraph" w:customStyle="1" w:styleId="7B865652A81B4D8C9BB9688AAC8CF7EA">
    <w:name w:val="7B865652A81B4D8C9BB9688AAC8CF7EA"/>
    <w:rsid w:val="00220575"/>
  </w:style>
  <w:style w:type="paragraph" w:customStyle="1" w:styleId="FBBA0C13DF7048CA8DFA7C843603871E">
    <w:name w:val="FBBA0C13DF7048CA8DFA7C843603871E"/>
    <w:rsid w:val="00220575"/>
  </w:style>
  <w:style w:type="paragraph" w:customStyle="1" w:styleId="9D07CF1FA6084638A3B4136CEDA370E4">
    <w:name w:val="9D07CF1FA6084638A3B4136CEDA370E4"/>
    <w:rsid w:val="00220575"/>
  </w:style>
  <w:style w:type="paragraph" w:customStyle="1" w:styleId="59828765ECCE4C9BBCC8101725A65E7A">
    <w:name w:val="59828765ECCE4C9BBCC8101725A65E7A"/>
    <w:rsid w:val="00220575"/>
  </w:style>
  <w:style w:type="paragraph" w:customStyle="1" w:styleId="7D19C627BD1546CBAAD3E0E3613EB4C2">
    <w:name w:val="7D19C627BD1546CBAAD3E0E3613EB4C2"/>
    <w:rsid w:val="00220575"/>
  </w:style>
  <w:style w:type="paragraph" w:customStyle="1" w:styleId="C9B1A76E772C43748189DE6A88C80A05">
    <w:name w:val="C9B1A76E772C43748189DE6A88C80A05"/>
    <w:rsid w:val="00220575"/>
  </w:style>
  <w:style w:type="paragraph" w:customStyle="1" w:styleId="06D364AE7AB040449A53046AD52EEE3E">
    <w:name w:val="06D364AE7AB040449A53046AD52EEE3E"/>
    <w:rsid w:val="00220575"/>
  </w:style>
  <w:style w:type="paragraph" w:customStyle="1" w:styleId="898E1880CA9C4675A5F364680EEC9573">
    <w:name w:val="898E1880CA9C4675A5F364680EEC9573"/>
    <w:rsid w:val="00220575"/>
  </w:style>
  <w:style w:type="paragraph" w:customStyle="1" w:styleId="8142FF66CE22498C9799B7307A620774">
    <w:name w:val="8142FF66CE22498C9799B7307A620774"/>
    <w:rsid w:val="00220575"/>
  </w:style>
  <w:style w:type="paragraph" w:customStyle="1" w:styleId="9F094873B60146AC80638DFC2A406F42">
    <w:name w:val="9F094873B60146AC80638DFC2A406F42"/>
    <w:rsid w:val="00220575"/>
  </w:style>
  <w:style w:type="paragraph" w:customStyle="1" w:styleId="4A760D095AB9436E8791DAA2F183ED70">
    <w:name w:val="4A760D095AB9436E8791DAA2F183ED70"/>
    <w:rsid w:val="00220575"/>
  </w:style>
  <w:style w:type="paragraph" w:customStyle="1" w:styleId="39F103D2529C4F75BE9B2939219BFC07">
    <w:name w:val="39F103D2529C4F75BE9B2939219BFC07"/>
    <w:rsid w:val="00220575"/>
  </w:style>
  <w:style w:type="paragraph" w:customStyle="1" w:styleId="D5FBEA484897480F825ECADB1D5AB8CF">
    <w:name w:val="D5FBEA484897480F825ECADB1D5AB8CF"/>
    <w:rsid w:val="00220575"/>
  </w:style>
  <w:style w:type="paragraph" w:customStyle="1" w:styleId="76B108E922724C33A1973D8F98AA8D36">
    <w:name w:val="76B108E922724C33A1973D8F98AA8D36"/>
    <w:rsid w:val="00220575"/>
  </w:style>
  <w:style w:type="paragraph" w:customStyle="1" w:styleId="734497CCB30E4A3FA429D3BAFB006FC1">
    <w:name w:val="734497CCB30E4A3FA429D3BAFB006FC1"/>
    <w:rsid w:val="00220575"/>
  </w:style>
  <w:style w:type="paragraph" w:customStyle="1" w:styleId="6E27A23A9868477FB2B92E925612AB70">
    <w:name w:val="6E27A23A9868477FB2B92E925612AB70"/>
    <w:rsid w:val="00220575"/>
  </w:style>
  <w:style w:type="paragraph" w:customStyle="1" w:styleId="6BCF90D38DFB45D198FBEBFD9704051E">
    <w:name w:val="6BCF90D38DFB45D198FBEBFD9704051E"/>
    <w:rsid w:val="00220575"/>
  </w:style>
  <w:style w:type="paragraph" w:customStyle="1" w:styleId="1E2CB69DF643421E82AEC43486F9E8B3">
    <w:name w:val="1E2CB69DF643421E82AEC43486F9E8B3"/>
    <w:rsid w:val="00220575"/>
  </w:style>
  <w:style w:type="paragraph" w:customStyle="1" w:styleId="CDE13EA36DBC4D1FB2B9ABDF48C58FF6">
    <w:name w:val="CDE13EA36DBC4D1FB2B9ABDF48C58FF6"/>
    <w:rsid w:val="00220575"/>
  </w:style>
  <w:style w:type="paragraph" w:customStyle="1" w:styleId="CC563C51D42646508FC3E3C85FB3A74D">
    <w:name w:val="CC563C51D42646508FC3E3C85FB3A74D"/>
    <w:rsid w:val="00220575"/>
  </w:style>
  <w:style w:type="paragraph" w:customStyle="1" w:styleId="D93EECB395F84750849D1E8D5171B420">
    <w:name w:val="D93EECB395F84750849D1E8D5171B420"/>
    <w:rsid w:val="00220575"/>
  </w:style>
  <w:style w:type="paragraph" w:customStyle="1" w:styleId="99307BC849A5480D9944166C68961E3B">
    <w:name w:val="99307BC849A5480D9944166C68961E3B"/>
    <w:rsid w:val="00220575"/>
  </w:style>
  <w:style w:type="paragraph" w:customStyle="1" w:styleId="7AF952BF58FC4658A9C6FD20B4F99F89">
    <w:name w:val="7AF952BF58FC4658A9C6FD20B4F99F89"/>
    <w:rsid w:val="00220575"/>
  </w:style>
  <w:style w:type="paragraph" w:customStyle="1" w:styleId="E728A54FACBA4CFF8D5082B914EDFCCF">
    <w:name w:val="E728A54FACBA4CFF8D5082B914EDFCCF"/>
    <w:rsid w:val="00220575"/>
  </w:style>
  <w:style w:type="paragraph" w:customStyle="1" w:styleId="BE31EF846D7948BDB129D9AFE6610F8C">
    <w:name w:val="BE31EF846D7948BDB129D9AFE6610F8C"/>
    <w:rsid w:val="00220575"/>
  </w:style>
  <w:style w:type="paragraph" w:customStyle="1" w:styleId="1CE8961AB3D848549FFC9EF651333AC8">
    <w:name w:val="1CE8961AB3D848549FFC9EF651333AC8"/>
    <w:rsid w:val="00220575"/>
  </w:style>
  <w:style w:type="paragraph" w:customStyle="1" w:styleId="AB8FB6AC8BA94373BD917E8D1EE4C12C">
    <w:name w:val="AB8FB6AC8BA94373BD917E8D1EE4C12C"/>
    <w:rsid w:val="00220575"/>
  </w:style>
  <w:style w:type="paragraph" w:customStyle="1" w:styleId="33AC8E5A4A4D4B3EBCFE07F381B40C26">
    <w:name w:val="33AC8E5A4A4D4B3EBCFE07F381B40C26"/>
    <w:rsid w:val="00220575"/>
  </w:style>
  <w:style w:type="paragraph" w:customStyle="1" w:styleId="145F855F6C0340BD9E30B0D04F6A8535">
    <w:name w:val="145F855F6C0340BD9E30B0D04F6A8535"/>
    <w:rsid w:val="00220575"/>
  </w:style>
  <w:style w:type="paragraph" w:customStyle="1" w:styleId="BD7DECCEB53949D3B448FB04C33B1F08">
    <w:name w:val="BD7DECCEB53949D3B448FB04C33B1F08"/>
    <w:rsid w:val="00220575"/>
  </w:style>
  <w:style w:type="paragraph" w:customStyle="1" w:styleId="7BB11DA652AE48BFA88EA0C64E5B14E9">
    <w:name w:val="7BB11DA652AE48BFA88EA0C64E5B14E9"/>
    <w:rsid w:val="00220575"/>
  </w:style>
  <w:style w:type="paragraph" w:customStyle="1" w:styleId="DBAFB5EA37CB48A095943947A508D385">
    <w:name w:val="DBAFB5EA37CB48A095943947A508D385"/>
    <w:rsid w:val="00220575"/>
  </w:style>
  <w:style w:type="paragraph" w:customStyle="1" w:styleId="44A19BBFB5EF47A498AA169A991FFEBF">
    <w:name w:val="44A19BBFB5EF47A498AA169A991FFEBF"/>
    <w:rsid w:val="00220575"/>
  </w:style>
  <w:style w:type="paragraph" w:customStyle="1" w:styleId="AF030AC962E147EDBB62DA85CA435D11">
    <w:name w:val="AF030AC962E147EDBB62DA85CA435D11"/>
    <w:rsid w:val="00220575"/>
  </w:style>
  <w:style w:type="paragraph" w:customStyle="1" w:styleId="B7E9DC90A16E4742A3BBDCBA4826FA30">
    <w:name w:val="B7E9DC90A16E4742A3BBDCBA4826FA30"/>
    <w:rsid w:val="00220575"/>
  </w:style>
  <w:style w:type="paragraph" w:customStyle="1" w:styleId="2E151B157FCC42F4BA5E62B107E846E2">
    <w:name w:val="2E151B157FCC42F4BA5E62B107E846E2"/>
    <w:rsid w:val="00220575"/>
  </w:style>
  <w:style w:type="paragraph" w:customStyle="1" w:styleId="0CFF84FFC8D544DCB18C5E7791DD812C">
    <w:name w:val="0CFF84FFC8D544DCB18C5E7791DD812C"/>
    <w:rsid w:val="00220575"/>
  </w:style>
  <w:style w:type="paragraph" w:customStyle="1" w:styleId="3A6FDD7519ED492E99770A548B7D4A1A">
    <w:name w:val="3A6FDD7519ED492E99770A548B7D4A1A"/>
    <w:rsid w:val="00220575"/>
  </w:style>
  <w:style w:type="paragraph" w:customStyle="1" w:styleId="E7013999F9A54D46875A11DB4B86FC01">
    <w:name w:val="E7013999F9A54D46875A11DB4B86FC01"/>
    <w:rsid w:val="00220575"/>
  </w:style>
  <w:style w:type="paragraph" w:customStyle="1" w:styleId="728B6FC95B6B40D59326A4CD7828E837">
    <w:name w:val="728B6FC95B6B40D59326A4CD7828E837"/>
    <w:rsid w:val="00220575"/>
  </w:style>
  <w:style w:type="paragraph" w:customStyle="1" w:styleId="3FBD7E1A3B8E42818218D997FCF6CFEC">
    <w:name w:val="3FBD7E1A3B8E42818218D997FCF6CFEC"/>
    <w:rsid w:val="00220575"/>
  </w:style>
  <w:style w:type="paragraph" w:customStyle="1" w:styleId="BAD7405E684D47849400539BCE803A7B">
    <w:name w:val="BAD7405E684D47849400539BCE803A7B"/>
    <w:rsid w:val="00220575"/>
  </w:style>
  <w:style w:type="paragraph" w:customStyle="1" w:styleId="70C990744D594760B31270AC331469BC">
    <w:name w:val="70C990744D594760B31270AC331469BC"/>
    <w:rsid w:val="00220575"/>
  </w:style>
  <w:style w:type="paragraph" w:customStyle="1" w:styleId="79B5BD908B054423B7532DC7B7BABFA1">
    <w:name w:val="79B5BD908B054423B7532DC7B7BABFA1"/>
    <w:rsid w:val="00220575"/>
  </w:style>
  <w:style w:type="paragraph" w:customStyle="1" w:styleId="1617F89CF398486BACB9A2D494C7ADBB">
    <w:name w:val="1617F89CF398486BACB9A2D494C7ADBB"/>
    <w:rsid w:val="00220575"/>
  </w:style>
  <w:style w:type="paragraph" w:customStyle="1" w:styleId="34C49C24CBA44152BF1D45E1FFDD1F87">
    <w:name w:val="34C49C24CBA44152BF1D45E1FFDD1F87"/>
    <w:rsid w:val="00220575"/>
  </w:style>
  <w:style w:type="paragraph" w:customStyle="1" w:styleId="66167D1AF6274CE0BCFF955BE42561B1">
    <w:name w:val="66167D1AF6274CE0BCFF955BE42561B1"/>
    <w:rsid w:val="00220575"/>
  </w:style>
  <w:style w:type="paragraph" w:customStyle="1" w:styleId="DB7A59C97BB04FF9B81FB3C323EF91F5">
    <w:name w:val="DB7A59C97BB04FF9B81FB3C323EF91F5"/>
    <w:rsid w:val="00220575"/>
  </w:style>
  <w:style w:type="paragraph" w:customStyle="1" w:styleId="DAD1F3FEB50C470492717326DE22F450">
    <w:name w:val="DAD1F3FEB50C470492717326DE22F450"/>
    <w:rsid w:val="00220575"/>
  </w:style>
  <w:style w:type="paragraph" w:customStyle="1" w:styleId="A46739CD36734A038CF6A3215CEBB7C3">
    <w:name w:val="A46739CD36734A038CF6A3215CEBB7C3"/>
    <w:rsid w:val="00220575"/>
  </w:style>
  <w:style w:type="paragraph" w:customStyle="1" w:styleId="CEFB4426F152418AA45F33E57445A13E">
    <w:name w:val="CEFB4426F152418AA45F33E57445A13E"/>
    <w:rsid w:val="00220575"/>
  </w:style>
  <w:style w:type="paragraph" w:customStyle="1" w:styleId="6FF926F316C141DD80DEA7DEFCF3E2C6">
    <w:name w:val="6FF926F316C141DD80DEA7DEFCF3E2C6"/>
    <w:rsid w:val="00220575"/>
  </w:style>
  <w:style w:type="paragraph" w:customStyle="1" w:styleId="563488762EA74A8BA58E53B13D709376">
    <w:name w:val="563488762EA74A8BA58E53B13D709376"/>
    <w:rsid w:val="00220575"/>
  </w:style>
  <w:style w:type="paragraph" w:customStyle="1" w:styleId="27B55E2E655C41DF93E2DC549FE5B9AE">
    <w:name w:val="27B55E2E655C41DF93E2DC549FE5B9AE"/>
    <w:rsid w:val="00220575"/>
  </w:style>
  <w:style w:type="paragraph" w:customStyle="1" w:styleId="FC87AAAC330A43ECBABD1331D0FBC1ED">
    <w:name w:val="FC87AAAC330A43ECBABD1331D0FBC1ED"/>
    <w:rsid w:val="00220575"/>
  </w:style>
  <w:style w:type="paragraph" w:customStyle="1" w:styleId="94725BB906474219A0B1288E8D27A268">
    <w:name w:val="94725BB906474219A0B1288E8D27A268"/>
    <w:rsid w:val="00220575"/>
  </w:style>
  <w:style w:type="paragraph" w:customStyle="1" w:styleId="44165C09C06D48BD81803CB8A97B04D0">
    <w:name w:val="44165C09C06D48BD81803CB8A97B04D0"/>
    <w:rsid w:val="00220575"/>
  </w:style>
  <w:style w:type="paragraph" w:customStyle="1" w:styleId="98B0B501EF37467BB98D4420838B6690">
    <w:name w:val="98B0B501EF37467BB98D4420838B6690"/>
    <w:rsid w:val="00220575"/>
  </w:style>
  <w:style w:type="paragraph" w:customStyle="1" w:styleId="BA0264D6257C429AA3D592AAB687F6EC">
    <w:name w:val="BA0264D6257C429AA3D592AAB687F6EC"/>
    <w:rsid w:val="00220575"/>
  </w:style>
  <w:style w:type="paragraph" w:customStyle="1" w:styleId="2433F5D530BF4996B990DA0B883C007D">
    <w:name w:val="2433F5D530BF4996B990DA0B883C007D"/>
    <w:rsid w:val="00220575"/>
  </w:style>
  <w:style w:type="paragraph" w:customStyle="1" w:styleId="D69EC0E8CD56496D88C4567109229C1F">
    <w:name w:val="D69EC0E8CD56496D88C4567109229C1F"/>
    <w:rsid w:val="00220575"/>
  </w:style>
  <w:style w:type="paragraph" w:customStyle="1" w:styleId="96726EF155934E5F96320B3B0FB81568">
    <w:name w:val="96726EF155934E5F96320B3B0FB81568"/>
    <w:rsid w:val="00220575"/>
  </w:style>
  <w:style w:type="paragraph" w:customStyle="1" w:styleId="E21891CB2708426DAD1D8FB4B2203B0C">
    <w:name w:val="E21891CB2708426DAD1D8FB4B2203B0C"/>
    <w:rsid w:val="00220575"/>
  </w:style>
  <w:style w:type="paragraph" w:customStyle="1" w:styleId="89CFBD6AF87B4CC3AED963265BD5D114">
    <w:name w:val="89CFBD6AF87B4CC3AED963265BD5D114"/>
    <w:rsid w:val="00220575"/>
  </w:style>
  <w:style w:type="paragraph" w:customStyle="1" w:styleId="F3A425FFC348401BAAC12FE69DE175EC">
    <w:name w:val="F3A425FFC348401BAAC12FE69DE175EC"/>
    <w:rsid w:val="00220575"/>
  </w:style>
  <w:style w:type="paragraph" w:customStyle="1" w:styleId="A46C0E3B15DD447AA91E848B810EB810">
    <w:name w:val="A46C0E3B15DD447AA91E848B810EB810"/>
    <w:rsid w:val="00220575"/>
  </w:style>
  <w:style w:type="paragraph" w:customStyle="1" w:styleId="A98EA74757664012AA6F2721850A051B">
    <w:name w:val="A98EA74757664012AA6F2721850A051B"/>
    <w:rsid w:val="00220575"/>
  </w:style>
  <w:style w:type="paragraph" w:customStyle="1" w:styleId="BDCD9B0139444051B83D9FEA69AA89F5">
    <w:name w:val="BDCD9B0139444051B83D9FEA69AA89F5"/>
    <w:rsid w:val="00220575"/>
  </w:style>
  <w:style w:type="paragraph" w:customStyle="1" w:styleId="A1B16DDFAEB64590B88F35233685D4AD">
    <w:name w:val="A1B16DDFAEB64590B88F35233685D4AD"/>
    <w:rsid w:val="00220575"/>
  </w:style>
  <w:style w:type="paragraph" w:customStyle="1" w:styleId="C710DC44E6DF4E179C60E746641AA49F">
    <w:name w:val="C710DC44E6DF4E179C60E746641AA49F"/>
    <w:rsid w:val="00220575"/>
  </w:style>
  <w:style w:type="paragraph" w:customStyle="1" w:styleId="5F76AE85D8A64B788B9885E20FFC52C0">
    <w:name w:val="5F76AE85D8A64B788B9885E20FFC52C0"/>
    <w:rsid w:val="00220575"/>
  </w:style>
  <w:style w:type="paragraph" w:customStyle="1" w:styleId="725904B6F40247C1AF7E2430CAF9E448">
    <w:name w:val="725904B6F40247C1AF7E2430CAF9E448"/>
    <w:rsid w:val="00220575"/>
  </w:style>
  <w:style w:type="paragraph" w:customStyle="1" w:styleId="E0B972EC5E46447480F36347244C3E12">
    <w:name w:val="E0B972EC5E46447480F36347244C3E12"/>
    <w:rsid w:val="00220575"/>
  </w:style>
  <w:style w:type="paragraph" w:customStyle="1" w:styleId="D41485ED9EA94F83BB8F14ADD37BF65C">
    <w:name w:val="D41485ED9EA94F83BB8F14ADD37BF65C"/>
    <w:rsid w:val="00220575"/>
  </w:style>
  <w:style w:type="paragraph" w:customStyle="1" w:styleId="668255CD5CBA40E6BB7C357BA3B804F8">
    <w:name w:val="668255CD5CBA40E6BB7C357BA3B804F8"/>
    <w:rsid w:val="00220575"/>
  </w:style>
  <w:style w:type="paragraph" w:customStyle="1" w:styleId="20B7679FD90E42B69493FFAD6F6527EB">
    <w:name w:val="20B7679FD90E42B69493FFAD6F6527EB"/>
    <w:rsid w:val="00220575"/>
  </w:style>
  <w:style w:type="paragraph" w:customStyle="1" w:styleId="FEE7C1F6B18848EC8C70D28961FC2A21">
    <w:name w:val="FEE7C1F6B18848EC8C70D28961FC2A21"/>
    <w:rsid w:val="00220575"/>
  </w:style>
  <w:style w:type="paragraph" w:customStyle="1" w:styleId="E1C5265D910442DCA20F03AE09E49BD0">
    <w:name w:val="E1C5265D910442DCA20F03AE09E49BD0"/>
    <w:rsid w:val="00220575"/>
  </w:style>
  <w:style w:type="paragraph" w:customStyle="1" w:styleId="73DAEB05D33F4864912BDF2DBC3EE748">
    <w:name w:val="73DAEB05D33F4864912BDF2DBC3EE748"/>
    <w:rsid w:val="00220575"/>
  </w:style>
  <w:style w:type="paragraph" w:customStyle="1" w:styleId="7DC57A0C24F1459FA522A6186E4B9CA1">
    <w:name w:val="7DC57A0C24F1459FA522A6186E4B9CA1"/>
    <w:rsid w:val="00220575"/>
  </w:style>
  <w:style w:type="paragraph" w:customStyle="1" w:styleId="FFB6200E0E67412B9AAECE36E6B89FBC">
    <w:name w:val="FFB6200E0E67412B9AAECE36E6B89FBC"/>
    <w:rsid w:val="00220575"/>
  </w:style>
  <w:style w:type="paragraph" w:customStyle="1" w:styleId="B5A3FA10F02142CD89CED6709780F6A3">
    <w:name w:val="B5A3FA10F02142CD89CED6709780F6A3"/>
    <w:rsid w:val="00220575"/>
  </w:style>
  <w:style w:type="paragraph" w:customStyle="1" w:styleId="D493C90975DE4EDD82C76016A44CAC3F">
    <w:name w:val="D493C90975DE4EDD82C76016A44CAC3F"/>
    <w:rsid w:val="00220575"/>
  </w:style>
  <w:style w:type="paragraph" w:customStyle="1" w:styleId="147913D0289D450B972887775F4BA242">
    <w:name w:val="147913D0289D450B972887775F4BA242"/>
    <w:rsid w:val="00220575"/>
  </w:style>
  <w:style w:type="paragraph" w:customStyle="1" w:styleId="E46F2CE5986E425586E16FE82F8B147E">
    <w:name w:val="E46F2CE5986E425586E16FE82F8B147E"/>
    <w:rsid w:val="00220575"/>
  </w:style>
  <w:style w:type="paragraph" w:customStyle="1" w:styleId="F0CE19DDC5A442FEBA2A714E5D42DB30">
    <w:name w:val="F0CE19DDC5A442FEBA2A714E5D42DB30"/>
    <w:rsid w:val="00220575"/>
  </w:style>
  <w:style w:type="paragraph" w:customStyle="1" w:styleId="BC3DD7AD3A4E45649C932BE2DA44EA53">
    <w:name w:val="BC3DD7AD3A4E45649C932BE2DA44EA53"/>
    <w:rsid w:val="00220575"/>
  </w:style>
  <w:style w:type="paragraph" w:customStyle="1" w:styleId="0E342B409F1C497D9067F842BD5B4C9A">
    <w:name w:val="0E342B409F1C497D9067F842BD5B4C9A"/>
    <w:rsid w:val="00220575"/>
  </w:style>
  <w:style w:type="paragraph" w:customStyle="1" w:styleId="B69AE38599434BD094378F9565C192A8">
    <w:name w:val="B69AE38599434BD094378F9565C192A8"/>
    <w:rsid w:val="00220575"/>
  </w:style>
  <w:style w:type="paragraph" w:customStyle="1" w:styleId="9A8F043FAC764AD39A242B276472BD6C">
    <w:name w:val="9A8F043FAC764AD39A242B276472BD6C"/>
    <w:rsid w:val="00220575"/>
  </w:style>
  <w:style w:type="paragraph" w:customStyle="1" w:styleId="FE1DA60B27824AD78BACD3F77E537531">
    <w:name w:val="FE1DA60B27824AD78BACD3F77E537531"/>
    <w:rsid w:val="00220575"/>
  </w:style>
  <w:style w:type="paragraph" w:customStyle="1" w:styleId="60E34922828F40598CD37E8405422FE5">
    <w:name w:val="60E34922828F40598CD37E8405422FE5"/>
    <w:rsid w:val="00220575"/>
  </w:style>
  <w:style w:type="paragraph" w:customStyle="1" w:styleId="EAEFBD15EDF54C65BF4ED45E4CB1F9D7">
    <w:name w:val="EAEFBD15EDF54C65BF4ED45E4CB1F9D7"/>
    <w:rsid w:val="00220575"/>
  </w:style>
  <w:style w:type="paragraph" w:customStyle="1" w:styleId="C35F51FD57A6406D977CAA31D9843425">
    <w:name w:val="C35F51FD57A6406D977CAA31D9843425"/>
    <w:rsid w:val="00220575"/>
  </w:style>
  <w:style w:type="paragraph" w:customStyle="1" w:styleId="13EA7A319286413E9C7B113F91574A37">
    <w:name w:val="13EA7A319286413E9C7B113F91574A37"/>
    <w:rsid w:val="00220575"/>
  </w:style>
  <w:style w:type="paragraph" w:customStyle="1" w:styleId="91DFA125B0E4431BB044BF60BBCD043C">
    <w:name w:val="91DFA125B0E4431BB044BF60BBCD043C"/>
    <w:rsid w:val="00220575"/>
  </w:style>
  <w:style w:type="paragraph" w:customStyle="1" w:styleId="80BE101E3C1547AFB37878DE5C5B66F3">
    <w:name w:val="80BE101E3C1547AFB37878DE5C5B66F3"/>
    <w:rsid w:val="00220575"/>
  </w:style>
  <w:style w:type="paragraph" w:customStyle="1" w:styleId="2F9CE6DE14614294AECC4FAEC19A2459">
    <w:name w:val="2F9CE6DE14614294AECC4FAEC19A2459"/>
    <w:rsid w:val="00220575"/>
  </w:style>
  <w:style w:type="paragraph" w:customStyle="1" w:styleId="C564A62195074667BB7AF285463C3C45">
    <w:name w:val="C564A62195074667BB7AF285463C3C45"/>
    <w:rsid w:val="00220575"/>
  </w:style>
  <w:style w:type="paragraph" w:customStyle="1" w:styleId="8EB83731B7A5487AA1ED9F31098A0AB2">
    <w:name w:val="8EB83731B7A5487AA1ED9F31098A0AB2"/>
    <w:rsid w:val="00220575"/>
  </w:style>
  <w:style w:type="paragraph" w:customStyle="1" w:styleId="F5726E64D8B74214B48BCE80EFFAAC68">
    <w:name w:val="F5726E64D8B74214B48BCE80EFFAAC68"/>
    <w:rsid w:val="00220575"/>
  </w:style>
  <w:style w:type="paragraph" w:customStyle="1" w:styleId="D88161E83AFF44F4830BBD328B2F9BB3">
    <w:name w:val="D88161E83AFF44F4830BBD328B2F9BB3"/>
    <w:rsid w:val="00220575"/>
  </w:style>
  <w:style w:type="paragraph" w:customStyle="1" w:styleId="EA1C5CD925A24265A9D2F67A068BEB09">
    <w:name w:val="EA1C5CD925A24265A9D2F67A068BEB09"/>
    <w:rsid w:val="00956550"/>
    <w:pPr>
      <w:spacing w:after="200" w:line="276" w:lineRule="auto"/>
    </w:pPr>
  </w:style>
  <w:style w:type="paragraph" w:customStyle="1" w:styleId="A438A5568B014886B22F65995B4DC704">
    <w:name w:val="A438A5568B014886B22F65995B4DC704"/>
    <w:rsid w:val="00956550"/>
    <w:pPr>
      <w:spacing w:after="200" w:line="276" w:lineRule="auto"/>
    </w:pPr>
  </w:style>
  <w:style w:type="paragraph" w:customStyle="1" w:styleId="BDB2746C4EB94263AC0D2612E806AF63">
    <w:name w:val="BDB2746C4EB94263AC0D2612E806AF63"/>
    <w:rsid w:val="00956550"/>
    <w:pPr>
      <w:spacing w:after="200" w:line="276" w:lineRule="auto"/>
    </w:pPr>
  </w:style>
  <w:style w:type="paragraph" w:customStyle="1" w:styleId="F713BA7C47D140258CEC5B2DB8EB8E5F">
    <w:name w:val="F713BA7C47D140258CEC5B2DB8EB8E5F"/>
    <w:rsid w:val="00956550"/>
    <w:pPr>
      <w:spacing w:after="200" w:line="276" w:lineRule="auto"/>
    </w:pPr>
  </w:style>
  <w:style w:type="paragraph" w:customStyle="1" w:styleId="51107130F57C4FE0BED8873D17C5658F">
    <w:name w:val="51107130F57C4FE0BED8873D17C5658F"/>
    <w:rsid w:val="00956550"/>
    <w:pPr>
      <w:spacing w:after="200" w:line="276" w:lineRule="auto"/>
    </w:pPr>
  </w:style>
  <w:style w:type="paragraph" w:customStyle="1" w:styleId="AA4AA97BF06F4942B9B3AF061CA4DC2E">
    <w:name w:val="AA4AA97BF06F4942B9B3AF061CA4DC2E"/>
    <w:rsid w:val="00956550"/>
    <w:pPr>
      <w:spacing w:after="200" w:line="276" w:lineRule="auto"/>
    </w:pPr>
  </w:style>
  <w:style w:type="paragraph" w:customStyle="1" w:styleId="AC1C8CF767CD4D3988803E445260059B">
    <w:name w:val="AC1C8CF767CD4D3988803E445260059B"/>
    <w:rsid w:val="00956550"/>
    <w:pPr>
      <w:spacing w:after="200" w:line="276" w:lineRule="auto"/>
    </w:pPr>
  </w:style>
  <w:style w:type="paragraph" w:customStyle="1" w:styleId="C44F72FE4C81491F8B2998A5E09E1AB2">
    <w:name w:val="C44F72FE4C81491F8B2998A5E09E1AB2"/>
    <w:rsid w:val="00956550"/>
    <w:pPr>
      <w:spacing w:after="200" w:line="276" w:lineRule="auto"/>
    </w:pPr>
  </w:style>
  <w:style w:type="paragraph" w:customStyle="1" w:styleId="ACB64A4E32514E8786A9A63B8928D815">
    <w:name w:val="ACB64A4E32514E8786A9A63B8928D815"/>
    <w:rsid w:val="00956550"/>
    <w:pPr>
      <w:spacing w:after="200" w:line="276" w:lineRule="auto"/>
    </w:pPr>
  </w:style>
  <w:style w:type="paragraph" w:customStyle="1" w:styleId="40FC10F862D5483E9C22005B957BA2B8">
    <w:name w:val="40FC10F862D5483E9C22005B957BA2B8"/>
    <w:rsid w:val="00956550"/>
    <w:pPr>
      <w:spacing w:after="200" w:line="276" w:lineRule="auto"/>
    </w:pPr>
  </w:style>
  <w:style w:type="paragraph" w:customStyle="1" w:styleId="8625DA803E3F411099B2D662F8311704">
    <w:name w:val="8625DA803E3F411099B2D662F8311704"/>
    <w:rsid w:val="00956550"/>
    <w:pPr>
      <w:spacing w:after="200" w:line="276" w:lineRule="auto"/>
    </w:pPr>
  </w:style>
  <w:style w:type="paragraph" w:customStyle="1" w:styleId="153FF9063B874250B9C5FA42B9376E8C">
    <w:name w:val="153FF9063B874250B9C5FA42B9376E8C"/>
    <w:rsid w:val="00956550"/>
    <w:pPr>
      <w:spacing w:after="200" w:line="276" w:lineRule="auto"/>
    </w:pPr>
  </w:style>
  <w:style w:type="paragraph" w:customStyle="1" w:styleId="D6C74FBEBA814D60B2935CA40489FA6D">
    <w:name w:val="D6C74FBEBA814D60B2935CA40489FA6D"/>
    <w:rsid w:val="00956550"/>
    <w:pPr>
      <w:spacing w:after="200" w:line="276" w:lineRule="auto"/>
    </w:pPr>
  </w:style>
  <w:style w:type="paragraph" w:customStyle="1" w:styleId="0B6815376CC1477A8639758EEE8DF9D6">
    <w:name w:val="0B6815376CC1477A8639758EEE8DF9D6"/>
    <w:rsid w:val="00956550"/>
    <w:pPr>
      <w:spacing w:after="200" w:line="276" w:lineRule="auto"/>
    </w:pPr>
  </w:style>
  <w:style w:type="paragraph" w:customStyle="1" w:styleId="1A61C97B5B0C43BAB085DB6C366C4466">
    <w:name w:val="1A61C97B5B0C43BAB085DB6C366C4466"/>
    <w:rsid w:val="00956550"/>
    <w:pPr>
      <w:spacing w:after="200" w:line="276" w:lineRule="auto"/>
    </w:pPr>
  </w:style>
  <w:style w:type="paragraph" w:customStyle="1" w:styleId="80E84A76A251451185CE4A5FA2667A9C">
    <w:name w:val="80E84A76A251451185CE4A5FA2667A9C"/>
    <w:rsid w:val="00956550"/>
    <w:pPr>
      <w:spacing w:after="200" w:line="276" w:lineRule="auto"/>
    </w:pPr>
  </w:style>
  <w:style w:type="paragraph" w:customStyle="1" w:styleId="F527F169A6DC44D1A668CC77F806CEF2">
    <w:name w:val="F527F169A6DC44D1A668CC77F806CEF2"/>
    <w:rsid w:val="00956550"/>
    <w:pPr>
      <w:spacing w:after="200" w:line="276" w:lineRule="auto"/>
    </w:pPr>
  </w:style>
  <w:style w:type="paragraph" w:customStyle="1" w:styleId="7798E521D9A541DE854FA573DF7DEBA1">
    <w:name w:val="7798E521D9A541DE854FA573DF7DEBA1"/>
    <w:rsid w:val="00956550"/>
    <w:pPr>
      <w:spacing w:after="200" w:line="276" w:lineRule="auto"/>
    </w:pPr>
  </w:style>
  <w:style w:type="paragraph" w:customStyle="1" w:styleId="2BDEBB278FE8468CA2678BF6FFE3741F">
    <w:name w:val="2BDEBB278FE8468CA2678BF6FFE3741F"/>
    <w:rsid w:val="00956550"/>
    <w:pPr>
      <w:spacing w:after="200" w:line="276" w:lineRule="auto"/>
    </w:pPr>
  </w:style>
  <w:style w:type="paragraph" w:customStyle="1" w:styleId="A9A3F9CFEEE64D19B08F64DBDAD81F3D">
    <w:name w:val="A9A3F9CFEEE64D19B08F64DBDAD81F3D"/>
    <w:rsid w:val="00956550"/>
    <w:pPr>
      <w:spacing w:after="200" w:line="276" w:lineRule="auto"/>
    </w:pPr>
  </w:style>
  <w:style w:type="paragraph" w:customStyle="1" w:styleId="45CC25C4449A4FF2A0FA110B7CBD79C4">
    <w:name w:val="45CC25C4449A4FF2A0FA110B7CBD79C4"/>
    <w:rsid w:val="00956550"/>
    <w:pPr>
      <w:spacing w:after="200" w:line="276" w:lineRule="auto"/>
    </w:pPr>
  </w:style>
  <w:style w:type="paragraph" w:customStyle="1" w:styleId="88FB329CE19D4DAF83AF66027AEAC4A5">
    <w:name w:val="88FB329CE19D4DAF83AF66027AEAC4A5"/>
    <w:rsid w:val="00956550"/>
    <w:pPr>
      <w:spacing w:after="200" w:line="276" w:lineRule="auto"/>
    </w:pPr>
  </w:style>
  <w:style w:type="paragraph" w:customStyle="1" w:styleId="9DBFA1F1FA5047F3B81D1E31B6AF3BB5">
    <w:name w:val="9DBFA1F1FA5047F3B81D1E31B6AF3BB5"/>
    <w:rsid w:val="00956550"/>
    <w:pPr>
      <w:spacing w:after="200" w:line="276" w:lineRule="auto"/>
    </w:pPr>
  </w:style>
  <w:style w:type="paragraph" w:customStyle="1" w:styleId="A0C81A7984644A8A91415528A461ECE7">
    <w:name w:val="A0C81A7984644A8A91415528A461ECE7"/>
    <w:rsid w:val="00956550"/>
    <w:pPr>
      <w:spacing w:after="200" w:line="276" w:lineRule="auto"/>
    </w:pPr>
  </w:style>
  <w:style w:type="paragraph" w:customStyle="1" w:styleId="E1D2E978BF35498C916A1D9F7B46D0E0">
    <w:name w:val="E1D2E978BF35498C916A1D9F7B46D0E0"/>
    <w:rsid w:val="00956550"/>
    <w:pPr>
      <w:spacing w:after="200" w:line="276" w:lineRule="auto"/>
    </w:pPr>
  </w:style>
  <w:style w:type="paragraph" w:customStyle="1" w:styleId="68B6559A64744BFCBA0B4D008F655DEB">
    <w:name w:val="68B6559A64744BFCBA0B4D008F655DEB"/>
    <w:rsid w:val="00956550"/>
    <w:pPr>
      <w:spacing w:after="200" w:line="276" w:lineRule="auto"/>
    </w:pPr>
  </w:style>
  <w:style w:type="paragraph" w:customStyle="1" w:styleId="8567F3DCCB324D4D8C640809D456AE31">
    <w:name w:val="8567F3DCCB324D4D8C640809D456AE31"/>
    <w:rsid w:val="00956550"/>
    <w:pPr>
      <w:spacing w:after="200" w:line="276" w:lineRule="auto"/>
    </w:pPr>
  </w:style>
  <w:style w:type="paragraph" w:customStyle="1" w:styleId="9B577F4F1AF9439BB4997655CD0031D4">
    <w:name w:val="9B577F4F1AF9439BB4997655CD0031D4"/>
    <w:rsid w:val="00956550"/>
    <w:pPr>
      <w:spacing w:after="200" w:line="276" w:lineRule="auto"/>
    </w:pPr>
  </w:style>
  <w:style w:type="paragraph" w:customStyle="1" w:styleId="F5C538B0A7D345C5A9A5E943CCF5425F">
    <w:name w:val="F5C538B0A7D345C5A9A5E943CCF5425F"/>
    <w:rsid w:val="00956550"/>
    <w:pPr>
      <w:spacing w:after="200" w:line="276" w:lineRule="auto"/>
    </w:pPr>
  </w:style>
  <w:style w:type="paragraph" w:customStyle="1" w:styleId="851716BDA80D41F29F676A28A8DF4CA3">
    <w:name w:val="851716BDA80D41F29F676A28A8DF4CA3"/>
    <w:rsid w:val="00956550"/>
    <w:pPr>
      <w:spacing w:after="200" w:line="276" w:lineRule="auto"/>
    </w:pPr>
  </w:style>
  <w:style w:type="paragraph" w:customStyle="1" w:styleId="4CBF4D9F68684A139F5421230CB8B79E">
    <w:name w:val="4CBF4D9F68684A139F5421230CB8B79E"/>
    <w:rsid w:val="00956550"/>
    <w:pPr>
      <w:spacing w:after="200" w:line="276" w:lineRule="auto"/>
    </w:pPr>
  </w:style>
  <w:style w:type="paragraph" w:customStyle="1" w:styleId="C50324BEB2104E30A7D1CE634C150264">
    <w:name w:val="C50324BEB2104E30A7D1CE634C150264"/>
    <w:rsid w:val="00956550"/>
    <w:pPr>
      <w:spacing w:after="200" w:line="276" w:lineRule="auto"/>
    </w:pPr>
  </w:style>
  <w:style w:type="paragraph" w:customStyle="1" w:styleId="69923DFCAD0643FE9388A2959C07EA76">
    <w:name w:val="69923DFCAD0643FE9388A2959C07EA76"/>
    <w:rsid w:val="00956550"/>
    <w:pPr>
      <w:spacing w:after="200" w:line="276" w:lineRule="auto"/>
    </w:pPr>
  </w:style>
  <w:style w:type="paragraph" w:customStyle="1" w:styleId="82A38103448A4F6ABCD4A2224F566374">
    <w:name w:val="82A38103448A4F6ABCD4A2224F566374"/>
    <w:rsid w:val="00956550"/>
    <w:pPr>
      <w:spacing w:after="200" w:line="276" w:lineRule="auto"/>
    </w:pPr>
  </w:style>
  <w:style w:type="paragraph" w:customStyle="1" w:styleId="307932C229394BF59FDFC2D081C4814E">
    <w:name w:val="307932C229394BF59FDFC2D081C4814E"/>
    <w:rsid w:val="00956550"/>
    <w:pPr>
      <w:spacing w:after="200" w:line="276" w:lineRule="auto"/>
    </w:pPr>
  </w:style>
  <w:style w:type="paragraph" w:customStyle="1" w:styleId="AE1A1F9EF5F647F79437AA144B7C0825">
    <w:name w:val="AE1A1F9EF5F647F79437AA144B7C0825"/>
    <w:rsid w:val="00956550"/>
    <w:pPr>
      <w:spacing w:after="200" w:line="276" w:lineRule="auto"/>
    </w:pPr>
  </w:style>
  <w:style w:type="paragraph" w:customStyle="1" w:styleId="B892096C31A144E3ADBEC507E9C7473F">
    <w:name w:val="B892096C31A144E3ADBEC507E9C7473F"/>
    <w:rsid w:val="00956550"/>
    <w:pPr>
      <w:spacing w:after="200" w:line="276" w:lineRule="auto"/>
    </w:pPr>
  </w:style>
  <w:style w:type="paragraph" w:customStyle="1" w:styleId="2E1FE35C80444541B6090ABC8B7CAD63">
    <w:name w:val="2E1FE35C80444541B6090ABC8B7CAD63"/>
    <w:rsid w:val="00956550"/>
    <w:pPr>
      <w:spacing w:after="200" w:line="276" w:lineRule="auto"/>
    </w:pPr>
  </w:style>
  <w:style w:type="paragraph" w:customStyle="1" w:styleId="2E8B746E087C4F3684271E11787287A2">
    <w:name w:val="2E8B746E087C4F3684271E11787287A2"/>
    <w:rsid w:val="00956550"/>
    <w:pPr>
      <w:spacing w:after="200" w:line="276" w:lineRule="auto"/>
    </w:pPr>
  </w:style>
  <w:style w:type="paragraph" w:customStyle="1" w:styleId="DD4E5F3F35A84FA2B98C7AC6F13A8BC3">
    <w:name w:val="DD4E5F3F35A84FA2B98C7AC6F13A8BC3"/>
    <w:rsid w:val="00956550"/>
    <w:pPr>
      <w:spacing w:after="200" w:line="276" w:lineRule="auto"/>
    </w:pPr>
  </w:style>
  <w:style w:type="paragraph" w:customStyle="1" w:styleId="A66CA5847D6F470AB8980822C6A39084">
    <w:name w:val="A66CA5847D6F470AB8980822C6A39084"/>
    <w:rsid w:val="00956550"/>
    <w:pPr>
      <w:spacing w:after="200" w:line="276" w:lineRule="auto"/>
    </w:pPr>
  </w:style>
  <w:style w:type="paragraph" w:customStyle="1" w:styleId="E13127DD876E42F988F98F122765AC6C">
    <w:name w:val="E13127DD876E42F988F98F122765AC6C"/>
    <w:rsid w:val="00956550"/>
    <w:pPr>
      <w:spacing w:after="200" w:line="276" w:lineRule="auto"/>
    </w:pPr>
  </w:style>
  <w:style w:type="paragraph" w:customStyle="1" w:styleId="6445755B440B4BE69E90250D0F303932">
    <w:name w:val="6445755B440B4BE69E90250D0F303932"/>
    <w:rsid w:val="00956550"/>
    <w:pPr>
      <w:spacing w:after="200" w:line="276" w:lineRule="auto"/>
    </w:pPr>
  </w:style>
  <w:style w:type="paragraph" w:customStyle="1" w:styleId="F608735CCBE44E44B0A91EA0687F7F84">
    <w:name w:val="F608735CCBE44E44B0A91EA0687F7F84"/>
    <w:rsid w:val="00956550"/>
    <w:pPr>
      <w:spacing w:after="200" w:line="276" w:lineRule="auto"/>
    </w:pPr>
  </w:style>
  <w:style w:type="paragraph" w:customStyle="1" w:styleId="838B138A8BA2447F9BCF361EC8FCF087">
    <w:name w:val="838B138A8BA2447F9BCF361EC8FCF087"/>
    <w:rsid w:val="00956550"/>
    <w:pPr>
      <w:spacing w:after="200" w:line="276" w:lineRule="auto"/>
    </w:pPr>
  </w:style>
  <w:style w:type="paragraph" w:customStyle="1" w:styleId="1CB605C591B445338F837730F0F00B77">
    <w:name w:val="1CB605C591B445338F837730F0F00B77"/>
    <w:rsid w:val="00956550"/>
    <w:pPr>
      <w:spacing w:after="200" w:line="276" w:lineRule="auto"/>
    </w:pPr>
  </w:style>
  <w:style w:type="paragraph" w:customStyle="1" w:styleId="951EA1A9FD7B41589A16B843D286AE52">
    <w:name w:val="951EA1A9FD7B41589A16B843D286AE52"/>
    <w:rsid w:val="00956550"/>
    <w:pPr>
      <w:spacing w:after="200" w:line="276" w:lineRule="auto"/>
    </w:pPr>
  </w:style>
  <w:style w:type="paragraph" w:customStyle="1" w:styleId="059DB919184A408EAE17945585A59076">
    <w:name w:val="059DB919184A408EAE17945585A59076"/>
    <w:rsid w:val="00C23BF7"/>
    <w:pPr>
      <w:spacing w:after="200" w:line="276" w:lineRule="auto"/>
    </w:pPr>
  </w:style>
  <w:style w:type="paragraph" w:customStyle="1" w:styleId="D2FC47FF5A8340D5A4B96D69FDDE4F9A">
    <w:name w:val="D2FC47FF5A8340D5A4B96D69FDDE4F9A"/>
    <w:rsid w:val="00C23BF7"/>
    <w:pPr>
      <w:spacing w:after="200" w:line="276" w:lineRule="auto"/>
    </w:pPr>
  </w:style>
  <w:style w:type="paragraph" w:customStyle="1" w:styleId="85F3B2C1EF9144208CC83EB18CB6F5FA">
    <w:name w:val="85F3B2C1EF9144208CC83EB18CB6F5FA"/>
    <w:rsid w:val="00C23BF7"/>
    <w:pPr>
      <w:spacing w:after="200" w:line="276" w:lineRule="auto"/>
    </w:pPr>
  </w:style>
  <w:style w:type="paragraph" w:customStyle="1" w:styleId="50153A690E544E14B28A1D4728459794">
    <w:name w:val="50153A690E544E14B28A1D4728459794"/>
    <w:rsid w:val="00C23BF7"/>
    <w:pPr>
      <w:spacing w:after="200" w:line="276" w:lineRule="auto"/>
    </w:pPr>
  </w:style>
  <w:style w:type="paragraph" w:customStyle="1" w:styleId="084DCE87A2D940C9B9694407AF392A6B">
    <w:name w:val="084DCE87A2D940C9B9694407AF392A6B"/>
    <w:rsid w:val="00C23BF7"/>
    <w:pPr>
      <w:spacing w:after="200" w:line="276" w:lineRule="auto"/>
    </w:pPr>
  </w:style>
  <w:style w:type="paragraph" w:customStyle="1" w:styleId="469B96B55C294E648284FA0FF9CEA044">
    <w:name w:val="469B96B55C294E648284FA0FF9CEA044"/>
    <w:rsid w:val="00C23BF7"/>
    <w:pPr>
      <w:spacing w:after="200" w:line="276" w:lineRule="auto"/>
    </w:pPr>
  </w:style>
  <w:style w:type="paragraph" w:customStyle="1" w:styleId="DCDBE287F76B46768C17A1B5C6606DBC">
    <w:name w:val="DCDBE287F76B46768C17A1B5C6606DBC"/>
    <w:rsid w:val="00C23BF7"/>
    <w:pPr>
      <w:spacing w:after="200" w:line="276" w:lineRule="auto"/>
    </w:pPr>
  </w:style>
  <w:style w:type="paragraph" w:customStyle="1" w:styleId="86D43772589346A1AB807B59C9E62CAD">
    <w:name w:val="86D43772589346A1AB807B59C9E62CAD"/>
    <w:rsid w:val="00C23BF7"/>
    <w:pPr>
      <w:spacing w:after="200" w:line="276" w:lineRule="auto"/>
    </w:pPr>
  </w:style>
  <w:style w:type="paragraph" w:customStyle="1" w:styleId="EDC71683BCAD433B92A5990774D15D66">
    <w:name w:val="EDC71683BCAD433B92A5990774D15D66"/>
    <w:rsid w:val="00C23BF7"/>
    <w:pPr>
      <w:spacing w:after="200" w:line="276" w:lineRule="auto"/>
    </w:pPr>
  </w:style>
  <w:style w:type="paragraph" w:customStyle="1" w:styleId="F6B03A46D693431EAD1E208EF3D55845">
    <w:name w:val="F6B03A46D693431EAD1E208EF3D55845"/>
    <w:rsid w:val="00C23BF7"/>
    <w:pPr>
      <w:spacing w:after="200" w:line="276" w:lineRule="auto"/>
    </w:pPr>
  </w:style>
  <w:style w:type="paragraph" w:customStyle="1" w:styleId="9C32F3B40D1149E89CC54D57ED8F0858">
    <w:name w:val="9C32F3B40D1149E89CC54D57ED8F0858"/>
    <w:rsid w:val="00C23BF7"/>
    <w:pPr>
      <w:spacing w:after="200" w:line="276" w:lineRule="auto"/>
    </w:pPr>
  </w:style>
  <w:style w:type="paragraph" w:customStyle="1" w:styleId="8BA374839B48408E9A39D3C3A620742A">
    <w:name w:val="8BA374839B48408E9A39D3C3A620742A"/>
    <w:rsid w:val="00C23BF7"/>
    <w:pPr>
      <w:spacing w:after="200" w:line="276" w:lineRule="auto"/>
    </w:pPr>
  </w:style>
  <w:style w:type="paragraph" w:customStyle="1" w:styleId="9F8BD4419876409186603BFE16C48D9F">
    <w:name w:val="9F8BD4419876409186603BFE16C48D9F"/>
    <w:rsid w:val="00C23BF7"/>
    <w:pPr>
      <w:spacing w:after="200" w:line="276" w:lineRule="auto"/>
    </w:pPr>
  </w:style>
  <w:style w:type="paragraph" w:customStyle="1" w:styleId="84EE234610AE48CCAA4A4FE56553AAFE">
    <w:name w:val="84EE234610AE48CCAA4A4FE56553AAFE"/>
    <w:rsid w:val="00C23BF7"/>
    <w:pPr>
      <w:spacing w:after="200" w:line="276" w:lineRule="auto"/>
    </w:pPr>
  </w:style>
  <w:style w:type="paragraph" w:customStyle="1" w:styleId="9B751F3CF5944B038DF3897826960743">
    <w:name w:val="9B751F3CF5944B038DF3897826960743"/>
    <w:rsid w:val="00C23BF7"/>
    <w:pPr>
      <w:spacing w:after="200" w:line="276" w:lineRule="auto"/>
    </w:pPr>
  </w:style>
  <w:style w:type="paragraph" w:customStyle="1" w:styleId="9D171930B2F44748BF11EA7FB49391CC">
    <w:name w:val="9D171930B2F44748BF11EA7FB49391CC"/>
    <w:rsid w:val="00C23BF7"/>
    <w:pPr>
      <w:spacing w:after="200" w:line="276" w:lineRule="auto"/>
    </w:pPr>
  </w:style>
  <w:style w:type="paragraph" w:customStyle="1" w:styleId="F253CFEC861A4C9BA31555CA05272C2D">
    <w:name w:val="F253CFEC861A4C9BA31555CA05272C2D"/>
    <w:rsid w:val="00C23BF7"/>
    <w:pPr>
      <w:spacing w:after="200" w:line="276" w:lineRule="auto"/>
    </w:pPr>
  </w:style>
  <w:style w:type="paragraph" w:customStyle="1" w:styleId="3C291B173DCD419BAF727ACE9F5D06EC">
    <w:name w:val="3C291B173DCD419BAF727ACE9F5D06EC"/>
    <w:rsid w:val="00C23BF7"/>
    <w:pPr>
      <w:spacing w:after="200" w:line="276" w:lineRule="auto"/>
    </w:pPr>
  </w:style>
  <w:style w:type="paragraph" w:customStyle="1" w:styleId="7DA2AAD9158C4E2D85B65AA167F245A5">
    <w:name w:val="7DA2AAD9158C4E2D85B65AA167F245A5"/>
    <w:rsid w:val="00C23BF7"/>
    <w:pPr>
      <w:spacing w:after="200" w:line="276" w:lineRule="auto"/>
    </w:pPr>
  </w:style>
  <w:style w:type="paragraph" w:customStyle="1" w:styleId="6F0B35AE3C694CD88F73A66839E463DE">
    <w:name w:val="6F0B35AE3C694CD88F73A66839E463DE"/>
    <w:rsid w:val="00C23BF7"/>
    <w:pPr>
      <w:spacing w:after="200" w:line="276" w:lineRule="auto"/>
    </w:pPr>
  </w:style>
  <w:style w:type="paragraph" w:customStyle="1" w:styleId="AD3B089C5BA84825B67965E7F9F130BE">
    <w:name w:val="AD3B089C5BA84825B67965E7F9F130BE"/>
    <w:rsid w:val="00C23BF7"/>
    <w:pPr>
      <w:spacing w:after="200" w:line="276" w:lineRule="auto"/>
    </w:pPr>
  </w:style>
  <w:style w:type="paragraph" w:customStyle="1" w:styleId="193E98F14A3549B191B86C7D5944C267">
    <w:name w:val="193E98F14A3549B191B86C7D5944C267"/>
    <w:rsid w:val="00C23BF7"/>
    <w:pPr>
      <w:spacing w:after="200" w:line="276" w:lineRule="auto"/>
    </w:pPr>
  </w:style>
  <w:style w:type="paragraph" w:customStyle="1" w:styleId="823C2EE3FC3149F9B34F63D5A17BBBE5">
    <w:name w:val="823C2EE3FC3149F9B34F63D5A17BBBE5"/>
    <w:rsid w:val="00C23BF7"/>
    <w:pPr>
      <w:spacing w:after="200" w:line="276" w:lineRule="auto"/>
    </w:pPr>
  </w:style>
  <w:style w:type="paragraph" w:customStyle="1" w:styleId="8ED8DD88FEFE40C19385E12650785FB4">
    <w:name w:val="8ED8DD88FEFE40C19385E12650785FB4"/>
    <w:rsid w:val="00C23BF7"/>
    <w:pPr>
      <w:spacing w:after="200" w:line="276" w:lineRule="auto"/>
    </w:pPr>
  </w:style>
  <w:style w:type="paragraph" w:customStyle="1" w:styleId="803FB48449294EC0A2127A6909791A86">
    <w:name w:val="803FB48449294EC0A2127A6909791A86"/>
    <w:rsid w:val="00C23BF7"/>
    <w:pPr>
      <w:spacing w:after="200" w:line="276" w:lineRule="auto"/>
    </w:pPr>
  </w:style>
  <w:style w:type="paragraph" w:customStyle="1" w:styleId="E20B2E36B94B4EBAA3D9F44FDCD2F777">
    <w:name w:val="E20B2E36B94B4EBAA3D9F44FDCD2F777"/>
    <w:rsid w:val="00C23BF7"/>
    <w:pPr>
      <w:spacing w:after="200" w:line="276" w:lineRule="auto"/>
    </w:pPr>
  </w:style>
  <w:style w:type="paragraph" w:customStyle="1" w:styleId="81444C842CED4418AEF371AAC644FB0F">
    <w:name w:val="81444C842CED4418AEF371AAC644FB0F"/>
    <w:rsid w:val="00C23BF7"/>
    <w:pPr>
      <w:spacing w:after="200" w:line="276" w:lineRule="auto"/>
    </w:pPr>
  </w:style>
  <w:style w:type="paragraph" w:customStyle="1" w:styleId="7BC6A50A407D458A8607790DED16C9CE">
    <w:name w:val="7BC6A50A407D458A8607790DED16C9CE"/>
    <w:rsid w:val="00C23BF7"/>
    <w:pPr>
      <w:spacing w:after="200" w:line="276" w:lineRule="auto"/>
    </w:pPr>
  </w:style>
  <w:style w:type="paragraph" w:customStyle="1" w:styleId="403B6AB84F1B447895E01387D69C4E62">
    <w:name w:val="403B6AB84F1B447895E01387D69C4E62"/>
    <w:rsid w:val="00C23BF7"/>
    <w:pPr>
      <w:spacing w:after="200" w:line="276" w:lineRule="auto"/>
    </w:pPr>
  </w:style>
  <w:style w:type="paragraph" w:customStyle="1" w:styleId="1D3460E29EBE4CCDB26BE32D4CAC4C44">
    <w:name w:val="1D3460E29EBE4CCDB26BE32D4CAC4C44"/>
    <w:rsid w:val="00C23BF7"/>
    <w:pPr>
      <w:spacing w:after="200" w:line="276" w:lineRule="auto"/>
    </w:pPr>
  </w:style>
  <w:style w:type="paragraph" w:customStyle="1" w:styleId="44E2E21361714FE2B36C2E081A8ED8D3">
    <w:name w:val="44E2E21361714FE2B36C2E081A8ED8D3"/>
    <w:rsid w:val="00C23BF7"/>
    <w:pPr>
      <w:spacing w:after="200" w:line="276" w:lineRule="auto"/>
    </w:pPr>
  </w:style>
  <w:style w:type="paragraph" w:customStyle="1" w:styleId="B35EFBD8C0FD4D629F8F359A8DDF86E2">
    <w:name w:val="B35EFBD8C0FD4D629F8F359A8DDF86E2"/>
    <w:rsid w:val="00C23BF7"/>
    <w:pPr>
      <w:spacing w:after="200" w:line="276" w:lineRule="auto"/>
    </w:pPr>
  </w:style>
  <w:style w:type="paragraph" w:customStyle="1" w:styleId="8B45B99F670045F8B00D221DEB4A56F8">
    <w:name w:val="8B45B99F670045F8B00D221DEB4A56F8"/>
    <w:rsid w:val="00C23BF7"/>
    <w:pPr>
      <w:spacing w:after="200" w:line="276" w:lineRule="auto"/>
    </w:pPr>
  </w:style>
  <w:style w:type="paragraph" w:customStyle="1" w:styleId="13E783731BED4937840EA90CE913ABC6">
    <w:name w:val="13E783731BED4937840EA90CE913ABC6"/>
    <w:rsid w:val="00C23BF7"/>
    <w:pPr>
      <w:spacing w:after="200" w:line="276" w:lineRule="auto"/>
    </w:pPr>
  </w:style>
  <w:style w:type="paragraph" w:customStyle="1" w:styleId="90D6E5F85F124C29A0B5012B1F2F8352">
    <w:name w:val="90D6E5F85F124C29A0B5012B1F2F8352"/>
    <w:rsid w:val="00C23BF7"/>
    <w:pPr>
      <w:spacing w:after="200" w:line="276" w:lineRule="auto"/>
    </w:pPr>
  </w:style>
  <w:style w:type="paragraph" w:customStyle="1" w:styleId="1F2DD8F7FE5349109E1FBA3F25E30823">
    <w:name w:val="1F2DD8F7FE5349109E1FBA3F25E30823"/>
    <w:rsid w:val="00C23BF7"/>
    <w:pPr>
      <w:spacing w:after="200" w:line="276" w:lineRule="auto"/>
    </w:pPr>
  </w:style>
  <w:style w:type="paragraph" w:customStyle="1" w:styleId="A09CF19ACDFB4519BD0CA0D62A435F26">
    <w:name w:val="A09CF19ACDFB4519BD0CA0D62A435F26"/>
    <w:rsid w:val="00C23BF7"/>
    <w:pPr>
      <w:spacing w:after="200" w:line="276" w:lineRule="auto"/>
    </w:pPr>
  </w:style>
  <w:style w:type="paragraph" w:customStyle="1" w:styleId="472761680DA145CA9086316DEEDDA3B5">
    <w:name w:val="472761680DA145CA9086316DEEDDA3B5"/>
    <w:rsid w:val="00C23BF7"/>
    <w:pPr>
      <w:spacing w:after="200" w:line="276" w:lineRule="auto"/>
    </w:pPr>
  </w:style>
  <w:style w:type="paragraph" w:customStyle="1" w:styleId="1C12A260461D40759E809FD70C4F0426">
    <w:name w:val="1C12A260461D40759E809FD70C4F0426"/>
    <w:rsid w:val="00C23BF7"/>
    <w:pPr>
      <w:spacing w:after="200" w:line="276" w:lineRule="auto"/>
    </w:pPr>
  </w:style>
  <w:style w:type="paragraph" w:customStyle="1" w:styleId="1BC2D0E7324E4FB7B81B3E29AAB7EECA">
    <w:name w:val="1BC2D0E7324E4FB7B81B3E29AAB7EECA"/>
    <w:rsid w:val="00C23BF7"/>
    <w:pPr>
      <w:spacing w:after="200" w:line="276" w:lineRule="auto"/>
    </w:pPr>
  </w:style>
  <w:style w:type="paragraph" w:customStyle="1" w:styleId="30E05A17C0A84DBCA9124D85BA583BF9">
    <w:name w:val="30E05A17C0A84DBCA9124D85BA583BF9"/>
    <w:rsid w:val="00C23BF7"/>
    <w:pPr>
      <w:spacing w:after="200" w:line="276" w:lineRule="auto"/>
    </w:pPr>
  </w:style>
  <w:style w:type="paragraph" w:customStyle="1" w:styleId="031F9354BEA045F294525C0FCC85AF2A">
    <w:name w:val="031F9354BEA045F294525C0FCC85AF2A"/>
    <w:rsid w:val="00C23BF7"/>
    <w:pPr>
      <w:spacing w:after="200" w:line="276" w:lineRule="auto"/>
    </w:pPr>
  </w:style>
  <w:style w:type="paragraph" w:customStyle="1" w:styleId="FE7BEF6CB239460482F8598B12EEF156">
    <w:name w:val="FE7BEF6CB239460482F8598B12EEF156"/>
    <w:rsid w:val="00C23BF7"/>
    <w:pPr>
      <w:spacing w:after="200" w:line="276" w:lineRule="auto"/>
    </w:pPr>
  </w:style>
  <w:style w:type="paragraph" w:customStyle="1" w:styleId="C6149F3233C946959A5D194A7597024E">
    <w:name w:val="C6149F3233C946959A5D194A7597024E"/>
    <w:rsid w:val="00C23BF7"/>
    <w:pPr>
      <w:spacing w:after="200" w:line="276" w:lineRule="auto"/>
    </w:pPr>
  </w:style>
  <w:style w:type="paragraph" w:customStyle="1" w:styleId="2042404D2CCC4C619DD399A6FE69210E">
    <w:name w:val="2042404D2CCC4C619DD399A6FE69210E"/>
    <w:rsid w:val="00C23BF7"/>
    <w:pPr>
      <w:spacing w:after="200" w:line="276" w:lineRule="auto"/>
    </w:pPr>
  </w:style>
  <w:style w:type="paragraph" w:customStyle="1" w:styleId="6E89940172174B7FB8571A5BFD2EFFBA">
    <w:name w:val="6E89940172174B7FB8571A5BFD2EFFBA"/>
    <w:rsid w:val="00C23BF7"/>
    <w:pPr>
      <w:spacing w:after="200" w:line="276" w:lineRule="auto"/>
    </w:pPr>
  </w:style>
  <w:style w:type="paragraph" w:customStyle="1" w:styleId="1CC6C2C87EAB448691E33DD4BF95A8C0">
    <w:name w:val="1CC6C2C87EAB448691E33DD4BF95A8C0"/>
    <w:rsid w:val="00C23BF7"/>
    <w:pPr>
      <w:spacing w:after="200" w:line="276" w:lineRule="auto"/>
    </w:pPr>
  </w:style>
  <w:style w:type="paragraph" w:customStyle="1" w:styleId="35991871C0A14620A59E8F7369D5F04F">
    <w:name w:val="35991871C0A14620A59E8F7369D5F04F"/>
    <w:rsid w:val="00C23BF7"/>
    <w:pPr>
      <w:spacing w:after="200" w:line="276" w:lineRule="auto"/>
    </w:pPr>
  </w:style>
  <w:style w:type="paragraph" w:customStyle="1" w:styleId="6A8902F28C074C0A98993381B1084A86">
    <w:name w:val="6A8902F28C074C0A98993381B1084A86"/>
    <w:rsid w:val="00C23BF7"/>
    <w:pPr>
      <w:spacing w:after="200" w:line="276" w:lineRule="auto"/>
    </w:pPr>
  </w:style>
  <w:style w:type="paragraph" w:customStyle="1" w:styleId="B59CD8790F6B47ECBDE7BF0B8EB5EBD8">
    <w:name w:val="B59CD8790F6B47ECBDE7BF0B8EB5EBD8"/>
    <w:rsid w:val="00C23BF7"/>
    <w:pPr>
      <w:spacing w:after="200" w:line="276" w:lineRule="auto"/>
    </w:pPr>
  </w:style>
  <w:style w:type="paragraph" w:customStyle="1" w:styleId="F646750B1486467DBFB7727A427594EC">
    <w:name w:val="F646750B1486467DBFB7727A427594EC"/>
    <w:rsid w:val="00C23BF7"/>
    <w:pPr>
      <w:spacing w:after="200" w:line="276" w:lineRule="auto"/>
    </w:pPr>
  </w:style>
  <w:style w:type="paragraph" w:customStyle="1" w:styleId="53463B07A5664A7092F8588D36135F33">
    <w:name w:val="53463B07A5664A7092F8588D36135F33"/>
    <w:rsid w:val="00C23BF7"/>
    <w:pPr>
      <w:spacing w:after="200" w:line="276" w:lineRule="auto"/>
    </w:pPr>
  </w:style>
  <w:style w:type="paragraph" w:customStyle="1" w:styleId="4D76D47F03944DD8B32A779BE3347BF5">
    <w:name w:val="4D76D47F03944DD8B32A779BE3347BF5"/>
    <w:rsid w:val="00C23BF7"/>
    <w:pPr>
      <w:spacing w:after="200" w:line="276" w:lineRule="auto"/>
    </w:pPr>
  </w:style>
  <w:style w:type="paragraph" w:customStyle="1" w:styleId="B00AA4483FFB45E1824DF8BD8374EBD7">
    <w:name w:val="B00AA4483FFB45E1824DF8BD8374EBD7"/>
    <w:rsid w:val="00C23BF7"/>
    <w:pPr>
      <w:spacing w:after="200" w:line="276" w:lineRule="auto"/>
    </w:pPr>
  </w:style>
  <w:style w:type="paragraph" w:customStyle="1" w:styleId="43CC94ADE0504D228CD1B35C94E1B598">
    <w:name w:val="43CC94ADE0504D228CD1B35C94E1B598"/>
    <w:rsid w:val="00C23BF7"/>
    <w:pPr>
      <w:spacing w:after="200" w:line="276" w:lineRule="auto"/>
    </w:pPr>
  </w:style>
  <w:style w:type="paragraph" w:customStyle="1" w:styleId="50C4F96C8DC34723B7A8AE4BFF28D9B9">
    <w:name w:val="50C4F96C8DC34723B7A8AE4BFF28D9B9"/>
    <w:rsid w:val="00C23BF7"/>
    <w:pPr>
      <w:spacing w:after="200" w:line="276" w:lineRule="auto"/>
    </w:pPr>
  </w:style>
  <w:style w:type="paragraph" w:customStyle="1" w:styleId="AEC9722855E749F7AF36B10059D9FDD7">
    <w:name w:val="AEC9722855E749F7AF36B10059D9FDD7"/>
    <w:rsid w:val="00C23BF7"/>
    <w:pPr>
      <w:spacing w:after="200" w:line="276" w:lineRule="auto"/>
    </w:pPr>
  </w:style>
  <w:style w:type="paragraph" w:customStyle="1" w:styleId="E664E6F16B64429B97EA39832ACA02DE">
    <w:name w:val="E664E6F16B64429B97EA39832ACA02DE"/>
    <w:rsid w:val="00C23BF7"/>
    <w:pPr>
      <w:spacing w:after="200" w:line="276" w:lineRule="auto"/>
    </w:pPr>
  </w:style>
  <w:style w:type="paragraph" w:customStyle="1" w:styleId="B19CDC602FFC4281BA7F53E3208751A2">
    <w:name w:val="B19CDC602FFC4281BA7F53E3208751A2"/>
    <w:rsid w:val="00C23BF7"/>
    <w:pPr>
      <w:spacing w:after="200" w:line="276" w:lineRule="auto"/>
    </w:pPr>
  </w:style>
  <w:style w:type="paragraph" w:customStyle="1" w:styleId="EE8B525BBB1E4ED7935BD2611C9FF5F7">
    <w:name w:val="EE8B525BBB1E4ED7935BD2611C9FF5F7"/>
    <w:rsid w:val="00C23BF7"/>
    <w:pPr>
      <w:spacing w:after="200" w:line="276" w:lineRule="auto"/>
    </w:pPr>
  </w:style>
  <w:style w:type="paragraph" w:customStyle="1" w:styleId="25F7F25944DF47F9815963013C92BFE7">
    <w:name w:val="25F7F25944DF47F9815963013C92BFE7"/>
    <w:rsid w:val="00C23BF7"/>
    <w:pPr>
      <w:spacing w:after="200" w:line="276" w:lineRule="auto"/>
    </w:pPr>
  </w:style>
  <w:style w:type="paragraph" w:customStyle="1" w:styleId="781A4C08C02B4F23A7D2458806355BC6">
    <w:name w:val="781A4C08C02B4F23A7D2458806355BC6"/>
    <w:rsid w:val="00C23BF7"/>
    <w:pPr>
      <w:spacing w:after="200" w:line="276" w:lineRule="auto"/>
    </w:pPr>
  </w:style>
  <w:style w:type="paragraph" w:customStyle="1" w:styleId="A7F9F185F0374BCC8696211206AA1092">
    <w:name w:val="A7F9F185F0374BCC8696211206AA1092"/>
    <w:rsid w:val="00E03345"/>
    <w:pPr>
      <w:spacing w:after="200" w:line="276" w:lineRule="auto"/>
    </w:pPr>
  </w:style>
  <w:style w:type="paragraph" w:customStyle="1" w:styleId="AEAACC966A254000B4FEFBF5E7ECEB41">
    <w:name w:val="AEAACC966A254000B4FEFBF5E7ECEB41"/>
    <w:rsid w:val="00E03345"/>
    <w:pPr>
      <w:spacing w:after="200" w:line="276" w:lineRule="auto"/>
    </w:pPr>
  </w:style>
  <w:style w:type="paragraph" w:customStyle="1" w:styleId="BA2CAF04BDB943F08E3EC7F2FDD385BA">
    <w:name w:val="BA2CAF04BDB943F08E3EC7F2FDD385BA"/>
    <w:rsid w:val="00E03345"/>
    <w:pPr>
      <w:spacing w:after="200" w:line="276" w:lineRule="auto"/>
    </w:pPr>
  </w:style>
  <w:style w:type="paragraph" w:customStyle="1" w:styleId="1A588278272F4C579967E8F55D8DF3CC">
    <w:name w:val="1A588278272F4C579967E8F55D8DF3CC"/>
    <w:rsid w:val="00E03345"/>
    <w:pPr>
      <w:spacing w:after="200" w:line="276" w:lineRule="auto"/>
    </w:pPr>
  </w:style>
  <w:style w:type="paragraph" w:customStyle="1" w:styleId="7E1AB8829A674613891475575B575D0F">
    <w:name w:val="7E1AB8829A674613891475575B575D0F"/>
    <w:rsid w:val="00E03345"/>
    <w:pPr>
      <w:spacing w:after="200" w:line="276" w:lineRule="auto"/>
    </w:pPr>
  </w:style>
  <w:style w:type="paragraph" w:customStyle="1" w:styleId="D59E9E7EA11743BABC1552FADB8CF8EB">
    <w:name w:val="D59E9E7EA11743BABC1552FADB8CF8EB"/>
    <w:rsid w:val="00E03345"/>
    <w:pPr>
      <w:spacing w:after="200" w:line="276" w:lineRule="auto"/>
    </w:pPr>
  </w:style>
  <w:style w:type="paragraph" w:customStyle="1" w:styleId="680DB4156C08477A942B60BD2F091C52">
    <w:name w:val="680DB4156C08477A942B60BD2F091C52"/>
    <w:rsid w:val="00E03345"/>
    <w:pPr>
      <w:spacing w:after="200" w:line="276" w:lineRule="auto"/>
    </w:pPr>
  </w:style>
  <w:style w:type="paragraph" w:customStyle="1" w:styleId="ADD9D2F61F9E4350A64EBB1D84BB0A7E">
    <w:name w:val="ADD9D2F61F9E4350A64EBB1D84BB0A7E"/>
    <w:rsid w:val="00E03345"/>
    <w:pPr>
      <w:spacing w:after="200" w:line="276" w:lineRule="auto"/>
    </w:pPr>
  </w:style>
  <w:style w:type="paragraph" w:customStyle="1" w:styleId="C00C45BD84C44F9798193F2D203FAE04">
    <w:name w:val="C00C45BD84C44F9798193F2D203FAE04"/>
    <w:rsid w:val="00FA281A"/>
    <w:pPr>
      <w:spacing w:after="200" w:line="276" w:lineRule="auto"/>
    </w:pPr>
  </w:style>
  <w:style w:type="paragraph" w:customStyle="1" w:styleId="9841D65FCF214C5BBA9CB05A99C5C717">
    <w:name w:val="9841D65FCF214C5BBA9CB05A99C5C717"/>
    <w:rsid w:val="00FA281A"/>
    <w:pPr>
      <w:spacing w:after="200" w:line="276" w:lineRule="auto"/>
    </w:pPr>
  </w:style>
  <w:style w:type="paragraph" w:customStyle="1" w:styleId="A5841BD251A1479E8769533FD17CD78A">
    <w:name w:val="A5841BD251A1479E8769533FD17CD78A"/>
    <w:rsid w:val="00FA281A"/>
    <w:pPr>
      <w:spacing w:after="200" w:line="276" w:lineRule="auto"/>
    </w:pPr>
  </w:style>
  <w:style w:type="paragraph" w:customStyle="1" w:styleId="AE61A80121A54EF79D3A3DAEF72E223F">
    <w:name w:val="AE61A80121A54EF79D3A3DAEF72E223F"/>
    <w:rsid w:val="00FA281A"/>
    <w:pPr>
      <w:spacing w:after="200" w:line="276" w:lineRule="auto"/>
    </w:pPr>
  </w:style>
  <w:style w:type="paragraph" w:customStyle="1" w:styleId="B0F85CBD7A1B43029BA5D759E69EEDED">
    <w:name w:val="B0F85CBD7A1B43029BA5D759E69EEDED"/>
    <w:rsid w:val="00FA281A"/>
    <w:pPr>
      <w:spacing w:after="200" w:line="276" w:lineRule="auto"/>
    </w:pPr>
  </w:style>
  <w:style w:type="paragraph" w:customStyle="1" w:styleId="A2F985038253455D830473D46E25CFF3">
    <w:name w:val="A2F985038253455D830473D46E25CFF3"/>
    <w:rsid w:val="00FA281A"/>
    <w:pPr>
      <w:spacing w:after="200" w:line="276" w:lineRule="auto"/>
    </w:pPr>
  </w:style>
  <w:style w:type="paragraph" w:customStyle="1" w:styleId="5DE12437974443A7BBDA02125ECB65E1">
    <w:name w:val="5DE12437974443A7BBDA02125ECB65E1"/>
    <w:rsid w:val="00FA281A"/>
    <w:pPr>
      <w:spacing w:after="200" w:line="276" w:lineRule="auto"/>
    </w:pPr>
  </w:style>
  <w:style w:type="paragraph" w:customStyle="1" w:styleId="9210F104528444799143CF8FF60A9B55">
    <w:name w:val="9210F104528444799143CF8FF60A9B55"/>
    <w:rsid w:val="00FA281A"/>
    <w:pPr>
      <w:spacing w:after="200" w:line="276" w:lineRule="auto"/>
    </w:pPr>
  </w:style>
  <w:style w:type="paragraph" w:customStyle="1" w:styleId="1DC53664A8B846ED98777E3281F71993">
    <w:name w:val="1DC53664A8B846ED98777E3281F71993"/>
    <w:rsid w:val="00FA281A"/>
    <w:pPr>
      <w:spacing w:after="200" w:line="276" w:lineRule="auto"/>
    </w:pPr>
  </w:style>
  <w:style w:type="paragraph" w:customStyle="1" w:styleId="D31A3B8EA7064AA49B9DCA566A802853">
    <w:name w:val="D31A3B8EA7064AA49B9DCA566A802853"/>
    <w:rsid w:val="00FA281A"/>
    <w:pPr>
      <w:spacing w:after="200" w:line="276" w:lineRule="auto"/>
    </w:pPr>
  </w:style>
  <w:style w:type="paragraph" w:customStyle="1" w:styleId="60F09B2E354D4981A9AFACA9A5CC23B4">
    <w:name w:val="60F09B2E354D4981A9AFACA9A5CC23B4"/>
    <w:rsid w:val="00FA281A"/>
    <w:pPr>
      <w:spacing w:after="200" w:line="276" w:lineRule="auto"/>
    </w:pPr>
  </w:style>
  <w:style w:type="paragraph" w:customStyle="1" w:styleId="172A43A443BC4240AB3125AA64ECB802">
    <w:name w:val="172A43A443BC4240AB3125AA64ECB802"/>
    <w:rsid w:val="00FA281A"/>
    <w:pPr>
      <w:spacing w:after="200" w:line="276" w:lineRule="auto"/>
    </w:pPr>
  </w:style>
  <w:style w:type="paragraph" w:customStyle="1" w:styleId="418DBF0BA4EA477EA242682C6A3EE49D">
    <w:name w:val="418DBF0BA4EA477EA242682C6A3EE49D"/>
    <w:rsid w:val="00FA281A"/>
    <w:pPr>
      <w:spacing w:after="200" w:line="276" w:lineRule="auto"/>
    </w:pPr>
  </w:style>
  <w:style w:type="paragraph" w:customStyle="1" w:styleId="FD22FDCB619240DCBE8B7873DB20DDCB">
    <w:name w:val="FD22FDCB619240DCBE8B7873DB20DDCB"/>
    <w:rsid w:val="00FA281A"/>
    <w:pPr>
      <w:spacing w:after="200" w:line="276" w:lineRule="auto"/>
    </w:pPr>
  </w:style>
  <w:style w:type="paragraph" w:customStyle="1" w:styleId="835AE95E50344012A88D9817BB5D32E7">
    <w:name w:val="835AE95E50344012A88D9817BB5D32E7"/>
    <w:rsid w:val="00FA281A"/>
    <w:pPr>
      <w:spacing w:after="200" w:line="276" w:lineRule="auto"/>
    </w:pPr>
  </w:style>
  <w:style w:type="paragraph" w:customStyle="1" w:styleId="D55801235CB340F68B8A68FEF12E7F7A">
    <w:name w:val="D55801235CB340F68B8A68FEF12E7F7A"/>
    <w:rsid w:val="00FA281A"/>
    <w:pPr>
      <w:spacing w:after="200" w:line="276" w:lineRule="auto"/>
    </w:pPr>
  </w:style>
  <w:style w:type="paragraph" w:customStyle="1" w:styleId="EFA6E8939DFA41A4AC0676B4B63EB9F8">
    <w:name w:val="EFA6E8939DFA41A4AC0676B4B63EB9F8"/>
    <w:rsid w:val="00FA281A"/>
    <w:pPr>
      <w:spacing w:after="200" w:line="276" w:lineRule="auto"/>
    </w:pPr>
  </w:style>
  <w:style w:type="paragraph" w:customStyle="1" w:styleId="DDBF7814E8A54D6E96509354434423DD">
    <w:name w:val="DDBF7814E8A54D6E96509354434423DD"/>
    <w:rsid w:val="00FA281A"/>
    <w:pPr>
      <w:spacing w:after="200" w:line="276" w:lineRule="auto"/>
    </w:pPr>
  </w:style>
  <w:style w:type="paragraph" w:customStyle="1" w:styleId="3E1D64DE614C4A01831065C34FDB35B3">
    <w:name w:val="3E1D64DE614C4A01831065C34FDB35B3"/>
    <w:rsid w:val="00FA281A"/>
    <w:pPr>
      <w:spacing w:after="200" w:line="276" w:lineRule="auto"/>
    </w:pPr>
  </w:style>
  <w:style w:type="paragraph" w:customStyle="1" w:styleId="1626E16A39F24B0EAFB8ED24488A2AB3">
    <w:name w:val="1626E16A39F24B0EAFB8ED24488A2AB3"/>
    <w:rsid w:val="00FA281A"/>
    <w:pPr>
      <w:spacing w:after="200" w:line="276" w:lineRule="auto"/>
    </w:pPr>
  </w:style>
  <w:style w:type="paragraph" w:customStyle="1" w:styleId="BAF70CE24ADF43659C659289BBC396B8">
    <w:name w:val="BAF70CE24ADF43659C659289BBC396B8"/>
    <w:rsid w:val="00FA281A"/>
    <w:pPr>
      <w:spacing w:after="200" w:line="276" w:lineRule="auto"/>
    </w:pPr>
  </w:style>
  <w:style w:type="paragraph" w:customStyle="1" w:styleId="3FDA545B9A2440A196F99EB4F7391790">
    <w:name w:val="3FDA545B9A2440A196F99EB4F7391790"/>
    <w:rsid w:val="00FA281A"/>
    <w:pPr>
      <w:spacing w:after="200" w:line="276" w:lineRule="auto"/>
    </w:pPr>
  </w:style>
  <w:style w:type="paragraph" w:customStyle="1" w:styleId="5D42E365828C448B8B2DD5DC4EAB0B07">
    <w:name w:val="5D42E365828C448B8B2DD5DC4EAB0B07"/>
    <w:rsid w:val="00FA281A"/>
    <w:pPr>
      <w:spacing w:after="200" w:line="276" w:lineRule="auto"/>
    </w:pPr>
  </w:style>
  <w:style w:type="paragraph" w:customStyle="1" w:styleId="4D39AFE6A39A449F9C0E4F69A7627E12">
    <w:name w:val="4D39AFE6A39A449F9C0E4F69A7627E12"/>
    <w:rsid w:val="00FA281A"/>
    <w:pPr>
      <w:spacing w:after="200" w:line="276" w:lineRule="auto"/>
    </w:pPr>
  </w:style>
  <w:style w:type="paragraph" w:customStyle="1" w:styleId="5234A9F8C9914116809A18FA9C74F79F">
    <w:name w:val="5234A9F8C9914116809A18FA9C74F79F"/>
    <w:rsid w:val="00FA281A"/>
    <w:pPr>
      <w:spacing w:after="200" w:line="276" w:lineRule="auto"/>
    </w:pPr>
  </w:style>
  <w:style w:type="paragraph" w:customStyle="1" w:styleId="E63406A9793548DDBD1D6268990FD8C9">
    <w:name w:val="E63406A9793548DDBD1D6268990FD8C9"/>
    <w:rsid w:val="00FA281A"/>
    <w:pPr>
      <w:spacing w:after="200" w:line="276" w:lineRule="auto"/>
    </w:pPr>
  </w:style>
  <w:style w:type="paragraph" w:customStyle="1" w:styleId="42013EBC25B140FFB8570E00CFF19AC0">
    <w:name w:val="42013EBC25B140FFB8570E00CFF19AC0"/>
    <w:rsid w:val="00FA281A"/>
    <w:pPr>
      <w:spacing w:after="200" w:line="276" w:lineRule="auto"/>
    </w:pPr>
  </w:style>
  <w:style w:type="paragraph" w:customStyle="1" w:styleId="CEA2993AB95A4594BA7E1A7A2D8AE53D">
    <w:name w:val="CEA2993AB95A4594BA7E1A7A2D8AE53D"/>
    <w:rsid w:val="00FA281A"/>
    <w:pPr>
      <w:spacing w:after="200" w:line="276" w:lineRule="auto"/>
    </w:pPr>
  </w:style>
  <w:style w:type="paragraph" w:customStyle="1" w:styleId="340101C8EA2E44799A0D5D3B61BEDDF5">
    <w:name w:val="340101C8EA2E44799A0D5D3B61BEDDF5"/>
    <w:rsid w:val="00FA281A"/>
    <w:pPr>
      <w:spacing w:after="200" w:line="276" w:lineRule="auto"/>
    </w:pPr>
  </w:style>
  <w:style w:type="paragraph" w:customStyle="1" w:styleId="2C845624BBA04884B036CA54A7182D28">
    <w:name w:val="2C845624BBA04884B036CA54A7182D28"/>
    <w:rsid w:val="00FA281A"/>
    <w:pPr>
      <w:spacing w:after="200" w:line="276" w:lineRule="auto"/>
    </w:pPr>
  </w:style>
  <w:style w:type="paragraph" w:customStyle="1" w:styleId="FFC9948667F04D2CAD9A6951B31587D7">
    <w:name w:val="FFC9948667F04D2CAD9A6951B31587D7"/>
    <w:rsid w:val="00FA281A"/>
    <w:pPr>
      <w:spacing w:after="200" w:line="276" w:lineRule="auto"/>
    </w:pPr>
  </w:style>
  <w:style w:type="paragraph" w:customStyle="1" w:styleId="6F2EB72893684515A7F6CB3ECBD3E11E">
    <w:name w:val="6F2EB72893684515A7F6CB3ECBD3E11E"/>
    <w:rsid w:val="00FA281A"/>
    <w:pPr>
      <w:spacing w:after="200" w:line="276" w:lineRule="auto"/>
    </w:pPr>
  </w:style>
  <w:style w:type="paragraph" w:customStyle="1" w:styleId="E5649AAFFF0645B0ACCF21B734050054">
    <w:name w:val="E5649AAFFF0645B0ACCF21B734050054"/>
    <w:rsid w:val="00FA281A"/>
    <w:pPr>
      <w:spacing w:after="200" w:line="276" w:lineRule="auto"/>
    </w:pPr>
  </w:style>
  <w:style w:type="paragraph" w:customStyle="1" w:styleId="E75EF2C5611E4B5DA503D1543A7E2B87">
    <w:name w:val="E75EF2C5611E4B5DA503D1543A7E2B87"/>
    <w:rsid w:val="00FA281A"/>
    <w:pPr>
      <w:spacing w:after="200" w:line="276" w:lineRule="auto"/>
    </w:pPr>
  </w:style>
  <w:style w:type="paragraph" w:customStyle="1" w:styleId="397974872CFF435E894468BF0A1F44D3">
    <w:name w:val="397974872CFF435E894468BF0A1F44D3"/>
    <w:rsid w:val="00FA281A"/>
    <w:pPr>
      <w:spacing w:after="200" w:line="276" w:lineRule="auto"/>
    </w:pPr>
  </w:style>
  <w:style w:type="paragraph" w:customStyle="1" w:styleId="B65594B830864B949147411FCAEF7B89">
    <w:name w:val="B65594B830864B949147411FCAEF7B89"/>
    <w:rsid w:val="00FA281A"/>
    <w:pPr>
      <w:spacing w:after="200" w:line="276" w:lineRule="auto"/>
    </w:pPr>
  </w:style>
  <w:style w:type="paragraph" w:customStyle="1" w:styleId="E77DEA1B519C4F4B8463938F07F344A4">
    <w:name w:val="E77DEA1B519C4F4B8463938F07F344A4"/>
    <w:rsid w:val="00FA281A"/>
    <w:pPr>
      <w:spacing w:after="200" w:line="276" w:lineRule="auto"/>
    </w:pPr>
  </w:style>
  <w:style w:type="paragraph" w:customStyle="1" w:styleId="E80CC3363BA843E0882D076135834542">
    <w:name w:val="E80CC3363BA843E0882D076135834542"/>
    <w:rsid w:val="00FA281A"/>
    <w:pPr>
      <w:spacing w:after="200" w:line="276" w:lineRule="auto"/>
    </w:pPr>
  </w:style>
  <w:style w:type="paragraph" w:customStyle="1" w:styleId="FCD28A386169438F91EAAFE9B8976A13">
    <w:name w:val="FCD28A386169438F91EAAFE9B8976A13"/>
    <w:rsid w:val="00FA281A"/>
    <w:pPr>
      <w:spacing w:after="200" w:line="276" w:lineRule="auto"/>
    </w:pPr>
  </w:style>
  <w:style w:type="paragraph" w:customStyle="1" w:styleId="C9CC3975E6334464B64246AA7D3E4FC6">
    <w:name w:val="C9CC3975E6334464B64246AA7D3E4FC6"/>
    <w:rsid w:val="00FA281A"/>
    <w:pPr>
      <w:spacing w:after="200" w:line="276" w:lineRule="auto"/>
    </w:pPr>
  </w:style>
  <w:style w:type="paragraph" w:customStyle="1" w:styleId="7912EEC6A53449EEBABB4549191695BB">
    <w:name w:val="7912EEC6A53449EEBABB4549191695BB"/>
    <w:rsid w:val="00FA281A"/>
    <w:pPr>
      <w:spacing w:after="200" w:line="276" w:lineRule="auto"/>
    </w:pPr>
  </w:style>
  <w:style w:type="paragraph" w:customStyle="1" w:styleId="E03074D9BE5C497B8BBE81D3F6E3B94B">
    <w:name w:val="E03074D9BE5C497B8BBE81D3F6E3B94B"/>
    <w:rsid w:val="00FA281A"/>
    <w:pPr>
      <w:spacing w:after="200" w:line="276" w:lineRule="auto"/>
    </w:pPr>
  </w:style>
  <w:style w:type="paragraph" w:customStyle="1" w:styleId="D72E441F3E5244638EE4D2C64ECFE56B">
    <w:name w:val="D72E441F3E5244638EE4D2C64ECFE56B"/>
    <w:rsid w:val="00FA281A"/>
    <w:pPr>
      <w:spacing w:after="200" w:line="276" w:lineRule="auto"/>
    </w:pPr>
  </w:style>
  <w:style w:type="paragraph" w:customStyle="1" w:styleId="DD6B3917834B4CF3BC85D595F08A0AB4">
    <w:name w:val="DD6B3917834B4CF3BC85D595F08A0AB4"/>
    <w:rsid w:val="00FA281A"/>
    <w:pPr>
      <w:spacing w:after="200" w:line="276" w:lineRule="auto"/>
    </w:pPr>
  </w:style>
  <w:style w:type="paragraph" w:customStyle="1" w:styleId="CF5D2C70E54748B988D019B8D8CCCB59">
    <w:name w:val="CF5D2C70E54748B988D019B8D8CCCB59"/>
    <w:rsid w:val="00FA281A"/>
    <w:pPr>
      <w:spacing w:after="200" w:line="276" w:lineRule="auto"/>
    </w:pPr>
  </w:style>
  <w:style w:type="paragraph" w:customStyle="1" w:styleId="ACDE769DE2C14660A51109E3F079B6CD">
    <w:name w:val="ACDE769DE2C14660A51109E3F079B6CD"/>
    <w:rsid w:val="00FA281A"/>
    <w:pPr>
      <w:spacing w:after="200" w:line="276" w:lineRule="auto"/>
    </w:pPr>
  </w:style>
  <w:style w:type="paragraph" w:customStyle="1" w:styleId="F1C7B58CC1424DA49E2C1F3AAB0B7C43">
    <w:name w:val="F1C7B58CC1424DA49E2C1F3AAB0B7C43"/>
    <w:rsid w:val="00FA281A"/>
    <w:pPr>
      <w:spacing w:after="200" w:line="276" w:lineRule="auto"/>
    </w:pPr>
  </w:style>
  <w:style w:type="paragraph" w:customStyle="1" w:styleId="E45660FB585C441E92EDC8F80974225E">
    <w:name w:val="E45660FB585C441E92EDC8F80974225E"/>
    <w:rsid w:val="00FA281A"/>
    <w:pPr>
      <w:spacing w:after="200" w:line="276" w:lineRule="auto"/>
    </w:pPr>
  </w:style>
  <w:style w:type="paragraph" w:customStyle="1" w:styleId="F8D87528772541C5BEC8092166B6A358">
    <w:name w:val="F8D87528772541C5BEC8092166B6A358"/>
    <w:rsid w:val="00FA281A"/>
    <w:pPr>
      <w:spacing w:after="200" w:line="276" w:lineRule="auto"/>
    </w:pPr>
  </w:style>
  <w:style w:type="paragraph" w:customStyle="1" w:styleId="6E75952C5D4648DBABA9E9E3B2216648">
    <w:name w:val="6E75952C5D4648DBABA9E9E3B2216648"/>
    <w:rsid w:val="00FA281A"/>
    <w:pPr>
      <w:spacing w:after="200" w:line="276" w:lineRule="auto"/>
    </w:pPr>
  </w:style>
  <w:style w:type="paragraph" w:customStyle="1" w:styleId="76E4AFF8C8DD4284AB9E2D9B50730C2B">
    <w:name w:val="76E4AFF8C8DD4284AB9E2D9B50730C2B"/>
    <w:rsid w:val="00FA281A"/>
    <w:pPr>
      <w:spacing w:after="200" w:line="276" w:lineRule="auto"/>
    </w:pPr>
  </w:style>
  <w:style w:type="paragraph" w:customStyle="1" w:styleId="1E3AB4C40D0C4B95B531E6C01C16028D">
    <w:name w:val="1E3AB4C40D0C4B95B531E6C01C16028D"/>
    <w:rsid w:val="00FA281A"/>
    <w:pPr>
      <w:spacing w:after="200" w:line="276" w:lineRule="auto"/>
    </w:pPr>
  </w:style>
  <w:style w:type="paragraph" w:customStyle="1" w:styleId="D61CEEFA23864965A4859FBCAD6BA8BD">
    <w:name w:val="D61CEEFA23864965A4859FBCAD6BA8BD"/>
    <w:rsid w:val="00FA281A"/>
    <w:pPr>
      <w:spacing w:after="200" w:line="276" w:lineRule="auto"/>
    </w:pPr>
  </w:style>
  <w:style w:type="paragraph" w:customStyle="1" w:styleId="8F81C09B45EB4060914BB50FDEB954C8">
    <w:name w:val="8F81C09B45EB4060914BB50FDEB954C8"/>
    <w:rsid w:val="00FA281A"/>
    <w:pPr>
      <w:spacing w:after="200" w:line="276" w:lineRule="auto"/>
    </w:pPr>
  </w:style>
  <w:style w:type="paragraph" w:customStyle="1" w:styleId="16E82767814D45A0B50818309DA6C565">
    <w:name w:val="16E82767814D45A0B50818309DA6C565"/>
    <w:rsid w:val="00FA281A"/>
    <w:pPr>
      <w:spacing w:after="200" w:line="276" w:lineRule="auto"/>
    </w:pPr>
  </w:style>
  <w:style w:type="paragraph" w:customStyle="1" w:styleId="D08D026AC4354B44A9A25A83A68E69EA">
    <w:name w:val="D08D026AC4354B44A9A25A83A68E69EA"/>
    <w:rsid w:val="00FA281A"/>
    <w:pPr>
      <w:spacing w:after="200" w:line="276" w:lineRule="auto"/>
    </w:pPr>
  </w:style>
  <w:style w:type="paragraph" w:customStyle="1" w:styleId="E0EB8950DC0F44F697B1793F65C30D8D">
    <w:name w:val="E0EB8950DC0F44F697B1793F65C30D8D"/>
    <w:rsid w:val="00FA281A"/>
    <w:pPr>
      <w:spacing w:after="200" w:line="276" w:lineRule="auto"/>
    </w:pPr>
  </w:style>
  <w:style w:type="paragraph" w:customStyle="1" w:styleId="BBA8CADE07CC4AF6B66E98D957BA5186">
    <w:name w:val="BBA8CADE07CC4AF6B66E98D957BA5186"/>
    <w:rsid w:val="00FA281A"/>
    <w:pPr>
      <w:spacing w:after="200" w:line="276" w:lineRule="auto"/>
    </w:pPr>
  </w:style>
  <w:style w:type="paragraph" w:customStyle="1" w:styleId="61C2B56E6A2645ACB05A38349E46FCF0">
    <w:name w:val="61C2B56E6A2645ACB05A38349E46FCF0"/>
    <w:rsid w:val="00FA281A"/>
    <w:pPr>
      <w:spacing w:after="200" w:line="276" w:lineRule="auto"/>
    </w:pPr>
  </w:style>
  <w:style w:type="paragraph" w:customStyle="1" w:styleId="57CDEDCEE8CF4FDEA31A7E65B1693D1B">
    <w:name w:val="57CDEDCEE8CF4FDEA31A7E65B1693D1B"/>
    <w:rsid w:val="00FA281A"/>
    <w:pPr>
      <w:spacing w:after="200" w:line="276" w:lineRule="auto"/>
    </w:pPr>
  </w:style>
  <w:style w:type="paragraph" w:customStyle="1" w:styleId="097B1EC25E214DC0986539BF8FA6144C">
    <w:name w:val="097B1EC25E214DC0986539BF8FA6144C"/>
    <w:rsid w:val="00FA281A"/>
    <w:pPr>
      <w:spacing w:after="200" w:line="276" w:lineRule="auto"/>
    </w:pPr>
  </w:style>
  <w:style w:type="paragraph" w:customStyle="1" w:styleId="1315D743459D4EF0A164A461B57351E4">
    <w:name w:val="1315D743459D4EF0A164A461B57351E4"/>
    <w:rsid w:val="00FA281A"/>
    <w:pPr>
      <w:spacing w:after="200" w:line="276" w:lineRule="auto"/>
    </w:pPr>
  </w:style>
  <w:style w:type="paragraph" w:customStyle="1" w:styleId="890F90323FA8435B8739276D8B097EC9">
    <w:name w:val="890F90323FA8435B8739276D8B097EC9"/>
    <w:rsid w:val="00622948"/>
    <w:pPr>
      <w:spacing w:after="200" w:line="276" w:lineRule="auto"/>
    </w:pPr>
  </w:style>
  <w:style w:type="paragraph" w:customStyle="1" w:styleId="B2A1B884C66041EFB9A264ADCCFB5C75">
    <w:name w:val="B2A1B884C66041EFB9A264ADCCFB5C75"/>
    <w:rsid w:val="00622948"/>
    <w:pPr>
      <w:spacing w:after="200" w:line="276" w:lineRule="auto"/>
    </w:pPr>
  </w:style>
  <w:style w:type="paragraph" w:customStyle="1" w:styleId="90ED51802A7840FEB2720A5A2BC3DC29">
    <w:name w:val="90ED51802A7840FEB2720A5A2BC3DC29"/>
    <w:rsid w:val="00622948"/>
    <w:pPr>
      <w:spacing w:after="200" w:line="276" w:lineRule="auto"/>
    </w:pPr>
  </w:style>
  <w:style w:type="paragraph" w:customStyle="1" w:styleId="5CC0D8899D27472CBE7FF430DCD1DD96">
    <w:name w:val="5CC0D8899D27472CBE7FF430DCD1DD96"/>
    <w:rsid w:val="00622948"/>
    <w:pPr>
      <w:spacing w:after="200" w:line="276" w:lineRule="auto"/>
    </w:pPr>
  </w:style>
  <w:style w:type="paragraph" w:customStyle="1" w:styleId="5856BE047FDF47B18B3BB67CC2A3BB64">
    <w:name w:val="5856BE047FDF47B18B3BB67CC2A3BB64"/>
    <w:rsid w:val="00622948"/>
    <w:pPr>
      <w:spacing w:after="200" w:line="276" w:lineRule="auto"/>
    </w:pPr>
  </w:style>
  <w:style w:type="paragraph" w:customStyle="1" w:styleId="C67C2C5C022A49E1900A59CC5A10B2B9">
    <w:name w:val="C67C2C5C022A49E1900A59CC5A10B2B9"/>
    <w:rsid w:val="00622948"/>
    <w:pPr>
      <w:spacing w:after="200" w:line="276" w:lineRule="auto"/>
    </w:pPr>
  </w:style>
  <w:style w:type="paragraph" w:customStyle="1" w:styleId="F19DB21A8B584F09838ACE4AE78166E7">
    <w:name w:val="F19DB21A8B584F09838ACE4AE78166E7"/>
    <w:rsid w:val="00622948"/>
    <w:pPr>
      <w:spacing w:after="200" w:line="276" w:lineRule="auto"/>
    </w:pPr>
  </w:style>
  <w:style w:type="paragraph" w:customStyle="1" w:styleId="6442544B437A468094F15AA163B651BA">
    <w:name w:val="6442544B437A468094F15AA163B651BA"/>
    <w:rsid w:val="00622948"/>
    <w:pPr>
      <w:spacing w:after="200" w:line="276" w:lineRule="auto"/>
    </w:pPr>
  </w:style>
  <w:style w:type="paragraph" w:customStyle="1" w:styleId="9FDB8F673B42423E87904DAB4559FB20">
    <w:name w:val="9FDB8F673B42423E87904DAB4559FB20"/>
    <w:rsid w:val="00622948"/>
    <w:pPr>
      <w:spacing w:after="200" w:line="276" w:lineRule="auto"/>
    </w:pPr>
  </w:style>
  <w:style w:type="paragraph" w:customStyle="1" w:styleId="CD82444FDFC849349D2B8F4F6C0B4BC8">
    <w:name w:val="CD82444FDFC849349D2B8F4F6C0B4BC8"/>
    <w:rsid w:val="00622948"/>
    <w:pPr>
      <w:spacing w:after="200" w:line="276" w:lineRule="auto"/>
    </w:pPr>
  </w:style>
  <w:style w:type="paragraph" w:customStyle="1" w:styleId="7109AAC503E547CDA86D3A3B24965DDA">
    <w:name w:val="7109AAC503E547CDA86D3A3B24965DDA"/>
    <w:rsid w:val="00622948"/>
    <w:pPr>
      <w:spacing w:after="200" w:line="276" w:lineRule="auto"/>
    </w:pPr>
  </w:style>
  <w:style w:type="paragraph" w:customStyle="1" w:styleId="3A37B7C0F30C4A7D8CD9610C699B0C1B">
    <w:name w:val="3A37B7C0F30C4A7D8CD9610C699B0C1B"/>
    <w:rsid w:val="00622948"/>
    <w:pPr>
      <w:spacing w:after="200" w:line="276" w:lineRule="auto"/>
    </w:pPr>
  </w:style>
  <w:style w:type="paragraph" w:customStyle="1" w:styleId="E2212655D8B046F3B3FBBEEFD7B583B3">
    <w:name w:val="E2212655D8B046F3B3FBBEEFD7B583B3"/>
    <w:rsid w:val="00622948"/>
    <w:pPr>
      <w:spacing w:after="200" w:line="276" w:lineRule="auto"/>
    </w:pPr>
  </w:style>
  <w:style w:type="paragraph" w:customStyle="1" w:styleId="613F20D82C124179BBF701467E83C6B3">
    <w:name w:val="613F20D82C124179BBF701467E83C6B3"/>
    <w:rsid w:val="00622948"/>
    <w:pPr>
      <w:spacing w:after="200" w:line="276" w:lineRule="auto"/>
    </w:pPr>
  </w:style>
  <w:style w:type="paragraph" w:customStyle="1" w:styleId="B18F620736A94B17A63DEE532A81CD4B">
    <w:name w:val="B18F620736A94B17A63DEE532A81CD4B"/>
    <w:rsid w:val="00622948"/>
    <w:pPr>
      <w:spacing w:after="200" w:line="276" w:lineRule="auto"/>
    </w:pPr>
  </w:style>
  <w:style w:type="paragraph" w:customStyle="1" w:styleId="D2F178A76B394ECB954292EA734DAB94">
    <w:name w:val="D2F178A76B394ECB954292EA734DAB94"/>
    <w:rsid w:val="00622948"/>
    <w:pPr>
      <w:spacing w:after="200" w:line="276" w:lineRule="auto"/>
    </w:pPr>
  </w:style>
  <w:style w:type="paragraph" w:customStyle="1" w:styleId="78AA6E0AFB00417A87DF5D9A8BDBECB6">
    <w:name w:val="78AA6E0AFB00417A87DF5D9A8BDBECB6"/>
    <w:rsid w:val="00622948"/>
    <w:pPr>
      <w:spacing w:after="200" w:line="276" w:lineRule="auto"/>
    </w:pPr>
  </w:style>
  <w:style w:type="paragraph" w:customStyle="1" w:styleId="4F1FB983B3354775B495C9EBB69A7AB1">
    <w:name w:val="4F1FB983B3354775B495C9EBB69A7AB1"/>
    <w:rsid w:val="00622948"/>
    <w:pPr>
      <w:spacing w:after="200" w:line="276" w:lineRule="auto"/>
    </w:pPr>
  </w:style>
  <w:style w:type="paragraph" w:customStyle="1" w:styleId="B10F73D52FF2454BB33358AA8B8C8FED">
    <w:name w:val="B10F73D52FF2454BB33358AA8B8C8FED"/>
    <w:rsid w:val="00622948"/>
    <w:pPr>
      <w:spacing w:after="200" w:line="276" w:lineRule="auto"/>
    </w:pPr>
  </w:style>
  <w:style w:type="paragraph" w:customStyle="1" w:styleId="F5E39044F253414786F5B97C5B8D068A">
    <w:name w:val="F5E39044F253414786F5B97C5B8D068A"/>
    <w:rsid w:val="00622948"/>
    <w:pPr>
      <w:spacing w:after="200" w:line="276" w:lineRule="auto"/>
    </w:pPr>
  </w:style>
  <w:style w:type="paragraph" w:customStyle="1" w:styleId="6C576C0B96BA488E9E76A04279644267">
    <w:name w:val="6C576C0B96BA488E9E76A04279644267"/>
    <w:rsid w:val="00622948"/>
    <w:pPr>
      <w:spacing w:after="200" w:line="276" w:lineRule="auto"/>
    </w:pPr>
  </w:style>
  <w:style w:type="paragraph" w:customStyle="1" w:styleId="47987320670A457D890B15787E6FB5BD">
    <w:name w:val="47987320670A457D890B15787E6FB5BD"/>
    <w:rsid w:val="00622948"/>
    <w:pPr>
      <w:spacing w:after="200" w:line="276" w:lineRule="auto"/>
    </w:pPr>
  </w:style>
  <w:style w:type="paragraph" w:customStyle="1" w:styleId="EFBB8A18A1FB4D6C96441FE005BDFD54">
    <w:name w:val="EFBB8A18A1FB4D6C96441FE005BDFD54"/>
    <w:rsid w:val="00622948"/>
    <w:pPr>
      <w:spacing w:after="200" w:line="276" w:lineRule="auto"/>
    </w:pPr>
  </w:style>
  <w:style w:type="paragraph" w:customStyle="1" w:styleId="395E051083904C4899403A278303F6E8">
    <w:name w:val="395E051083904C4899403A278303F6E8"/>
    <w:rsid w:val="00622948"/>
    <w:pPr>
      <w:spacing w:after="200" w:line="276" w:lineRule="auto"/>
    </w:pPr>
  </w:style>
  <w:style w:type="paragraph" w:customStyle="1" w:styleId="0A308EF58A024A5BAA9746B2DCF9CBDF">
    <w:name w:val="0A308EF58A024A5BAA9746B2DCF9CBDF"/>
    <w:rsid w:val="00622948"/>
    <w:pPr>
      <w:spacing w:after="200" w:line="276" w:lineRule="auto"/>
    </w:pPr>
  </w:style>
  <w:style w:type="paragraph" w:customStyle="1" w:styleId="6C38C72A4E534B19A9F774DED5B99412">
    <w:name w:val="6C38C72A4E534B19A9F774DED5B99412"/>
    <w:rsid w:val="00622948"/>
    <w:pPr>
      <w:spacing w:after="200" w:line="276" w:lineRule="auto"/>
    </w:pPr>
  </w:style>
  <w:style w:type="paragraph" w:customStyle="1" w:styleId="6C0C649CE615432CADC569500A51EB3B">
    <w:name w:val="6C0C649CE615432CADC569500A51EB3B"/>
    <w:rsid w:val="00622948"/>
    <w:pPr>
      <w:spacing w:after="200" w:line="276" w:lineRule="auto"/>
    </w:pPr>
  </w:style>
  <w:style w:type="paragraph" w:customStyle="1" w:styleId="419A638FBD7248E7A8FA1B3052BDFA04">
    <w:name w:val="419A638FBD7248E7A8FA1B3052BDFA04"/>
    <w:rsid w:val="00622948"/>
    <w:pPr>
      <w:spacing w:after="200" w:line="276" w:lineRule="auto"/>
    </w:pPr>
  </w:style>
  <w:style w:type="paragraph" w:customStyle="1" w:styleId="C8954F1EDBC94CBBA230257906C36F4E">
    <w:name w:val="C8954F1EDBC94CBBA230257906C36F4E"/>
    <w:rsid w:val="00622948"/>
    <w:pPr>
      <w:spacing w:after="200" w:line="276" w:lineRule="auto"/>
    </w:pPr>
  </w:style>
  <w:style w:type="paragraph" w:customStyle="1" w:styleId="F5FF39524A4E441B837FAC941CE5E58D">
    <w:name w:val="F5FF39524A4E441B837FAC941CE5E58D"/>
    <w:rsid w:val="00622948"/>
    <w:pPr>
      <w:spacing w:after="200" w:line="276" w:lineRule="auto"/>
    </w:pPr>
  </w:style>
  <w:style w:type="paragraph" w:customStyle="1" w:styleId="57BEFE3A144B456BA78A549A953D7E69">
    <w:name w:val="57BEFE3A144B456BA78A549A953D7E69"/>
    <w:rsid w:val="00622948"/>
    <w:pPr>
      <w:spacing w:after="200" w:line="276" w:lineRule="auto"/>
    </w:pPr>
  </w:style>
  <w:style w:type="paragraph" w:customStyle="1" w:styleId="51A5AE161D284BFDA2CE77DBF2D5DBAA">
    <w:name w:val="51A5AE161D284BFDA2CE77DBF2D5DBAA"/>
    <w:rsid w:val="00622948"/>
    <w:pPr>
      <w:spacing w:after="200" w:line="276" w:lineRule="auto"/>
    </w:pPr>
  </w:style>
  <w:style w:type="paragraph" w:customStyle="1" w:styleId="C9D5FCAD5A79455AACFF8C368997FC74">
    <w:name w:val="C9D5FCAD5A79455AACFF8C368997FC74"/>
    <w:rsid w:val="00622948"/>
    <w:pPr>
      <w:spacing w:after="200" w:line="276" w:lineRule="auto"/>
    </w:pPr>
  </w:style>
  <w:style w:type="paragraph" w:customStyle="1" w:styleId="7558B26C9F7F4086A180EB89B8162197">
    <w:name w:val="7558B26C9F7F4086A180EB89B8162197"/>
    <w:rsid w:val="00622948"/>
    <w:pPr>
      <w:spacing w:after="200" w:line="276" w:lineRule="auto"/>
    </w:pPr>
  </w:style>
  <w:style w:type="paragraph" w:customStyle="1" w:styleId="727805B28E98435B8EB87CB16282FF73">
    <w:name w:val="727805B28E98435B8EB87CB16282FF73"/>
    <w:rsid w:val="00622948"/>
    <w:pPr>
      <w:spacing w:after="200" w:line="276" w:lineRule="auto"/>
    </w:pPr>
  </w:style>
  <w:style w:type="paragraph" w:customStyle="1" w:styleId="E063A936C09A4D8BB0C19ED4EE2B27DF">
    <w:name w:val="E063A936C09A4D8BB0C19ED4EE2B27DF"/>
    <w:rsid w:val="00622948"/>
    <w:pPr>
      <w:spacing w:after="200" w:line="276" w:lineRule="auto"/>
    </w:pPr>
  </w:style>
  <w:style w:type="paragraph" w:customStyle="1" w:styleId="24B5120DAF654A51B848562BF0D9AB9B">
    <w:name w:val="24B5120DAF654A51B848562BF0D9AB9B"/>
    <w:rsid w:val="00622948"/>
    <w:pPr>
      <w:spacing w:after="200" w:line="276" w:lineRule="auto"/>
    </w:pPr>
  </w:style>
  <w:style w:type="paragraph" w:customStyle="1" w:styleId="217F2129962E425E80DC48A4C7321C8A">
    <w:name w:val="217F2129962E425E80DC48A4C7321C8A"/>
    <w:rsid w:val="00622948"/>
    <w:pPr>
      <w:spacing w:after="200" w:line="276" w:lineRule="auto"/>
    </w:pPr>
  </w:style>
  <w:style w:type="paragraph" w:customStyle="1" w:styleId="DDE3AA3828754CAA912EC3453B560ECD">
    <w:name w:val="DDE3AA3828754CAA912EC3453B560ECD"/>
    <w:rsid w:val="00622948"/>
    <w:pPr>
      <w:spacing w:after="200" w:line="276" w:lineRule="auto"/>
    </w:pPr>
  </w:style>
  <w:style w:type="paragraph" w:customStyle="1" w:styleId="0BD070F9D2E941DF94F01651A571D402">
    <w:name w:val="0BD070F9D2E941DF94F01651A571D402"/>
    <w:rsid w:val="00622948"/>
    <w:pPr>
      <w:spacing w:after="200" w:line="276" w:lineRule="auto"/>
    </w:pPr>
  </w:style>
  <w:style w:type="paragraph" w:customStyle="1" w:styleId="3071CEA312FD4AEFAB850E08A531FBE5">
    <w:name w:val="3071CEA312FD4AEFAB850E08A531FBE5"/>
    <w:rsid w:val="00622948"/>
    <w:pPr>
      <w:spacing w:after="200" w:line="276" w:lineRule="auto"/>
    </w:pPr>
  </w:style>
  <w:style w:type="paragraph" w:customStyle="1" w:styleId="E208B41334B74A22A35E4DA4C40D8251">
    <w:name w:val="E208B41334B74A22A35E4DA4C40D8251"/>
    <w:rsid w:val="00622948"/>
    <w:pPr>
      <w:spacing w:after="200" w:line="276" w:lineRule="auto"/>
    </w:pPr>
  </w:style>
  <w:style w:type="paragraph" w:customStyle="1" w:styleId="9503DAC766FB497AA71233DE3A704757">
    <w:name w:val="9503DAC766FB497AA71233DE3A704757"/>
    <w:rsid w:val="00622948"/>
    <w:pPr>
      <w:spacing w:after="200" w:line="276" w:lineRule="auto"/>
    </w:pPr>
  </w:style>
  <w:style w:type="paragraph" w:customStyle="1" w:styleId="A2292260602E4796AA49FB546554DE08">
    <w:name w:val="A2292260602E4796AA49FB546554DE08"/>
    <w:rsid w:val="00622948"/>
    <w:pPr>
      <w:spacing w:after="200" w:line="276" w:lineRule="auto"/>
    </w:pPr>
  </w:style>
  <w:style w:type="paragraph" w:customStyle="1" w:styleId="72935BA1DBE74DDABACD916D9C834B48">
    <w:name w:val="72935BA1DBE74DDABACD916D9C834B48"/>
    <w:rsid w:val="00622948"/>
    <w:pPr>
      <w:spacing w:after="200" w:line="276" w:lineRule="auto"/>
    </w:pPr>
  </w:style>
  <w:style w:type="paragraph" w:customStyle="1" w:styleId="6A4EA41D4618487593F032439CC1C899">
    <w:name w:val="6A4EA41D4618487593F032439CC1C899"/>
    <w:rsid w:val="00622948"/>
    <w:pPr>
      <w:spacing w:after="200" w:line="276" w:lineRule="auto"/>
    </w:pPr>
  </w:style>
  <w:style w:type="paragraph" w:customStyle="1" w:styleId="6351B639C41F4090B6BA1DD7880EB7D3">
    <w:name w:val="6351B639C41F4090B6BA1DD7880EB7D3"/>
    <w:rsid w:val="00622948"/>
    <w:pPr>
      <w:spacing w:after="200" w:line="276" w:lineRule="auto"/>
    </w:pPr>
  </w:style>
  <w:style w:type="paragraph" w:customStyle="1" w:styleId="5115D4C9A87B4A32ACE7E5CB12E3F416">
    <w:name w:val="5115D4C9A87B4A32ACE7E5CB12E3F416"/>
    <w:rsid w:val="00622948"/>
    <w:pPr>
      <w:spacing w:after="200" w:line="276" w:lineRule="auto"/>
    </w:pPr>
  </w:style>
  <w:style w:type="paragraph" w:customStyle="1" w:styleId="EBA52B33F7724126A6BC2A5215EAA3E7">
    <w:name w:val="EBA52B33F7724126A6BC2A5215EAA3E7"/>
    <w:rsid w:val="00622948"/>
    <w:pPr>
      <w:spacing w:after="200" w:line="276" w:lineRule="auto"/>
    </w:pPr>
  </w:style>
  <w:style w:type="paragraph" w:customStyle="1" w:styleId="4F52A523233844F98486D7E535AE71B1">
    <w:name w:val="4F52A523233844F98486D7E535AE71B1"/>
    <w:rsid w:val="00622948"/>
    <w:pPr>
      <w:spacing w:after="200" w:line="276" w:lineRule="auto"/>
    </w:pPr>
  </w:style>
  <w:style w:type="paragraph" w:customStyle="1" w:styleId="CFEBF6BC0062483BA2BC5BBF1259E0EE">
    <w:name w:val="CFEBF6BC0062483BA2BC5BBF1259E0EE"/>
    <w:rsid w:val="00622948"/>
    <w:pPr>
      <w:spacing w:after="200" w:line="276" w:lineRule="auto"/>
    </w:pPr>
  </w:style>
  <w:style w:type="paragraph" w:customStyle="1" w:styleId="2B1961ED74C84CF4A5BCA2F05E18B1E8">
    <w:name w:val="2B1961ED74C84CF4A5BCA2F05E18B1E8"/>
    <w:rsid w:val="00622948"/>
    <w:pPr>
      <w:spacing w:after="200" w:line="276" w:lineRule="auto"/>
    </w:pPr>
  </w:style>
  <w:style w:type="paragraph" w:customStyle="1" w:styleId="55FA30EF388B4F54B92DB9CB3865215A">
    <w:name w:val="55FA30EF388B4F54B92DB9CB3865215A"/>
    <w:rsid w:val="00622948"/>
    <w:pPr>
      <w:spacing w:after="200" w:line="276" w:lineRule="auto"/>
    </w:pPr>
  </w:style>
  <w:style w:type="paragraph" w:customStyle="1" w:styleId="82DF78E74EEA47EBA7356AFB256EE6B9">
    <w:name w:val="82DF78E74EEA47EBA7356AFB256EE6B9"/>
    <w:rsid w:val="00622948"/>
    <w:pPr>
      <w:spacing w:after="200" w:line="276" w:lineRule="auto"/>
    </w:pPr>
  </w:style>
  <w:style w:type="paragraph" w:customStyle="1" w:styleId="4F8E065F3CB24AF0A4EDBE37779ED3D5">
    <w:name w:val="4F8E065F3CB24AF0A4EDBE37779ED3D5"/>
    <w:rsid w:val="00622948"/>
    <w:pPr>
      <w:spacing w:after="200" w:line="276" w:lineRule="auto"/>
    </w:pPr>
  </w:style>
  <w:style w:type="paragraph" w:customStyle="1" w:styleId="363BF579D92E4BCDA1CF9641DB50A368">
    <w:name w:val="363BF579D92E4BCDA1CF9641DB50A368"/>
    <w:rsid w:val="00622948"/>
    <w:pPr>
      <w:spacing w:after="200" w:line="276" w:lineRule="auto"/>
    </w:pPr>
  </w:style>
  <w:style w:type="paragraph" w:customStyle="1" w:styleId="7C3665BDC83A4412ACCBAE9B92B61999">
    <w:name w:val="7C3665BDC83A4412ACCBAE9B92B61999"/>
    <w:rsid w:val="00622948"/>
    <w:pPr>
      <w:spacing w:after="200" w:line="276" w:lineRule="auto"/>
    </w:pPr>
  </w:style>
  <w:style w:type="paragraph" w:customStyle="1" w:styleId="25C6669B13A54354BEE742B309BE2EA5">
    <w:name w:val="25C6669B13A54354BEE742B309BE2EA5"/>
    <w:rsid w:val="00622948"/>
    <w:pPr>
      <w:spacing w:after="200" w:line="276" w:lineRule="auto"/>
    </w:pPr>
  </w:style>
  <w:style w:type="paragraph" w:customStyle="1" w:styleId="C91406489C88431C9082253F224618FE">
    <w:name w:val="C91406489C88431C9082253F224618FE"/>
    <w:rsid w:val="00622948"/>
    <w:pPr>
      <w:spacing w:after="200" w:line="276" w:lineRule="auto"/>
    </w:pPr>
  </w:style>
  <w:style w:type="paragraph" w:customStyle="1" w:styleId="60671A27132348A9999AF095F47C1B31">
    <w:name w:val="60671A27132348A9999AF095F47C1B31"/>
    <w:rsid w:val="00622948"/>
    <w:pPr>
      <w:spacing w:after="200" w:line="276" w:lineRule="auto"/>
    </w:pPr>
  </w:style>
  <w:style w:type="paragraph" w:customStyle="1" w:styleId="28CEF5E63F9A46E8A2816B2BF7311EBF">
    <w:name w:val="28CEF5E63F9A46E8A2816B2BF7311EBF"/>
    <w:rsid w:val="00622948"/>
    <w:pPr>
      <w:spacing w:after="200" w:line="276" w:lineRule="auto"/>
    </w:pPr>
  </w:style>
  <w:style w:type="paragraph" w:customStyle="1" w:styleId="FEF77782A033480083496115A44B1C03">
    <w:name w:val="FEF77782A033480083496115A44B1C03"/>
    <w:rsid w:val="00622948"/>
    <w:pPr>
      <w:spacing w:after="200" w:line="276" w:lineRule="auto"/>
    </w:pPr>
  </w:style>
  <w:style w:type="paragraph" w:customStyle="1" w:styleId="78D9F03C23D64DBBBD62E520FC7192B3">
    <w:name w:val="78D9F03C23D64DBBBD62E520FC7192B3"/>
    <w:rsid w:val="00622948"/>
    <w:pPr>
      <w:spacing w:after="200" w:line="276" w:lineRule="auto"/>
    </w:pPr>
  </w:style>
  <w:style w:type="paragraph" w:customStyle="1" w:styleId="41FA50B38A1A48B593918B5A082D3565">
    <w:name w:val="41FA50B38A1A48B593918B5A082D3565"/>
    <w:rsid w:val="00622948"/>
    <w:pPr>
      <w:spacing w:after="200" w:line="276" w:lineRule="auto"/>
    </w:pPr>
  </w:style>
  <w:style w:type="paragraph" w:customStyle="1" w:styleId="5542EA7C8D594A3D95A74BFF31F441D9">
    <w:name w:val="5542EA7C8D594A3D95A74BFF31F441D9"/>
    <w:rsid w:val="00622948"/>
    <w:pPr>
      <w:spacing w:after="200" w:line="276" w:lineRule="auto"/>
    </w:pPr>
  </w:style>
  <w:style w:type="paragraph" w:customStyle="1" w:styleId="75DFC755B90C45068C3DFBB178D3839C">
    <w:name w:val="75DFC755B90C45068C3DFBB178D3839C"/>
    <w:rsid w:val="00622948"/>
    <w:pPr>
      <w:spacing w:after="200" w:line="276" w:lineRule="auto"/>
    </w:pPr>
  </w:style>
  <w:style w:type="paragraph" w:customStyle="1" w:styleId="0831A4F86643411F89538C4323868A63">
    <w:name w:val="0831A4F86643411F89538C4323868A63"/>
    <w:rsid w:val="00622948"/>
    <w:pPr>
      <w:spacing w:after="200" w:line="276" w:lineRule="auto"/>
    </w:pPr>
  </w:style>
  <w:style w:type="paragraph" w:customStyle="1" w:styleId="79A6E765F7BF479B9C198068E3213A8C">
    <w:name w:val="79A6E765F7BF479B9C198068E3213A8C"/>
    <w:rsid w:val="00622948"/>
    <w:pPr>
      <w:spacing w:after="200" w:line="276" w:lineRule="auto"/>
    </w:pPr>
  </w:style>
  <w:style w:type="paragraph" w:customStyle="1" w:styleId="D00A8CDE388345A5A18F994B91283CD3">
    <w:name w:val="D00A8CDE388345A5A18F994B91283CD3"/>
    <w:rsid w:val="00622948"/>
    <w:pPr>
      <w:spacing w:after="200" w:line="276" w:lineRule="auto"/>
    </w:pPr>
  </w:style>
  <w:style w:type="paragraph" w:customStyle="1" w:styleId="DBD55C3353804F3690FFFE7D224C0465">
    <w:name w:val="DBD55C3353804F3690FFFE7D224C0465"/>
    <w:rsid w:val="00622948"/>
    <w:pPr>
      <w:spacing w:after="200" w:line="276" w:lineRule="auto"/>
    </w:pPr>
  </w:style>
  <w:style w:type="paragraph" w:customStyle="1" w:styleId="5C0751F502534FB695D6996464424C18">
    <w:name w:val="5C0751F502534FB695D6996464424C18"/>
    <w:rsid w:val="00622948"/>
    <w:pPr>
      <w:spacing w:after="200" w:line="276" w:lineRule="auto"/>
    </w:pPr>
  </w:style>
  <w:style w:type="paragraph" w:customStyle="1" w:styleId="675210AFCE7743A98E47D2DA5F475447">
    <w:name w:val="675210AFCE7743A98E47D2DA5F475447"/>
    <w:rsid w:val="00622948"/>
    <w:pPr>
      <w:spacing w:after="200" w:line="276" w:lineRule="auto"/>
    </w:pPr>
  </w:style>
  <w:style w:type="paragraph" w:customStyle="1" w:styleId="11A10BD578C7428D8CAA6718D0E36F9D">
    <w:name w:val="11A10BD578C7428D8CAA6718D0E36F9D"/>
    <w:rsid w:val="00622948"/>
    <w:pPr>
      <w:spacing w:after="200" w:line="276" w:lineRule="auto"/>
    </w:pPr>
  </w:style>
  <w:style w:type="paragraph" w:customStyle="1" w:styleId="1ECF969B7D9C4A659616AB37A5610906">
    <w:name w:val="1ECF969B7D9C4A659616AB37A5610906"/>
    <w:rsid w:val="00622948"/>
    <w:pPr>
      <w:spacing w:after="200" w:line="276" w:lineRule="auto"/>
    </w:pPr>
  </w:style>
  <w:style w:type="paragraph" w:customStyle="1" w:styleId="011CBDB34E37489CBB075734B0F097BE">
    <w:name w:val="011CBDB34E37489CBB075734B0F097BE"/>
    <w:rsid w:val="00622948"/>
    <w:pPr>
      <w:spacing w:after="200" w:line="276" w:lineRule="auto"/>
    </w:pPr>
  </w:style>
  <w:style w:type="paragraph" w:customStyle="1" w:styleId="0569B590824B4A1D8F68B7634C3B493C">
    <w:name w:val="0569B590824B4A1D8F68B7634C3B493C"/>
    <w:rsid w:val="00622948"/>
    <w:pPr>
      <w:spacing w:after="200" w:line="276" w:lineRule="auto"/>
    </w:pPr>
  </w:style>
  <w:style w:type="paragraph" w:customStyle="1" w:styleId="F297D3184D40454CB2A4862C7E43AB94">
    <w:name w:val="F297D3184D40454CB2A4862C7E43AB94"/>
    <w:rsid w:val="00622948"/>
    <w:pPr>
      <w:spacing w:after="200" w:line="276" w:lineRule="auto"/>
    </w:pPr>
  </w:style>
  <w:style w:type="paragraph" w:customStyle="1" w:styleId="73C31C6E54384B078E06440310004BA9">
    <w:name w:val="73C31C6E54384B078E06440310004BA9"/>
    <w:rsid w:val="00622948"/>
    <w:pPr>
      <w:spacing w:after="200" w:line="276" w:lineRule="auto"/>
    </w:pPr>
  </w:style>
  <w:style w:type="paragraph" w:customStyle="1" w:styleId="D856F0E46DA44E90831AB5B5B91F99B2">
    <w:name w:val="D856F0E46DA44E90831AB5B5B91F99B2"/>
    <w:rsid w:val="00622948"/>
    <w:pPr>
      <w:spacing w:after="200" w:line="276" w:lineRule="auto"/>
    </w:pPr>
  </w:style>
  <w:style w:type="paragraph" w:customStyle="1" w:styleId="9C518F9A9EED459CA58E29AF7A10C861">
    <w:name w:val="9C518F9A9EED459CA58E29AF7A10C861"/>
    <w:rsid w:val="00622948"/>
    <w:pPr>
      <w:spacing w:after="200" w:line="276" w:lineRule="auto"/>
    </w:pPr>
  </w:style>
  <w:style w:type="paragraph" w:customStyle="1" w:styleId="E1B656ABA17C447293C68D2A06B83084">
    <w:name w:val="E1B656ABA17C447293C68D2A06B83084"/>
    <w:rsid w:val="00622948"/>
    <w:pPr>
      <w:spacing w:after="200" w:line="276" w:lineRule="auto"/>
    </w:pPr>
  </w:style>
  <w:style w:type="paragraph" w:customStyle="1" w:styleId="46A8F521215A4A33BA2CEEC8A7164A22">
    <w:name w:val="46A8F521215A4A33BA2CEEC8A7164A22"/>
    <w:rsid w:val="00622948"/>
    <w:pPr>
      <w:spacing w:after="200" w:line="276" w:lineRule="auto"/>
    </w:pPr>
  </w:style>
  <w:style w:type="paragraph" w:customStyle="1" w:styleId="BB0A6B18DD5442DC95212EC89E3628F5">
    <w:name w:val="BB0A6B18DD5442DC95212EC89E3628F5"/>
    <w:rsid w:val="00622948"/>
    <w:pPr>
      <w:spacing w:after="200" w:line="276" w:lineRule="auto"/>
    </w:pPr>
  </w:style>
  <w:style w:type="paragraph" w:customStyle="1" w:styleId="621F1495E0E144558502C90C4ACCAC83">
    <w:name w:val="621F1495E0E144558502C90C4ACCAC83"/>
    <w:rsid w:val="000B7BDF"/>
    <w:pPr>
      <w:spacing w:after="200" w:line="276" w:lineRule="auto"/>
    </w:pPr>
  </w:style>
  <w:style w:type="paragraph" w:customStyle="1" w:styleId="6551B187E284416AAAACC557D6759059">
    <w:name w:val="6551B187E284416AAAACC557D6759059"/>
    <w:rsid w:val="000B7BDF"/>
    <w:pPr>
      <w:spacing w:after="200" w:line="276" w:lineRule="auto"/>
    </w:pPr>
  </w:style>
  <w:style w:type="paragraph" w:customStyle="1" w:styleId="1C9F0F54407047FAAC9E8B629EA0A532">
    <w:name w:val="1C9F0F54407047FAAC9E8B629EA0A532"/>
    <w:rsid w:val="00854D70"/>
  </w:style>
  <w:style w:type="paragraph" w:customStyle="1" w:styleId="B93B92B4011D4AEDA72A1C336334679C">
    <w:name w:val="B93B92B4011D4AEDA72A1C336334679C"/>
    <w:rsid w:val="00854D70"/>
  </w:style>
  <w:style w:type="paragraph" w:customStyle="1" w:styleId="6CBDF653F9E6407293EFCCF0C7B8565A">
    <w:name w:val="6CBDF653F9E6407293EFCCF0C7B8565A"/>
    <w:rsid w:val="00854D70"/>
  </w:style>
  <w:style w:type="paragraph" w:customStyle="1" w:styleId="2D0264AC9D644583A50CA69B946A45BF">
    <w:name w:val="2D0264AC9D644583A50CA69B946A45BF"/>
    <w:rsid w:val="00854D70"/>
  </w:style>
  <w:style w:type="paragraph" w:customStyle="1" w:styleId="6953FE1DA1224D798D34980A763FE72D">
    <w:name w:val="6953FE1DA1224D798D34980A763FE72D"/>
    <w:rsid w:val="00854D70"/>
  </w:style>
  <w:style w:type="paragraph" w:customStyle="1" w:styleId="4434967B17634C3DA187C0C9282C7B78">
    <w:name w:val="4434967B17634C3DA187C0C9282C7B78"/>
    <w:rsid w:val="00854D70"/>
  </w:style>
  <w:style w:type="paragraph" w:customStyle="1" w:styleId="E9296C1AB20E451EB4BB6B7D9E34FA06">
    <w:name w:val="E9296C1AB20E451EB4BB6B7D9E34FA06"/>
    <w:rsid w:val="00854D70"/>
  </w:style>
  <w:style w:type="paragraph" w:customStyle="1" w:styleId="5A7847754AA3491690243BF148B13515">
    <w:name w:val="5A7847754AA3491690243BF148B13515"/>
    <w:rsid w:val="00854D70"/>
  </w:style>
  <w:style w:type="paragraph" w:customStyle="1" w:styleId="D1328130681E4711B9CC24A89CE7BA5E">
    <w:name w:val="D1328130681E4711B9CC24A89CE7BA5E"/>
    <w:rsid w:val="00854D70"/>
  </w:style>
  <w:style w:type="paragraph" w:customStyle="1" w:styleId="A8E3DCA073E34D58A3D7BE83C17639E4">
    <w:name w:val="A8E3DCA073E34D58A3D7BE83C17639E4"/>
    <w:rsid w:val="00854D70"/>
  </w:style>
  <w:style w:type="paragraph" w:customStyle="1" w:styleId="FD7812A6BC874663A18B63949A3D8A4E">
    <w:name w:val="FD7812A6BC874663A18B63949A3D8A4E"/>
    <w:rsid w:val="00854D70"/>
  </w:style>
  <w:style w:type="paragraph" w:customStyle="1" w:styleId="003433F4840447D6BA92BE1D2490F450">
    <w:name w:val="003433F4840447D6BA92BE1D2490F450"/>
    <w:rsid w:val="00854D70"/>
  </w:style>
  <w:style w:type="paragraph" w:customStyle="1" w:styleId="E8921460A231489BAEC6E006753812D7">
    <w:name w:val="E8921460A231489BAEC6E006753812D7"/>
    <w:rsid w:val="00854D70"/>
  </w:style>
  <w:style w:type="paragraph" w:customStyle="1" w:styleId="B4FA8885BFBF487BAF07205BDC609FA4">
    <w:name w:val="B4FA8885BFBF487BAF07205BDC609FA4"/>
    <w:rsid w:val="00854D70"/>
  </w:style>
  <w:style w:type="paragraph" w:customStyle="1" w:styleId="90DBA4E5B2504FB4B190186DB8E5BFA1">
    <w:name w:val="90DBA4E5B2504FB4B190186DB8E5BFA1"/>
    <w:rsid w:val="00854D70"/>
  </w:style>
  <w:style w:type="paragraph" w:customStyle="1" w:styleId="135C021A64904773BE433D94D8D41617">
    <w:name w:val="135C021A64904773BE433D94D8D41617"/>
    <w:rsid w:val="00854D70"/>
  </w:style>
  <w:style w:type="paragraph" w:customStyle="1" w:styleId="B34C621538624FE4986CB3B7273B929B">
    <w:name w:val="B34C621538624FE4986CB3B7273B929B"/>
    <w:rsid w:val="00854D70"/>
  </w:style>
  <w:style w:type="paragraph" w:customStyle="1" w:styleId="4BB96F3B0F5449DD8CAFFBC399A2DFDA">
    <w:name w:val="4BB96F3B0F5449DD8CAFFBC399A2DFDA"/>
    <w:rsid w:val="00854D70"/>
  </w:style>
  <w:style w:type="paragraph" w:customStyle="1" w:styleId="A88ECB9EDFBB4484A481BC6340422B1B">
    <w:name w:val="A88ECB9EDFBB4484A481BC6340422B1B"/>
    <w:rsid w:val="00854D70"/>
  </w:style>
  <w:style w:type="paragraph" w:customStyle="1" w:styleId="C941644EC22C40AEBBBFCF17D74F0B95">
    <w:name w:val="C941644EC22C40AEBBBFCF17D74F0B95"/>
    <w:rsid w:val="00854D70"/>
  </w:style>
  <w:style w:type="paragraph" w:customStyle="1" w:styleId="A1BD1B64927C46C2A887FFBC648DA6CC">
    <w:name w:val="A1BD1B64927C46C2A887FFBC648DA6CC"/>
    <w:rsid w:val="00854D70"/>
  </w:style>
  <w:style w:type="paragraph" w:customStyle="1" w:styleId="DC1C98674AB942168989FB409EAAEE74">
    <w:name w:val="DC1C98674AB942168989FB409EAAEE74"/>
    <w:rsid w:val="00854D70"/>
  </w:style>
  <w:style w:type="paragraph" w:customStyle="1" w:styleId="CD7B2D1B8F22491D94F1526DECB1AC1D">
    <w:name w:val="CD7B2D1B8F22491D94F1526DECB1AC1D"/>
    <w:rsid w:val="00854D70"/>
  </w:style>
  <w:style w:type="paragraph" w:customStyle="1" w:styleId="6956A7FEC2704CF2BF6E72AC0CF3954C">
    <w:name w:val="6956A7FEC2704CF2BF6E72AC0CF3954C"/>
    <w:rsid w:val="00854D70"/>
  </w:style>
  <w:style w:type="paragraph" w:customStyle="1" w:styleId="C24099B7CBAB422FBA616177AA10BB46">
    <w:name w:val="C24099B7CBAB422FBA616177AA10BB46"/>
    <w:rsid w:val="00854D70"/>
  </w:style>
  <w:style w:type="paragraph" w:customStyle="1" w:styleId="A0D6F065D82D42C1A742566A9D4AEDD3">
    <w:name w:val="A0D6F065D82D42C1A742566A9D4AEDD3"/>
    <w:rsid w:val="00854D70"/>
  </w:style>
  <w:style w:type="paragraph" w:customStyle="1" w:styleId="3A2067299DD947B39E1225ADB8ECF27B">
    <w:name w:val="3A2067299DD947B39E1225ADB8ECF27B"/>
    <w:rsid w:val="00854D70"/>
  </w:style>
  <w:style w:type="paragraph" w:customStyle="1" w:styleId="CE120402C7DC42819EBAF052B8BA4371">
    <w:name w:val="CE120402C7DC42819EBAF052B8BA4371"/>
    <w:rsid w:val="00854D70"/>
  </w:style>
  <w:style w:type="paragraph" w:customStyle="1" w:styleId="CAEA32C4EB2349C0A326F712C3BC87EA">
    <w:name w:val="CAEA32C4EB2349C0A326F712C3BC87EA"/>
    <w:rsid w:val="00854D70"/>
  </w:style>
  <w:style w:type="paragraph" w:customStyle="1" w:styleId="19C5F244C02547C391B1E5B10A7E24E6">
    <w:name w:val="19C5F244C02547C391B1E5B10A7E24E6"/>
    <w:rsid w:val="00854D70"/>
  </w:style>
  <w:style w:type="paragraph" w:customStyle="1" w:styleId="4CCA135EF0584F3E8479F7364426BE5A">
    <w:name w:val="4CCA135EF0584F3E8479F7364426BE5A"/>
    <w:rsid w:val="00854D70"/>
  </w:style>
  <w:style w:type="paragraph" w:customStyle="1" w:styleId="0547895651D34F649F3D222D3CC23A02">
    <w:name w:val="0547895651D34F649F3D222D3CC23A02"/>
    <w:rsid w:val="00854D70"/>
  </w:style>
  <w:style w:type="paragraph" w:customStyle="1" w:styleId="0692C3DA49FA4B12B8A62CF7E0CEF4E4">
    <w:name w:val="0692C3DA49FA4B12B8A62CF7E0CEF4E4"/>
    <w:rsid w:val="00854D70"/>
  </w:style>
  <w:style w:type="paragraph" w:customStyle="1" w:styleId="FB6E85FA10314A17B40D07CC384EFA30">
    <w:name w:val="FB6E85FA10314A17B40D07CC384EFA30"/>
    <w:rsid w:val="00854D70"/>
  </w:style>
  <w:style w:type="paragraph" w:customStyle="1" w:styleId="49896BEEDF2D48CAAC4E0822B1FCAF46">
    <w:name w:val="49896BEEDF2D48CAAC4E0822B1FCAF46"/>
    <w:rsid w:val="00854D70"/>
  </w:style>
  <w:style w:type="paragraph" w:customStyle="1" w:styleId="B918A75C1BE3430E8C9749BB87C1F088">
    <w:name w:val="B918A75C1BE3430E8C9749BB87C1F088"/>
    <w:rsid w:val="00854D70"/>
  </w:style>
  <w:style w:type="paragraph" w:customStyle="1" w:styleId="A68DE9BC17164D10BF03BA92FEF9B8FC">
    <w:name w:val="A68DE9BC17164D10BF03BA92FEF9B8FC"/>
    <w:rsid w:val="00854D70"/>
  </w:style>
  <w:style w:type="paragraph" w:customStyle="1" w:styleId="238E2A1F842B4961B977DEB58D8366D3">
    <w:name w:val="238E2A1F842B4961B977DEB58D8366D3"/>
    <w:rsid w:val="00854D70"/>
  </w:style>
  <w:style w:type="paragraph" w:customStyle="1" w:styleId="E602828C8DB24F68BA30AABEEBE1F8B7">
    <w:name w:val="E602828C8DB24F68BA30AABEEBE1F8B7"/>
    <w:rsid w:val="00854D70"/>
  </w:style>
  <w:style w:type="paragraph" w:customStyle="1" w:styleId="D74A5439914A4A21856199B5F58DB277">
    <w:name w:val="D74A5439914A4A21856199B5F58DB277"/>
    <w:rsid w:val="00854D70"/>
  </w:style>
  <w:style w:type="paragraph" w:customStyle="1" w:styleId="37A84C0427934920BE4E35777A017907">
    <w:name w:val="37A84C0427934920BE4E35777A017907"/>
    <w:rsid w:val="00854D70"/>
  </w:style>
  <w:style w:type="paragraph" w:customStyle="1" w:styleId="427717DF5D14460FA7365F11B2F61124">
    <w:name w:val="427717DF5D14460FA7365F11B2F61124"/>
    <w:rsid w:val="00854D70"/>
  </w:style>
  <w:style w:type="paragraph" w:customStyle="1" w:styleId="1742428CBEB54DF38B23D17D9ADCF374">
    <w:name w:val="1742428CBEB54DF38B23D17D9ADCF374"/>
    <w:rsid w:val="00854D70"/>
  </w:style>
  <w:style w:type="paragraph" w:customStyle="1" w:styleId="6FC1B141B4D64337ADA244847304DA7D">
    <w:name w:val="6FC1B141B4D64337ADA244847304DA7D"/>
    <w:rsid w:val="00854D70"/>
  </w:style>
  <w:style w:type="paragraph" w:customStyle="1" w:styleId="A07D678E3A114363AAB1E327DC6D19EC">
    <w:name w:val="A07D678E3A114363AAB1E327DC6D19EC"/>
    <w:rsid w:val="00854D70"/>
  </w:style>
  <w:style w:type="paragraph" w:customStyle="1" w:styleId="8A74CEEFA1EF431CAE593A112C0ED266">
    <w:name w:val="8A74CEEFA1EF431CAE593A112C0ED266"/>
    <w:rsid w:val="00854D70"/>
  </w:style>
  <w:style w:type="paragraph" w:customStyle="1" w:styleId="3C1B7CEABA8B4E5C97781E070919CAAB">
    <w:name w:val="3C1B7CEABA8B4E5C97781E070919CAAB"/>
    <w:rsid w:val="00854D70"/>
  </w:style>
  <w:style w:type="paragraph" w:customStyle="1" w:styleId="C84322D158DE4D29B639DF38BD2AD870">
    <w:name w:val="C84322D158DE4D29B639DF38BD2AD870"/>
    <w:rsid w:val="00854D70"/>
  </w:style>
  <w:style w:type="paragraph" w:customStyle="1" w:styleId="B118CA894008451B8708D436E30997A1">
    <w:name w:val="B118CA894008451B8708D436E30997A1"/>
    <w:rsid w:val="00854D70"/>
  </w:style>
  <w:style w:type="paragraph" w:customStyle="1" w:styleId="F5746015F4CB410BA298F4DC858D7CB0">
    <w:name w:val="F5746015F4CB410BA298F4DC858D7CB0"/>
    <w:rsid w:val="00854D70"/>
  </w:style>
  <w:style w:type="paragraph" w:customStyle="1" w:styleId="177CAECF14A443DA994C0C3BDA1B7E94">
    <w:name w:val="177CAECF14A443DA994C0C3BDA1B7E94"/>
    <w:rsid w:val="00854D70"/>
  </w:style>
  <w:style w:type="paragraph" w:customStyle="1" w:styleId="602D85763D404221AD195B7410E97505">
    <w:name w:val="602D85763D404221AD195B7410E97505"/>
    <w:rsid w:val="00854D70"/>
  </w:style>
  <w:style w:type="paragraph" w:customStyle="1" w:styleId="31D24E6413B945B986D00B7C00C3BD11">
    <w:name w:val="31D24E6413B945B986D00B7C00C3BD11"/>
    <w:rsid w:val="00854D70"/>
  </w:style>
  <w:style w:type="paragraph" w:customStyle="1" w:styleId="597350B482604164B4D00B51B5F70212">
    <w:name w:val="597350B482604164B4D00B51B5F70212"/>
    <w:rsid w:val="00854D70"/>
  </w:style>
  <w:style w:type="paragraph" w:customStyle="1" w:styleId="41950A9F8F354B55A0F7465D6EBE6EF5">
    <w:name w:val="41950A9F8F354B55A0F7465D6EBE6EF5"/>
    <w:rsid w:val="00854D70"/>
  </w:style>
  <w:style w:type="paragraph" w:customStyle="1" w:styleId="82CC26BF0F874986A0EA28993AB9B46C">
    <w:name w:val="82CC26BF0F874986A0EA28993AB9B46C"/>
    <w:rsid w:val="00854D70"/>
  </w:style>
  <w:style w:type="paragraph" w:customStyle="1" w:styleId="03D1664F93ED4933AAB25B0BE63A5A28">
    <w:name w:val="03D1664F93ED4933AAB25B0BE63A5A28"/>
    <w:rsid w:val="00854D70"/>
  </w:style>
  <w:style w:type="paragraph" w:customStyle="1" w:styleId="75DA4B9E88AB43128FFA264750FBE47A">
    <w:name w:val="75DA4B9E88AB43128FFA264750FBE47A"/>
    <w:rsid w:val="00854D70"/>
  </w:style>
  <w:style w:type="paragraph" w:customStyle="1" w:styleId="04B5B87449394304AA406B2BC367886A">
    <w:name w:val="04B5B87449394304AA406B2BC367886A"/>
    <w:rsid w:val="00854D70"/>
  </w:style>
  <w:style w:type="paragraph" w:customStyle="1" w:styleId="28AF0B8585E14FB98A3D48FFE3837F0E">
    <w:name w:val="28AF0B8585E14FB98A3D48FFE3837F0E"/>
    <w:rsid w:val="00854D70"/>
  </w:style>
  <w:style w:type="paragraph" w:customStyle="1" w:styleId="104CCC3343A042C9920F0AD7C4C4FB26">
    <w:name w:val="104CCC3343A042C9920F0AD7C4C4FB26"/>
    <w:rsid w:val="00854D70"/>
  </w:style>
  <w:style w:type="paragraph" w:customStyle="1" w:styleId="DC8A655FC7894FA184A5A19415924C38">
    <w:name w:val="DC8A655FC7894FA184A5A19415924C38"/>
    <w:rsid w:val="00854D70"/>
  </w:style>
  <w:style w:type="paragraph" w:customStyle="1" w:styleId="3240733AE5EF4DE39081C0E70F9E2689">
    <w:name w:val="3240733AE5EF4DE39081C0E70F9E2689"/>
    <w:rsid w:val="00854D70"/>
  </w:style>
  <w:style w:type="paragraph" w:customStyle="1" w:styleId="5C6D77D549A544CEA1544311B9056028">
    <w:name w:val="5C6D77D549A544CEA1544311B9056028"/>
    <w:rsid w:val="00854D70"/>
  </w:style>
  <w:style w:type="paragraph" w:customStyle="1" w:styleId="1442836778AE401E93BD502F0D43F151">
    <w:name w:val="1442836778AE401E93BD502F0D43F151"/>
    <w:rsid w:val="00854D70"/>
  </w:style>
  <w:style w:type="paragraph" w:customStyle="1" w:styleId="033DF29599A3471481E5D404981D31C8">
    <w:name w:val="033DF29599A3471481E5D404981D31C8"/>
    <w:rsid w:val="00854D70"/>
  </w:style>
  <w:style w:type="paragraph" w:customStyle="1" w:styleId="4B221B3CD1524A47B7DEE20F477DC487">
    <w:name w:val="4B221B3CD1524A47B7DEE20F477DC487"/>
    <w:rsid w:val="00854D70"/>
  </w:style>
  <w:style w:type="paragraph" w:customStyle="1" w:styleId="B9CFE487CC124404BB0A1E353CE08D71">
    <w:name w:val="B9CFE487CC124404BB0A1E353CE08D71"/>
    <w:rsid w:val="00854D70"/>
  </w:style>
  <w:style w:type="paragraph" w:customStyle="1" w:styleId="AEBEA4AD6F4A4ADA830BA9CA4CF1CDD7">
    <w:name w:val="AEBEA4AD6F4A4ADA830BA9CA4CF1CDD7"/>
    <w:rsid w:val="00854D70"/>
  </w:style>
  <w:style w:type="paragraph" w:customStyle="1" w:styleId="915622FFB36644F09D418AE9390121F6">
    <w:name w:val="915622FFB36644F09D418AE9390121F6"/>
    <w:rsid w:val="00854D70"/>
  </w:style>
  <w:style w:type="paragraph" w:customStyle="1" w:styleId="AB4E46FB5C8D4223A9838464DFEBCA40">
    <w:name w:val="AB4E46FB5C8D4223A9838464DFEBCA40"/>
    <w:rsid w:val="00854D70"/>
  </w:style>
  <w:style w:type="paragraph" w:customStyle="1" w:styleId="83DEE75E12B843CD9BADCF7D767CD570">
    <w:name w:val="83DEE75E12B843CD9BADCF7D767CD570"/>
    <w:rsid w:val="00854D70"/>
  </w:style>
  <w:style w:type="paragraph" w:customStyle="1" w:styleId="501FDE46AF7D4F3489F950B2F214F894">
    <w:name w:val="501FDE46AF7D4F3489F950B2F214F894"/>
    <w:rsid w:val="00854D70"/>
  </w:style>
  <w:style w:type="paragraph" w:customStyle="1" w:styleId="B9C687AA22614A9B83529814A3A42E3E">
    <w:name w:val="B9C687AA22614A9B83529814A3A42E3E"/>
    <w:rsid w:val="00854D70"/>
  </w:style>
  <w:style w:type="paragraph" w:customStyle="1" w:styleId="0F6DA88677CE413ABC30B1F2A7B3DB07">
    <w:name w:val="0F6DA88677CE413ABC30B1F2A7B3DB07"/>
    <w:rsid w:val="00854D70"/>
  </w:style>
  <w:style w:type="paragraph" w:customStyle="1" w:styleId="81DBF36CB35243968DE15F46527065F1">
    <w:name w:val="81DBF36CB35243968DE15F46527065F1"/>
    <w:rsid w:val="00854D70"/>
  </w:style>
  <w:style w:type="paragraph" w:customStyle="1" w:styleId="825702E1C7D54F62B13F3653326BBF51">
    <w:name w:val="825702E1C7D54F62B13F3653326BBF51"/>
    <w:rsid w:val="00854D70"/>
  </w:style>
  <w:style w:type="paragraph" w:customStyle="1" w:styleId="EF8065FA19C745C794C22E55828A5FA3">
    <w:name w:val="EF8065FA19C745C794C22E55828A5FA3"/>
    <w:rsid w:val="00854D70"/>
  </w:style>
  <w:style w:type="paragraph" w:customStyle="1" w:styleId="D14A0645B9E64EF5A5BBFF82C89D4D88">
    <w:name w:val="D14A0645B9E64EF5A5BBFF82C89D4D88"/>
    <w:rsid w:val="00854D70"/>
  </w:style>
  <w:style w:type="paragraph" w:customStyle="1" w:styleId="136D64F2BE7D4453B4DE67A097177ACB">
    <w:name w:val="136D64F2BE7D4453B4DE67A097177ACB"/>
    <w:rsid w:val="00854D70"/>
  </w:style>
  <w:style w:type="paragraph" w:customStyle="1" w:styleId="DC6D268850A04358A211B6A75916888E">
    <w:name w:val="DC6D268850A04358A211B6A75916888E"/>
    <w:rsid w:val="00854D70"/>
  </w:style>
  <w:style w:type="paragraph" w:customStyle="1" w:styleId="68ECD28EF9B74472B8B09C77F3AED564">
    <w:name w:val="68ECD28EF9B74472B8B09C77F3AED564"/>
    <w:rsid w:val="00854D70"/>
  </w:style>
  <w:style w:type="paragraph" w:customStyle="1" w:styleId="44C472F0EB294117B717112D6D50C576">
    <w:name w:val="44C472F0EB294117B717112D6D50C576"/>
    <w:rsid w:val="00854D70"/>
  </w:style>
  <w:style w:type="paragraph" w:customStyle="1" w:styleId="0406DA19948A4084AB03C08A2D468AB6">
    <w:name w:val="0406DA19948A4084AB03C08A2D468AB6"/>
    <w:rsid w:val="00854D70"/>
  </w:style>
  <w:style w:type="paragraph" w:customStyle="1" w:styleId="2BC8BC645B4F4FBB98C0C49C229F49AE">
    <w:name w:val="2BC8BC645B4F4FBB98C0C49C229F49AE"/>
    <w:rsid w:val="00854D70"/>
  </w:style>
  <w:style w:type="paragraph" w:customStyle="1" w:styleId="EBB74AD3956040C898CFB76CF2D3850D">
    <w:name w:val="EBB74AD3956040C898CFB76CF2D3850D"/>
    <w:rsid w:val="00854D70"/>
  </w:style>
  <w:style w:type="paragraph" w:customStyle="1" w:styleId="2CE53C0EAB424A4CBE36BCAAAEA4F490">
    <w:name w:val="2CE53C0EAB424A4CBE36BCAAAEA4F490"/>
    <w:rsid w:val="00854D70"/>
  </w:style>
  <w:style w:type="paragraph" w:customStyle="1" w:styleId="B95086634288446685BEDCD3EED9FC29">
    <w:name w:val="B95086634288446685BEDCD3EED9FC29"/>
    <w:rsid w:val="00854D70"/>
  </w:style>
  <w:style w:type="paragraph" w:customStyle="1" w:styleId="2653FC6F3E0B4535AD7947B1D4BD1D11">
    <w:name w:val="2653FC6F3E0B4535AD7947B1D4BD1D11"/>
    <w:rsid w:val="00854D70"/>
  </w:style>
  <w:style w:type="paragraph" w:customStyle="1" w:styleId="01A479169BBC40FDAB0B7DFCEB1D042D">
    <w:name w:val="01A479169BBC40FDAB0B7DFCEB1D042D"/>
    <w:rsid w:val="00854D70"/>
  </w:style>
  <w:style w:type="paragraph" w:customStyle="1" w:styleId="EBC3205F29C04236944F8F2EFBCBAA5C">
    <w:name w:val="EBC3205F29C04236944F8F2EFBCBAA5C"/>
    <w:rsid w:val="00854D70"/>
  </w:style>
  <w:style w:type="paragraph" w:customStyle="1" w:styleId="D3BA9AFFEFDA40849EE58FC6F1AAE9D7">
    <w:name w:val="D3BA9AFFEFDA40849EE58FC6F1AAE9D7"/>
    <w:rsid w:val="00854D70"/>
  </w:style>
  <w:style w:type="paragraph" w:customStyle="1" w:styleId="447DE75887C0433391C9B88EA06E64AD">
    <w:name w:val="447DE75887C0433391C9B88EA06E64AD"/>
    <w:rsid w:val="00854D70"/>
  </w:style>
  <w:style w:type="paragraph" w:customStyle="1" w:styleId="2003895E443748D487D8407499F6ED89">
    <w:name w:val="2003895E443748D487D8407499F6ED89"/>
    <w:rsid w:val="00854D70"/>
  </w:style>
  <w:style w:type="paragraph" w:customStyle="1" w:styleId="57A2A78C08174AA387BBB1C223DEA6B5">
    <w:name w:val="57A2A78C08174AA387BBB1C223DEA6B5"/>
    <w:rsid w:val="00854D70"/>
  </w:style>
  <w:style w:type="paragraph" w:customStyle="1" w:styleId="223691A3A1384DD59F32F92854C92A9A">
    <w:name w:val="223691A3A1384DD59F32F92854C92A9A"/>
    <w:rsid w:val="00854D70"/>
  </w:style>
  <w:style w:type="paragraph" w:customStyle="1" w:styleId="D32244119CD64C74B5E0327FFD012F9F">
    <w:name w:val="D32244119CD64C74B5E0327FFD012F9F"/>
    <w:rsid w:val="00854D70"/>
  </w:style>
  <w:style w:type="paragraph" w:customStyle="1" w:styleId="962808610591425FB52AFDA30E809A97">
    <w:name w:val="962808610591425FB52AFDA30E809A97"/>
    <w:rsid w:val="00854D70"/>
  </w:style>
  <w:style w:type="paragraph" w:customStyle="1" w:styleId="B5506515B90A43E68A75C07D9B9AF9D5">
    <w:name w:val="B5506515B90A43E68A75C07D9B9AF9D5"/>
    <w:rsid w:val="00854D70"/>
  </w:style>
  <w:style w:type="paragraph" w:customStyle="1" w:styleId="DEC74904D13947D3BF2ED0DA04CE5E28">
    <w:name w:val="DEC74904D13947D3BF2ED0DA04CE5E28"/>
    <w:rsid w:val="00854D70"/>
  </w:style>
  <w:style w:type="paragraph" w:customStyle="1" w:styleId="5698EC013C644A5380408ABADB8CB970">
    <w:name w:val="5698EC013C644A5380408ABADB8CB970"/>
    <w:rsid w:val="00854D70"/>
  </w:style>
  <w:style w:type="paragraph" w:customStyle="1" w:styleId="30910B0B35794AB49C6A393F07C8183F">
    <w:name w:val="30910B0B35794AB49C6A393F07C8183F"/>
    <w:rsid w:val="00854D70"/>
  </w:style>
  <w:style w:type="paragraph" w:customStyle="1" w:styleId="9A228D0DDDCD430A93BD4E03605DA845">
    <w:name w:val="9A228D0DDDCD430A93BD4E03605DA845"/>
    <w:rsid w:val="00854D70"/>
  </w:style>
  <w:style w:type="paragraph" w:customStyle="1" w:styleId="64D7B4B70B4B43A997D7124247FCCDE2">
    <w:name w:val="64D7B4B70B4B43A997D7124247FCCDE2"/>
    <w:rsid w:val="00854D70"/>
  </w:style>
  <w:style w:type="paragraph" w:customStyle="1" w:styleId="881C5DAFA4A443679C7F011CC137FB54">
    <w:name w:val="881C5DAFA4A443679C7F011CC137FB54"/>
    <w:rsid w:val="00854D70"/>
  </w:style>
  <w:style w:type="paragraph" w:customStyle="1" w:styleId="7EFDADDA75684FDA873A8F2B210FF093">
    <w:name w:val="7EFDADDA75684FDA873A8F2B210FF093"/>
    <w:rsid w:val="00854D70"/>
  </w:style>
  <w:style w:type="paragraph" w:customStyle="1" w:styleId="AB8D20F22B3E4227A5BA74A78D054EBA">
    <w:name w:val="AB8D20F22B3E4227A5BA74A78D054EBA"/>
    <w:rsid w:val="00854D70"/>
  </w:style>
  <w:style w:type="paragraph" w:customStyle="1" w:styleId="32E91FE1513A418D8D85373E2A83B6AE">
    <w:name w:val="32E91FE1513A418D8D85373E2A83B6AE"/>
    <w:rsid w:val="00854D70"/>
  </w:style>
  <w:style w:type="paragraph" w:customStyle="1" w:styleId="D4FA595DFC864A16A7C51299221268FA">
    <w:name w:val="D4FA595DFC864A16A7C51299221268FA"/>
    <w:rsid w:val="00854D70"/>
  </w:style>
  <w:style w:type="paragraph" w:customStyle="1" w:styleId="3AB384A635594C96BC85D0BB63E9756A">
    <w:name w:val="3AB384A635594C96BC85D0BB63E9756A"/>
    <w:rsid w:val="00854D70"/>
  </w:style>
  <w:style w:type="paragraph" w:customStyle="1" w:styleId="CEB721B54E624AE1B0096E6EC7C81909">
    <w:name w:val="CEB721B54E624AE1B0096E6EC7C81909"/>
    <w:rsid w:val="00854D70"/>
  </w:style>
  <w:style w:type="paragraph" w:customStyle="1" w:styleId="1E7C492237D2486D88D5377730651E9A">
    <w:name w:val="1E7C492237D2486D88D5377730651E9A"/>
    <w:rsid w:val="00854D70"/>
  </w:style>
  <w:style w:type="paragraph" w:customStyle="1" w:styleId="F8792DB15CCD4D8A9764FA73DF1A53B8">
    <w:name w:val="F8792DB15CCD4D8A9764FA73DF1A53B8"/>
    <w:rsid w:val="00854D70"/>
  </w:style>
  <w:style w:type="paragraph" w:customStyle="1" w:styleId="1499B97BC31441099473C5BBE722DEE7">
    <w:name w:val="1499B97BC31441099473C5BBE722DEE7"/>
    <w:rsid w:val="00854D70"/>
  </w:style>
  <w:style w:type="paragraph" w:customStyle="1" w:styleId="3BA89DE51BEA432392723ADEDB926DAF">
    <w:name w:val="3BA89DE51BEA432392723ADEDB926DAF"/>
    <w:rsid w:val="00854D70"/>
  </w:style>
  <w:style w:type="paragraph" w:customStyle="1" w:styleId="10A48B6D19D8471AA44E8DA5A28F55DE">
    <w:name w:val="10A48B6D19D8471AA44E8DA5A28F55DE"/>
    <w:rsid w:val="00854D70"/>
  </w:style>
  <w:style w:type="paragraph" w:customStyle="1" w:styleId="CAEB7358E49A40C09FB038BD16A9248D">
    <w:name w:val="CAEB7358E49A40C09FB038BD16A9248D"/>
    <w:rsid w:val="00854D70"/>
  </w:style>
  <w:style w:type="paragraph" w:customStyle="1" w:styleId="4A192EB1C8E04F7083685D75C585C03A">
    <w:name w:val="4A192EB1C8E04F7083685D75C585C03A"/>
    <w:rsid w:val="00854D70"/>
  </w:style>
  <w:style w:type="paragraph" w:customStyle="1" w:styleId="6EB63581254C4244B06F62F1678FEA46">
    <w:name w:val="6EB63581254C4244B06F62F1678FEA46"/>
    <w:rsid w:val="00854D70"/>
  </w:style>
  <w:style w:type="paragraph" w:customStyle="1" w:styleId="419A71E913FA4FBAAABD773240E251D2">
    <w:name w:val="419A71E913FA4FBAAABD773240E251D2"/>
    <w:rsid w:val="00854D70"/>
  </w:style>
  <w:style w:type="paragraph" w:customStyle="1" w:styleId="C5A0BDD99A684D4EB4C8B190A94ABEFB">
    <w:name w:val="C5A0BDD99A684D4EB4C8B190A94ABEFB"/>
    <w:rsid w:val="00854D70"/>
  </w:style>
  <w:style w:type="paragraph" w:customStyle="1" w:styleId="D434CF7E79E641DCBB04EF46749F2938">
    <w:name w:val="D434CF7E79E641DCBB04EF46749F2938"/>
    <w:rsid w:val="00854D70"/>
  </w:style>
  <w:style w:type="paragraph" w:customStyle="1" w:styleId="8104D56720654B55AFC020688D1762EA">
    <w:name w:val="8104D56720654B55AFC020688D1762EA"/>
    <w:rsid w:val="00854D70"/>
  </w:style>
  <w:style w:type="paragraph" w:customStyle="1" w:styleId="5C29745E8C55430181B729AC982FEDD9">
    <w:name w:val="5C29745E8C55430181B729AC982FEDD9"/>
    <w:rsid w:val="00854D70"/>
  </w:style>
  <w:style w:type="paragraph" w:customStyle="1" w:styleId="F34FB5972B334CDEB9B9E9A932623C3F">
    <w:name w:val="F34FB5972B334CDEB9B9E9A932623C3F"/>
    <w:rsid w:val="00854D70"/>
  </w:style>
  <w:style w:type="paragraph" w:customStyle="1" w:styleId="6E1A9C5CDF8848E39AE2A4AFFF1D59F1">
    <w:name w:val="6E1A9C5CDF8848E39AE2A4AFFF1D59F1"/>
    <w:rsid w:val="00854D70"/>
  </w:style>
  <w:style w:type="paragraph" w:customStyle="1" w:styleId="BFF309E2E2DA4A3C8F2E8E2391E6D003">
    <w:name w:val="BFF309E2E2DA4A3C8F2E8E2391E6D003"/>
    <w:rsid w:val="00854D70"/>
  </w:style>
  <w:style w:type="paragraph" w:customStyle="1" w:styleId="31033718ACDC4A56BE7AD2242FFAE02A">
    <w:name w:val="31033718ACDC4A56BE7AD2242FFAE02A"/>
    <w:rsid w:val="00854D70"/>
  </w:style>
  <w:style w:type="paragraph" w:customStyle="1" w:styleId="31A53641D6B941C3927C9353C33F761D">
    <w:name w:val="31A53641D6B941C3927C9353C33F761D"/>
    <w:rsid w:val="00854D70"/>
  </w:style>
  <w:style w:type="paragraph" w:customStyle="1" w:styleId="3446E87EAE9A4D8390566D3E34128FA4">
    <w:name w:val="3446E87EAE9A4D8390566D3E34128FA4"/>
    <w:rsid w:val="00854D70"/>
  </w:style>
  <w:style w:type="paragraph" w:customStyle="1" w:styleId="3837BB41C6594C24ACE75DC670E13690">
    <w:name w:val="3837BB41C6594C24ACE75DC670E13690"/>
    <w:rsid w:val="00854D70"/>
  </w:style>
  <w:style w:type="paragraph" w:customStyle="1" w:styleId="FA93364EACC446FBB0A2EB71B1C4EA05">
    <w:name w:val="FA93364EACC446FBB0A2EB71B1C4EA05"/>
    <w:rsid w:val="00854D70"/>
  </w:style>
  <w:style w:type="paragraph" w:customStyle="1" w:styleId="BBB6B448864E476C99708D6BF56F7043">
    <w:name w:val="BBB6B448864E476C99708D6BF56F7043"/>
    <w:rsid w:val="00854D70"/>
  </w:style>
  <w:style w:type="paragraph" w:customStyle="1" w:styleId="C5E7F8897B8A4CC69A1ABF45DB3D9A6E">
    <w:name w:val="C5E7F8897B8A4CC69A1ABF45DB3D9A6E"/>
    <w:rsid w:val="00854D70"/>
  </w:style>
  <w:style w:type="paragraph" w:customStyle="1" w:styleId="7313E5C2925045E5A8D2EF56CC19042B">
    <w:name w:val="7313E5C2925045E5A8D2EF56CC19042B"/>
    <w:rsid w:val="00854D70"/>
  </w:style>
  <w:style w:type="paragraph" w:customStyle="1" w:styleId="C54FDCECB48341A7B489FC041E24840B">
    <w:name w:val="C54FDCECB48341A7B489FC041E24840B"/>
    <w:rsid w:val="00854D70"/>
  </w:style>
  <w:style w:type="paragraph" w:customStyle="1" w:styleId="A93D3A376A0F4D0E88975C2ABC239DA3">
    <w:name w:val="A93D3A376A0F4D0E88975C2ABC239DA3"/>
    <w:rsid w:val="00854D70"/>
  </w:style>
  <w:style w:type="paragraph" w:customStyle="1" w:styleId="D26702DEB8C54F7B839D8591FA14445D">
    <w:name w:val="D26702DEB8C54F7B839D8591FA14445D"/>
    <w:rsid w:val="00854D70"/>
  </w:style>
  <w:style w:type="paragraph" w:customStyle="1" w:styleId="A83A8FB6EB15483495F99149BFE92F2E">
    <w:name w:val="A83A8FB6EB15483495F99149BFE92F2E"/>
    <w:rsid w:val="00854D70"/>
  </w:style>
  <w:style w:type="paragraph" w:customStyle="1" w:styleId="96980997C1624EAA8CC1AB082663C23F">
    <w:name w:val="96980997C1624EAA8CC1AB082663C23F"/>
    <w:rsid w:val="00854D70"/>
  </w:style>
  <w:style w:type="paragraph" w:customStyle="1" w:styleId="9465035E17834076A3E3476B35FB6AB1">
    <w:name w:val="9465035E17834076A3E3476B35FB6AB1"/>
    <w:rsid w:val="00854D70"/>
  </w:style>
  <w:style w:type="paragraph" w:customStyle="1" w:styleId="D185D31955AF4AA2B862C6A0A0EC7E06">
    <w:name w:val="D185D31955AF4AA2B862C6A0A0EC7E06"/>
    <w:rsid w:val="00854D70"/>
  </w:style>
  <w:style w:type="paragraph" w:customStyle="1" w:styleId="7DBA967F00B94EF8A7323D3B45C51165">
    <w:name w:val="7DBA967F00B94EF8A7323D3B45C51165"/>
    <w:rsid w:val="00854D70"/>
  </w:style>
  <w:style w:type="paragraph" w:customStyle="1" w:styleId="E59E61089EBD48078A5C6BB191370E50">
    <w:name w:val="E59E61089EBD48078A5C6BB191370E50"/>
    <w:rsid w:val="00854D70"/>
  </w:style>
  <w:style w:type="paragraph" w:customStyle="1" w:styleId="BEC7AFEDDFB44D829087182BF8AD87A8">
    <w:name w:val="BEC7AFEDDFB44D829087182BF8AD87A8"/>
    <w:rsid w:val="00854D70"/>
  </w:style>
  <w:style w:type="paragraph" w:customStyle="1" w:styleId="8E7EE72529B94B32A30DA82D268045F1">
    <w:name w:val="8E7EE72529B94B32A30DA82D268045F1"/>
    <w:rsid w:val="00854D70"/>
  </w:style>
  <w:style w:type="paragraph" w:customStyle="1" w:styleId="95BB49EABB4748C68B54212987A3AD3B">
    <w:name w:val="95BB49EABB4748C68B54212987A3AD3B"/>
    <w:rsid w:val="00854D70"/>
  </w:style>
  <w:style w:type="paragraph" w:customStyle="1" w:styleId="23437CDE28214A2CA876B48277D15186">
    <w:name w:val="23437CDE28214A2CA876B48277D15186"/>
    <w:rsid w:val="00854D70"/>
  </w:style>
  <w:style w:type="paragraph" w:customStyle="1" w:styleId="A3678611FD4B4648921F9A3077F65C06">
    <w:name w:val="A3678611FD4B4648921F9A3077F65C06"/>
    <w:rsid w:val="00854D70"/>
  </w:style>
  <w:style w:type="paragraph" w:customStyle="1" w:styleId="7E98C3B7BBDB4DF2853E9D8302123B53">
    <w:name w:val="7E98C3B7BBDB4DF2853E9D8302123B53"/>
    <w:rsid w:val="00854D70"/>
  </w:style>
  <w:style w:type="paragraph" w:customStyle="1" w:styleId="C11F4A141A544B539A13C07E9076CD4A">
    <w:name w:val="C11F4A141A544B539A13C07E9076CD4A"/>
    <w:rsid w:val="00854D70"/>
  </w:style>
  <w:style w:type="paragraph" w:customStyle="1" w:styleId="E0568224168C44999500F9F1242650D1">
    <w:name w:val="E0568224168C44999500F9F1242650D1"/>
    <w:rsid w:val="00854D70"/>
  </w:style>
  <w:style w:type="paragraph" w:customStyle="1" w:styleId="21D2E55171BA432FAF7836DDB1C9FDF1">
    <w:name w:val="21D2E55171BA432FAF7836DDB1C9FDF1"/>
    <w:rsid w:val="00854D70"/>
  </w:style>
  <w:style w:type="paragraph" w:customStyle="1" w:styleId="6C1C01A35590425B99768CEC65444C4B">
    <w:name w:val="6C1C01A35590425B99768CEC65444C4B"/>
    <w:rsid w:val="00854D70"/>
  </w:style>
  <w:style w:type="paragraph" w:customStyle="1" w:styleId="8AF4F4114A6B4888AB350CF3D1F415B6">
    <w:name w:val="8AF4F4114A6B4888AB350CF3D1F415B6"/>
    <w:rsid w:val="00854D70"/>
  </w:style>
  <w:style w:type="paragraph" w:customStyle="1" w:styleId="76AEB0B5954F40D9863124267B860644">
    <w:name w:val="76AEB0B5954F40D9863124267B860644"/>
    <w:rsid w:val="00854D70"/>
  </w:style>
  <w:style w:type="paragraph" w:customStyle="1" w:styleId="0CE63CDAE3C2444E990D71491BD4783B">
    <w:name w:val="0CE63CDAE3C2444E990D71491BD4783B"/>
    <w:rsid w:val="00854D70"/>
  </w:style>
  <w:style w:type="paragraph" w:customStyle="1" w:styleId="EDB3D7071C9447839475530F1DFDDE0C">
    <w:name w:val="EDB3D7071C9447839475530F1DFDDE0C"/>
    <w:rsid w:val="00854D70"/>
  </w:style>
  <w:style w:type="paragraph" w:customStyle="1" w:styleId="F2703D00CBC742A5AED57FA74657817F">
    <w:name w:val="F2703D00CBC742A5AED57FA74657817F"/>
    <w:rsid w:val="00854D70"/>
  </w:style>
  <w:style w:type="paragraph" w:customStyle="1" w:styleId="62FE00A2A1C84B949D1F12CB371AEFCB">
    <w:name w:val="62FE00A2A1C84B949D1F12CB371AEFCB"/>
    <w:rsid w:val="00854D70"/>
  </w:style>
  <w:style w:type="paragraph" w:customStyle="1" w:styleId="84B2A3CDD9CD459E83470E634E922BF3">
    <w:name w:val="84B2A3CDD9CD459E83470E634E922BF3"/>
    <w:rsid w:val="00854D70"/>
  </w:style>
  <w:style w:type="paragraph" w:customStyle="1" w:styleId="A84117F0C02648BCBC11CBCCCB0798B9">
    <w:name w:val="A84117F0C02648BCBC11CBCCCB0798B9"/>
    <w:rsid w:val="00854D70"/>
  </w:style>
  <w:style w:type="paragraph" w:customStyle="1" w:styleId="8D1C26FC4F6E4433B9619CBEAF6D8290">
    <w:name w:val="8D1C26FC4F6E4433B9619CBEAF6D8290"/>
    <w:rsid w:val="00854D70"/>
  </w:style>
  <w:style w:type="paragraph" w:customStyle="1" w:styleId="0642A8A2BB59489F8766B2CFAFFB42DE">
    <w:name w:val="0642A8A2BB59489F8766B2CFAFFB42DE"/>
    <w:rsid w:val="00854D70"/>
  </w:style>
  <w:style w:type="paragraph" w:customStyle="1" w:styleId="0D100DA0A3E34793A3331FFAC8F519A8">
    <w:name w:val="0D100DA0A3E34793A3331FFAC8F519A8"/>
    <w:rsid w:val="00854D70"/>
  </w:style>
  <w:style w:type="paragraph" w:customStyle="1" w:styleId="245166DF1F9248389F4A6DCE71238F83">
    <w:name w:val="245166DF1F9248389F4A6DCE71238F83"/>
    <w:rsid w:val="00854D70"/>
  </w:style>
  <w:style w:type="paragraph" w:customStyle="1" w:styleId="315705CE1BFB40D09222094839E58FE6">
    <w:name w:val="315705CE1BFB40D09222094839E58FE6"/>
    <w:rsid w:val="00854D70"/>
  </w:style>
  <w:style w:type="paragraph" w:customStyle="1" w:styleId="213B43FD15144AF3A61841AFC43BDD31">
    <w:name w:val="213B43FD15144AF3A61841AFC43BDD31"/>
    <w:rsid w:val="00854D70"/>
  </w:style>
  <w:style w:type="paragraph" w:customStyle="1" w:styleId="B72E07F53277460C8211F048158E51DA">
    <w:name w:val="B72E07F53277460C8211F048158E51DA"/>
    <w:rsid w:val="00854D70"/>
  </w:style>
  <w:style w:type="paragraph" w:customStyle="1" w:styleId="44163471BB104071B1E424158FF53F17">
    <w:name w:val="44163471BB104071B1E424158FF53F17"/>
    <w:rsid w:val="00854D70"/>
  </w:style>
  <w:style w:type="paragraph" w:customStyle="1" w:styleId="86C6767EBC8644FEAD426FAD712687EF">
    <w:name w:val="86C6767EBC8644FEAD426FAD712687EF"/>
    <w:rsid w:val="00854D70"/>
  </w:style>
  <w:style w:type="paragraph" w:customStyle="1" w:styleId="08E2E01ADE8F4C7CA27653A256863236">
    <w:name w:val="08E2E01ADE8F4C7CA27653A256863236"/>
    <w:rsid w:val="00854D70"/>
  </w:style>
  <w:style w:type="paragraph" w:customStyle="1" w:styleId="7FCDC9401B694FB583EB7C189AF663A1">
    <w:name w:val="7FCDC9401B694FB583EB7C189AF663A1"/>
    <w:rsid w:val="00854D70"/>
  </w:style>
  <w:style w:type="paragraph" w:customStyle="1" w:styleId="AF3DA0AA58B3487EA1197113A3162D8C">
    <w:name w:val="AF3DA0AA58B3487EA1197113A3162D8C"/>
    <w:rsid w:val="00854D70"/>
  </w:style>
  <w:style w:type="paragraph" w:customStyle="1" w:styleId="40F035CF43864261BBFDD0082AE63DF6">
    <w:name w:val="40F035CF43864261BBFDD0082AE63DF6"/>
    <w:rsid w:val="00854D70"/>
  </w:style>
  <w:style w:type="paragraph" w:customStyle="1" w:styleId="FE40B48E9CFA4875A58FF96D487D3F87">
    <w:name w:val="FE40B48E9CFA4875A58FF96D487D3F87"/>
    <w:rsid w:val="00854D70"/>
  </w:style>
  <w:style w:type="paragraph" w:customStyle="1" w:styleId="E7B8DA8050174285AA284A823E447DB5">
    <w:name w:val="E7B8DA8050174285AA284A823E447DB5"/>
    <w:rsid w:val="00854D70"/>
  </w:style>
  <w:style w:type="paragraph" w:customStyle="1" w:styleId="9712ADAE0BD142709EAD8A3C214C1D7D">
    <w:name w:val="9712ADAE0BD142709EAD8A3C214C1D7D"/>
    <w:rsid w:val="00854D70"/>
  </w:style>
  <w:style w:type="paragraph" w:customStyle="1" w:styleId="D1ED67DA3F734460853317ACACD19FE2">
    <w:name w:val="D1ED67DA3F734460853317ACACD19FE2"/>
    <w:rsid w:val="00854D70"/>
  </w:style>
  <w:style w:type="paragraph" w:customStyle="1" w:styleId="41541D2CCEAA4FA6B018A1DA5AF70D51">
    <w:name w:val="41541D2CCEAA4FA6B018A1DA5AF70D51"/>
    <w:rsid w:val="00854D70"/>
  </w:style>
  <w:style w:type="paragraph" w:customStyle="1" w:styleId="60538023655B4CB3912CB4A8410662D3">
    <w:name w:val="60538023655B4CB3912CB4A8410662D3"/>
    <w:rsid w:val="00854D70"/>
  </w:style>
  <w:style w:type="paragraph" w:customStyle="1" w:styleId="EE8B7E8F1EC0469EABBA70CE2786A55C">
    <w:name w:val="EE8B7E8F1EC0469EABBA70CE2786A55C"/>
    <w:rsid w:val="00854D70"/>
  </w:style>
  <w:style w:type="paragraph" w:customStyle="1" w:styleId="33BCDE666594441897A4B84355A9B5DC">
    <w:name w:val="33BCDE666594441897A4B84355A9B5DC"/>
    <w:rsid w:val="00854D70"/>
  </w:style>
  <w:style w:type="paragraph" w:customStyle="1" w:styleId="C688300A7C8244949DA71C5725456D51">
    <w:name w:val="C688300A7C8244949DA71C5725456D51"/>
    <w:rsid w:val="00854D70"/>
  </w:style>
  <w:style w:type="paragraph" w:customStyle="1" w:styleId="4123385E6C414BFB8642150A748028C1">
    <w:name w:val="4123385E6C414BFB8642150A748028C1"/>
    <w:rsid w:val="00854D70"/>
  </w:style>
  <w:style w:type="paragraph" w:customStyle="1" w:styleId="1BB71A3D29CD47E79B3FB35DC40CF976">
    <w:name w:val="1BB71A3D29CD47E79B3FB35DC40CF976"/>
    <w:rsid w:val="00854D70"/>
  </w:style>
  <w:style w:type="paragraph" w:customStyle="1" w:styleId="FCD484192E264800BD5F84AFCE5890AE">
    <w:name w:val="FCD484192E264800BD5F84AFCE5890AE"/>
    <w:rsid w:val="00854D70"/>
  </w:style>
  <w:style w:type="paragraph" w:customStyle="1" w:styleId="F6A1805115B3412C8B17CDE2256B16FF">
    <w:name w:val="F6A1805115B3412C8B17CDE2256B16FF"/>
    <w:rsid w:val="00854D70"/>
  </w:style>
  <w:style w:type="paragraph" w:customStyle="1" w:styleId="9876F7A26D764C74AA9755EDC6751B4D">
    <w:name w:val="9876F7A26D764C74AA9755EDC6751B4D"/>
    <w:rsid w:val="00854D70"/>
  </w:style>
  <w:style w:type="paragraph" w:customStyle="1" w:styleId="D51961DC7A9B40BE8D524E7988DB719F">
    <w:name w:val="D51961DC7A9B40BE8D524E7988DB719F"/>
    <w:rsid w:val="00854D70"/>
  </w:style>
  <w:style w:type="paragraph" w:customStyle="1" w:styleId="6439A84BF4054D059B0F8CB216DF2F0D">
    <w:name w:val="6439A84BF4054D059B0F8CB216DF2F0D"/>
    <w:rsid w:val="00854D70"/>
  </w:style>
  <w:style w:type="paragraph" w:customStyle="1" w:styleId="094E3A461981469AB8E5787F4B5A6430">
    <w:name w:val="094E3A461981469AB8E5787F4B5A6430"/>
    <w:rsid w:val="00854D70"/>
  </w:style>
  <w:style w:type="paragraph" w:customStyle="1" w:styleId="139EB5727B394987A41B9AF722C2389D">
    <w:name w:val="139EB5727B394987A41B9AF722C2389D"/>
    <w:rsid w:val="00854D70"/>
  </w:style>
  <w:style w:type="paragraph" w:customStyle="1" w:styleId="509161512D25467997CE119B48008DBD">
    <w:name w:val="509161512D25467997CE119B48008DBD"/>
    <w:rsid w:val="00854D70"/>
  </w:style>
  <w:style w:type="paragraph" w:customStyle="1" w:styleId="52DD04F8377A433FBD9051208A82ACAD">
    <w:name w:val="52DD04F8377A433FBD9051208A82ACAD"/>
    <w:rsid w:val="00854D70"/>
  </w:style>
  <w:style w:type="paragraph" w:customStyle="1" w:styleId="4E359EA0FCA74568A5FC423B4B76D6BD">
    <w:name w:val="4E359EA0FCA74568A5FC423B4B76D6BD"/>
    <w:rsid w:val="00854D70"/>
  </w:style>
  <w:style w:type="paragraph" w:customStyle="1" w:styleId="2FAB781598E44AE488F0A0010E5A0818">
    <w:name w:val="2FAB781598E44AE488F0A0010E5A0818"/>
    <w:rsid w:val="00854D70"/>
  </w:style>
  <w:style w:type="paragraph" w:customStyle="1" w:styleId="0F0EB39CC951415CBB2596A155E73F1A">
    <w:name w:val="0F0EB39CC951415CBB2596A155E73F1A"/>
    <w:rsid w:val="00854D70"/>
  </w:style>
  <w:style w:type="paragraph" w:customStyle="1" w:styleId="CB2F29BCF14A4D6A90209393C4DE811F">
    <w:name w:val="CB2F29BCF14A4D6A90209393C4DE811F"/>
    <w:rsid w:val="00854D70"/>
  </w:style>
  <w:style w:type="paragraph" w:customStyle="1" w:styleId="5AB1FA7D0341412E96FFE501503A0CC3">
    <w:name w:val="5AB1FA7D0341412E96FFE501503A0CC3"/>
    <w:rsid w:val="00854D70"/>
  </w:style>
  <w:style w:type="paragraph" w:customStyle="1" w:styleId="070CE1FAD1394659BD36459131EBD36D">
    <w:name w:val="070CE1FAD1394659BD36459131EBD36D"/>
    <w:rsid w:val="00854D70"/>
  </w:style>
  <w:style w:type="paragraph" w:customStyle="1" w:styleId="2CC41955F36E4CA6AEC867465D5FA888">
    <w:name w:val="2CC41955F36E4CA6AEC867465D5FA888"/>
    <w:rsid w:val="00854D70"/>
  </w:style>
  <w:style w:type="paragraph" w:customStyle="1" w:styleId="2164761B4628440FA00D16B0958C533C">
    <w:name w:val="2164761B4628440FA00D16B0958C533C"/>
    <w:rsid w:val="00854D70"/>
  </w:style>
  <w:style w:type="paragraph" w:customStyle="1" w:styleId="B4CEAF71DBEC4DA2AAF36AA142681FEE">
    <w:name w:val="B4CEAF71DBEC4DA2AAF36AA142681FEE"/>
    <w:rsid w:val="00854D70"/>
  </w:style>
  <w:style w:type="paragraph" w:customStyle="1" w:styleId="995487D433074FC39BC7252D77354A85">
    <w:name w:val="995487D433074FC39BC7252D77354A85"/>
    <w:rsid w:val="00854D70"/>
  </w:style>
  <w:style w:type="paragraph" w:customStyle="1" w:styleId="4EF6836679134547B6431DA37C80341F">
    <w:name w:val="4EF6836679134547B6431DA37C80341F"/>
    <w:rsid w:val="00854D70"/>
  </w:style>
  <w:style w:type="paragraph" w:customStyle="1" w:styleId="7291DC1F55C84ADE8A6B9D7E49A5FE44">
    <w:name w:val="7291DC1F55C84ADE8A6B9D7E49A5FE44"/>
    <w:rsid w:val="00854D70"/>
  </w:style>
  <w:style w:type="paragraph" w:customStyle="1" w:styleId="A82F8012B50F4459B8BCF627751B3A1C">
    <w:name w:val="A82F8012B50F4459B8BCF627751B3A1C"/>
    <w:rsid w:val="00854D70"/>
  </w:style>
  <w:style w:type="paragraph" w:customStyle="1" w:styleId="68BD7AD9CD234A3B8784E85A81CB7430">
    <w:name w:val="68BD7AD9CD234A3B8784E85A81CB7430"/>
    <w:rsid w:val="00854D70"/>
  </w:style>
  <w:style w:type="paragraph" w:customStyle="1" w:styleId="B41FB9F9FD464748AD69F981B20D68F0">
    <w:name w:val="B41FB9F9FD464748AD69F981B20D68F0"/>
    <w:rsid w:val="00854D70"/>
  </w:style>
  <w:style w:type="paragraph" w:customStyle="1" w:styleId="A64658B5FBF1413AAFC6647B949814F0">
    <w:name w:val="A64658B5FBF1413AAFC6647B949814F0"/>
    <w:rsid w:val="00854D70"/>
  </w:style>
  <w:style w:type="paragraph" w:customStyle="1" w:styleId="142F7D7C85BA45F6B8BEF1F4F3B56D12">
    <w:name w:val="142F7D7C85BA45F6B8BEF1F4F3B56D12"/>
    <w:rsid w:val="00854D70"/>
  </w:style>
  <w:style w:type="paragraph" w:customStyle="1" w:styleId="6217A4692989498487CA5F7FD4879796">
    <w:name w:val="6217A4692989498487CA5F7FD4879796"/>
    <w:rsid w:val="00854D70"/>
  </w:style>
  <w:style w:type="paragraph" w:customStyle="1" w:styleId="347F6B2246F5467F9B04FF9A9B739F4D">
    <w:name w:val="347F6B2246F5467F9B04FF9A9B739F4D"/>
    <w:rsid w:val="00854D70"/>
  </w:style>
  <w:style w:type="paragraph" w:customStyle="1" w:styleId="E2C10F253FDF4519BD94C621B7A64C27">
    <w:name w:val="E2C10F253FDF4519BD94C621B7A64C27"/>
    <w:rsid w:val="00854D70"/>
  </w:style>
  <w:style w:type="paragraph" w:customStyle="1" w:styleId="2EA9D63DD99A483BB536CDEFA55C9BAB">
    <w:name w:val="2EA9D63DD99A483BB536CDEFA55C9BAB"/>
    <w:rsid w:val="00854D70"/>
  </w:style>
  <w:style w:type="paragraph" w:customStyle="1" w:styleId="EBA1AE645EB14ECC88918E6932068EE3">
    <w:name w:val="EBA1AE645EB14ECC88918E6932068EE3"/>
    <w:rsid w:val="00854D70"/>
  </w:style>
  <w:style w:type="paragraph" w:customStyle="1" w:styleId="8FC6397542864F11BC8F6206A38F803F">
    <w:name w:val="8FC6397542864F11BC8F6206A38F803F"/>
    <w:rsid w:val="00854D70"/>
  </w:style>
  <w:style w:type="paragraph" w:customStyle="1" w:styleId="D1DF09DFEE74474C84D4624FA4FE3071">
    <w:name w:val="D1DF09DFEE74474C84D4624FA4FE3071"/>
    <w:rsid w:val="00854D70"/>
  </w:style>
  <w:style w:type="paragraph" w:customStyle="1" w:styleId="0DE8F558B9C94CBC98C9C6CD0F4C0ABF">
    <w:name w:val="0DE8F558B9C94CBC98C9C6CD0F4C0ABF"/>
    <w:rsid w:val="00854D70"/>
  </w:style>
  <w:style w:type="paragraph" w:customStyle="1" w:styleId="F00B06167E2143A18537384E7B363910">
    <w:name w:val="F00B06167E2143A18537384E7B363910"/>
    <w:rsid w:val="00854D70"/>
  </w:style>
  <w:style w:type="paragraph" w:customStyle="1" w:styleId="8F26FFD7503940C7AD5127B4B9F836A3">
    <w:name w:val="8F26FFD7503940C7AD5127B4B9F836A3"/>
    <w:rsid w:val="00854D70"/>
  </w:style>
  <w:style w:type="paragraph" w:customStyle="1" w:styleId="B2D64EAD644340E6ACF94ACD3478F2F2">
    <w:name w:val="B2D64EAD644340E6ACF94ACD3478F2F2"/>
    <w:rsid w:val="00854D70"/>
  </w:style>
  <w:style w:type="paragraph" w:customStyle="1" w:styleId="2EA1F23AD7E5406FA0AF3595238A6C0B">
    <w:name w:val="2EA1F23AD7E5406FA0AF3595238A6C0B"/>
    <w:rsid w:val="00854D70"/>
  </w:style>
  <w:style w:type="paragraph" w:customStyle="1" w:styleId="3C159B406DDE45448E6BD558F473D9D5">
    <w:name w:val="3C159B406DDE45448E6BD558F473D9D5"/>
    <w:rsid w:val="00854D70"/>
  </w:style>
  <w:style w:type="paragraph" w:customStyle="1" w:styleId="F9ED0268881C4531B7037ED76C26C414">
    <w:name w:val="F9ED0268881C4531B7037ED76C26C414"/>
    <w:rsid w:val="00854D70"/>
  </w:style>
  <w:style w:type="paragraph" w:customStyle="1" w:styleId="48B74A879A7E4916AC21DA025F0B62E6">
    <w:name w:val="48B74A879A7E4916AC21DA025F0B62E6"/>
    <w:rsid w:val="00854D70"/>
  </w:style>
  <w:style w:type="paragraph" w:customStyle="1" w:styleId="F221FF74E4FA4D078C148F7963E72B45">
    <w:name w:val="F221FF74E4FA4D078C148F7963E72B45"/>
    <w:rsid w:val="00854D70"/>
  </w:style>
  <w:style w:type="paragraph" w:customStyle="1" w:styleId="2FE8D4E06AE44E12AF1C2CDBAF4F0B14">
    <w:name w:val="2FE8D4E06AE44E12AF1C2CDBAF4F0B14"/>
    <w:rsid w:val="00854D70"/>
  </w:style>
  <w:style w:type="paragraph" w:customStyle="1" w:styleId="7BE6A7E500CC4DB58A7A165DA4332485">
    <w:name w:val="7BE6A7E500CC4DB58A7A165DA4332485"/>
    <w:rsid w:val="00854D70"/>
  </w:style>
  <w:style w:type="paragraph" w:customStyle="1" w:styleId="20356BBFAE7E43CC86B0E754293444F3">
    <w:name w:val="20356BBFAE7E43CC86B0E754293444F3"/>
    <w:rsid w:val="00854D70"/>
  </w:style>
  <w:style w:type="paragraph" w:customStyle="1" w:styleId="65DB98C4DEE843DFA900E9182E6A8048">
    <w:name w:val="65DB98C4DEE843DFA900E9182E6A8048"/>
    <w:rsid w:val="00854D70"/>
  </w:style>
  <w:style w:type="paragraph" w:customStyle="1" w:styleId="EFE8DBE8EBC240B380DCF47001F77EB3">
    <w:name w:val="EFE8DBE8EBC240B380DCF47001F77EB3"/>
    <w:rsid w:val="00854D70"/>
  </w:style>
  <w:style w:type="paragraph" w:customStyle="1" w:styleId="6871867FC78B4FC699C987F49DEEBA59">
    <w:name w:val="6871867FC78B4FC699C987F49DEEBA59"/>
    <w:rsid w:val="00854D70"/>
  </w:style>
  <w:style w:type="paragraph" w:customStyle="1" w:styleId="FEA32688618F4F84A80B8EB20EA00D65">
    <w:name w:val="FEA32688618F4F84A80B8EB20EA00D65"/>
    <w:rsid w:val="00854D70"/>
  </w:style>
  <w:style w:type="paragraph" w:customStyle="1" w:styleId="2DE4F95E8C0F49E7B92EBD0206927BD8">
    <w:name w:val="2DE4F95E8C0F49E7B92EBD0206927BD8"/>
    <w:rsid w:val="00854D70"/>
  </w:style>
  <w:style w:type="paragraph" w:customStyle="1" w:styleId="1A8F5C7FD50B4E2084DFBC06E154A256">
    <w:name w:val="1A8F5C7FD50B4E2084DFBC06E154A256"/>
    <w:rsid w:val="00854D70"/>
  </w:style>
  <w:style w:type="paragraph" w:customStyle="1" w:styleId="D80F9B4C5C38492DA84CB9E2FB866386">
    <w:name w:val="D80F9B4C5C38492DA84CB9E2FB866386"/>
    <w:rsid w:val="00854D70"/>
  </w:style>
  <w:style w:type="paragraph" w:customStyle="1" w:styleId="4512D992462E45E59D307527FABDFFD2">
    <w:name w:val="4512D992462E45E59D307527FABDFFD2"/>
    <w:rsid w:val="00854D70"/>
  </w:style>
  <w:style w:type="paragraph" w:customStyle="1" w:styleId="B4BA5DEB95DB46A9A13842E8194ACFFA">
    <w:name w:val="B4BA5DEB95DB46A9A13842E8194ACFFA"/>
    <w:rsid w:val="00854D70"/>
  </w:style>
  <w:style w:type="paragraph" w:customStyle="1" w:styleId="6C6EE6181019426F9B072CB4EDA8AC1D">
    <w:name w:val="6C6EE6181019426F9B072CB4EDA8AC1D"/>
    <w:rsid w:val="00854D70"/>
  </w:style>
  <w:style w:type="paragraph" w:customStyle="1" w:styleId="ABA018CBE47640C5A3F90A6BC43CC1D5">
    <w:name w:val="ABA018CBE47640C5A3F90A6BC43CC1D5"/>
    <w:rsid w:val="00854D70"/>
  </w:style>
  <w:style w:type="paragraph" w:customStyle="1" w:styleId="D67B21E49B2F4F08AACC3E1912376565">
    <w:name w:val="D67B21E49B2F4F08AACC3E1912376565"/>
    <w:rsid w:val="00854D70"/>
  </w:style>
  <w:style w:type="paragraph" w:customStyle="1" w:styleId="E776E4C0890143BCB8976FC743EB0426">
    <w:name w:val="E776E4C0890143BCB8976FC743EB0426"/>
    <w:rsid w:val="00854D70"/>
  </w:style>
  <w:style w:type="paragraph" w:customStyle="1" w:styleId="111B607ED26048C6B5DB02088AAD37D3">
    <w:name w:val="111B607ED26048C6B5DB02088AAD37D3"/>
    <w:rsid w:val="00854D70"/>
  </w:style>
  <w:style w:type="paragraph" w:customStyle="1" w:styleId="B8429C27770B4E80B4339D7D576BAFC8">
    <w:name w:val="B8429C27770B4E80B4339D7D576BAFC8"/>
    <w:rsid w:val="00854D70"/>
  </w:style>
  <w:style w:type="paragraph" w:customStyle="1" w:styleId="2710CF4541C248F783608AE3CFCAE139">
    <w:name w:val="2710CF4541C248F783608AE3CFCAE139"/>
    <w:rsid w:val="00854D70"/>
  </w:style>
  <w:style w:type="paragraph" w:customStyle="1" w:styleId="0ED9D84B6D5B4F9BAB0044391FCEE744">
    <w:name w:val="0ED9D84B6D5B4F9BAB0044391FCEE744"/>
    <w:rsid w:val="00854D70"/>
  </w:style>
  <w:style w:type="paragraph" w:customStyle="1" w:styleId="8BCD6315C0964311AAE765532F6340DE">
    <w:name w:val="8BCD6315C0964311AAE765532F6340DE"/>
    <w:rsid w:val="00854D70"/>
  </w:style>
  <w:style w:type="paragraph" w:customStyle="1" w:styleId="FF2C240771334AD3ACBC062F70841CAC">
    <w:name w:val="FF2C240771334AD3ACBC062F70841CAC"/>
    <w:rsid w:val="00854D70"/>
  </w:style>
  <w:style w:type="paragraph" w:customStyle="1" w:styleId="3A7696F5BC724AD7B72D25E5D6762750">
    <w:name w:val="3A7696F5BC724AD7B72D25E5D6762750"/>
    <w:rsid w:val="00854D70"/>
  </w:style>
  <w:style w:type="paragraph" w:customStyle="1" w:styleId="448F768D951F4CD899ADE608FFEDEB34">
    <w:name w:val="448F768D951F4CD899ADE608FFEDEB34"/>
    <w:rsid w:val="00854D70"/>
  </w:style>
  <w:style w:type="paragraph" w:customStyle="1" w:styleId="B7EB67EE780041E5B8C32A4ABE805136">
    <w:name w:val="B7EB67EE780041E5B8C32A4ABE805136"/>
    <w:rsid w:val="00854D70"/>
  </w:style>
  <w:style w:type="paragraph" w:customStyle="1" w:styleId="632E44DDE5D64012AF9D33646B41F6A1">
    <w:name w:val="632E44DDE5D64012AF9D33646B41F6A1"/>
    <w:rsid w:val="00854D70"/>
  </w:style>
  <w:style w:type="paragraph" w:customStyle="1" w:styleId="4D0E090C9D81491ABC6671AB0D619C6A">
    <w:name w:val="4D0E090C9D81491ABC6671AB0D619C6A"/>
    <w:rsid w:val="00854D70"/>
  </w:style>
  <w:style w:type="paragraph" w:customStyle="1" w:styleId="73FE955D5FE9483DA5A24954BA4AD39B">
    <w:name w:val="73FE955D5FE9483DA5A24954BA4AD39B"/>
    <w:rsid w:val="00854D70"/>
  </w:style>
  <w:style w:type="paragraph" w:customStyle="1" w:styleId="10E3D6D7807947C2ADB5B39E9506438D">
    <w:name w:val="10E3D6D7807947C2ADB5B39E9506438D"/>
    <w:rsid w:val="00854D70"/>
  </w:style>
  <w:style w:type="paragraph" w:customStyle="1" w:styleId="AD73029B9DC04CFFBCA35FC414EFB2C8">
    <w:name w:val="AD73029B9DC04CFFBCA35FC414EFB2C8"/>
    <w:rsid w:val="00854D70"/>
  </w:style>
  <w:style w:type="paragraph" w:customStyle="1" w:styleId="606CA38756724A92AAFAF917CE675E4E">
    <w:name w:val="606CA38756724A92AAFAF917CE675E4E"/>
    <w:rsid w:val="00854D70"/>
  </w:style>
  <w:style w:type="paragraph" w:customStyle="1" w:styleId="703ABA9CACD34073B111ED503C92E825">
    <w:name w:val="703ABA9CACD34073B111ED503C92E825"/>
    <w:rsid w:val="00854D70"/>
  </w:style>
  <w:style w:type="paragraph" w:customStyle="1" w:styleId="B89B9742EF3241E592D27587DDF400DA">
    <w:name w:val="B89B9742EF3241E592D27587DDF400DA"/>
    <w:rsid w:val="00854D70"/>
  </w:style>
  <w:style w:type="paragraph" w:customStyle="1" w:styleId="A23147FA032049C29DEDCB755E0AE035">
    <w:name w:val="A23147FA032049C29DEDCB755E0AE035"/>
    <w:rsid w:val="00854D70"/>
  </w:style>
  <w:style w:type="paragraph" w:customStyle="1" w:styleId="FB04E2B0F13E47D293EBA45B9499F716">
    <w:name w:val="FB04E2B0F13E47D293EBA45B9499F716"/>
    <w:rsid w:val="00854D70"/>
  </w:style>
  <w:style w:type="paragraph" w:customStyle="1" w:styleId="75AA1BB1E77F41DA8FAB8E6925886664">
    <w:name w:val="75AA1BB1E77F41DA8FAB8E6925886664"/>
    <w:rsid w:val="00854D70"/>
  </w:style>
  <w:style w:type="paragraph" w:customStyle="1" w:styleId="46F1E80655D44F9499290EEBA02431A8">
    <w:name w:val="46F1E80655D44F9499290EEBA02431A8"/>
    <w:rsid w:val="00854D70"/>
  </w:style>
  <w:style w:type="paragraph" w:customStyle="1" w:styleId="35C78A8770C04871A0B75D9CCA8B775F">
    <w:name w:val="35C78A8770C04871A0B75D9CCA8B775F"/>
    <w:rsid w:val="00854D70"/>
  </w:style>
  <w:style w:type="paragraph" w:customStyle="1" w:styleId="D88E0039595A45628D8631444CACACC2">
    <w:name w:val="D88E0039595A45628D8631444CACACC2"/>
    <w:rsid w:val="00854D70"/>
  </w:style>
  <w:style w:type="paragraph" w:customStyle="1" w:styleId="71D90587FFD44E81A6339E929477C3D0">
    <w:name w:val="71D90587FFD44E81A6339E929477C3D0"/>
    <w:rsid w:val="00854D70"/>
  </w:style>
  <w:style w:type="paragraph" w:customStyle="1" w:styleId="F9C54790DF6142A2B980B801B9083023">
    <w:name w:val="F9C54790DF6142A2B980B801B9083023"/>
    <w:rsid w:val="00854D70"/>
  </w:style>
  <w:style w:type="paragraph" w:customStyle="1" w:styleId="9740AD134CFA4D5A9B879127D5F8D4C0">
    <w:name w:val="9740AD134CFA4D5A9B879127D5F8D4C0"/>
    <w:rsid w:val="00854D70"/>
  </w:style>
  <w:style w:type="paragraph" w:customStyle="1" w:styleId="5A07BAA770024A3EAF86045AA94D0166">
    <w:name w:val="5A07BAA770024A3EAF86045AA94D0166"/>
    <w:rsid w:val="00854D70"/>
  </w:style>
  <w:style w:type="paragraph" w:customStyle="1" w:styleId="0EA5D249AB4748A4A27285FBEC736379">
    <w:name w:val="0EA5D249AB4748A4A27285FBEC736379"/>
    <w:rsid w:val="00854D70"/>
  </w:style>
  <w:style w:type="paragraph" w:customStyle="1" w:styleId="FB334EAEFDAA4B72A7E1A24FBF16BE30">
    <w:name w:val="FB334EAEFDAA4B72A7E1A24FBF16BE30"/>
    <w:rsid w:val="00854D70"/>
  </w:style>
  <w:style w:type="paragraph" w:customStyle="1" w:styleId="65E2269B7F70441C8DE3B7E56EA0BD2D">
    <w:name w:val="65E2269B7F70441C8DE3B7E56EA0BD2D"/>
    <w:rsid w:val="00854D70"/>
  </w:style>
  <w:style w:type="paragraph" w:customStyle="1" w:styleId="A3E87CACF7894BD197E279C43CB428BA">
    <w:name w:val="A3E87CACF7894BD197E279C43CB428BA"/>
    <w:rsid w:val="00854D70"/>
  </w:style>
  <w:style w:type="paragraph" w:customStyle="1" w:styleId="D02FF53B77E34592AB72954DE7DB10CD">
    <w:name w:val="D02FF53B77E34592AB72954DE7DB10CD"/>
    <w:rsid w:val="00854D70"/>
  </w:style>
  <w:style w:type="paragraph" w:customStyle="1" w:styleId="279DCE082F1F4C19BB7EEF5AE606B6A5">
    <w:name w:val="279DCE082F1F4C19BB7EEF5AE606B6A5"/>
    <w:rsid w:val="00854D70"/>
  </w:style>
  <w:style w:type="paragraph" w:customStyle="1" w:styleId="6FECE89F2C4B4AC38A95138FBDC2C246">
    <w:name w:val="6FECE89F2C4B4AC38A95138FBDC2C246"/>
    <w:rsid w:val="00854D70"/>
  </w:style>
  <w:style w:type="paragraph" w:customStyle="1" w:styleId="5E4CE26E94024FAF8591E16E33813F45">
    <w:name w:val="5E4CE26E94024FAF8591E16E33813F45"/>
    <w:rsid w:val="00854D70"/>
  </w:style>
  <w:style w:type="paragraph" w:customStyle="1" w:styleId="C972C3B3FC19482B945274A53E98A220">
    <w:name w:val="C972C3B3FC19482B945274A53E98A220"/>
    <w:rsid w:val="00854D70"/>
  </w:style>
  <w:style w:type="paragraph" w:customStyle="1" w:styleId="793B95139DDD468DAD0AEA01AC228198">
    <w:name w:val="793B95139DDD468DAD0AEA01AC228198"/>
    <w:rsid w:val="00854D70"/>
  </w:style>
  <w:style w:type="paragraph" w:customStyle="1" w:styleId="D37B7795A3EA4765AFE108CEC3145995">
    <w:name w:val="D37B7795A3EA4765AFE108CEC3145995"/>
    <w:rsid w:val="00854D70"/>
  </w:style>
  <w:style w:type="paragraph" w:customStyle="1" w:styleId="28D88849F46C4FF696D19B31D5D4B8BD">
    <w:name w:val="28D88849F46C4FF696D19B31D5D4B8BD"/>
    <w:rsid w:val="00854D70"/>
  </w:style>
  <w:style w:type="paragraph" w:customStyle="1" w:styleId="057CF5E9B7E04FE68BBBFF30DC1F64BE">
    <w:name w:val="057CF5E9B7E04FE68BBBFF30DC1F64BE"/>
    <w:rsid w:val="00854D70"/>
  </w:style>
  <w:style w:type="paragraph" w:customStyle="1" w:styleId="A622459DB7FB48CABD6D07612392D7EE">
    <w:name w:val="A622459DB7FB48CABD6D07612392D7EE"/>
    <w:rsid w:val="00854D70"/>
  </w:style>
  <w:style w:type="paragraph" w:customStyle="1" w:styleId="CBE56925BAD54714857C6F6D68E5F243">
    <w:name w:val="CBE56925BAD54714857C6F6D68E5F243"/>
    <w:rsid w:val="00854D70"/>
  </w:style>
  <w:style w:type="paragraph" w:customStyle="1" w:styleId="AFC48C790F7A41A19F5A682D81CBF337">
    <w:name w:val="AFC48C790F7A41A19F5A682D81CBF337"/>
    <w:rsid w:val="00854D70"/>
  </w:style>
  <w:style w:type="paragraph" w:customStyle="1" w:styleId="67BCCC68AD534E7C9738B60D7904E39E">
    <w:name w:val="67BCCC68AD534E7C9738B60D7904E39E"/>
    <w:rsid w:val="00854D70"/>
  </w:style>
  <w:style w:type="paragraph" w:customStyle="1" w:styleId="7431A12130B643A383348B88E5B16858">
    <w:name w:val="7431A12130B643A383348B88E5B16858"/>
    <w:rsid w:val="00854D70"/>
  </w:style>
  <w:style w:type="paragraph" w:customStyle="1" w:styleId="938B0B38A12D4F9CB83E84ED34BC20F2">
    <w:name w:val="938B0B38A12D4F9CB83E84ED34BC20F2"/>
    <w:rsid w:val="00854D70"/>
  </w:style>
  <w:style w:type="paragraph" w:customStyle="1" w:styleId="0569049F6DE14B8E941E328A1CCA6D4B">
    <w:name w:val="0569049F6DE14B8E941E328A1CCA6D4B"/>
    <w:rsid w:val="00854D70"/>
  </w:style>
  <w:style w:type="paragraph" w:customStyle="1" w:styleId="A286CC565EB04A78B23051032349FA24">
    <w:name w:val="A286CC565EB04A78B23051032349FA24"/>
    <w:rsid w:val="00854D70"/>
  </w:style>
  <w:style w:type="paragraph" w:customStyle="1" w:styleId="87D9B4C01A2147429EDEA6712BBDF744">
    <w:name w:val="87D9B4C01A2147429EDEA6712BBDF744"/>
    <w:rsid w:val="00854D70"/>
  </w:style>
  <w:style w:type="paragraph" w:customStyle="1" w:styleId="C9CA2A1F7A504E29A706E9F8519DABF5">
    <w:name w:val="C9CA2A1F7A504E29A706E9F8519DABF5"/>
    <w:rsid w:val="00854D70"/>
  </w:style>
  <w:style w:type="paragraph" w:customStyle="1" w:styleId="B90EF5DBBEAF4BE29215AA7D22CBDCF5">
    <w:name w:val="B90EF5DBBEAF4BE29215AA7D22CBDCF5"/>
    <w:rsid w:val="00854D70"/>
  </w:style>
  <w:style w:type="paragraph" w:customStyle="1" w:styleId="7651B4B9A0B14D99AF4184F767DB0278">
    <w:name w:val="7651B4B9A0B14D99AF4184F767DB0278"/>
    <w:rsid w:val="00854D70"/>
  </w:style>
  <w:style w:type="paragraph" w:customStyle="1" w:styleId="7DC321F318A5409080961BE2C6DA0230">
    <w:name w:val="7DC321F318A5409080961BE2C6DA0230"/>
    <w:rsid w:val="00854D70"/>
  </w:style>
  <w:style w:type="paragraph" w:customStyle="1" w:styleId="4639F44D9DCD4575B27F014AFB9341F6">
    <w:name w:val="4639F44D9DCD4575B27F014AFB9341F6"/>
    <w:rsid w:val="00854D70"/>
  </w:style>
  <w:style w:type="paragraph" w:customStyle="1" w:styleId="DBC989A03876413BA175101E7970E641">
    <w:name w:val="DBC989A03876413BA175101E7970E641"/>
    <w:rsid w:val="00854D70"/>
  </w:style>
  <w:style w:type="paragraph" w:customStyle="1" w:styleId="B4F9C708FFE944E0B12018A32CAED8C6">
    <w:name w:val="B4F9C708FFE944E0B12018A32CAED8C6"/>
    <w:rsid w:val="00854D70"/>
  </w:style>
  <w:style w:type="paragraph" w:customStyle="1" w:styleId="71DE183E151A40B09E31671CF31A47E7">
    <w:name w:val="71DE183E151A40B09E31671CF31A47E7"/>
    <w:rsid w:val="00854D70"/>
  </w:style>
  <w:style w:type="paragraph" w:customStyle="1" w:styleId="80D7BAAC37B74AD49C95BAC4884C0DC7">
    <w:name w:val="80D7BAAC37B74AD49C95BAC4884C0DC7"/>
    <w:rsid w:val="00854D70"/>
  </w:style>
  <w:style w:type="paragraph" w:customStyle="1" w:styleId="F3B0FD2B2C1F4DBABE4B76F1A67701E3">
    <w:name w:val="F3B0FD2B2C1F4DBABE4B76F1A67701E3"/>
    <w:rsid w:val="00854D70"/>
  </w:style>
  <w:style w:type="paragraph" w:customStyle="1" w:styleId="39CCB2C65577497B88B78145B6DB4BF4">
    <w:name w:val="39CCB2C65577497B88B78145B6DB4BF4"/>
    <w:rsid w:val="00854D70"/>
  </w:style>
  <w:style w:type="paragraph" w:customStyle="1" w:styleId="9AE241419ED8467288112BE8C66B43D4">
    <w:name w:val="9AE241419ED8467288112BE8C66B43D4"/>
    <w:rsid w:val="00854D70"/>
  </w:style>
  <w:style w:type="paragraph" w:customStyle="1" w:styleId="2E14F82859164EE9892EF06F3529107D">
    <w:name w:val="2E14F82859164EE9892EF06F3529107D"/>
    <w:rsid w:val="00854D70"/>
  </w:style>
  <w:style w:type="paragraph" w:customStyle="1" w:styleId="8756190434154823A5011CE3F5112789">
    <w:name w:val="8756190434154823A5011CE3F5112789"/>
    <w:rsid w:val="00854D70"/>
  </w:style>
  <w:style w:type="paragraph" w:customStyle="1" w:styleId="00A1125F5E794630A66B6E882215C3EA">
    <w:name w:val="00A1125F5E794630A66B6E882215C3EA"/>
    <w:rsid w:val="00854D70"/>
  </w:style>
  <w:style w:type="paragraph" w:customStyle="1" w:styleId="A9421EB7FEDF42218CBBD4D25E0D0AA6">
    <w:name w:val="A9421EB7FEDF42218CBBD4D25E0D0AA6"/>
    <w:rsid w:val="00854D70"/>
  </w:style>
  <w:style w:type="paragraph" w:customStyle="1" w:styleId="11A4771F57F844CF8D5EAADCFAC65E73">
    <w:name w:val="11A4771F57F844CF8D5EAADCFAC65E73"/>
    <w:rsid w:val="00854D70"/>
  </w:style>
  <w:style w:type="paragraph" w:customStyle="1" w:styleId="17AAD5AB03274F4A94CF8286DAFF2760">
    <w:name w:val="17AAD5AB03274F4A94CF8286DAFF2760"/>
    <w:rsid w:val="00854D70"/>
  </w:style>
  <w:style w:type="paragraph" w:customStyle="1" w:styleId="0C50C2D89C244A498A4071453E4DA244">
    <w:name w:val="0C50C2D89C244A498A4071453E4DA244"/>
    <w:rsid w:val="00854D70"/>
  </w:style>
  <w:style w:type="paragraph" w:customStyle="1" w:styleId="CF4AC45B754E4C68B64D042BBA71ECDF">
    <w:name w:val="CF4AC45B754E4C68B64D042BBA71ECDF"/>
    <w:rsid w:val="00854D70"/>
  </w:style>
  <w:style w:type="paragraph" w:customStyle="1" w:styleId="83B813B062724755BC91CE6E06FB700D">
    <w:name w:val="83B813B062724755BC91CE6E06FB700D"/>
    <w:rsid w:val="00854D70"/>
  </w:style>
  <w:style w:type="paragraph" w:customStyle="1" w:styleId="7FEA3D396CDF4E7796A22A7F9DED1B66">
    <w:name w:val="7FEA3D396CDF4E7796A22A7F9DED1B66"/>
    <w:rsid w:val="00854D70"/>
  </w:style>
  <w:style w:type="paragraph" w:customStyle="1" w:styleId="FCC996C90D774F1BA793932E76C14414">
    <w:name w:val="FCC996C90D774F1BA793932E76C14414"/>
    <w:rsid w:val="00854D70"/>
  </w:style>
  <w:style w:type="paragraph" w:customStyle="1" w:styleId="E62C7C8CF7F64D9C85BD7260E7B870A4">
    <w:name w:val="E62C7C8CF7F64D9C85BD7260E7B870A4"/>
    <w:rsid w:val="00854D70"/>
  </w:style>
  <w:style w:type="paragraph" w:customStyle="1" w:styleId="5F9B63270FA24E6A972F9C8F53511D30">
    <w:name w:val="5F9B63270FA24E6A972F9C8F53511D30"/>
    <w:rsid w:val="00854D70"/>
  </w:style>
  <w:style w:type="paragraph" w:customStyle="1" w:styleId="1ADFE7BA2688483EACC81C08F61ED8B1">
    <w:name w:val="1ADFE7BA2688483EACC81C08F61ED8B1"/>
    <w:rsid w:val="00854D70"/>
  </w:style>
  <w:style w:type="paragraph" w:customStyle="1" w:styleId="440FB191A86F40B8A1A154DD2DBD4A54">
    <w:name w:val="440FB191A86F40B8A1A154DD2DBD4A54"/>
    <w:rsid w:val="00854D70"/>
  </w:style>
  <w:style w:type="paragraph" w:customStyle="1" w:styleId="37774B726A9C47AB943D1E3DBA5966B1">
    <w:name w:val="37774B726A9C47AB943D1E3DBA5966B1"/>
    <w:rsid w:val="00854D70"/>
  </w:style>
  <w:style w:type="paragraph" w:customStyle="1" w:styleId="CADA51A1A25347E2AF308A7E33DDB8EE">
    <w:name w:val="CADA51A1A25347E2AF308A7E33DDB8EE"/>
    <w:rsid w:val="00854D70"/>
  </w:style>
  <w:style w:type="paragraph" w:customStyle="1" w:styleId="D5EB5B5C4E4641079C9ABB926B398E32">
    <w:name w:val="D5EB5B5C4E4641079C9ABB926B398E32"/>
    <w:rsid w:val="00854D70"/>
  </w:style>
  <w:style w:type="paragraph" w:customStyle="1" w:styleId="542A4A791DF0491F904AFA669B7D6B09">
    <w:name w:val="542A4A791DF0491F904AFA669B7D6B09"/>
    <w:rsid w:val="00854D70"/>
  </w:style>
  <w:style w:type="paragraph" w:customStyle="1" w:styleId="8395CE4DCCFC4C808918FDF414558D97">
    <w:name w:val="8395CE4DCCFC4C808918FDF414558D97"/>
    <w:rsid w:val="00854D70"/>
  </w:style>
  <w:style w:type="paragraph" w:customStyle="1" w:styleId="0EB04E3B33C14D3AA9A57A01779F6EB7">
    <w:name w:val="0EB04E3B33C14D3AA9A57A01779F6EB7"/>
    <w:rsid w:val="00854D70"/>
  </w:style>
  <w:style w:type="paragraph" w:customStyle="1" w:styleId="EF230946FDB14112BE854DB1554230F2">
    <w:name w:val="EF230946FDB14112BE854DB1554230F2"/>
    <w:rsid w:val="00854D70"/>
  </w:style>
  <w:style w:type="paragraph" w:customStyle="1" w:styleId="8659F4B1E11045878537DD95496A1E4D">
    <w:name w:val="8659F4B1E11045878537DD95496A1E4D"/>
    <w:rsid w:val="00854D70"/>
  </w:style>
  <w:style w:type="paragraph" w:customStyle="1" w:styleId="240496AE21D14A6398BEB5E0241FE1C8">
    <w:name w:val="240496AE21D14A6398BEB5E0241FE1C8"/>
    <w:rsid w:val="00854D70"/>
  </w:style>
  <w:style w:type="paragraph" w:customStyle="1" w:styleId="03A82706C19B46C5807353681C164ED4">
    <w:name w:val="03A82706C19B46C5807353681C164ED4"/>
    <w:rsid w:val="00854D70"/>
  </w:style>
  <w:style w:type="paragraph" w:customStyle="1" w:styleId="C607321EA2F44AFD9B799E183E503444">
    <w:name w:val="C607321EA2F44AFD9B799E183E503444"/>
    <w:rsid w:val="00854D70"/>
  </w:style>
  <w:style w:type="paragraph" w:customStyle="1" w:styleId="00328C1380504C019C8D3BE948C2C235">
    <w:name w:val="00328C1380504C019C8D3BE948C2C235"/>
    <w:rsid w:val="00854D70"/>
  </w:style>
  <w:style w:type="paragraph" w:customStyle="1" w:styleId="3260B770702547EDBDD93368407129A6">
    <w:name w:val="3260B770702547EDBDD93368407129A6"/>
    <w:rsid w:val="00854D70"/>
  </w:style>
  <w:style w:type="paragraph" w:customStyle="1" w:styleId="8CCB130527F343E9B1E01D0A5F3DB6E4">
    <w:name w:val="8CCB130527F343E9B1E01D0A5F3DB6E4"/>
    <w:rsid w:val="00854D70"/>
  </w:style>
  <w:style w:type="paragraph" w:customStyle="1" w:styleId="79C9E2B7DE56463D9517E1B6CED1FE83">
    <w:name w:val="79C9E2B7DE56463D9517E1B6CED1FE83"/>
    <w:rsid w:val="00854D70"/>
  </w:style>
  <w:style w:type="paragraph" w:customStyle="1" w:styleId="87BE0F97F25F4DDA8403A16226BB4352">
    <w:name w:val="87BE0F97F25F4DDA8403A16226BB4352"/>
    <w:rsid w:val="00854D70"/>
  </w:style>
  <w:style w:type="paragraph" w:customStyle="1" w:styleId="96A83954392E488083DFFE5A3EF39A37">
    <w:name w:val="96A83954392E488083DFFE5A3EF39A37"/>
    <w:rsid w:val="00854D70"/>
  </w:style>
  <w:style w:type="paragraph" w:customStyle="1" w:styleId="02CD4AA0F2A240ADBCCD03EA3BE3445E">
    <w:name w:val="02CD4AA0F2A240ADBCCD03EA3BE3445E"/>
    <w:rsid w:val="00854D70"/>
  </w:style>
  <w:style w:type="paragraph" w:customStyle="1" w:styleId="C982B8CC51D2420498C05D4A5D6AA52C">
    <w:name w:val="C982B8CC51D2420498C05D4A5D6AA52C"/>
    <w:rsid w:val="00854D70"/>
  </w:style>
  <w:style w:type="paragraph" w:customStyle="1" w:styleId="C2339DA3C98E47CF90625CA47F2373AE">
    <w:name w:val="C2339DA3C98E47CF90625CA47F2373AE"/>
    <w:rsid w:val="00854D70"/>
  </w:style>
  <w:style w:type="paragraph" w:customStyle="1" w:styleId="62513A58DA254632AA1B742C2CB3DE50">
    <w:name w:val="62513A58DA254632AA1B742C2CB3DE50"/>
    <w:rsid w:val="00854D70"/>
  </w:style>
  <w:style w:type="paragraph" w:customStyle="1" w:styleId="AFAF8E59FECD4509A2079B0B5E7C4BA3">
    <w:name w:val="AFAF8E59FECD4509A2079B0B5E7C4BA3"/>
    <w:rsid w:val="00854D70"/>
  </w:style>
  <w:style w:type="paragraph" w:customStyle="1" w:styleId="98EF200656B54EE2975BB17FDE207078">
    <w:name w:val="98EF200656B54EE2975BB17FDE207078"/>
    <w:rsid w:val="00854D70"/>
  </w:style>
  <w:style w:type="paragraph" w:customStyle="1" w:styleId="9D3C5BBC5ADE45C2A67C9989A71DE01C">
    <w:name w:val="9D3C5BBC5ADE45C2A67C9989A71DE01C"/>
    <w:rsid w:val="00854D70"/>
  </w:style>
  <w:style w:type="paragraph" w:customStyle="1" w:styleId="0C15644E7E524B6F864FFBABEDA2C39B">
    <w:name w:val="0C15644E7E524B6F864FFBABEDA2C39B"/>
    <w:rsid w:val="00854D70"/>
  </w:style>
  <w:style w:type="paragraph" w:customStyle="1" w:styleId="DB6C77C9FC2E454786EDD61F4ACA31FE">
    <w:name w:val="DB6C77C9FC2E454786EDD61F4ACA31FE"/>
    <w:rsid w:val="00854D70"/>
  </w:style>
  <w:style w:type="paragraph" w:customStyle="1" w:styleId="095142EC201F451FB0AA28A437F59C11">
    <w:name w:val="095142EC201F451FB0AA28A437F59C11"/>
    <w:rsid w:val="00854D70"/>
  </w:style>
  <w:style w:type="paragraph" w:customStyle="1" w:styleId="F2C937C51A174D68931F3D648E2AECB6">
    <w:name w:val="F2C937C51A174D68931F3D648E2AECB6"/>
    <w:rsid w:val="00854D70"/>
  </w:style>
  <w:style w:type="paragraph" w:customStyle="1" w:styleId="9DA5D18B5FF6479F9C8D132376C88824">
    <w:name w:val="9DA5D18B5FF6479F9C8D132376C88824"/>
    <w:rsid w:val="00854D70"/>
  </w:style>
  <w:style w:type="paragraph" w:customStyle="1" w:styleId="52D43B907F0B4067A797FC77B8C0ABC6">
    <w:name w:val="52D43B907F0B4067A797FC77B8C0ABC6"/>
    <w:rsid w:val="00854D70"/>
  </w:style>
  <w:style w:type="paragraph" w:customStyle="1" w:styleId="3486D6EDF0E84CEEB32E53983A5112B8">
    <w:name w:val="3486D6EDF0E84CEEB32E53983A5112B8"/>
    <w:rsid w:val="00854D70"/>
  </w:style>
  <w:style w:type="paragraph" w:customStyle="1" w:styleId="151B96FF14074BCAB1C704E562D9FC84">
    <w:name w:val="151B96FF14074BCAB1C704E562D9FC84"/>
    <w:rsid w:val="00854D70"/>
  </w:style>
  <w:style w:type="paragraph" w:customStyle="1" w:styleId="E96F77B5BC0843C981B48F88ED4B4D91">
    <w:name w:val="E96F77B5BC0843C981B48F88ED4B4D91"/>
    <w:rsid w:val="00854D70"/>
  </w:style>
  <w:style w:type="paragraph" w:customStyle="1" w:styleId="61D5B155DB9F48EDA4371FC7D2E1B26F">
    <w:name w:val="61D5B155DB9F48EDA4371FC7D2E1B26F"/>
    <w:rsid w:val="00854D70"/>
  </w:style>
  <w:style w:type="paragraph" w:customStyle="1" w:styleId="7416E7C8CC8A4C0C8E1882798BBE4412">
    <w:name w:val="7416E7C8CC8A4C0C8E1882798BBE4412"/>
    <w:rsid w:val="00854D70"/>
  </w:style>
  <w:style w:type="paragraph" w:customStyle="1" w:styleId="A2B4227F5A5D459CBD0B69DCC5EDA840">
    <w:name w:val="A2B4227F5A5D459CBD0B69DCC5EDA840"/>
    <w:rsid w:val="00854D70"/>
  </w:style>
  <w:style w:type="paragraph" w:customStyle="1" w:styleId="7CF6B168F51A4768940DC422FA0BF2F2">
    <w:name w:val="7CF6B168F51A4768940DC422FA0BF2F2"/>
    <w:rsid w:val="00854D70"/>
  </w:style>
  <w:style w:type="paragraph" w:customStyle="1" w:styleId="4A1DE4B0228D4FD2B8312A4106E4CBC9">
    <w:name w:val="4A1DE4B0228D4FD2B8312A4106E4CBC9"/>
    <w:rsid w:val="00E300A0"/>
  </w:style>
  <w:style w:type="paragraph" w:customStyle="1" w:styleId="A030B40EBE404DB9842214E5F1024607">
    <w:name w:val="A030B40EBE404DB9842214E5F1024607"/>
    <w:rsid w:val="00E300A0"/>
  </w:style>
  <w:style w:type="paragraph" w:customStyle="1" w:styleId="D110DF97B1294DD0B5D85F0631388784">
    <w:name w:val="D110DF97B1294DD0B5D85F0631388784"/>
    <w:rsid w:val="00E300A0"/>
  </w:style>
  <w:style w:type="paragraph" w:customStyle="1" w:styleId="BF134CBCE2A14B8D94F9423DF1ED55BC">
    <w:name w:val="BF134CBCE2A14B8D94F9423DF1ED55BC"/>
    <w:rsid w:val="00E300A0"/>
  </w:style>
  <w:style w:type="paragraph" w:customStyle="1" w:styleId="96AA84D0D9B943DF9DEE1D3FA9A60D3E">
    <w:name w:val="96AA84D0D9B943DF9DEE1D3FA9A60D3E"/>
    <w:rsid w:val="00E300A0"/>
  </w:style>
  <w:style w:type="paragraph" w:customStyle="1" w:styleId="6A4FD7011BA64940A9BEE29085EBDFA3">
    <w:name w:val="6A4FD7011BA64940A9BEE29085EBDFA3"/>
    <w:rsid w:val="00E300A0"/>
  </w:style>
  <w:style w:type="paragraph" w:customStyle="1" w:styleId="8C2826097A00412D9136E51F0014D1B2">
    <w:name w:val="8C2826097A00412D9136E51F0014D1B2"/>
    <w:rsid w:val="00E300A0"/>
  </w:style>
  <w:style w:type="paragraph" w:customStyle="1" w:styleId="C48D32DD22CE4B418D47837B78764278">
    <w:name w:val="C48D32DD22CE4B418D47837B78764278"/>
    <w:rsid w:val="00E300A0"/>
  </w:style>
  <w:style w:type="paragraph" w:customStyle="1" w:styleId="C1A9DDD0A1DE4C199434B615678C58ED">
    <w:name w:val="C1A9DDD0A1DE4C199434B615678C58ED"/>
    <w:rsid w:val="00E300A0"/>
  </w:style>
  <w:style w:type="paragraph" w:customStyle="1" w:styleId="9973239D0E1B4BD7BF1BF2D673CA3768">
    <w:name w:val="9973239D0E1B4BD7BF1BF2D673CA3768"/>
    <w:rsid w:val="00E300A0"/>
  </w:style>
  <w:style w:type="paragraph" w:customStyle="1" w:styleId="B90B8702ED1E4C2296779EFFBC756F5E">
    <w:name w:val="B90B8702ED1E4C2296779EFFBC756F5E"/>
    <w:rsid w:val="00E300A0"/>
  </w:style>
  <w:style w:type="paragraph" w:customStyle="1" w:styleId="0A8315078364460199049F4928DF5113">
    <w:name w:val="0A8315078364460199049F4928DF5113"/>
    <w:rsid w:val="00E300A0"/>
  </w:style>
  <w:style w:type="paragraph" w:customStyle="1" w:styleId="FE01EB6C292444AD98F5C47DBE75A6F7">
    <w:name w:val="FE01EB6C292444AD98F5C47DBE75A6F7"/>
    <w:rsid w:val="00E300A0"/>
  </w:style>
  <w:style w:type="paragraph" w:customStyle="1" w:styleId="991C9AD43CF84152BBFEFB78FB568B4A">
    <w:name w:val="991C9AD43CF84152BBFEFB78FB568B4A"/>
    <w:rsid w:val="00E300A0"/>
  </w:style>
  <w:style w:type="paragraph" w:customStyle="1" w:styleId="A60AB565C1984938A03094B9028B23D6">
    <w:name w:val="A60AB565C1984938A03094B9028B23D6"/>
    <w:rsid w:val="00E300A0"/>
  </w:style>
  <w:style w:type="paragraph" w:customStyle="1" w:styleId="674BB3D1593C41E1B4CE0D96C34A465A">
    <w:name w:val="674BB3D1593C41E1B4CE0D96C34A465A"/>
    <w:rsid w:val="00E300A0"/>
  </w:style>
  <w:style w:type="paragraph" w:customStyle="1" w:styleId="E6ECF6C1E9D542269DA26B2050BC5C69">
    <w:name w:val="E6ECF6C1E9D542269DA26B2050BC5C69"/>
    <w:rsid w:val="00E300A0"/>
  </w:style>
  <w:style w:type="paragraph" w:customStyle="1" w:styleId="FC43C3E115B94B27BD71F24B43095319">
    <w:name w:val="FC43C3E115B94B27BD71F24B43095319"/>
    <w:rsid w:val="00E300A0"/>
  </w:style>
  <w:style w:type="paragraph" w:customStyle="1" w:styleId="3B9FAF01CB3D40458B2124ABFAC5B88B">
    <w:name w:val="3B9FAF01CB3D40458B2124ABFAC5B88B"/>
    <w:rsid w:val="00E300A0"/>
  </w:style>
  <w:style w:type="paragraph" w:customStyle="1" w:styleId="A574E4813F1A4611A336F1FB4D53273E">
    <w:name w:val="A574E4813F1A4611A336F1FB4D53273E"/>
    <w:rsid w:val="00E300A0"/>
  </w:style>
  <w:style w:type="paragraph" w:customStyle="1" w:styleId="08035C00AA8E486EB505088B839857C7">
    <w:name w:val="08035C00AA8E486EB505088B839857C7"/>
    <w:rsid w:val="00E300A0"/>
  </w:style>
  <w:style w:type="paragraph" w:customStyle="1" w:styleId="A52F899F9EC54184A6C521FA565EB78F">
    <w:name w:val="A52F899F9EC54184A6C521FA565EB78F"/>
    <w:rsid w:val="00E300A0"/>
  </w:style>
  <w:style w:type="paragraph" w:customStyle="1" w:styleId="C4506868A0D14E209BCAD055BD1B0801">
    <w:name w:val="C4506868A0D14E209BCAD055BD1B0801"/>
    <w:rsid w:val="00E300A0"/>
  </w:style>
  <w:style w:type="paragraph" w:customStyle="1" w:styleId="0C2A2744F98C46AA9D68040C2FEF4D68">
    <w:name w:val="0C2A2744F98C46AA9D68040C2FEF4D68"/>
    <w:rsid w:val="00E300A0"/>
  </w:style>
  <w:style w:type="paragraph" w:customStyle="1" w:styleId="4CFF3468331F482F81D03321775D4910">
    <w:name w:val="4CFF3468331F482F81D03321775D4910"/>
    <w:rsid w:val="00E300A0"/>
  </w:style>
  <w:style w:type="paragraph" w:customStyle="1" w:styleId="A3EAF048A44E483EA1492E3E05877C8F">
    <w:name w:val="A3EAF048A44E483EA1492E3E05877C8F"/>
    <w:rsid w:val="00E300A0"/>
  </w:style>
  <w:style w:type="paragraph" w:customStyle="1" w:styleId="4C250707E14444F4BA3E916409A411EE">
    <w:name w:val="4C250707E14444F4BA3E916409A411EE"/>
    <w:rsid w:val="00E300A0"/>
  </w:style>
  <w:style w:type="paragraph" w:customStyle="1" w:styleId="0DC8D9093935418F925336D0F151EBED">
    <w:name w:val="0DC8D9093935418F925336D0F151EBED"/>
    <w:rsid w:val="00E300A0"/>
  </w:style>
  <w:style w:type="paragraph" w:customStyle="1" w:styleId="4207E2CCE1444A2E9A08C85433D04277">
    <w:name w:val="4207E2CCE1444A2E9A08C85433D04277"/>
    <w:rsid w:val="00E300A0"/>
  </w:style>
  <w:style w:type="paragraph" w:customStyle="1" w:styleId="DDAF5C38B20143048090A48F10277767">
    <w:name w:val="DDAF5C38B20143048090A48F10277767"/>
    <w:rsid w:val="00E300A0"/>
  </w:style>
  <w:style w:type="paragraph" w:customStyle="1" w:styleId="C03AAB2EB5E046E9A3C87E91C7E9AB99">
    <w:name w:val="C03AAB2EB5E046E9A3C87E91C7E9AB99"/>
    <w:rsid w:val="00E300A0"/>
  </w:style>
  <w:style w:type="paragraph" w:customStyle="1" w:styleId="31B8A0050B2242E5BE5282BEDE46DA56">
    <w:name w:val="31B8A0050B2242E5BE5282BEDE46DA56"/>
    <w:rsid w:val="00E300A0"/>
  </w:style>
  <w:style w:type="paragraph" w:customStyle="1" w:styleId="91041FE18D26457C82E6F6AFDADD8150">
    <w:name w:val="91041FE18D26457C82E6F6AFDADD8150"/>
    <w:rsid w:val="00E300A0"/>
  </w:style>
  <w:style w:type="paragraph" w:customStyle="1" w:styleId="ABABAE72B5B8404A8A43096EC3FC1EB2">
    <w:name w:val="ABABAE72B5B8404A8A43096EC3FC1EB2"/>
    <w:rsid w:val="00E300A0"/>
  </w:style>
  <w:style w:type="paragraph" w:customStyle="1" w:styleId="715A5F5FFAEB42969C32944C96A31D1B">
    <w:name w:val="715A5F5FFAEB42969C32944C96A31D1B"/>
    <w:rsid w:val="00E300A0"/>
  </w:style>
  <w:style w:type="paragraph" w:customStyle="1" w:styleId="A69CFEF1A3074690B24F1DFADE8A17AD">
    <w:name w:val="A69CFEF1A3074690B24F1DFADE8A17AD"/>
    <w:rsid w:val="00E300A0"/>
  </w:style>
  <w:style w:type="paragraph" w:customStyle="1" w:styleId="22268766CE5F4F799F6FCE1A14205930">
    <w:name w:val="22268766CE5F4F799F6FCE1A14205930"/>
    <w:rsid w:val="00E300A0"/>
  </w:style>
  <w:style w:type="paragraph" w:customStyle="1" w:styleId="5A50ECA43070441DB8404293212A726A">
    <w:name w:val="5A50ECA43070441DB8404293212A726A"/>
    <w:rsid w:val="00E300A0"/>
  </w:style>
  <w:style w:type="paragraph" w:customStyle="1" w:styleId="A97E8ADFEDA04F3EA44F78EF0E72C422">
    <w:name w:val="A97E8ADFEDA04F3EA44F78EF0E72C422"/>
    <w:rsid w:val="00E300A0"/>
  </w:style>
  <w:style w:type="paragraph" w:customStyle="1" w:styleId="6CE20AAEE5EB4DE6A58B6594CD52F677">
    <w:name w:val="6CE20AAEE5EB4DE6A58B6594CD52F677"/>
    <w:rsid w:val="00E300A0"/>
  </w:style>
  <w:style w:type="paragraph" w:customStyle="1" w:styleId="A3D69C9BB17D4EB2AB3A6029A8EA1F8A">
    <w:name w:val="A3D69C9BB17D4EB2AB3A6029A8EA1F8A"/>
    <w:rsid w:val="00E300A0"/>
  </w:style>
  <w:style w:type="paragraph" w:customStyle="1" w:styleId="DDC8AB0E5A27402B8C360CB27CCA7A5B">
    <w:name w:val="DDC8AB0E5A27402B8C360CB27CCA7A5B"/>
    <w:rsid w:val="00E300A0"/>
  </w:style>
  <w:style w:type="paragraph" w:customStyle="1" w:styleId="2DEF8765254A4F5EA81F42569C81618C">
    <w:name w:val="2DEF8765254A4F5EA81F42569C81618C"/>
    <w:rsid w:val="00E300A0"/>
  </w:style>
  <w:style w:type="paragraph" w:customStyle="1" w:styleId="1AF072D2A94D41C79278CD3A6B6EB227">
    <w:name w:val="1AF072D2A94D41C79278CD3A6B6EB227"/>
    <w:rsid w:val="00E300A0"/>
  </w:style>
  <w:style w:type="paragraph" w:customStyle="1" w:styleId="52ABE08FD81F4FA3A453F287CDFC1896">
    <w:name w:val="52ABE08FD81F4FA3A453F287CDFC1896"/>
    <w:rsid w:val="00E300A0"/>
  </w:style>
  <w:style w:type="paragraph" w:customStyle="1" w:styleId="8C7997D29701499FB0DC3AA646C36007">
    <w:name w:val="8C7997D29701499FB0DC3AA646C36007"/>
    <w:rsid w:val="00E300A0"/>
  </w:style>
  <w:style w:type="paragraph" w:customStyle="1" w:styleId="593C76D10B304CB78408E9CF199C5412">
    <w:name w:val="593C76D10B304CB78408E9CF199C5412"/>
    <w:rsid w:val="00E300A0"/>
  </w:style>
  <w:style w:type="paragraph" w:customStyle="1" w:styleId="7038CE41F54B448FA5F224BD7CEFC7E3">
    <w:name w:val="7038CE41F54B448FA5F224BD7CEFC7E3"/>
    <w:rsid w:val="00E300A0"/>
  </w:style>
  <w:style w:type="paragraph" w:customStyle="1" w:styleId="78BE1E6F97DF413DA31B8C8A73A65615">
    <w:name w:val="78BE1E6F97DF413DA31B8C8A73A65615"/>
    <w:rsid w:val="00E300A0"/>
  </w:style>
  <w:style w:type="paragraph" w:customStyle="1" w:styleId="DC3559B515ED4CF4BDC7231996AAF29B">
    <w:name w:val="DC3559B515ED4CF4BDC7231996AAF29B"/>
    <w:rsid w:val="00E300A0"/>
  </w:style>
  <w:style w:type="paragraph" w:customStyle="1" w:styleId="FECCBB7F16614422976665F00EC52893">
    <w:name w:val="FECCBB7F16614422976665F00EC52893"/>
    <w:rsid w:val="00E300A0"/>
  </w:style>
  <w:style w:type="paragraph" w:customStyle="1" w:styleId="5F7A3EA738DE4696B509CEA5DF890A2C">
    <w:name w:val="5F7A3EA738DE4696B509CEA5DF890A2C"/>
    <w:rsid w:val="00E300A0"/>
  </w:style>
  <w:style w:type="paragraph" w:customStyle="1" w:styleId="088AC8E98BE84E8D904BB100B63CAF60">
    <w:name w:val="088AC8E98BE84E8D904BB100B63CAF60"/>
    <w:rsid w:val="00E300A0"/>
  </w:style>
  <w:style w:type="paragraph" w:customStyle="1" w:styleId="869F0A5A4295486AA9A2C10ABBECF6FD">
    <w:name w:val="869F0A5A4295486AA9A2C10ABBECF6FD"/>
    <w:rsid w:val="00E300A0"/>
  </w:style>
  <w:style w:type="paragraph" w:customStyle="1" w:styleId="4398347420C8499DBF53B068A6F0074B">
    <w:name w:val="4398347420C8499DBF53B068A6F0074B"/>
    <w:rsid w:val="00E300A0"/>
  </w:style>
  <w:style w:type="paragraph" w:customStyle="1" w:styleId="E07E3FE7D40649E3933F187FD24E872A">
    <w:name w:val="E07E3FE7D40649E3933F187FD24E872A"/>
    <w:rsid w:val="00E300A0"/>
  </w:style>
  <w:style w:type="paragraph" w:customStyle="1" w:styleId="59282D9457DA4881AF468EC5FEA3B262">
    <w:name w:val="59282D9457DA4881AF468EC5FEA3B262"/>
    <w:rsid w:val="00E300A0"/>
  </w:style>
  <w:style w:type="paragraph" w:customStyle="1" w:styleId="6DA9B435700E4F639F515B30110A78E6">
    <w:name w:val="6DA9B435700E4F639F515B30110A78E6"/>
    <w:rsid w:val="00E300A0"/>
  </w:style>
  <w:style w:type="paragraph" w:customStyle="1" w:styleId="6D9CCAD471F743258D88DE3FB26CC487">
    <w:name w:val="6D9CCAD471F743258D88DE3FB26CC487"/>
    <w:rsid w:val="00E300A0"/>
  </w:style>
  <w:style w:type="paragraph" w:customStyle="1" w:styleId="348D1503EE994263BEC76CCC01284AD4">
    <w:name w:val="348D1503EE994263BEC76CCC01284AD4"/>
    <w:rsid w:val="00E300A0"/>
  </w:style>
  <w:style w:type="paragraph" w:customStyle="1" w:styleId="9DE804BC54E3456B8CE4326531786934">
    <w:name w:val="9DE804BC54E3456B8CE4326531786934"/>
    <w:rsid w:val="00E300A0"/>
  </w:style>
  <w:style w:type="paragraph" w:customStyle="1" w:styleId="5A02DFDAE1FF4C48B9F944BB7BCBC393">
    <w:name w:val="5A02DFDAE1FF4C48B9F944BB7BCBC393"/>
    <w:rsid w:val="00E300A0"/>
  </w:style>
  <w:style w:type="paragraph" w:customStyle="1" w:styleId="FBF8E795643F409FB4AC670403167CE4">
    <w:name w:val="FBF8E795643F409FB4AC670403167CE4"/>
    <w:rsid w:val="00E300A0"/>
  </w:style>
  <w:style w:type="paragraph" w:customStyle="1" w:styleId="FE67AD78444F4DE4A9EFCA2C513D2AAF">
    <w:name w:val="FE67AD78444F4DE4A9EFCA2C513D2AAF"/>
    <w:rsid w:val="00E300A0"/>
  </w:style>
  <w:style w:type="paragraph" w:customStyle="1" w:styleId="408E38C5E1464AD2AF4E8C9EB2FE3BC5">
    <w:name w:val="408E38C5E1464AD2AF4E8C9EB2FE3BC5"/>
    <w:rsid w:val="00E300A0"/>
  </w:style>
  <w:style w:type="paragraph" w:customStyle="1" w:styleId="96C719F2DAD3460397E470F2BA8C3E09">
    <w:name w:val="96C719F2DAD3460397E470F2BA8C3E09"/>
    <w:rsid w:val="00E300A0"/>
  </w:style>
  <w:style w:type="paragraph" w:customStyle="1" w:styleId="6CF216FD76444345B481EF7A6275432E">
    <w:name w:val="6CF216FD76444345B481EF7A6275432E"/>
    <w:rsid w:val="00E300A0"/>
  </w:style>
  <w:style w:type="paragraph" w:customStyle="1" w:styleId="0035683F63D14B57BABF47DA0185A08E">
    <w:name w:val="0035683F63D14B57BABF47DA0185A08E"/>
    <w:rsid w:val="00E300A0"/>
  </w:style>
  <w:style w:type="paragraph" w:customStyle="1" w:styleId="660D4A0E57694AA58A3179A25AB639A0">
    <w:name w:val="660D4A0E57694AA58A3179A25AB639A0"/>
    <w:rsid w:val="00E300A0"/>
  </w:style>
  <w:style w:type="paragraph" w:customStyle="1" w:styleId="7F4FCED33FEE4EAEBF2CE53DCACB8110">
    <w:name w:val="7F4FCED33FEE4EAEBF2CE53DCACB8110"/>
    <w:rsid w:val="00E300A0"/>
  </w:style>
  <w:style w:type="paragraph" w:customStyle="1" w:styleId="1787D4A69E294CEB9880131478ED25D8">
    <w:name w:val="1787D4A69E294CEB9880131478ED25D8"/>
    <w:rsid w:val="00E300A0"/>
  </w:style>
  <w:style w:type="paragraph" w:customStyle="1" w:styleId="FC0CEB5265C6473F8C2AC41A9C7E50C0">
    <w:name w:val="FC0CEB5265C6473F8C2AC41A9C7E50C0"/>
    <w:rsid w:val="00E300A0"/>
  </w:style>
  <w:style w:type="paragraph" w:customStyle="1" w:styleId="9111BF5A23FE47F1B8D5571C66CD2667">
    <w:name w:val="9111BF5A23FE47F1B8D5571C66CD2667"/>
    <w:rsid w:val="00E300A0"/>
  </w:style>
  <w:style w:type="paragraph" w:customStyle="1" w:styleId="34A176231D974B7D84F57ACB29C232D7">
    <w:name w:val="34A176231D974B7D84F57ACB29C232D7"/>
    <w:rsid w:val="00E300A0"/>
  </w:style>
  <w:style w:type="paragraph" w:customStyle="1" w:styleId="D1BF8D66F44A45DABA85C2C7DF865F35">
    <w:name w:val="D1BF8D66F44A45DABA85C2C7DF865F35"/>
    <w:rsid w:val="00E300A0"/>
  </w:style>
  <w:style w:type="paragraph" w:customStyle="1" w:styleId="933093D91B4B4481919FFD9F16254C09">
    <w:name w:val="933093D91B4B4481919FFD9F16254C09"/>
    <w:rsid w:val="00E300A0"/>
  </w:style>
  <w:style w:type="paragraph" w:customStyle="1" w:styleId="4E216D7A64DD44F6AF9A89C03A2A3CD1">
    <w:name w:val="4E216D7A64DD44F6AF9A89C03A2A3CD1"/>
    <w:rsid w:val="00E300A0"/>
  </w:style>
  <w:style w:type="paragraph" w:customStyle="1" w:styleId="0049192E74674FE9AA90B5240E33B01D">
    <w:name w:val="0049192E74674FE9AA90B5240E33B01D"/>
    <w:rsid w:val="00E300A0"/>
  </w:style>
  <w:style w:type="paragraph" w:customStyle="1" w:styleId="8676779037104CFDA25427C8FD5738E6">
    <w:name w:val="8676779037104CFDA25427C8FD5738E6"/>
    <w:rsid w:val="00E300A0"/>
  </w:style>
  <w:style w:type="paragraph" w:customStyle="1" w:styleId="2061B0E1C9204C08975B117D9F7C10A6">
    <w:name w:val="2061B0E1C9204C08975B117D9F7C10A6"/>
    <w:rsid w:val="00E300A0"/>
  </w:style>
  <w:style w:type="paragraph" w:customStyle="1" w:styleId="B4AFC383CFAB4CF09395B8BA8927159D">
    <w:name w:val="B4AFC383CFAB4CF09395B8BA8927159D"/>
    <w:rsid w:val="00E300A0"/>
  </w:style>
  <w:style w:type="paragraph" w:customStyle="1" w:styleId="70226151DB1544BC984C40F065A3501E">
    <w:name w:val="70226151DB1544BC984C40F065A3501E"/>
    <w:rsid w:val="00E300A0"/>
  </w:style>
  <w:style w:type="paragraph" w:customStyle="1" w:styleId="734855119BDC48EAB9418098B7F89B62">
    <w:name w:val="734855119BDC48EAB9418098B7F89B62"/>
    <w:rsid w:val="00E300A0"/>
  </w:style>
  <w:style w:type="paragraph" w:customStyle="1" w:styleId="BF48DE3F9ABB4D89A5658E4DAFB89464">
    <w:name w:val="BF48DE3F9ABB4D89A5658E4DAFB89464"/>
    <w:rsid w:val="00E300A0"/>
  </w:style>
  <w:style w:type="paragraph" w:customStyle="1" w:styleId="06075489C5D645DCA48732155041525E">
    <w:name w:val="06075489C5D645DCA48732155041525E"/>
    <w:rsid w:val="00E300A0"/>
  </w:style>
  <w:style w:type="paragraph" w:customStyle="1" w:styleId="DB61E64243C046789263EB8A1616C7EC">
    <w:name w:val="DB61E64243C046789263EB8A1616C7EC"/>
    <w:rsid w:val="00E300A0"/>
  </w:style>
  <w:style w:type="paragraph" w:customStyle="1" w:styleId="838A96E5E259476A8BD91DA8CE58D771">
    <w:name w:val="838A96E5E259476A8BD91DA8CE58D771"/>
    <w:rsid w:val="00E300A0"/>
  </w:style>
  <w:style w:type="paragraph" w:customStyle="1" w:styleId="4F1577744FAD4878800EBE87ECEB50DE">
    <w:name w:val="4F1577744FAD4878800EBE87ECEB50DE"/>
    <w:rsid w:val="00E300A0"/>
  </w:style>
  <w:style w:type="paragraph" w:customStyle="1" w:styleId="9D484BD165814C9C8B47F0BECCF61E1E">
    <w:name w:val="9D484BD165814C9C8B47F0BECCF61E1E"/>
    <w:rsid w:val="00E300A0"/>
  </w:style>
  <w:style w:type="paragraph" w:customStyle="1" w:styleId="01729F07DED14398A5838764A40D6F9E">
    <w:name w:val="01729F07DED14398A5838764A40D6F9E"/>
    <w:rsid w:val="00E300A0"/>
  </w:style>
  <w:style w:type="paragraph" w:customStyle="1" w:styleId="EEEA856519F041829B39CAAD0379BECA">
    <w:name w:val="EEEA856519F041829B39CAAD0379BECA"/>
    <w:rsid w:val="00E300A0"/>
  </w:style>
  <w:style w:type="paragraph" w:customStyle="1" w:styleId="EB5ABE0E509B4A1B93CC8626E8A100C1">
    <w:name w:val="EB5ABE0E509B4A1B93CC8626E8A100C1"/>
    <w:rsid w:val="00E300A0"/>
  </w:style>
  <w:style w:type="paragraph" w:customStyle="1" w:styleId="C3FA17A8A90748AF9748BE3B7AF7E158">
    <w:name w:val="C3FA17A8A90748AF9748BE3B7AF7E158"/>
    <w:rsid w:val="00E300A0"/>
  </w:style>
  <w:style w:type="paragraph" w:customStyle="1" w:styleId="6C506E5585D8456DBB2A6C5D578822C3">
    <w:name w:val="6C506E5585D8456DBB2A6C5D578822C3"/>
    <w:rsid w:val="00E300A0"/>
  </w:style>
  <w:style w:type="paragraph" w:customStyle="1" w:styleId="4C7EDD346106485FA391EC28F8A170C9">
    <w:name w:val="4C7EDD346106485FA391EC28F8A170C9"/>
    <w:rsid w:val="00E300A0"/>
  </w:style>
  <w:style w:type="paragraph" w:customStyle="1" w:styleId="D9322382598747C3B98A44C6F3B13DE2">
    <w:name w:val="D9322382598747C3B98A44C6F3B13DE2"/>
    <w:rsid w:val="00E300A0"/>
  </w:style>
  <w:style w:type="paragraph" w:customStyle="1" w:styleId="69B0412DCA3E464D9BDEA3F89A85EDBE">
    <w:name w:val="69B0412DCA3E464D9BDEA3F89A85EDBE"/>
    <w:rsid w:val="00E300A0"/>
  </w:style>
  <w:style w:type="paragraph" w:customStyle="1" w:styleId="3211B210E756429081A9B8A9808BE76D">
    <w:name w:val="3211B210E756429081A9B8A9808BE76D"/>
    <w:rsid w:val="00E300A0"/>
  </w:style>
  <w:style w:type="paragraph" w:customStyle="1" w:styleId="F7AB1C806ED64D5A8B1AEDE7E601BA02">
    <w:name w:val="F7AB1C806ED64D5A8B1AEDE7E601BA02"/>
    <w:rsid w:val="00E300A0"/>
  </w:style>
  <w:style w:type="paragraph" w:customStyle="1" w:styleId="7ABE45237EE64F9C8C33D2426BABC410">
    <w:name w:val="7ABE45237EE64F9C8C33D2426BABC410"/>
    <w:rsid w:val="00E300A0"/>
  </w:style>
  <w:style w:type="paragraph" w:customStyle="1" w:styleId="23476F7D533E45D7BCDDAC109760D66A">
    <w:name w:val="23476F7D533E45D7BCDDAC109760D66A"/>
    <w:rsid w:val="00E300A0"/>
  </w:style>
  <w:style w:type="paragraph" w:customStyle="1" w:styleId="53D5208E989643CAB2027A812DBE33B8">
    <w:name w:val="53D5208E989643CAB2027A812DBE33B8"/>
    <w:rsid w:val="00E300A0"/>
  </w:style>
  <w:style w:type="paragraph" w:customStyle="1" w:styleId="63B23156B9D1455FB6AFED8D1B175DF7">
    <w:name w:val="63B23156B9D1455FB6AFED8D1B175DF7"/>
    <w:rsid w:val="00E300A0"/>
  </w:style>
  <w:style w:type="paragraph" w:customStyle="1" w:styleId="50ABA08C71D04BCFBFB975F6AF46E51E">
    <w:name w:val="50ABA08C71D04BCFBFB975F6AF46E51E"/>
    <w:rsid w:val="00E300A0"/>
  </w:style>
  <w:style w:type="paragraph" w:customStyle="1" w:styleId="5CFE13414FE94E9BB2205D4F31A94780">
    <w:name w:val="5CFE13414FE94E9BB2205D4F31A94780"/>
    <w:rsid w:val="00E300A0"/>
  </w:style>
  <w:style w:type="paragraph" w:customStyle="1" w:styleId="9FC27C9C964A46BD84B564EAC94A7BA9">
    <w:name w:val="9FC27C9C964A46BD84B564EAC94A7BA9"/>
    <w:rsid w:val="00E300A0"/>
  </w:style>
  <w:style w:type="paragraph" w:customStyle="1" w:styleId="B20CFB13C934489F9102C45F02F381C1">
    <w:name w:val="B20CFB13C934489F9102C45F02F381C1"/>
    <w:rsid w:val="00E300A0"/>
  </w:style>
  <w:style w:type="paragraph" w:customStyle="1" w:styleId="DCA4AB3C0F474D3A809E3BFDA022BBEA">
    <w:name w:val="DCA4AB3C0F474D3A809E3BFDA022BBEA"/>
    <w:rsid w:val="00E300A0"/>
  </w:style>
  <w:style w:type="paragraph" w:customStyle="1" w:styleId="51611DDF7F3C46FC84C996AAA55E9CDA">
    <w:name w:val="51611DDF7F3C46FC84C996AAA55E9CDA"/>
    <w:rsid w:val="00E300A0"/>
  </w:style>
  <w:style w:type="paragraph" w:customStyle="1" w:styleId="75453CF532B14525A702FC0FBC5AAFE8">
    <w:name w:val="75453CF532B14525A702FC0FBC5AAFE8"/>
    <w:rsid w:val="00E300A0"/>
  </w:style>
  <w:style w:type="paragraph" w:customStyle="1" w:styleId="3F475428C2974865BDD3D82F1404271A">
    <w:name w:val="3F475428C2974865BDD3D82F1404271A"/>
    <w:rsid w:val="00E300A0"/>
  </w:style>
  <w:style w:type="paragraph" w:customStyle="1" w:styleId="BF327998FC264D31B16F13F06E51A7B0">
    <w:name w:val="BF327998FC264D31B16F13F06E51A7B0"/>
    <w:rsid w:val="00E300A0"/>
  </w:style>
  <w:style w:type="paragraph" w:customStyle="1" w:styleId="B01D2F58BB35416086A989CD7F4A48D2">
    <w:name w:val="B01D2F58BB35416086A989CD7F4A48D2"/>
    <w:rsid w:val="00E300A0"/>
  </w:style>
  <w:style w:type="paragraph" w:customStyle="1" w:styleId="AA6B41DBD42B4C01907D0B94FE943B50">
    <w:name w:val="AA6B41DBD42B4C01907D0B94FE943B50"/>
    <w:rsid w:val="00E300A0"/>
  </w:style>
  <w:style w:type="paragraph" w:customStyle="1" w:styleId="52157EFF90164F008CBACAB86540C836">
    <w:name w:val="52157EFF90164F008CBACAB86540C836"/>
    <w:rsid w:val="00E300A0"/>
  </w:style>
  <w:style w:type="paragraph" w:customStyle="1" w:styleId="D45BC1E7A5B24B769B0D4798D1D78C04">
    <w:name w:val="D45BC1E7A5B24B769B0D4798D1D78C04"/>
    <w:rsid w:val="00E300A0"/>
  </w:style>
  <w:style w:type="paragraph" w:customStyle="1" w:styleId="FA28BC024EF94CA3869A35202740ED2C">
    <w:name w:val="FA28BC024EF94CA3869A35202740ED2C"/>
    <w:rsid w:val="00E300A0"/>
  </w:style>
  <w:style w:type="paragraph" w:customStyle="1" w:styleId="A78482DACA3441179C9EEDA0E646CE46">
    <w:name w:val="A78482DACA3441179C9EEDA0E646CE46"/>
    <w:rsid w:val="00E300A0"/>
  </w:style>
  <w:style w:type="paragraph" w:customStyle="1" w:styleId="7D78AD7D607C4AE88267FEB25A74F424">
    <w:name w:val="7D78AD7D607C4AE88267FEB25A74F424"/>
    <w:rsid w:val="00E300A0"/>
  </w:style>
  <w:style w:type="paragraph" w:customStyle="1" w:styleId="55381117FD2B47FAB0EE84D0A9BB4F95">
    <w:name w:val="55381117FD2B47FAB0EE84D0A9BB4F95"/>
    <w:rsid w:val="00E300A0"/>
  </w:style>
  <w:style w:type="paragraph" w:customStyle="1" w:styleId="D5772F3C83314EDF90D3BB808BD3FBB3">
    <w:name w:val="D5772F3C83314EDF90D3BB808BD3FBB3"/>
    <w:rsid w:val="00E300A0"/>
  </w:style>
  <w:style w:type="paragraph" w:customStyle="1" w:styleId="254BB0D0ACCA4E1E85611695F09E2E0B">
    <w:name w:val="254BB0D0ACCA4E1E85611695F09E2E0B"/>
    <w:rsid w:val="00E300A0"/>
  </w:style>
  <w:style w:type="paragraph" w:customStyle="1" w:styleId="6E50E6F7CA534049AAAE8812140F94CC">
    <w:name w:val="6E50E6F7CA534049AAAE8812140F94CC"/>
    <w:rsid w:val="00E300A0"/>
  </w:style>
  <w:style w:type="paragraph" w:customStyle="1" w:styleId="FAB27159D6704644BAD1F2011CED4F72">
    <w:name w:val="FAB27159D6704644BAD1F2011CED4F72"/>
    <w:rsid w:val="00E300A0"/>
  </w:style>
  <w:style w:type="paragraph" w:customStyle="1" w:styleId="FE9A46FD979C41D8BB678704252216EE">
    <w:name w:val="FE9A46FD979C41D8BB678704252216EE"/>
    <w:rsid w:val="00E300A0"/>
  </w:style>
  <w:style w:type="paragraph" w:customStyle="1" w:styleId="DA74368A47214A6D976DE40376A11831">
    <w:name w:val="DA74368A47214A6D976DE40376A11831"/>
    <w:rsid w:val="00E300A0"/>
  </w:style>
  <w:style w:type="paragraph" w:customStyle="1" w:styleId="80E13B46E39F44CBB0C3BB08A170F2EF">
    <w:name w:val="80E13B46E39F44CBB0C3BB08A170F2EF"/>
    <w:rsid w:val="00E300A0"/>
  </w:style>
  <w:style w:type="paragraph" w:customStyle="1" w:styleId="583B2CB9612145768EC5CDC3F03F1E4F">
    <w:name w:val="583B2CB9612145768EC5CDC3F03F1E4F"/>
    <w:rsid w:val="00E300A0"/>
  </w:style>
  <w:style w:type="paragraph" w:customStyle="1" w:styleId="FF8AC25473404AD7A364AF0C66721BEB">
    <w:name w:val="FF8AC25473404AD7A364AF0C66721BEB"/>
    <w:rsid w:val="00E300A0"/>
  </w:style>
  <w:style w:type="paragraph" w:customStyle="1" w:styleId="9D9C15E8373643FCBF628E79FB00AC15">
    <w:name w:val="9D9C15E8373643FCBF628E79FB00AC15"/>
    <w:rsid w:val="00E300A0"/>
  </w:style>
  <w:style w:type="paragraph" w:customStyle="1" w:styleId="0EE1488541C642798EB12F7905DFC385">
    <w:name w:val="0EE1488541C642798EB12F7905DFC385"/>
    <w:rsid w:val="00E300A0"/>
  </w:style>
  <w:style w:type="paragraph" w:customStyle="1" w:styleId="027948DA376243EAA9013CF27F42F152">
    <w:name w:val="027948DA376243EAA9013CF27F42F152"/>
    <w:rsid w:val="00E300A0"/>
  </w:style>
  <w:style w:type="paragraph" w:customStyle="1" w:styleId="D281FCDEC4E3473D94F82EF13CF2FD1C">
    <w:name w:val="D281FCDEC4E3473D94F82EF13CF2FD1C"/>
    <w:rsid w:val="00E300A0"/>
  </w:style>
  <w:style w:type="paragraph" w:customStyle="1" w:styleId="F81EE5EAAA3A4053A12BA3FB970945D1">
    <w:name w:val="F81EE5EAAA3A4053A12BA3FB970945D1"/>
    <w:rsid w:val="00E300A0"/>
  </w:style>
  <w:style w:type="paragraph" w:customStyle="1" w:styleId="AD71B28AE4594F01BEAB2B3B14771406">
    <w:name w:val="AD71B28AE4594F01BEAB2B3B14771406"/>
    <w:rsid w:val="00E300A0"/>
  </w:style>
  <w:style w:type="paragraph" w:customStyle="1" w:styleId="069E190D63E2474FB831D6FAFF6533EF">
    <w:name w:val="069E190D63E2474FB831D6FAFF6533EF"/>
    <w:rsid w:val="00E300A0"/>
  </w:style>
  <w:style w:type="paragraph" w:customStyle="1" w:styleId="CD1F92AEA8774497A4D390D99301AF93">
    <w:name w:val="CD1F92AEA8774497A4D390D99301AF93"/>
    <w:rsid w:val="00E300A0"/>
  </w:style>
  <w:style w:type="paragraph" w:customStyle="1" w:styleId="415504A97FD64C5E8116DBE4AAADD5EC">
    <w:name w:val="415504A97FD64C5E8116DBE4AAADD5EC"/>
    <w:rsid w:val="00E300A0"/>
  </w:style>
  <w:style w:type="paragraph" w:customStyle="1" w:styleId="0C7B7BA9A5FE4D939DAF34F9B507421A">
    <w:name w:val="0C7B7BA9A5FE4D939DAF34F9B507421A"/>
    <w:rsid w:val="00E300A0"/>
  </w:style>
  <w:style w:type="paragraph" w:customStyle="1" w:styleId="6192944AF02F466BA48B2119DD27F917">
    <w:name w:val="6192944AF02F466BA48B2119DD27F917"/>
    <w:rsid w:val="00E300A0"/>
  </w:style>
  <w:style w:type="paragraph" w:customStyle="1" w:styleId="C33507D03851416293BADB18CB347818">
    <w:name w:val="C33507D03851416293BADB18CB347818"/>
    <w:rsid w:val="00E300A0"/>
  </w:style>
  <w:style w:type="paragraph" w:customStyle="1" w:styleId="D405198D27D24E7AB1EA0B4F7B7E108A">
    <w:name w:val="D405198D27D24E7AB1EA0B4F7B7E108A"/>
    <w:rsid w:val="00E300A0"/>
  </w:style>
  <w:style w:type="paragraph" w:customStyle="1" w:styleId="53A5C82F705B4B4084B5D82241EB9771">
    <w:name w:val="53A5C82F705B4B4084B5D82241EB9771"/>
    <w:rsid w:val="00E300A0"/>
  </w:style>
  <w:style w:type="paragraph" w:customStyle="1" w:styleId="865C407376D74D71811B451C1132D24F">
    <w:name w:val="865C407376D74D71811B451C1132D24F"/>
    <w:rsid w:val="00E300A0"/>
  </w:style>
  <w:style w:type="paragraph" w:customStyle="1" w:styleId="D97EAA303BDB423885D90C1719B88FB0">
    <w:name w:val="D97EAA303BDB423885D90C1719B88FB0"/>
    <w:rsid w:val="00E300A0"/>
  </w:style>
  <w:style w:type="paragraph" w:customStyle="1" w:styleId="9D8A47769DA74A3BB95024C448B2CF5F">
    <w:name w:val="9D8A47769DA74A3BB95024C448B2CF5F"/>
    <w:rsid w:val="00E300A0"/>
  </w:style>
  <w:style w:type="paragraph" w:customStyle="1" w:styleId="9CEBBCE2AD114594999024C8B178D2C5">
    <w:name w:val="9CEBBCE2AD114594999024C8B178D2C5"/>
    <w:rsid w:val="00E300A0"/>
  </w:style>
  <w:style w:type="paragraph" w:customStyle="1" w:styleId="D81007A639574B0885FD5330677776E8">
    <w:name w:val="D81007A639574B0885FD5330677776E8"/>
    <w:rsid w:val="00E300A0"/>
  </w:style>
  <w:style w:type="paragraph" w:customStyle="1" w:styleId="C2034E65B58C4C3CB1397FBD12284079">
    <w:name w:val="C2034E65B58C4C3CB1397FBD12284079"/>
    <w:rsid w:val="00E300A0"/>
  </w:style>
  <w:style w:type="paragraph" w:customStyle="1" w:styleId="21B703A201664747B9455ABA77F02CA3">
    <w:name w:val="21B703A201664747B9455ABA77F02CA3"/>
    <w:rsid w:val="00E300A0"/>
  </w:style>
  <w:style w:type="paragraph" w:customStyle="1" w:styleId="46A8E0EAEFF04B7286807EE5AC98F8AC">
    <w:name w:val="46A8E0EAEFF04B7286807EE5AC98F8AC"/>
    <w:rsid w:val="00E300A0"/>
  </w:style>
  <w:style w:type="paragraph" w:customStyle="1" w:styleId="CBFC6ACC939443CAB00987F393C1D98A">
    <w:name w:val="CBFC6ACC939443CAB00987F393C1D98A"/>
    <w:rsid w:val="00E300A0"/>
  </w:style>
  <w:style w:type="paragraph" w:customStyle="1" w:styleId="ECEE4A8C3A9A4C26B5ACF253C96431EB">
    <w:name w:val="ECEE4A8C3A9A4C26B5ACF253C96431EB"/>
    <w:rsid w:val="00E300A0"/>
  </w:style>
  <w:style w:type="paragraph" w:customStyle="1" w:styleId="47FA4B23F45048AF9BDE62402DE13041">
    <w:name w:val="47FA4B23F45048AF9BDE62402DE13041"/>
    <w:rsid w:val="00E300A0"/>
  </w:style>
  <w:style w:type="paragraph" w:customStyle="1" w:styleId="E30D1C715A08479F8AAF8EA1B436F929">
    <w:name w:val="E30D1C715A08479F8AAF8EA1B436F929"/>
    <w:rsid w:val="00E300A0"/>
  </w:style>
  <w:style w:type="paragraph" w:customStyle="1" w:styleId="D49E597CEB0045EFA67BE6FA9EBC47F4">
    <w:name w:val="D49E597CEB0045EFA67BE6FA9EBC47F4"/>
    <w:rsid w:val="00E300A0"/>
  </w:style>
  <w:style w:type="paragraph" w:customStyle="1" w:styleId="375610E79B1145659034BDEABE487298">
    <w:name w:val="375610E79B1145659034BDEABE487298"/>
    <w:rsid w:val="00E300A0"/>
  </w:style>
  <w:style w:type="paragraph" w:customStyle="1" w:styleId="0540276FE91F496EAB306B10CE40657E">
    <w:name w:val="0540276FE91F496EAB306B10CE40657E"/>
    <w:rsid w:val="00E300A0"/>
  </w:style>
  <w:style w:type="paragraph" w:customStyle="1" w:styleId="A46CE2E9C6874666B5D7A9CF7A49E0F6">
    <w:name w:val="A46CE2E9C6874666B5D7A9CF7A49E0F6"/>
    <w:rsid w:val="00E300A0"/>
  </w:style>
  <w:style w:type="paragraph" w:customStyle="1" w:styleId="833706A4137D46539A7D6E64B797172F">
    <w:name w:val="833706A4137D46539A7D6E64B797172F"/>
    <w:rsid w:val="00E300A0"/>
  </w:style>
  <w:style w:type="paragraph" w:customStyle="1" w:styleId="D277717B761742AEBD71E76895E6E8DF">
    <w:name w:val="D277717B761742AEBD71E76895E6E8DF"/>
    <w:rsid w:val="00E300A0"/>
  </w:style>
  <w:style w:type="paragraph" w:customStyle="1" w:styleId="DCF973046C7A4152956E488AEA25BAC4">
    <w:name w:val="DCF973046C7A4152956E488AEA25BAC4"/>
    <w:rsid w:val="00E300A0"/>
  </w:style>
  <w:style w:type="paragraph" w:customStyle="1" w:styleId="BE6B64AFEBE745098521D66FC3D64633">
    <w:name w:val="BE6B64AFEBE745098521D66FC3D64633"/>
    <w:rsid w:val="00E300A0"/>
  </w:style>
  <w:style w:type="paragraph" w:customStyle="1" w:styleId="B963768436FA45AB8FA7CF98015CF22E">
    <w:name w:val="B963768436FA45AB8FA7CF98015CF22E"/>
    <w:rsid w:val="00E300A0"/>
  </w:style>
  <w:style w:type="paragraph" w:customStyle="1" w:styleId="5FB7B344D7D749CBA83DBF10B7201B79">
    <w:name w:val="5FB7B344D7D749CBA83DBF10B7201B79"/>
    <w:rsid w:val="00E300A0"/>
  </w:style>
  <w:style w:type="paragraph" w:customStyle="1" w:styleId="BE01AA8078234063A94D32FD8169A924">
    <w:name w:val="BE01AA8078234063A94D32FD8169A924"/>
    <w:rsid w:val="00E300A0"/>
  </w:style>
  <w:style w:type="paragraph" w:customStyle="1" w:styleId="0564F0F62DC446ED9BC1EB04130653D7">
    <w:name w:val="0564F0F62DC446ED9BC1EB04130653D7"/>
    <w:rsid w:val="00E300A0"/>
  </w:style>
  <w:style w:type="paragraph" w:customStyle="1" w:styleId="6333514C90A647999A7F6F935D77CCBB">
    <w:name w:val="6333514C90A647999A7F6F935D77CCBB"/>
    <w:rsid w:val="00E300A0"/>
  </w:style>
  <w:style w:type="paragraph" w:customStyle="1" w:styleId="BD8DD47EF2754C85BAA3BBF31CE3E93A">
    <w:name w:val="BD8DD47EF2754C85BAA3BBF31CE3E93A"/>
    <w:rsid w:val="00E300A0"/>
  </w:style>
  <w:style w:type="paragraph" w:customStyle="1" w:styleId="A0E77C9848DB4EF0BD5D3A39B66968B0">
    <w:name w:val="A0E77C9848DB4EF0BD5D3A39B66968B0"/>
    <w:rsid w:val="00E300A0"/>
  </w:style>
  <w:style w:type="paragraph" w:customStyle="1" w:styleId="66C884B1B0E743709FAB3F39DDC3D5C8">
    <w:name w:val="66C884B1B0E743709FAB3F39DDC3D5C8"/>
    <w:rsid w:val="00E300A0"/>
  </w:style>
  <w:style w:type="paragraph" w:customStyle="1" w:styleId="0FB1356BBEE84FC393B15DC1B1556D12">
    <w:name w:val="0FB1356BBEE84FC393B15DC1B1556D12"/>
    <w:rsid w:val="00E300A0"/>
  </w:style>
  <w:style w:type="paragraph" w:customStyle="1" w:styleId="C2D88EC1064D48748DA3220609B33A1A">
    <w:name w:val="C2D88EC1064D48748DA3220609B33A1A"/>
    <w:rsid w:val="00E300A0"/>
  </w:style>
  <w:style w:type="paragraph" w:customStyle="1" w:styleId="EC5A4642AEE9410CAA15D40AEF671E7F">
    <w:name w:val="EC5A4642AEE9410CAA15D40AEF671E7F"/>
    <w:rsid w:val="00E300A0"/>
  </w:style>
  <w:style w:type="paragraph" w:customStyle="1" w:styleId="D2FD40DD85064781BAD771200D08F3AB">
    <w:name w:val="D2FD40DD85064781BAD771200D08F3AB"/>
    <w:rsid w:val="00E300A0"/>
  </w:style>
  <w:style w:type="paragraph" w:customStyle="1" w:styleId="97C0E3841EEF4FC1A70E10FF9CDF15BB">
    <w:name w:val="97C0E3841EEF4FC1A70E10FF9CDF15BB"/>
    <w:rsid w:val="00E300A0"/>
  </w:style>
  <w:style w:type="paragraph" w:customStyle="1" w:styleId="98AB5B913A114A8EA865AD2294F1AD00">
    <w:name w:val="98AB5B913A114A8EA865AD2294F1AD00"/>
    <w:rsid w:val="00E300A0"/>
  </w:style>
  <w:style w:type="paragraph" w:customStyle="1" w:styleId="F677071AE0B34D178AE7D2060146B68E">
    <w:name w:val="F677071AE0B34D178AE7D2060146B68E"/>
    <w:rsid w:val="00E300A0"/>
  </w:style>
  <w:style w:type="paragraph" w:customStyle="1" w:styleId="EFC86D97B2144831A3438A84A30FF4E9">
    <w:name w:val="EFC86D97B2144831A3438A84A30FF4E9"/>
    <w:rsid w:val="00E300A0"/>
  </w:style>
  <w:style w:type="paragraph" w:customStyle="1" w:styleId="D3CA3F6EA9054483A0FDC51EC57340B0">
    <w:name w:val="D3CA3F6EA9054483A0FDC51EC57340B0"/>
    <w:rsid w:val="00E300A0"/>
  </w:style>
  <w:style w:type="paragraph" w:customStyle="1" w:styleId="33CF051A8ED2413C9A67EDC6D8F52DE6">
    <w:name w:val="33CF051A8ED2413C9A67EDC6D8F52DE6"/>
    <w:rsid w:val="00E300A0"/>
  </w:style>
  <w:style w:type="paragraph" w:customStyle="1" w:styleId="8756C532EB6F49369A4A632532CDACD8">
    <w:name w:val="8756C532EB6F49369A4A632532CDACD8"/>
    <w:rsid w:val="00E300A0"/>
  </w:style>
  <w:style w:type="paragraph" w:customStyle="1" w:styleId="29CE76D4421A4C14ACC52AB483726B86">
    <w:name w:val="29CE76D4421A4C14ACC52AB483726B86"/>
    <w:rsid w:val="00E300A0"/>
  </w:style>
  <w:style w:type="paragraph" w:customStyle="1" w:styleId="EA5D65FEAA4C492ABA360BE6570F6E9C">
    <w:name w:val="EA5D65FEAA4C492ABA360BE6570F6E9C"/>
    <w:rsid w:val="00E300A0"/>
  </w:style>
  <w:style w:type="paragraph" w:customStyle="1" w:styleId="F7380E3E5F2443628475176C9DB53533">
    <w:name w:val="F7380E3E5F2443628475176C9DB53533"/>
    <w:rsid w:val="00E300A0"/>
  </w:style>
  <w:style w:type="paragraph" w:customStyle="1" w:styleId="F3CDAC30185F4564B7FEE1AC0306B17E">
    <w:name w:val="F3CDAC30185F4564B7FEE1AC0306B17E"/>
    <w:rsid w:val="00E300A0"/>
  </w:style>
  <w:style w:type="paragraph" w:customStyle="1" w:styleId="57AC8605688240C0902B33C9A634A650">
    <w:name w:val="57AC8605688240C0902B33C9A634A650"/>
    <w:rsid w:val="00E300A0"/>
  </w:style>
  <w:style w:type="paragraph" w:customStyle="1" w:styleId="9D0337A1DA084C5ABFA8421DCE8FD0E2">
    <w:name w:val="9D0337A1DA084C5ABFA8421DCE8FD0E2"/>
    <w:rsid w:val="00E300A0"/>
  </w:style>
  <w:style w:type="paragraph" w:customStyle="1" w:styleId="45661D8F631143A2B4EF12A090E9CFD0">
    <w:name w:val="45661D8F631143A2B4EF12A090E9CFD0"/>
    <w:rsid w:val="00E300A0"/>
  </w:style>
  <w:style w:type="paragraph" w:customStyle="1" w:styleId="79F7DBD981AC415F89AB3919BC5D74FA">
    <w:name w:val="79F7DBD981AC415F89AB3919BC5D74FA"/>
    <w:rsid w:val="00E300A0"/>
  </w:style>
  <w:style w:type="paragraph" w:customStyle="1" w:styleId="5F114272E03041D58B4B5ECFF258208D">
    <w:name w:val="5F114272E03041D58B4B5ECFF258208D"/>
    <w:rsid w:val="00E300A0"/>
  </w:style>
  <w:style w:type="paragraph" w:customStyle="1" w:styleId="8BC616E757BF4F3EA1784318CFF02125">
    <w:name w:val="8BC616E757BF4F3EA1784318CFF02125"/>
    <w:rsid w:val="00E300A0"/>
  </w:style>
  <w:style w:type="paragraph" w:customStyle="1" w:styleId="E4D13841992B4F188E5FBCA3A7038EAC">
    <w:name w:val="E4D13841992B4F188E5FBCA3A7038EAC"/>
    <w:rsid w:val="00E300A0"/>
  </w:style>
  <w:style w:type="paragraph" w:customStyle="1" w:styleId="79D5D9E93E70499F9D6B1D17FF3CB355">
    <w:name w:val="79D5D9E93E70499F9D6B1D17FF3CB355"/>
    <w:rsid w:val="00E300A0"/>
  </w:style>
  <w:style w:type="paragraph" w:customStyle="1" w:styleId="266116DC2FF74995A9ABA3558C4AB147">
    <w:name w:val="266116DC2FF74995A9ABA3558C4AB147"/>
    <w:rsid w:val="00E300A0"/>
  </w:style>
  <w:style w:type="paragraph" w:customStyle="1" w:styleId="6649DD9A3ED7408393EE44BBE8F34F22">
    <w:name w:val="6649DD9A3ED7408393EE44BBE8F34F22"/>
    <w:rsid w:val="00E300A0"/>
  </w:style>
  <w:style w:type="paragraph" w:customStyle="1" w:styleId="33A35BE311BB4D93B4AC10EC15345FCD">
    <w:name w:val="33A35BE311BB4D93B4AC10EC15345FCD"/>
    <w:rsid w:val="00E300A0"/>
  </w:style>
  <w:style w:type="paragraph" w:customStyle="1" w:styleId="CE2FF3D8DAB947F78A5286A5B4D36820">
    <w:name w:val="CE2FF3D8DAB947F78A5286A5B4D36820"/>
    <w:rsid w:val="00E300A0"/>
  </w:style>
  <w:style w:type="paragraph" w:customStyle="1" w:styleId="436E18373C804CF58E67078333F901AC">
    <w:name w:val="436E18373C804CF58E67078333F901AC"/>
    <w:rsid w:val="00E300A0"/>
  </w:style>
  <w:style w:type="paragraph" w:customStyle="1" w:styleId="7022A2C231B7478DBD15FB1B019B0759">
    <w:name w:val="7022A2C231B7478DBD15FB1B019B0759"/>
    <w:rsid w:val="00E300A0"/>
  </w:style>
  <w:style w:type="paragraph" w:customStyle="1" w:styleId="18652EEA503F4B239E51DC0A5A491090">
    <w:name w:val="18652EEA503F4B239E51DC0A5A491090"/>
    <w:rsid w:val="00E300A0"/>
  </w:style>
  <w:style w:type="paragraph" w:customStyle="1" w:styleId="CAA0106C55B5414598BD4E0AAC025185">
    <w:name w:val="CAA0106C55B5414598BD4E0AAC025185"/>
    <w:rsid w:val="00E300A0"/>
  </w:style>
  <w:style w:type="paragraph" w:customStyle="1" w:styleId="1BF9E97D11BB4E2EAC5906DF3BD73AD5">
    <w:name w:val="1BF9E97D11BB4E2EAC5906DF3BD73AD5"/>
    <w:rsid w:val="00E300A0"/>
  </w:style>
  <w:style w:type="paragraph" w:customStyle="1" w:styleId="CB2D73AADE95498AB442E9AE401985A7">
    <w:name w:val="CB2D73AADE95498AB442E9AE401985A7"/>
    <w:rsid w:val="00E300A0"/>
  </w:style>
  <w:style w:type="paragraph" w:customStyle="1" w:styleId="281E5710D8F94AD48F94A884C5F1F232">
    <w:name w:val="281E5710D8F94AD48F94A884C5F1F232"/>
    <w:rsid w:val="00E300A0"/>
  </w:style>
  <w:style w:type="paragraph" w:customStyle="1" w:styleId="A58FBCB09A3D455292FAAD2DE14A62E7">
    <w:name w:val="A58FBCB09A3D455292FAAD2DE14A62E7"/>
    <w:rsid w:val="00E300A0"/>
  </w:style>
  <w:style w:type="paragraph" w:customStyle="1" w:styleId="D04DDEE718854012950335E20B019A53">
    <w:name w:val="D04DDEE718854012950335E20B019A53"/>
    <w:rsid w:val="00E300A0"/>
  </w:style>
  <w:style w:type="paragraph" w:customStyle="1" w:styleId="F90378A77B6E45889BE748C14F3C4471">
    <w:name w:val="F90378A77B6E45889BE748C14F3C4471"/>
    <w:rsid w:val="00E300A0"/>
  </w:style>
  <w:style w:type="paragraph" w:customStyle="1" w:styleId="E33064E12C9049C9994F65488DA9ED1D">
    <w:name w:val="E33064E12C9049C9994F65488DA9ED1D"/>
    <w:rsid w:val="00E300A0"/>
  </w:style>
  <w:style w:type="paragraph" w:customStyle="1" w:styleId="CAEC431F7E6E45F8BE977B3727429E9B">
    <w:name w:val="CAEC431F7E6E45F8BE977B3727429E9B"/>
    <w:rsid w:val="00E300A0"/>
  </w:style>
  <w:style w:type="paragraph" w:customStyle="1" w:styleId="150DB219CC2D4B74A6FA86AA2274DEFD">
    <w:name w:val="150DB219CC2D4B74A6FA86AA2274DEFD"/>
    <w:rsid w:val="00E300A0"/>
  </w:style>
  <w:style w:type="paragraph" w:customStyle="1" w:styleId="F1A841AB370849269A9CDE24437D1477">
    <w:name w:val="F1A841AB370849269A9CDE24437D1477"/>
    <w:rsid w:val="00E300A0"/>
  </w:style>
  <w:style w:type="paragraph" w:customStyle="1" w:styleId="B7914E9266C447CBB3F019076C6ACA0F">
    <w:name w:val="B7914E9266C447CBB3F019076C6ACA0F"/>
    <w:rsid w:val="00E300A0"/>
  </w:style>
  <w:style w:type="paragraph" w:customStyle="1" w:styleId="68BEF7D708B648B3AEC36BDE9AB31D48">
    <w:name w:val="68BEF7D708B648B3AEC36BDE9AB31D48"/>
    <w:rsid w:val="00E300A0"/>
  </w:style>
  <w:style w:type="paragraph" w:customStyle="1" w:styleId="BD0C1694F54C453CA067A6FF9959E53D">
    <w:name w:val="BD0C1694F54C453CA067A6FF9959E53D"/>
    <w:rsid w:val="00E300A0"/>
  </w:style>
  <w:style w:type="paragraph" w:customStyle="1" w:styleId="8D9F15D63A67409BBB4DFE4C7F39247C">
    <w:name w:val="8D9F15D63A67409BBB4DFE4C7F39247C"/>
    <w:rsid w:val="00E300A0"/>
  </w:style>
  <w:style w:type="paragraph" w:customStyle="1" w:styleId="CB1B131FFD9944FDB2369FA06AF6203C">
    <w:name w:val="CB1B131FFD9944FDB2369FA06AF6203C"/>
    <w:rsid w:val="00E300A0"/>
  </w:style>
  <w:style w:type="paragraph" w:customStyle="1" w:styleId="814F0C5C9DDF40469D4B7A5071813AE3">
    <w:name w:val="814F0C5C9DDF40469D4B7A5071813AE3"/>
    <w:rsid w:val="00E300A0"/>
  </w:style>
  <w:style w:type="paragraph" w:customStyle="1" w:styleId="10A3C5F7283C47EAB659C8B9C4B028D4">
    <w:name w:val="10A3C5F7283C47EAB659C8B9C4B028D4"/>
    <w:rsid w:val="00E300A0"/>
  </w:style>
  <w:style w:type="paragraph" w:customStyle="1" w:styleId="D1DFE224795E4D5BB8AF5E336F14EE50">
    <w:name w:val="D1DFE224795E4D5BB8AF5E336F14EE50"/>
    <w:rsid w:val="00E300A0"/>
  </w:style>
  <w:style w:type="paragraph" w:customStyle="1" w:styleId="C6C8D2B378EE429C96DDABB75951C2E8">
    <w:name w:val="C6C8D2B378EE429C96DDABB75951C2E8"/>
    <w:rsid w:val="00E300A0"/>
  </w:style>
  <w:style w:type="paragraph" w:customStyle="1" w:styleId="D0AD0EC382994DEF929556702B62FF83">
    <w:name w:val="D0AD0EC382994DEF929556702B62FF83"/>
    <w:rsid w:val="00E300A0"/>
  </w:style>
  <w:style w:type="paragraph" w:customStyle="1" w:styleId="4DAEBB4DA1F645F08B7E7B6E4E94FF98">
    <w:name w:val="4DAEBB4DA1F645F08B7E7B6E4E94FF98"/>
    <w:rsid w:val="00E300A0"/>
  </w:style>
  <w:style w:type="paragraph" w:customStyle="1" w:styleId="E7538CE7CEAF4B87A95FD8B10DACA22B">
    <w:name w:val="E7538CE7CEAF4B87A95FD8B10DACA22B"/>
    <w:rsid w:val="00E300A0"/>
  </w:style>
  <w:style w:type="paragraph" w:customStyle="1" w:styleId="E5B93B02CC224D579BC3FE9B37FD873D">
    <w:name w:val="E5B93B02CC224D579BC3FE9B37FD873D"/>
    <w:rsid w:val="00E300A0"/>
  </w:style>
  <w:style w:type="paragraph" w:customStyle="1" w:styleId="A001A883615F4C8BB83A586ED45A61AF">
    <w:name w:val="A001A883615F4C8BB83A586ED45A61AF"/>
    <w:rsid w:val="00E300A0"/>
  </w:style>
  <w:style w:type="paragraph" w:customStyle="1" w:styleId="2C3143701B1944A18E04DC6F0F6753A4">
    <w:name w:val="2C3143701B1944A18E04DC6F0F6753A4"/>
    <w:rsid w:val="00E300A0"/>
  </w:style>
  <w:style w:type="paragraph" w:customStyle="1" w:styleId="E0792D11BDD14A3C9E5DDDA3BF27ECBB">
    <w:name w:val="E0792D11BDD14A3C9E5DDDA3BF27ECBB"/>
    <w:rsid w:val="00E300A0"/>
  </w:style>
  <w:style w:type="paragraph" w:customStyle="1" w:styleId="DCB44B627D3A4F8F800DA43018AA6AC6">
    <w:name w:val="DCB44B627D3A4F8F800DA43018AA6AC6"/>
    <w:rsid w:val="00E300A0"/>
  </w:style>
  <w:style w:type="paragraph" w:customStyle="1" w:styleId="3D50FF5BF47F4BFEAE8C3F8DCB04B2DD">
    <w:name w:val="3D50FF5BF47F4BFEAE8C3F8DCB04B2DD"/>
    <w:rsid w:val="00E300A0"/>
  </w:style>
  <w:style w:type="paragraph" w:customStyle="1" w:styleId="C3F910D53C644BD991DE1902825F7808">
    <w:name w:val="C3F910D53C644BD991DE1902825F7808"/>
    <w:rsid w:val="00E300A0"/>
  </w:style>
  <w:style w:type="paragraph" w:customStyle="1" w:styleId="DB369B786ADB402090AC34A5EBFFD721">
    <w:name w:val="DB369B786ADB402090AC34A5EBFFD721"/>
    <w:rsid w:val="00E300A0"/>
  </w:style>
  <w:style w:type="paragraph" w:customStyle="1" w:styleId="AC56EA3787C2487CBB6FD2B57EB162F6">
    <w:name w:val="AC56EA3787C2487CBB6FD2B57EB162F6"/>
    <w:rsid w:val="00E300A0"/>
  </w:style>
  <w:style w:type="paragraph" w:customStyle="1" w:styleId="FB7455CE7188449AA2BF5EBD80FEE535">
    <w:name w:val="FB7455CE7188449AA2BF5EBD80FEE535"/>
    <w:rsid w:val="00E300A0"/>
  </w:style>
  <w:style w:type="paragraph" w:customStyle="1" w:styleId="271D7EEAC0B048408521A02DC0443D59">
    <w:name w:val="271D7EEAC0B048408521A02DC0443D59"/>
    <w:rsid w:val="00E300A0"/>
  </w:style>
  <w:style w:type="paragraph" w:customStyle="1" w:styleId="B8B3AA929579473C93D770CE69881894">
    <w:name w:val="B8B3AA929579473C93D770CE69881894"/>
    <w:rsid w:val="00E300A0"/>
  </w:style>
  <w:style w:type="paragraph" w:customStyle="1" w:styleId="0D83A794C7384A29A90FD22F981B12C5">
    <w:name w:val="0D83A794C7384A29A90FD22F981B12C5"/>
    <w:rsid w:val="00E300A0"/>
  </w:style>
  <w:style w:type="paragraph" w:customStyle="1" w:styleId="98B60975EE514E66AAA9EAA80189109F">
    <w:name w:val="98B60975EE514E66AAA9EAA80189109F"/>
    <w:rsid w:val="00E300A0"/>
  </w:style>
  <w:style w:type="paragraph" w:customStyle="1" w:styleId="8B10BE747DF1472C83605561687793A7">
    <w:name w:val="8B10BE747DF1472C83605561687793A7"/>
    <w:rsid w:val="00E300A0"/>
  </w:style>
  <w:style w:type="paragraph" w:customStyle="1" w:styleId="711B5CE347634458B74477FA62C14C3C">
    <w:name w:val="711B5CE347634458B74477FA62C14C3C"/>
    <w:rsid w:val="00E300A0"/>
  </w:style>
  <w:style w:type="paragraph" w:customStyle="1" w:styleId="65AF55AD11CC4B8081D21D55C626BB5E">
    <w:name w:val="65AF55AD11CC4B8081D21D55C626BB5E"/>
    <w:rsid w:val="00E300A0"/>
  </w:style>
  <w:style w:type="paragraph" w:customStyle="1" w:styleId="CC785956A90346B284B3FD8BAC37BEE5">
    <w:name w:val="CC785956A90346B284B3FD8BAC37BEE5"/>
    <w:rsid w:val="00E300A0"/>
  </w:style>
  <w:style w:type="paragraph" w:customStyle="1" w:styleId="92F1E71E7D5B4B208731809B57B5623B">
    <w:name w:val="92F1E71E7D5B4B208731809B57B5623B"/>
    <w:rsid w:val="00E300A0"/>
  </w:style>
  <w:style w:type="paragraph" w:customStyle="1" w:styleId="1B876DDEEC574780BB3BE9D6B4A6B425">
    <w:name w:val="1B876DDEEC574780BB3BE9D6B4A6B425"/>
    <w:rsid w:val="00E300A0"/>
  </w:style>
  <w:style w:type="paragraph" w:customStyle="1" w:styleId="BFB37D6934074A5F8679D2BC579FEBD1">
    <w:name w:val="BFB37D6934074A5F8679D2BC579FEBD1"/>
    <w:rsid w:val="00E300A0"/>
  </w:style>
  <w:style w:type="paragraph" w:customStyle="1" w:styleId="C5C05797D7A44E3C970ABF80A775EE83">
    <w:name w:val="C5C05797D7A44E3C970ABF80A775EE83"/>
    <w:rsid w:val="00E300A0"/>
  </w:style>
  <w:style w:type="paragraph" w:customStyle="1" w:styleId="92B9D1A6EE714498B0570E882A9D9273">
    <w:name w:val="92B9D1A6EE714498B0570E882A9D9273"/>
    <w:rsid w:val="00E300A0"/>
  </w:style>
  <w:style w:type="paragraph" w:customStyle="1" w:styleId="243D4F6DEE894E49928D4C43060A502A">
    <w:name w:val="243D4F6DEE894E49928D4C43060A502A"/>
    <w:rsid w:val="00E300A0"/>
  </w:style>
  <w:style w:type="paragraph" w:customStyle="1" w:styleId="77BD72BD01384F1AA9D996F2A3FCF085">
    <w:name w:val="77BD72BD01384F1AA9D996F2A3FCF085"/>
    <w:rsid w:val="00E300A0"/>
  </w:style>
  <w:style w:type="paragraph" w:customStyle="1" w:styleId="0676D85891B741498D59940BEDEC6C94">
    <w:name w:val="0676D85891B741498D59940BEDEC6C94"/>
    <w:rsid w:val="00E300A0"/>
  </w:style>
  <w:style w:type="paragraph" w:customStyle="1" w:styleId="12CFB161EB0545D397C7D14A813AAD91">
    <w:name w:val="12CFB161EB0545D397C7D14A813AAD91"/>
    <w:rsid w:val="00E300A0"/>
  </w:style>
  <w:style w:type="paragraph" w:customStyle="1" w:styleId="6E0675996E2542BA936DAF3E7D2F3D06">
    <w:name w:val="6E0675996E2542BA936DAF3E7D2F3D06"/>
    <w:rsid w:val="00E300A0"/>
  </w:style>
  <w:style w:type="paragraph" w:customStyle="1" w:styleId="DF2DD205F72E460196C661EEBA26A6AC">
    <w:name w:val="DF2DD205F72E460196C661EEBA26A6AC"/>
    <w:rsid w:val="00E300A0"/>
  </w:style>
  <w:style w:type="paragraph" w:customStyle="1" w:styleId="D24E65F10D784B58825C0B9B86ED07C5">
    <w:name w:val="D24E65F10D784B58825C0B9B86ED07C5"/>
    <w:rsid w:val="00E300A0"/>
  </w:style>
  <w:style w:type="paragraph" w:customStyle="1" w:styleId="F9A397BE462B46A4B8856E2603F1BAA7">
    <w:name w:val="F9A397BE462B46A4B8856E2603F1BAA7"/>
    <w:rsid w:val="00E300A0"/>
  </w:style>
  <w:style w:type="paragraph" w:customStyle="1" w:styleId="49E69519149345FFA179AF47336FDB76">
    <w:name w:val="49E69519149345FFA179AF47336FDB76"/>
    <w:rsid w:val="00E300A0"/>
  </w:style>
  <w:style w:type="paragraph" w:customStyle="1" w:styleId="116ACBD2D8D441CA9436DB379BBFB2F7">
    <w:name w:val="116ACBD2D8D441CA9436DB379BBFB2F7"/>
    <w:rsid w:val="00E300A0"/>
  </w:style>
  <w:style w:type="paragraph" w:customStyle="1" w:styleId="2E40959B5D8A4DD7BA275744340D563A">
    <w:name w:val="2E40959B5D8A4DD7BA275744340D563A"/>
    <w:rsid w:val="00E300A0"/>
  </w:style>
  <w:style w:type="paragraph" w:customStyle="1" w:styleId="5F11CAF700A7403DA0CA4DE8161B9B63">
    <w:name w:val="5F11CAF700A7403DA0CA4DE8161B9B63"/>
    <w:rsid w:val="00E300A0"/>
  </w:style>
  <w:style w:type="paragraph" w:customStyle="1" w:styleId="9A55947275EA4B43AD46967E4C9FCD56">
    <w:name w:val="9A55947275EA4B43AD46967E4C9FCD56"/>
    <w:rsid w:val="00E300A0"/>
  </w:style>
  <w:style w:type="paragraph" w:customStyle="1" w:styleId="DBE9DE2126BC48E6BA2616FF301E8F1D">
    <w:name w:val="DBE9DE2126BC48E6BA2616FF301E8F1D"/>
    <w:rsid w:val="00E300A0"/>
  </w:style>
  <w:style w:type="paragraph" w:customStyle="1" w:styleId="D3C4F92C84A742CA8173B63AEA24BFF4">
    <w:name w:val="D3C4F92C84A742CA8173B63AEA24BFF4"/>
    <w:rsid w:val="00E300A0"/>
  </w:style>
  <w:style w:type="paragraph" w:customStyle="1" w:styleId="DB81B03642CF4D56925579DDD8F13195">
    <w:name w:val="DB81B03642CF4D56925579DDD8F13195"/>
    <w:rsid w:val="00E300A0"/>
  </w:style>
  <w:style w:type="paragraph" w:customStyle="1" w:styleId="F5771E61ECDD4CB1ACE4FB9858B27DAE">
    <w:name w:val="F5771E61ECDD4CB1ACE4FB9858B27DAE"/>
    <w:rsid w:val="00E300A0"/>
  </w:style>
  <w:style w:type="paragraph" w:customStyle="1" w:styleId="5F34AA0DB4C443B684C6BB176FF8475B">
    <w:name w:val="5F34AA0DB4C443B684C6BB176FF8475B"/>
    <w:rsid w:val="00E300A0"/>
  </w:style>
  <w:style w:type="paragraph" w:customStyle="1" w:styleId="F4BC84F2D78944649A5C14DF89EFB69D">
    <w:name w:val="F4BC84F2D78944649A5C14DF89EFB69D"/>
    <w:rsid w:val="00E300A0"/>
  </w:style>
  <w:style w:type="paragraph" w:customStyle="1" w:styleId="2DBA6224D6984771BA4913DEB52C8702">
    <w:name w:val="2DBA6224D6984771BA4913DEB52C8702"/>
    <w:rsid w:val="00E300A0"/>
  </w:style>
  <w:style w:type="paragraph" w:customStyle="1" w:styleId="606AFBB2BD1146689D016D4619A12384">
    <w:name w:val="606AFBB2BD1146689D016D4619A12384"/>
    <w:rsid w:val="00E300A0"/>
  </w:style>
  <w:style w:type="paragraph" w:customStyle="1" w:styleId="9F40C4B8E4204D2EA672DD0D1FF2302F">
    <w:name w:val="9F40C4B8E4204D2EA672DD0D1FF2302F"/>
    <w:rsid w:val="00E300A0"/>
  </w:style>
  <w:style w:type="paragraph" w:customStyle="1" w:styleId="75C2D3B97B4C4EC0BF343CB06E5F8D21">
    <w:name w:val="75C2D3B97B4C4EC0BF343CB06E5F8D21"/>
    <w:rsid w:val="00E300A0"/>
  </w:style>
  <w:style w:type="paragraph" w:customStyle="1" w:styleId="341F795292084361AA60B85116990DAA">
    <w:name w:val="341F795292084361AA60B85116990DAA"/>
    <w:rsid w:val="00E300A0"/>
  </w:style>
  <w:style w:type="paragraph" w:customStyle="1" w:styleId="129F5AAA09584D6B9E34182A8599037B">
    <w:name w:val="129F5AAA09584D6B9E34182A8599037B"/>
    <w:rsid w:val="00E300A0"/>
  </w:style>
  <w:style w:type="paragraph" w:customStyle="1" w:styleId="13777B7494FA4E3FBE9CFA88D716AFD6">
    <w:name w:val="13777B7494FA4E3FBE9CFA88D716AFD6"/>
    <w:rsid w:val="00E300A0"/>
  </w:style>
  <w:style w:type="paragraph" w:customStyle="1" w:styleId="7BC622C7FD944982B345F1397A925037">
    <w:name w:val="7BC622C7FD944982B345F1397A925037"/>
    <w:rsid w:val="00E300A0"/>
  </w:style>
  <w:style w:type="paragraph" w:customStyle="1" w:styleId="B224997234AB4F4CB78670C6756F29E1">
    <w:name w:val="B224997234AB4F4CB78670C6756F29E1"/>
    <w:rsid w:val="00E300A0"/>
  </w:style>
  <w:style w:type="paragraph" w:customStyle="1" w:styleId="27DAA99B46E04D84B0E524F2150C7499">
    <w:name w:val="27DAA99B46E04D84B0E524F2150C7499"/>
    <w:rsid w:val="00E300A0"/>
  </w:style>
  <w:style w:type="paragraph" w:customStyle="1" w:styleId="D0AAF6621F7B4E5DA5430503AD81CBFF">
    <w:name w:val="D0AAF6621F7B4E5DA5430503AD81CBFF"/>
    <w:rsid w:val="00E300A0"/>
  </w:style>
  <w:style w:type="paragraph" w:customStyle="1" w:styleId="5293D75E75A04372A0DE1BA3D1646411">
    <w:name w:val="5293D75E75A04372A0DE1BA3D1646411"/>
    <w:rsid w:val="00E300A0"/>
  </w:style>
  <w:style w:type="paragraph" w:customStyle="1" w:styleId="D7AAD283960745FEB0A649CFD7B2ADA5">
    <w:name w:val="D7AAD283960745FEB0A649CFD7B2ADA5"/>
    <w:rsid w:val="00E300A0"/>
  </w:style>
  <w:style w:type="paragraph" w:customStyle="1" w:styleId="E9845B29A8304830A047F19B6065E19C">
    <w:name w:val="E9845B29A8304830A047F19B6065E19C"/>
    <w:rsid w:val="00E300A0"/>
  </w:style>
  <w:style w:type="paragraph" w:customStyle="1" w:styleId="0A44A2B79EB24806AC2BDCA46DC9D250">
    <w:name w:val="0A44A2B79EB24806AC2BDCA46DC9D250"/>
    <w:rsid w:val="00E300A0"/>
  </w:style>
  <w:style w:type="paragraph" w:customStyle="1" w:styleId="0AE8522CD6984578822EA519932BF618">
    <w:name w:val="0AE8522CD6984578822EA519932BF618"/>
    <w:rsid w:val="00E300A0"/>
  </w:style>
  <w:style w:type="paragraph" w:customStyle="1" w:styleId="E400FEC570CF44AB8FC62E4FBF754621">
    <w:name w:val="E400FEC570CF44AB8FC62E4FBF754621"/>
    <w:rsid w:val="00E300A0"/>
  </w:style>
  <w:style w:type="paragraph" w:customStyle="1" w:styleId="E45B3461B7CA4EC392E9C7FC8F47C2E0">
    <w:name w:val="E45B3461B7CA4EC392E9C7FC8F47C2E0"/>
    <w:rsid w:val="00E300A0"/>
  </w:style>
  <w:style w:type="paragraph" w:customStyle="1" w:styleId="9AF0E8C1F08D4C7098C68977D260E334">
    <w:name w:val="9AF0E8C1F08D4C7098C68977D260E334"/>
    <w:rsid w:val="00E300A0"/>
  </w:style>
  <w:style w:type="paragraph" w:customStyle="1" w:styleId="775C73178DFF44A4B7B951F65696AF37">
    <w:name w:val="775C73178DFF44A4B7B951F65696AF37"/>
    <w:rsid w:val="00E300A0"/>
  </w:style>
  <w:style w:type="paragraph" w:customStyle="1" w:styleId="7F4A7906985541749AD738CA647A3B5F">
    <w:name w:val="7F4A7906985541749AD738CA647A3B5F"/>
    <w:rsid w:val="00E300A0"/>
  </w:style>
  <w:style w:type="paragraph" w:customStyle="1" w:styleId="12EBE7A536BF471A995C309E74C2CEC9">
    <w:name w:val="12EBE7A536BF471A995C309E74C2CEC9"/>
    <w:rsid w:val="00E300A0"/>
  </w:style>
  <w:style w:type="paragraph" w:customStyle="1" w:styleId="405577073C8842E3A4BA32B430B28009">
    <w:name w:val="405577073C8842E3A4BA32B430B28009"/>
    <w:rsid w:val="00E300A0"/>
  </w:style>
  <w:style w:type="paragraph" w:customStyle="1" w:styleId="4255E5F478054B209748738870A47ED5">
    <w:name w:val="4255E5F478054B209748738870A47ED5"/>
    <w:rsid w:val="00E300A0"/>
  </w:style>
  <w:style w:type="paragraph" w:customStyle="1" w:styleId="26E5B286E12A48098E6F41BC9EE30BC3">
    <w:name w:val="26E5B286E12A48098E6F41BC9EE30BC3"/>
    <w:rsid w:val="00E300A0"/>
  </w:style>
  <w:style w:type="paragraph" w:customStyle="1" w:styleId="B9DD6DBB2C0F40B0A20A0DE669C94A72">
    <w:name w:val="B9DD6DBB2C0F40B0A20A0DE669C94A72"/>
    <w:rsid w:val="00E300A0"/>
  </w:style>
  <w:style w:type="paragraph" w:customStyle="1" w:styleId="9DE6B76BFE7946A19543282BC0E6BCCA">
    <w:name w:val="9DE6B76BFE7946A19543282BC0E6BCCA"/>
    <w:rsid w:val="00E300A0"/>
  </w:style>
  <w:style w:type="paragraph" w:customStyle="1" w:styleId="406C54F0E6A241B6A3DD916D6487E3EB">
    <w:name w:val="406C54F0E6A241B6A3DD916D6487E3EB"/>
    <w:rsid w:val="00E300A0"/>
  </w:style>
  <w:style w:type="paragraph" w:customStyle="1" w:styleId="C259AF64B488467DA1FC728386277864">
    <w:name w:val="C259AF64B488467DA1FC728386277864"/>
    <w:rsid w:val="00E300A0"/>
  </w:style>
  <w:style w:type="paragraph" w:customStyle="1" w:styleId="8A92133CAC034CB5A4669EE940E29984">
    <w:name w:val="8A92133CAC034CB5A4669EE940E29984"/>
    <w:rsid w:val="00E300A0"/>
  </w:style>
  <w:style w:type="paragraph" w:customStyle="1" w:styleId="2100F0A1E91A423091540099F83D0924">
    <w:name w:val="2100F0A1E91A423091540099F83D0924"/>
    <w:rsid w:val="00E300A0"/>
  </w:style>
  <w:style w:type="paragraph" w:customStyle="1" w:styleId="4F386F8604D84C8187491EC1612C0CC5">
    <w:name w:val="4F386F8604D84C8187491EC1612C0CC5"/>
    <w:rsid w:val="00E300A0"/>
  </w:style>
  <w:style w:type="paragraph" w:customStyle="1" w:styleId="6466342AF31C4E989C5EC8BE68712E94">
    <w:name w:val="6466342AF31C4E989C5EC8BE68712E94"/>
    <w:rsid w:val="00E300A0"/>
  </w:style>
  <w:style w:type="paragraph" w:customStyle="1" w:styleId="9C60F8BD1E00430CA1DB6A45960B00D2">
    <w:name w:val="9C60F8BD1E00430CA1DB6A45960B00D2"/>
    <w:rsid w:val="00E300A0"/>
  </w:style>
  <w:style w:type="paragraph" w:customStyle="1" w:styleId="937EA8802B924D928C8D58E14AF5411C">
    <w:name w:val="937EA8802B924D928C8D58E14AF5411C"/>
    <w:rsid w:val="00E300A0"/>
  </w:style>
  <w:style w:type="paragraph" w:customStyle="1" w:styleId="53F190ED54784EFDB4962AF05ADEE39D">
    <w:name w:val="53F190ED54784EFDB4962AF05ADEE39D"/>
    <w:rsid w:val="00E300A0"/>
  </w:style>
  <w:style w:type="paragraph" w:customStyle="1" w:styleId="7A5E1280C6B04D03B07C0866E3194AC0">
    <w:name w:val="7A5E1280C6B04D03B07C0866E3194AC0"/>
    <w:rsid w:val="00E300A0"/>
  </w:style>
  <w:style w:type="paragraph" w:customStyle="1" w:styleId="CDE70CC4DCD340C8AB6B8AB78D725436">
    <w:name w:val="CDE70CC4DCD340C8AB6B8AB78D725436"/>
    <w:rsid w:val="00E300A0"/>
  </w:style>
  <w:style w:type="paragraph" w:customStyle="1" w:styleId="857B298F65094B9682D61C902C5C8271">
    <w:name w:val="857B298F65094B9682D61C902C5C8271"/>
    <w:rsid w:val="00E300A0"/>
  </w:style>
  <w:style w:type="paragraph" w:customStyle="1" w:styleId="8AD6960B87484A14A146CAC9BA405DF7">
    <w:name w:val="8AD6960B87484A14A146CAC9BA405DF7"/>
    <w:rsid w:val="00E300A0"/>
  </w:style>
  <w:style w:type="paragraph" w:customStyle="1" w:styleId="5E03242FBD23468B957B5F4B65CC410C">
    <w:name w:val="5E03242FBD23468B957B5F4B65CC410C"/>
    <w:rsid w:val="00E300A0"/>
  </w:style>
  <w:style w:type="paragraph" w:customStyle="1" w:styleId="27D6E4135D1841FAB2086F06C34B738A">
    <w:name w:val="27D6E4135D1841FAB2086F06C34B738A"/>
    <w:rsid w:val="00E300A0"/>
  </w:style>
  <w:style w:type="paragraph" w:customStyle="1" w:styleId="BB8378504A1740DEAFF7FF068619B4A2">
    <w:name w:val="BB8378504A1740DEAFF7FF068619B4A2"/>
    <w:rsid w:val="00E300A0"/>
  </w:style>
  <w:style w:type="paragraph" w:customStyle="1" w:styleId="013964F9A3FF484BAF784AE7B46B56EB">
    <w:name w:val="013964F9A3FF484BAF784AE7B46B56EB"/>
    <w:rsid w:val="00E300A0"/>
  </w:style>
  <w:style w:type="paragraph" w:customStyle="1" w:styleId="B65B5670CA48404C86C0F6DA27752736">
    <w:name w:val="B65B5670CA48404C86C0F6DA27752736"/>
    <w:rsid w:val="00E300A0"/>
  </w:style>
  <w:style w:type="paragraph" w:customStyle="1" w:styleId="D708CAD172634A5CBD61EDC2ACE0C0C8">
    <w:name w:val="D708CAD172634A5CBD61EDC2ACE0C0C8"/>
    <w:rsid w:val="00E300A0"/>
  </w:style>
  <w:style w:type="paragraph" w:customStyle="1" w:styleId="8DBDF02FCFD344168DC7C732303C85FE">
    <w:name w:val="8DBDF02FCFD344168DC7C732303C85FE"/>
    <w:rsid w:val="00E300A0"/>
  </w:style>
  <w:style w:type="paragraph" w:customStyle="1" w:styleId="51754F8DCE8E44BB8D65B3B3CF4D7E5A">
    <w:name w:val="51754F8DCE8E44BB8D65B3B3CF4D7E5A"/>
    <w:rsid w:val="00E300A0"/>
  </w:style>
  <w:style w:type="paragraph" w:customStyle="1" w:styleId="9CBC1A1273154801AB80B9037A43E66F">
    <w:name w:val="9CBC1A1273154801AB80B9037A43E66F"/>
    <w:rsid w:val="00E300A0"/>
  </w:style>
  <w:style w:type="paragraph" w:customStyle="1" w:styleId="C13F3AB6084C4ED6A4F11552A5EF6AD1">
    <w:name w:val="C13F3AB6084C4ED6A4F11552A5EF6AD1"/>
    <w:rsid w:val="00E300A0"/>
  </w:style>
  <w:style w:type="paragraph" w:customStyle="1" w:styleId="F4DD13424C83490BA9A186084EB0F66F">
    <w:name w:val="F4DD13424C83490BA9A186084EB0F66F"/>
    <w:rsid w:val="00E300A0"/>
  </w:style>
  <w:style w:type="paragraph" w:customStyle="1" w:styleId="8B8BCEFF59E8442C822E4944D3344795">
    <w:name w:val="8B8BCEFF59E8442C822E4944D3344795"/>
    <w:rsid w:val="00E300A0"/>
  </w:style>
  <w:style w:type="paragraph" w:customStyle="1" w:styleId="E920ABE6E0794283AA0B6A8C4EB1F061">
    <w:name w:val="E920ABE6E0794283AA0B6A8C4EB1F061"/>
    <w:rsid w:val="00E300A0"/>
  </w:style>
  <w:style w:type="paragraph" w:customStyle="1" w:styleId="EF61ECA8FC31476D925B53B7450E0125">
    <w:name w:val="EF61ECA8FC31476D925B53B7450E0125"/>
    <w:rsid w:val="00E300A0"/>
  </w:style>
  <w:style w:type="paragraph" w:customStyle="1" w:styleId="A8661525C4DE4C85AAB011DCEE8667C5">
    <w:name w:val="A8661525C4DE4C85AAB011DCEE8667C5"/>
    <w:rsid w:val="00E300A0"/>
  </w:style>
  <w:style w:type="paragraph" w:customStyle="1" w:styleId="B9F29E74BFC1457795525B8B75E062DE">
    <w:name w:val="B9F29E74BFC1457795525B8B75E062DE"/>
    <w:rsid w:val="00E300A0"/>
  </w:style>
  <w:style w:type="paragraph" w:customStyle="1" w:styleId="104E8E2504F74D069FA59C71111B5CC9">
    <w:name w:val="104E8E2504F74D069FA59C71111B5CC9"/>
    <w:rsid w:val="00E300A0"/>
  </w:style>
  <w:style w:type="paragraph" w:customStyle="1" w:styleId="7760CDF5733448229A8107BCEA6722AA">
    <w:name w:val="7760CDF5733448229A8107BCEA6722AA"/>
    <w:rsid w:val="00E300A0"/>
  </w:style>
  <w:style w:type="paragraph" w:customStyle="1" w:styleId="ED79798172714DD89EDB9226E999EC80">
    <w:name w:val="ED79798172714DD89EDB9226E999EC80"/>
    <w:rsid w:val="00E300A0"/>
  </w:style>
  <w:style w:type="paragraph" w:customStyle="1" w:styleId="E78E53C5CC2B44E59F03A39342612C25">
    <w:name w:val="E78E53C5CC2B44E59F03A39342612C25"/>
    <w:rsid w:val="00E300A0"/>
  </w:style>
  <w:style w:type="paragraph" w:customStyle="1" w:styleId="DB7C8B210E67458689670CF2EF272E2A">
    <w:name w:val="DB7C8B210E67458689670CF2EF272E2A"/>
    <w:rsid w:val="00E300A0"/>
  </w:style>
  <w:style w:type="paragraph" w:customStyle="1" w:styleId="4D6608B726BE42FBB0A7BA6521217203">
    <w:name w:val="4D6608B726BE42FBB0A7BA6521217203"/>
    <w:rsid w:val="00E300A0"/>
  </w:style>
  <w:style w:type="paragraph" w:customStyle="1" w:styleId="399773F120BA4B42A7B1871FFE31483C">
    <w:name w:val="399773F120BA4B42A7B1871FFE31483C"/>
    <w:rsid w:val="00E300A0"/>
  </w:style>
  <w:style w:type="paragraph" w:customStyle="1" w:styleId="ED6ED58A8F744072A075B8ED7FB93D59">
    <w:name w:val="ED6ED58A8F744072A075B8ED7FB93D59"/>
    <w:rsid w:val="00E300A0"/>
  </w:style>
  <w:style w:type="paragraph" w:customStyle="1" w:styleId="72E2295116664FCEB3F28229D9F88997">
    <w:name w:val="72E2295116664FCEB3F28229D9F88997"/>
    <w:rsid w:val="00E300A0"/>
  </w:style>
  <w:style w:type="paragraph" w:customStyle="1" w:styleId="AE368B5168484AF88D077CB0DE98FB1C">
    <w:name w:val="AE368B5168484AF88D077CB0DE98FB1C"/>
    <w:rsid w:val="00E300A0"/>
  </w:style>
  <w:style w:type="paragraph" w:customStyle="1" w:styleId="16936C2FA7D346DC8C2BFA22E4302AB4">
    <w:name w:val="16936C2FA7D346DC8C2BFA22E4302AB4"/>
    <w:rsid w:val="00E300A0"/>
  </w:style>
  <w:style w:type="paragraph" w:customStyle="1" w:styleId="ECE3125986B04A6784059F1878A63E49">
    <w:name w:val="ECE3125986B04A6784059F1878A63E49"/>
    <w:rsid w:val="00E300A0"/>
  </w:style>
  <w:style w:type="paragraph" w:customStyle="1" w:styleId="C9F1B739FF414367A3F56A1EC750BBCD">
    <w:name w:val="C9F1B739FF414367A3F56A1EC750BBCD"/>
    <w:rsid w:val="00E300A0"/>
  </w:style>
  <w:style w:type="paragraph" w:customStyle="1" w:styleId="BA62A09DF1A64F0DA34ED1E93CA2FF5B">
    <w:name w:val="BA62A09DF1A64F0DA34ED1E93CA2FF5B"/>
    <w:rsid w:val="00E300A0"/>
  </w:style>
  <w:style w:type="paragraph" w:customStyle="1" w:styleId="C29F667C86D64D9496980682275F7BFB">
    <w:name w:val="C29F667C86D64D9496980682275F7BFB"/>
    <w:rsid w:val="00E300A0"/>
  </w:style>
  <w:style w:type="paragraph" w:customStyle="1" w:styleId="53D0CCF2A6C4481CB2749492E91B56D9">
    <w:name w:val="53D0CCF2A6C4481CB2749492E91B56D9"/>
    <w:rsid w:val="00E300A0"/>
  </w:style>
  <w:style w:type="paragraph" w:customStyle="1" w:styleId="9EAE187413834517A5FDF26DBD94F94F">
    <w:name w:val="9EAE187413834517A5FDF26DBD94F94F"/>
    <w:rsid w:val="00E300A0"/>
  </w:style>
  <w:style w:type="paragraph" w:customStyle="1" w:styleId="F7AFA87A6B994073B7B3E565D49988B2">
    <w:name w:val="F7AFA87A6B994073B7B3E565D49988B2"/>
    <w:rsid w:val="00E300A0"/>
  </w:style>
  <w:style w:type="paragraph" w:customStyle="1" w:styleId="33807FE64C1E460AB6F82935BE3CB22E">
    <w:name w:val="33807FE64C1E460AB6F82935BE3CB22E"/>
    <w:rsid w:val="00E300A0"/>
  </w:style>
  <w:style w:type="paragraph" w:customStyle="1" w:styleId="13202DC128344EC5A09940A76472F4B2">
    <w:name w:val="13202DC128344EC5A09940A76472F4B2"/>
    <w:rsid w:val="00E300A0"/>
  </w:style>
  <w:style w:type="paragraph" w:customStyle="1" w:styleId="0433E3146B564E8396BF40FCF93E1BBB">
    <w:name w:val="0433E3146B564E8396BF40FCF93E1BBB"/>
    <w:rsid w:val="00E300A0"/>
  </w:style>
  <w:style w:type="paragraph" w:customStyle="1" w:styleId="ACBF5F1831B9498EB18F95710D45E3CA">
    <w:name w:val="ACBF5F1831B9498EB18F95710D45E3CA"/>
    <w:rsid w:val="00E300A0"/>
  </w:style>
  <w:style w:type="paragraph" w:customStyle="1" w:styleId="7769E6FB00C24B4494E2B0CA969374C1">
    <w:name w:val="7769E6FB00C24B4494E2B0CA969374C1"/>
    <w:rsid w:val="00E300A0"/>
  </w:style>
  <w:style w:type="paragraph" w:customStyle="1" w:styleId="792895361BFE4AE7B27AE1ECD545089C">
    <w:name w:val="792895361BFE4AE7B27AE1ECD545089C"/>
    <w:rsid w:val="00E300A0"/>
  </w:style>
  <w:style w:type="paragraph" w:customStyle="1" w:styleId="2F0E092A3DA54466A5C23C0CF6C65455">
    <w:name w:val="2F0E092A3DA54466A5C23C0CF6C65455"/>
    <w:rsid w:val="00E300A0"/>
  </w:style>
  <w:style w:type="paragraph" w:customStyle="1" w:styleId="50C4A703412F45A29CEB84579CF9649E">
    <w:name w:val="50C4A703412F45A29CEB84579CF9649E"/>
    <w:rsid w:val="00E300A0"/>
  </w:style>
  <w:style w:type="paragraph" w:customStyle="1" w:styleId="290F37A76A1446DC808A1497F36A9826">
    <w:name w:val="290F37A76A1446DC808A1497F36A9826"/>
    <w:rsid w:val="00E300A0"/>
  </w:style>
  <w:style w:type="paragraph" w:customStyle="1" w:styleId="60DC574F9207492AA26E6645F2185088">
    <w:name w:val="60DC574F9207492AA26E6645F2185088"/>
    <w:rsid w:val="00E300A0"/>
  </w:style>
  <w:style w:type="paragraph" w:customStyle="1" w:styleId="D26AF80A22F94AB9A76B6E83646624E6">
    <w:name w:val="D26AF80A22F94AB9A76B6E83646624E6"/>
    <w:rsid w:val="00E300A0"/>
  </w:style>
  <w:style w:type="paragraph" w:customStyle="1" w:styleId="8643C4061A8F47DA9FCF20902B0BEBCF">
    <w:name w:val="8643C4061A8F47DA9FCF20902B0BEBCF"/>
    <w:rsid w:val="00E300A0"/>
  </w:style>
  <w:style w:type="paragraph" w:customStyle="1" w:styleId="40926F1CCABE40E7A01C4EA011F97157">
    <w:name w:val="40926F1CCABE40E7A01C4EA011F97157"/>
    <w:rsid w:val="00E300A0"/>
  </w:style>
  <w:style w:type="paragraph" w:customStyle="1" w:styleId="470A93FA94684BECBEC85F9D59625B69">
    <w:name w:val="470A93FA94684BECBEC85F9D59625B69"/>
    <w:rsid w:val="00E300A0"/>
  </w:style>
  <w:style w:type="paragraph" w:customStyle="1" w:styleId="62132CFBDEBE45B49998805A0537D3D0">
    <w:name w:val="62132CFBDEBE45B49998805A0537D3D0"/>
    <w:rsid w:val="00E300A0"/>
  </w:style>
  <w:style w:type="paragraph" w:customStyle="1" w:styleId="1667B24A232547678F571F40DFBF5383">
    <w:name w:val="1667B24A232547678F571F40DFBF5383"/>
    <w:rsid w:val="00E300A0"/>
  </w:style>
  <w:style w:type="paragraph" w:customStyle="1" w:styleId="58F1A11C783843A4A41B99AA88ECDBC4">
    <w:name w:val="58F1A11C783843A4A41B99AA88ECDBC4"/>
    <w:rsid w:val="00E300A0"/>
  </w:style>
  <w:style w:type="paragraph" w:customStyle="1" w:styleId="F0A0469721E5462FAFB42C9479543ABB">
    <w:name w:val="F0A0469721E5462FAFB42C9479543ABB"/>
    <w:rsid w:val="00E300A0"/>
  </w:style>
  <w:style w:type="paragraph" w:customStyle="1" w:styleId="3098446AFC044A428E07DB8B2D1AFD35">
    <w:name w:val="3098446AFC044A428E07DB8B2D1AFD35"/>
    <w:rsid w:val="00E300A0"/>
  </w:style>
  <w:style w:type="paragraph" w:customStyle="1" w:styleId="0D7029F8269B4E419E6F29351CA7E9A6">
    <w:name w:val="0D7029F8269B4E419E6F29351CA7E9A6"/>
    <w:rsid w:val="00E300A0"/>
  </w:style>
  <w:style w:type="paragraph" w:customStyle="1" w:styleId="0F89E1A0DE384AF58BD506B3A5923B26">
    <w:name w:val="0F89E1A0DE384AF58BD506B3A5923B26"/>
    <w:rsid w:val="00E300A0"/>
  </w:style>
  <w:style w:type="paragraph" w:customStyle="1" w:styleId="38D287A1EF8B4E64A1266EDA3F131F3A">
    <w:name w:val="38D287A1EF8B4E64A1266EDA3F131F3A"/>
    <w:rsid w:val="00E300A0"/>
  </w:style>
  <w:style w:type="paragraph" w:customStyle="1" w:styleId="3B4EF4A2C6A043B78C9777F75AFC4B4F">
    <w:name w:val="3B4EF4A2C6A043B78C9777F75AFC4B4F"/>
    <w:rsid w:val="00E300A0"/>
  </w:style>
  <w:style w:type="paragraph" w:customStyle="1" w:styleId="E224C0B63CBE44EA8D56B07ED5575DB3">
    <w:name w:val="E224C0B63CBE44EA8D56B07ED5575DB3"/>
    <w:rsid w:val="00E300A0"/>
  </w:style>
  <w:style w:type="paragraph" w:customStyle="1" w:styleId="952B10B6D8B64363946F7B0166C84C31">
    <w:name w:val="952B10B6D8B64363946F7B0166C84C31"/>
    <w:rsid w:val="00E300A0"/>
  </w:style>
  <w:style w:type="paragraph" w:customStyle="1" w:styleId="36B80EC001EA46B79B3166D755FC58FB">
    <w:name w:val="36B80EC001EA46B79B3166D755FC58FB"/>
    <w:rsid w:val="00E300A0"/>
  </w:style>
  <w:style w:type="paragraph" w:customStyle="1" w:styleId="71ED96FC0CA545C891D3B3C3A58C5406">
    <w:name w:val="71ED96FC0CA545C891D3B3C3A58C5406"/>
    <w:rsid w:val="00E300A0"/>
  </w:style>
  <w:style w:type="paragraph" w:customStyle="1" w:styleId="4304E525B68D40CC8AC77C755CECB1F3">
    <w:name w:val="4304E525B68D40CC8AC77C755CECB1F3"/>
    <w:rsid w:val="00E300A0"/>
  </w:style>
  <w:style w:type="paragraph" w:customStyle="1" w:styleId="0D8C051991754B63B09D978BE76E010C">
    <w:name w:val="0D8C051991754B63B09D978BE76E010C"/>
    <w:rsid w:val="00E300A0"/>
  </w:style>
  <w:style w:type="paragraph" w:customStyle="1" w:styleId="B60668A7BED94A9E98327C6840BD858B">
    <w:name w:val="B60668A7BED94A9E98327C6840BD858B"/>
    <w:rsid w:val="00E300A0"/>
  </w:style>
  <w:style w:type="paragraph" w:customStyle="1" w:styleId="DEF961F2C9784DD5AD371ABA027E73C4">
    <w:name w:val="DEF961F2C9784DD5AD371ABA027E73C4"/>
    <w:rsid w:val="00E300A0"/>
  </w:style>
  <w:style w:type="paragraph" w:customStyle="1" w:styleId="D0B86A2DF9D447C688E792FB278242BF">
    <w:name w:val="D0B86A2DF9D447C688E792FB278242BF"/>
    <w:rsid w:val="00E300A0"/>
  </w:style>
  <w:style w:type="paragraph" w:customStyle="1" w:styleId="B40B64123FDC479BA0939143378FC222">
    <w:name w:val="B40B64123FDC479BA0939143378FC222"/>
    <w:rsid w:val="00E300A0"/>
  </w:style>
  <w:style w:type="paragraph" w:customStyle="1" w:styleId="BA5CCED1E9184AA495B2ABB6521F7969">
    <w:name w:val="BA5CCED1E9184AA495B2ABB6521F7969"/>
    <w:rsid w:val="00E300A0"/>
  </w:style>
  <w:style w:type="paragraph" w:customStyle="1" w:styleId="67C6E71EDC774CDFA073C43219F21B91">
    <w:name w:val="67C6E71EDC774CDFA073C43219F21B91"/>
    <w:rsid w:val="00E300A0"/>
  </w:style>
  <w:style w:type="paragraph" w:customStyle="1" w:styleId="D0554234C7734519A7207F9107D8E7D5">
    <w:name w:val="D0554234C7734519A7207F9107D8E7D5"/>
    <w:rsid w:val="00E300A0"/>
  </w:style>
  <w:style w:type="paragraph" w:customStyle="1" w:styleId="AC4783FC8EF14CBA8D8517D95CFF7DAA">
    <w:name w:val="AC4783FC8EF14CBA8D8517D95CFF7DAA"/>
    <w:rsid w:val="00E300A0"/>
  </w:style>
  <w:style w:type="paragraph" w:customStyle="1" w:styleId="5C5DE2F24210489E809B0462D839EE87">
    <w:name w:val="5C5DE2F24210489E809B0462D839EE87"/>
    <w:rsid w:val="00E300A0"/>
  </w:style>
  <w:style w:type="paragraph" w:customStyle="1" w:styleId="E741653EE63C43CF9C2807D7058EF571">
    <w:name w:val="E741653EE63C43CF9C2807D7058EF571"/>
    <w:rsid w:val="00E300A0"/>
  </w:style>
  <w:style w:type="paragraph" w:customStyle="1" w:styleId="C64C29C8013040CE8A56D4F8E77C6F54">
    <w:name w:val="C64C29C8013040CE8A56D4F8E77C6F54"/>
    <w:rsid w:val="00E300A0"/>
  </w:style>
  <w:style w:type="paragraph" w:customStyle="1" w:styleId="6BF25DDC05BC4DA9B4B19799BA044ADB">
    <w:name w:val="6BF25DDC05BC4DA9B4B19799BA044ADB"/>
    <w:rsid w:val="00E300A0"/>
  </w:style>
  <w:style w:type="paragraph" w:customStyle="1" w:styleId="A663997709DA449AAD6E56FB1B2D90BA">
    <w:name w:val="A663997709DA449AAD6E56FB1B2D90BA"/>
    <w:rsid w:val="00E300A0"/>
  </w:style>
  <w:style w:type="paragraph" w:customStyle="1" w:styleId="9946812B0D8F4A6D85D0F38058060749">
    <w:name w:val="9946812B0D8F4A6D85D0F38058060749"/>
    <w:rsid w:val="00E300A0"/>
  </w:style>
  <w:style w:type="paragraph" w:customStyle="1" w:styleId="4520099E16274E12BDF23EE2D154AA33">
    <w:name w:val="4520099E16274E12BDF23EE2D154AA33"/>
    <w:rsid w:val="00E300A0"/>
  </w:style>
  <w:style w:type="paragraph" w:customStyle="1" w:styleId="1D0F6F428BA54BA9BDD018D4A27941E3">
    <w:name w:val="1D0F6F428BA54BA9BDD018D4A27941E3"/>
    <w:rsid w:val="00E300A0"/>
  </w:style>
  <w:style w:type="paragraph" w:customStyle="1" w:styleId="7BC31BD3F61B466BA32E7957DC4AA718">
    <w:name w:val="7BC31BD3F61B466BA32E7957DC4AA718"/>
    <w:rsid w:val="00E300A0"/>
  </w:style>
  <w:style w:type="paragraph" w:customStyle="1" w:styleId="028CC6B36000480FBC072BCB480E6FDD">
    <w:name w:val="028CC6B36000480FBC072BCB480E6FDD"/>
    <w:rsid w:val="00E300A0"/>
  </w:style>
  <w:style w:type="paragraph" w:customStyle="1" w:styleId="D03CC59A98CE4255A85CEBE375172D3C">
    <w:name w:val="D03CC59A98CE4255A85CEBE375172D3C"/>
    <w:rsid w:val="00E300A0"/>
  </w:style>
  <w:style w:type="paragraph" w:customStyle="1" w:styleId="64EBB3855D3948D6BE013FC8B6035497">
    <w:name w:val="64EBB3855D3948D6BE013FC8B6035497"/>
    <w:rsid w:val="00E300A0"/>
  </w:style>
  <w:style w:type="paragraph" w:customStyle="1" w:styleId="F56C30E86DCA47D7969DF74C688C1D2F">
    <w:name w:val="F56C30E86DCA47D7969DF74C688C1D2F"/>
    <w:rsid w:val="00E300A0"/>
  </w:style>
  <w:style w:type="paragraph" w:customStyle="1" w:styleId="D82CA065915845E28FAF7FA1E84FDEA1">
    <w:name w:val="D82CA065915845E28FAF7FA1E84FDEA1"/>
    <w:rsid w:val="00E300A0"/>
  </w:style>
  <w:style w:type="paragraph" w:customStyle="1" w:styleId="F77C6FF05CBA40E5A7CCAB2C3990792F">
    <w:name w:val="F77C6FF05CBA40E5A7CCAB2C3990792F"/>
    <w:rsid w:val="00E300A0"/>
  </w:style>
  <w:style w:type="paragraph" w:customStyle="1" w:styleId="8D53D953EB174F5BA04F2F3D6EBF6EF4">
    <w:name w:val="8D53D953EB174F5BA04F2F3D6EBF6EF4"/>
    <w:rsid w:val="00E300A0"/>
  </w:style>
  <w:style w:type="paragraph" w:customStyle="1" w:styleId="6A765661EB7B4813BFDF43904395BD82">
    <w:name w:val="6A765661EB7B4813BFDF43904395BD82"/>
    <w:rsid w:val="00E300A0"/>
  </w:style>
  <w:style w:type="paragraph" w:customStyle="1" w:styleId="4B56C6E391CD4056B925AF7D77FF723B">
    <w:name w:val="4B56C6E391CD4056B925AF7D77FF723B"/>
    <w:rsid w:val="00E300A0"/>
  </w:style>
  <w:style w:type="paragraph" w:customStyle="1" w:styleId="DFD622A2DF1B461AA5560F531211A44B">
    <w:name w:val="DFD622A2DF1B461AA5560F531211A44B"/>
    <w:rsid w:val="00E300A0"/>
  </w:style>
  <w:style w:type="paragraph" w:customStyle="1" w:styleId="7E97B97C59704D0D96746CA31462B0E6">
    <w:name w:val="7E97B97C59704D0D96746CA31462B0E6"/>
    <w:rsid w:val="00E300A0"/>
  </w:style>
  <w:style w:type="paragraph" w:customStyle="1" w:styleId="1CDE06C8997544018EE0E7152FD07B40">
    <w:name w:val="1CDE06C8997544018EE0E7152FD07B40"/>
    <w:rsid w:val="00E300A0"/>
  </w:style>
  <w:style w:type="paragraph" w:customStyle="1" w:styleId="FB45DF909A1B43E8BA00F48F59FD7EB4">
    <w:name w:val="FB45DF909A1B43E8BA00F48F59FD7EB4"/>
    <w:rsid w:val="00E300A0"/>
  </w:style>
  <w:style w:type="paragraph" w:customStyle="1" w:styleId="B4AE7ECD4CDE4673AC99511423911F8B">
    <w:name w:val="B4AE7ECD4CDE4673AC99511423911F8B"/>
    <w:rsid w:val="00E300A0"/>
  </w:style>
  <w:style w:type="paragraph" w:customStyle="1" w:styleId="73FC8FD7DC01479E80EF63AB10D10FD3">
    <w:name w:val="73FC8FD7DC01479E80EF63AB10D10FD3"/>
    <w:rsid w:val="00E300A0"/>
  </w:style>
  <w:style w:type="paragraph" w:customStyle="1" w:styleId="03D9BD15C5E042FEB023FDE0FCE46E3C">
    <w:name w:val="03D9BD15C5E042FEB023FDE0FCE46E3C"/>
    <w:rsid w:val="00E300A0"/>
  </w:style>
  <w:style w:type="paragraph" w:customStyle="1" w:styleId="E1DA74CA0BCB4E05AEBE01A7F871B4EA">
    <w:name w:val="E1DA74CA0BCB4E05AEBE01A7F871B4EA"/>
    <w:rsid w:val="00E300A0"/>
  </w:style>
  <w:style w:type="paragraph" w:customStyle="1" w:styleId="C33B2B7D99A345DEAA5BB5C8F376A780">
    <w:name w:val="C33B2B7D99A345DEAA5BB5C8F376A780"/>
    <w:rsid w:val="00E300A0"/>
  </w:style>
  <w:style w:type="paragraph" w:customStyle="1" w:styleId="151ABD9D1B8147F88E4C89EBE505E27D">
    <w:name w:val="151ABD9D1B8147F88E4C89EBE505E27D"/>
    <w:rsid w:val="00E300A0"/>
  </w:style>
  <w:style w:type="paragraph" w:customStyle="1" w:styleId="AF83185A81B44CA88D0585BAE68246D4">
    <w:name w:val="AF83185A81B44CA88D0585BAE68246D4"/>
    <w:rsid w:val="00E300A0"/>
  </w:style>
  <w:style w:type="paragraph" w:customStyle="1" w:styleId="54717A080A5C41CAA8BD0B2028B12D66">
    <w:name w:val="54717A080A5C41CAA8BD0B2028B12D66"/>
    <w:rsid w:val="00E300A0"/>
  </w:style>
  <w:style w:type="paragraph" w:customStyle="1" w:styleId="A45BB11652D4479AA13A63065C8706F0">
    <w:name w:val="A45BB11652D4479AA13A63065C8706F0"/>
    <w:rsid w:val="00E300A0"/>
  </w:style>
  <w:style w:type="paragraph" w:customStyle="1" w:styleId="489B98156C9D46299A6A7501724E626B">
    <w:name w:val="489B98156C9D46299A6A7501724E626B"/>
    <w:rsid w:val="00E300A0"/>
  </w:style>
  <w:style w:type="paragraph" w:customStyle="1" w:styleId="FEE8E0C5765D4728A60364C1B40E57D6">
    <w:name w:val="FEE8E0C5765D4728A60364C1B40E57D6"/>
    <w:rsid w:val="00E300A0"/>
  </w:style>
  <w:style w:type="paragraph" w:customStyle="1" w:styleId="D9DE4367E87844D892408A18FA345A58">
    <w:name w:val="D9DE4367E87844D892408A18FA345A58"/>
    <w:rsid w:val="00E300A0"/>
  </w:style>
  <w:style w:type="paragraph" w:customStyle="1" w:styleId="31A5AB62651C4A7CAF3DD569205AA10B">
    <w:name w:val="31A5AB62651C4A7CAF3DD569205AA10B"/>
    <w:rsid w:val="00E300A0"/>
  </w:style>
  <w:style w:type="paragraph" w:customStyle="1" w:styleId="F51A8289E87B4083A3C6A016D93E3F03">
    <w:name w:val="F51A8289E87B4083A3C6A016D93E3F03"/>
    <w:rsid w:val="00E300A0"/>
  </w:style>
  <w:style w:type="paragraph" w:customStyle="1" w:styleId="9359FF09D8DF49B7B016D0AE91F454FB">
    <w:name w:val="9359FF09D8DF49B7B016D0AE91F454FB"/>
    <w:rsid w:val="00E300A0"/>
  </w:style>
  <w:style w:type="paragraph" w:customStyle="1" w:styleId="C97D47BC629A445DA55FB9FB199763A7">
    <w:name w:val="C97D47BC629A445DA55FB9FB199763A7"/>
    <w:rsid w:val="00E300A0"/>
  </w:style>
  <w:style w:type="paragraph" w:customStyle="1" w:styleId="202E6308C6A241458B8CDD80EB96C00D">
    <w:name w:val="202E6308C6A241458B8CDD80EB96C00D"/>
    <w:rsid w:val="00E300A0"/>
  </w:style>
  <w:style w:type="paragraph" w:customStyle="1" w:styleId="C17EEF50EF394265AEB2BCCB80DE919B">
    <w:name w:val="C17EEF50EF394265AEB2BCCB80DE919B"/>
    <w:rsid w:val="00E300A0"/>
  </w:style>
  <w:style w:type="paragraph" w:customStyle="1" w:styleId="3D69F24A98754EB5962C08F58E1BE554">
    <w:name w:val="3D69F24A98754EB5962C08F58E1BE554"/>
    <w:rsid w:val="00E300A0"/>
  </w:style>
  <w:style w:type="paragraph" w:customStyle="1" w:styleId="D99748C744964E0B9EB31772758ADC7F">
    <w:name w:val="D99748C744964E0B9EB31772758ADC7F"/>
    <w:rsid w:val="00E300A0"/>
  </w:style>
  <w:style w:type="paragraph" w:customStyle="1" w:styleId="C2264164077A4115B38B94C568668DB5">
    <w:name w:val="C2264164077A4115B38B94C568668DB5"/>
    <w:rsid w:val="00E300A0"/>
  </w:style>
  <w:style w:type="paragraph" w:customStyle="1" w:styleId="2312913BAD36475FB2732FF6345EF8FE">
    <w:name w:val="2312913BAD36475FB2732FF6345EF8FE"/>
    <w:rsid w:val="00E300A0"/>
  </w:style>
  <w:style w:type="paragraph" w:customStyle="1" w:styleId="119FF99B40F04E49A03FD55478E4B639">
    <w:name w:val="119FF99B40F04E49A03FD55478E4B639"/>
    <w:rsid w:val="00E300A0"/>
  </w:style>
  <w:style w:type="paragraph" w:customStyle="1" w:styleId="75E69267602A4158934BE62DB369672A">
    <w:name w:val="75E69267602A4158934BE62DB369672A"/>
    <w:rsid w:val="00E300A0"/>
  </w:style>
  <w:style w:type="paragraph" w:customStyle="1" w:styleId="D5151F2FA6864EDDACC451912AD5951D">
    <w:name w:val="D5151F2FA6864EDDACC451912AD5951D"/>
    <w:rsid w:val="00E300A0"/>
  </w:style>
  <w:style w:type="paragraph" w:customStyle="1" w:styleId="F69F363534CC42979594EA2C23F6298E">
    <w:name w:val="F69F363534CC42979594EA2C23F6298E"/>
    <w:rsid w:val="00E300A0"/>
  </w:style>
  <w:style w:type="paragraph" w:customStyle="1" w:styleId="68C5AC3915354909B4C0645FE2D15761">
    <w:name w:val="68C5AC3915354909B4C0645FE2D15761"/>
    <w:rsid w:val="00E300A0"/>
  </w:style>
  <w:style w:type="paragraph" w:customStyle="1" w:styleId="AF8EFED416294D08A1271FDFD539B60F">
    <w:name w:val="AF8EFED416294D08A1271FDFD539B60F"/>
    <w:rsid w:val="00E300A0"/>
  </w:style>
  <w:style w:type="paragraph" w:customStyle="1" w:styleId="A3988B5BF4F14AC1A3D9E161CEBE59CC">
    <w:name w:val="A3988B5BF4F14AC1A3D9E161CEBE59CC"/>
    <w:rsid w:val="00E300A0"/>
  </w:style>
  <w:style w:type="paragraph" w:customStyle="1" w:styleId="AB408DEEECC34396BE5F2E76DC00F302">
    <w:name w:val="AB408DEEECC34396BE5F2E76DC00F302"/>
    <w:rsid w:val="00E300A0"/>
  </w:style>
  <w:style w:type="paragraph" w:customStyle="1" w:styleId="B62D11CDEDA14611B55B107398BC53A2">
    <w:name w:val="B62D11CDEDA14611B55B107398BC53A2"/>
    <w:rsid w:val="00E300A0"/>
  </w:style>
  <w:style w:type="paragraph" w:customStyle="1" w:styleId="55D893163DF84568B251478FC96D3812">
    <w:name w:val="55D893163DF84568B251478FC96D3812"/>
    <w:rsid w:val="00E300A0"/>
  </w:style>
  <w:style w:type="paragraph" w:customStyle="1" w:styleId="C0F76A29BD6741B9B1637F66F2D88808">
    <w:name w:val="C0F76A29BD6741B9B1637F66F2D88808"/>
    <w:rsid w:val="00E300A0"/>
  </w:style>
  <w:style w:type="paragraph" w:customStyle="1" w:styleId="20DFD7C441904049B307C404A3F8DFA4">
    <w:name w:val="20DFD7C441904049B307C404A3F8DFA4"/>
    <w:rsid w:val="00E300A0"/>
  </w:style>
  <w:style w:type="paragraph" w:customStyle="1" w:styleId="08A8D3AD43A64EE49AB4EF61D9FCD0D0">
    <w:name w:val="08A8D3AD43A64EE49AB4EF61D9FCD0D0"/>
    <w:rsid w:val="00E300A0"/>
  </w:style>
  <w:style w:type="paragraph" w:customStyle="1" w:styleId="D6D57177899E449682F87EC9C00D01FB">
    <w:name w:val="D6D57177899E449682F87EC9C00D01FB"/>
    <w:rsid w:val="00E300A0"/>
  </w:style>
  <w:style w:type="paragraph" w:customStyle="1" w:styleId="3C07438DFBFD4D05AB40B761DFD56BA5">
    <w:name w:val="3C07438DFBFD4D05AB40B761DFD56BA5"/>
    <w:rsid w:val="00E300A0"/>
  </w:style>
  <w:style w:type="paragraph" w:customStyle="1" w:styleId="E24BC07BD52D4E608BB9B29F0DF0B948">
    <w:name w:val="E24BC07BD52D4E608BB9B29F0DF0B948"/>
    <w:rsid w:val="00E300A0"/>
  </w:style>
  <w:style w:type="paragraph" w:customStyle="1" w:styleId="3C9EB9F8D68B491993F84006B41AFA0E">
    <w:name w:val="3C9EB9F8D68B491993F84006B41AFA0E"/>
    <w:rsid w:val="00E300A0"/>
  </w:style>
  <w:style w:type="paragraph" w:customStyle="1" w:styleId="40077AF420EA477DB61F94C4ECD8756D">
    <w:name w:val="40077AF420EA477DB61F94C4ECD8756D"/>
    <w:rsid w:val="00E300A0"/>
  </w:style>
  <w:style w:type="paragraph" w:customStyle="1" w:styleId="BDD18E0EF3394258B762E51812D6CAB6">
    <w:name w:val="BDD18E0EF3394258B762E51812D6CAB6"/>
    <w:rsid w:val="00E300A0"/>
  </w:style>
  <w:style w:type="paragraph" w:customStyle="1" w:styleId="3FEB764956664E7893499295C6CE9CB5">
    <w:name w:val="3FEB764956664E7893499295C6CE9CB5"/>
    <w:rsid w:val="00E300A0"/>
  </w:style>
  <w:style w:type="paragraph" w:customStyle="1" w:styleId="80A917B538A0443C99BAB886D0DF0436">
    <w:name w:val="80A917B538A0443C99BAB886D0DF0436"/>
    <w:rsid w:val="00E300A0"/>
  </w:style>
  <w:style w:type="paragraph" w:customStyle="1" w:styleId="989CC59C59B645AD9E9B573AA1EA4DD9">
    <w:name w:val="989CC59C59B645AD9E9B573AA1EA4DD9"/>
    <w:rsid w:val="00E300A0"/>
  </w:style>
  <w:style w:type="paragraph" w:customStyle="1" w:styleId="4D43C7CE8F35435AB46C62B03CDAAC53">
    <w:name w:val="4D43C7CE8F35435AB46C62B03CDAAC53"/>
    <w:rsid w:val="00E300A0"/>
  </w:style>
  <w:style w:type="paragraph" w:customStyle="1" w:styleId="77869E23CB4041C2920E49C7C6BCDACE">
    <w:name w:val="77869E23CB4041C2920E49C7C6BCDACE"/>
    <w:rsid w:val="00E300A0"/>
  </w:style>
  <w:style w:type="paragraph" w:customStyle="1" w:styleId="97DBA5A54E894E86ABF85515D10C1AD0">
    <w:name w:val="97DBA5A54E894E86ABF85515D10C1AD0"/>
    <w:rsid w:val="00E300A0"/>
  </w:style>
  <w:style w:type="paragraph" w:customStyle="1" w:styleId="DACACACE7010413A92708B9BDE8AD141">
    <w:name w:val="DACACACE7010413A92708B9BDE8AD141"/>
    <w:rsid w:val="00E300A0"/>
  </w:style>
  <w:style w:type="paragraph" w:customStyle="1" w:styleId="9F4CD5C40BC543568F4E8846DB62E3AA">
    <w:name w:val="9F4CD5C40BC543568F4E8846DB62E3AA"/>
    <w:rsid w:val="00E300A0"/>
  </w:style>
  <w:style w:type="paragraph" w:customStyle="1" w:styleId="6717EB8236F74C1FA40027AEB5227D13">
    <w:name w:val="6717EB8236F74C1FA40027AEB5227D13"/>
    <w:rsid w:val="00E300A0"/>
  </w:style>
  <w:style w:type="paragraph" w:customStyle="1" w:styleId="AF53F9BDC7944998A8637C26B7EF56A7">
    <w:name w:val="AF53F9BDC7944998A8637C26B7EF56A7"/>
    <w:rsid w:val="00E300A0"/>
  </w:style>
  <w:style w:type="paragraph" w:customStyle="1" w:styleId="0D497274C90E43F2A4B4CA871BA4B0E9">
    <w:name w:val="0D497274C90E43F2A4B4CA871BA4B0E9"/>
    <w:rsid w:val="00E300A0"/>
  </w:style>
  <w:style w:type="paragraph" w:customStyle="1" w:styleId="84448E2B90C04D5A9FD4004B3E7FF051">
    <w:name w:val="84448E2B90C04D5A9FD4004B3E7FF051"/>
    <w:rsid w:val="00E300A0"/>
  </w:style>
  <w:style w:type="paragraph" w:customStyle="1" w:styleId="AD059BF21EC542D58357BC2C9328CE07">
    <w:name w:val="AD059BF21EC542D58357BC2C9328CE07"/>
    <w:rsid w:val="00E300A0"/>
  </w:style>
  <w:style w:type="paragraph" w:customStyle="1" w:styleId="5545D67B23744B0C83D8561DF82552C9">
    <w:name w:val="5545D67B23744B0C83D8561DF82552C9"/>
    <w:rsid w:val="00E300A0"/>
  </w:style>
  <w:style w:type="paragraph" w:customStyle="1" w:styleId="074AB1E8639048C0A7269D01B8F7F264">
    <w:name w:val="074AB1E8639048C0A7269D01B8F7F264"/>
    <w:rsid w:val="00E300A0"/>
  </w:style>
  <w:style w:type="paragraph" w:customStyle="1" w:styleId="109DF27F4F3B4E4BAB9698AB4D8A8F2E">
    <w:name w:val="109DF27F4F3B4E4BAB9698AB4D8A8F2E"/>
    <w:rsid w:val="00E300A0"/>
  </w:style>
  <w:style w:type="paragraph" w:customStyle="1" w:styleId="9B81186A870A4B89AF0AF3A8172DE837">
    <w:name w:val="9B81186A870A4B89AF0AF3A8172DE837"/>
    <w:rsid w:val="00E300A0"/>
  </w:style>
  <w:style w:type="paragraph" w:customStyle="1" w:styleId="CDD4E5263E764E678890466FAD289A46">
    <w:name w:val="CDD4E5263E764E678890466FAD289A46"/>
    <w:rsid w:val="00E300A0"/>
  </w:style>
  <w:style w:type="paragraph" w:customStyle="1" w:styleId="D2BB78C067E343C89BDF6EA2B00825CF">
    <w:name w:val="D2BB78C067E343C89BDF6EA2B00825CF"/>
    <w:rsid w:val="00E300A0"/>
  </w:style>
  <w:style w:type="paragraph" w:customStyle="1" w:styleId="BDBA610EDC604B6E9B327DADC09D2C73">
    <w:name w:val="BDBA610EDC604B6E9B327DADC09D2C73"/>
    <w:rsid w:val="00E300A0"/>
  </w:style>
  <w:style w:type="paragraph" w:customStyle="1" w:styleId="3F64293F807E4A7EAE223B42383B131D">
    <w:name w:val="3F64293F807E4A7EAE223B42383B131D"/>
    <w:rsid w:val="00E300A0"/>
  </w:style>
  <w:style w:type="paragraph" w:customStyle="1" w:styleId="B4FA9D65F0BF477893F6B6C7719610E5">
    <w:name w:val="B4FA9D65F0BF477893F6B6C7719610E5"/>
    <w:rsid w:val="00E300A0"/>
  </w:style>
  <w:style w:type="paragraph" w:customStyle="1" w:styleId="07A0F0F211F94FEC956F47480B79C27F">
    <w:name w:val="07A0F0F211F94FEC956F47480B79C27F"/>
    <w:rsid w:val="00E300A0"/>
  </w:style>
  <w:style w:type="paragraph" w:customStyle="1" w:styleId="F6DDD1FCF31E40B689314A4917F8B3E5">
    <w:name w:val="F6DDD1FCF31E40B689314A4917F8B3E5"/>
    <w:rsid w:val="00E300A0"/>
  </w:style>
  <w:style w:type="paragraph" w:customStyle="1" w:styleId="373145500E104394BB004479306257AB">
    <w:name w:val="373145500E104394BB004479306257AB"/>
    <w:rsid w:val="00E300A0"/>
  </w:style>
  <w:style w:type="paragraph" w:customStyle="1" w:styleId="B99BF48A061D4BF78A26F5B24EC1C4CB">
    <w:name w:val="B99BF48A061D4BF78A26F5B24EC1C4CB"/>
    <w:rsid w:val="00E300A0"/>
  </w:style>
  <w:style w:type="paragraph" w:customStyle="1" w:styleId="8EEFCFC3F43B4B58A5C616B47C6FF313">
    <w:name w:val="8EEFCFC3F43B4B58A5C616B47C6FF313"/>
    <w:rsid w:val="00E300A0"/>
  </w:style>
  <w:style w:type="paragraph" w:customStyle="1" w:styleId="B970A8D900824BAD8F3A7F2CC8A4027B">
    <w:name w:val="B970A8D900824BAD8F3A7F2CC8A4027B"/>
    <w:rsid w:val="00E300A0"/>
  </w:style>
  <w:style w:type="paragraph" w:customStyle="1" w:styleId="C45943AFF5724225B58E2E447F6C0C03">
    <w:name w:val="C45943AFF5724225B58E2E447F6C0C03"/>
    <w:rsid w:val="00E300A0"/>
  </w:style>
  <w:style w:type="paragraph" w:customStyle="1" w:styleId="FC1D99556AF141A78B2C5F158A8BB21D">
    <w:name w:val="FC1D99556AF141A78B2C5F158A8BB21D"/>
    <w:rsid w:val="00E300A0"/>
  </w:style>
  <w:style w:type="paragraph" w:customStyle="1" w:styleId="99104CBB5AEC4E4280837AD356BB7FAF">
    <w:name w:val="99104CBB5AEC4E4280837AD356BB7FAF"/>
    <w:rsid w:val="00E300A0"/>
  </w:style>
  <w:style w:type="paragraph" w:customStyle="1" w:styleId="E25700F828F245F9804A4FE0D6D027BD">
    <w:name w:val="E25700F828F245F9804A4FE0D6D027BD"/>
    <w:rsid w:val="00E300A0"/>
  </w:style>
  <w:style w:type="paragraph" w:customStyle="1" w:styleId="4272074F40CD43EEAC0C72F5410B5132">
    <w:name w:val="4272074F40CD43EEAC0C72F5410B5132"/>
    <w:rsid w:val="00E300A0"/>
  </w:style>
  <w:style w:type="paragraph" w:customStyle="1" w:styleId="76C82AD24EC942CDBAA9815B5C87B357">
    <w:name w:val="76C82AD24EC942CDBAA9815B5C87B357"/>
    <w:rsid w:val="00E300A0"/>
  </w:style>
  <w:style w:type="paragraph" w:customStyle="1" w:styleId="0D106C0CBDDF4216948A5D906B7B755E">
    <w:name w:val="0D106C0CBDDF4216948A5D906B7B755E"/>
    <w:rsid w:val="00E300A0"/>
  </w:style>
  <w:style w:type="paragraph" w:customStyle="1" w:styleId="464C402F97A04DDC922F85DF4BEC63E7">
    <w:name w:val="464C402F97A04DDC922F85DF4BEC63E7"/>
    <w:rsid w:val="00E300A0"/>
  </w:style>
  <w:style w:type="paragraph" w:customStyle="1" w:styleId="FA5CEF4F3CC04E43AB21086CD5519166">
    <w:name w:val="FA5CEF4F3CC04E43AB21086CD5519166"/>
    <w:rsid w:val="00E300A0"/>
  </w:style>
  <w:style w:type="paragraph" w:customStyle="1" w:styleId="78771121DE2F4F8E817B8319CE84E0CE">
    <w:name w:val="78771121DE2F4F8E817B8319CE84E0CE"/>
    <w:rsid w:val="00E300A0"/>
  </w:style>
  <w:style w:type="paragraph" w:customStyle="1" w:styleId="E54F4300633E478193CAFCBD3D13FA26">
    <w:name w:val="E54F4300633E478193CAFCBD3D13FA26"/>
    <w:rsid w:val="00E300A0"/>
  </w:style>
  <w:style w:type="paragraph" w:customStyle="1" w:styleId="5421C2B3AC3C4710A14872DD8AE9F319">
    <w:name w:val="5421C2B3AC3C4710A14872DD8AE9F319"/>
    <w:rsid w:val="00E300A0"/>
  </w:style>
  <w:style w:type="paragraph" w:customStyle="1" w:styleId="C9EEE8322D6B4F6992138E2FC8136100">
    <w:name w:val="C9EEE8322D6B4F6992138E2FC8136100"/>
    <w:rsid w:val="00E300A0"/>
  </w:style>
  <w:style w:type="paragraph" w:customStyle="1" w:styleId="6CD5E8BE2BCB4E4EB32DFE6C2B16225B">
    <w:name w:val="6CD5E8BE2BCB4E4EB32DFE6C2B16225B"/>
    <w:rsid w:val="00E300A0"/>
  </w:style>
  <w:style w:type="paragraph" w:customStyle="1" w:styleId="330133C66A1A495DBCC2263321CC99E9">
    <w:name w:val="330133C66A1A495DBCC2263321CC99E9"/>
    <w:rsid w:val="00E300A0"/>
  </w:style>
  <w:style w:type="paragraph" w:customStyle="1" w:styleId="06FCFAAAFF454514982D18FCD6EA10CD">
    <w:name w:val="06FCFAAAFF454514982D18FCD6EA10CD"/>
    <w:rsid w:val="00E300A0"/>
  </w:style>
  <w:style w:type="paragraph" w:customStyle="1" w:styleId="12147CD784664487B772F2D1016FB391">
    <w:name w:val="12147CD784664487B772F2D1016FB391"/>
    <w:rsid w:val="00E300A0"/>
  </w:style>
  <w:style w:type="paragraph" w:customStyle="1" w:styleId="C8D6909ED9C2407C8B67AC36C46DBE2E">
    <w:name w:val="C8D6909ED9C2407C8B67AC36C46DBE2E"/>
    <w:rsid w:val="00E300A0"/>
  </w:style>
  <w:style w:type="paragraph" w:customStyle="1" w:styleId="37E70E8F312E4B72AB5077859BA244DA">
    <w:name w:val="37E70E8F312E4B72AB5077859BA244DA"/>
    <w:rsid w:val="00E300A0"/>
  </w:style>
  <w:style w:type="paragraph" w:customStyle="1" w:styleId="15729DDDE7D54DF59AC145A6BF8D2448">
    <w:name w:val="15729DDDE7D54DF59AC145A6BF8D2448"/>
    <w:rsid w:val="00E300A0"/>
  </w:style>
  <w:style w:type="paragraph" w:customStyle="1" w:styleId="22B7BDE697D54048A8C3FB4396FC0681">
    <w:name w:val="22B7BDE697D54048A8C3FB4396FC0681"/>
    <w:rsid w:val="00E300A0"/>
  </w:style>
  <w:style w:type="paragraph" w:customStyle="1" w:styleId="5A847B0436DC4ECE8AFCF94B6B0E243B">
    <w:name w:val="5A847B0436DC4ECE8AFCF94B6B0E243B"/>
    <w:rsid w:val="00E300A0"/>
  </w:style>
  <w:style w:type="paragraph" w:customStyle="1" w:styleId="754A1993653E4E188977070CDF236ECD">
    <w:name w:val="754A1993653E4E188977070CDF236ECD"/>
    <w:rsid w:val="00E300A0"/>
  </w:style>
  <w:style w:type="paragraph" w:customStyle="1" w:styleId="0BEDED3488AD400B9B74C984DDD809F8">
    <w:name w:val="0BEDED3488AD400B9B74C984DDD809F8"/>
    <w:rsid w:val="00E300A0"/>
  </w:style>
  <w:style w:type="paragraph" w:customStyle="1" w:styleId="928726716B014324B64DC56B250A3357">
    <w:name w:val="928726716B014324B64DC56B250A3357"/>
    <w:rsid w:val="00E300A0"/>
  </w:style>
  <w:style w:type="paragraph" w:customStyle="1" w:styleId="3E111D6CA81C474780AD1C45D388B201">
    <w:name w:val="3E111D6CA81C474780AD1C45D388B201"/>
    <w:rsid w:val="00E300A0"/>
  </w:style>
  <w:style w:type="paragraph" w:customStyle="1" w:styleId="E09696C730364050A1314BC8B32A8D17">
    <w:name w:val="E09696C730364050A1314BC8B32A8D17"/>
    <w:rsid w:val="00E300A0"/>
  </w:style>
  <w:style w:type="paragraph" w:customStyle="1" w:styleId="8E1FBC0A8BE44DC595213C30A29E4BC5">
    <w:name w:val="8E1FBC0A8BE44DC595213C30A29E4BC5"/>
    <w:rsid w:val="00E300A0"/>
  </w:style>
  <w:style w:type="paragraph" w:customStyle="1" w:styleId="8BDDB240343D495896659636BBD3560F">
    <w:name w:val="8BDDB240343D495896659636BBD3560F"/>
    <w:rsid w:val="00E300A0"/>
  </w:style>
  <w:style w:type="paragraph" w:customStyle="1" w:styleId="723B18A0170A47BEA0D7D6A57DBC3B9D">
    <w:name w:val="723B18A0170A47BEA0D7D6A57DBC3B9D"/>
    <w:rsid w:val="00E300A0"/>
  </w:style>
  <w:style w:type="paragraph" w:customStyle="1" w:styleId="F994B536F484414091C845F7D7CB641F">
    <w:name w:val="F994B536F484414091C845F7D7CB641F"/>
    <w:rsid w:val="00E300A0"/>
  </w:style>
  <w:style w:type="paragraph" w:customStyle="1" w:styleId="0B309121F36C4D66924DEB56A452425F">
    <w:name w:val="0B309121F36C4D66924DEB56A452425F"/>
    <w:rsid w:val="00E300A0"/>
  </w:style>
  <w:style w:type="paragraph" w:customStyle="1" w:styleId="0F9D3990A346402AB3B4BF392FAB16C8">
    <w:name w:val="0F9D3990A346402AB3B4BF392FAB16C8"/>
    <w:rsid w:val="00E300A0"/>
  </w:style>
  <w:style w:type="paragraph" w:customStyle="1" w:styleId="EB1D625443324929A2895B3AC9983FB3">
    <w:name w:val="EB1D625443324929A2895B3AC9983FB3"/>
    <w:rsid w:val="00E300A0"/>
  </w:style>
  <w:style w:type="paragraph" w:customStyle="1" w:styleId="55FCE6C7857B4B3A90B93613995020D3">
    <w:name w:val="55FCE6C7857B4B3A90B93613995020D3"/>
    <w:rsid w:val="00E300A0"/>
  </w:style>
  <w:style w:type="paragraph" w:customStyle="1" w:styleId="AC812AAD42444954A95EFA2ED3534AB3">
    <w:name w:val="AC812AAD42444954A95EFA2ED3534AB3"/>
    <w:rsid w:val="00E300A0"/>
  </w:style>
  <w:style w:type="paragraph" w:customStyle="1" w:styleId="863761993FDF4478893FA431CD63C8F1">
    <w:name w:val="863761993FDF4478893FA431CD63C8F1"/>
    <w:rsid w:val="00E300A0"/>
  </w:style>
  <w:style w:type="paragraph" w:customStyle="1" w:styleId="458F976E0E204CDBA30910A142185C01">
    <w:name w:val="458F976E0E204CDBA30910A142185C01"/>
    <w:rsid w:val="00E300A0"/>
  </w:style>
  <w:style w:type="paragraph" w:customStyle="1" w:styleId="5C0002CB65A24ACE9A9F97605DC3B389">
    <w:name w:val="5C0002CB65A24ACE9A9F97605DC3B389"/>
    <w:rsid w:val="00E300A0"/>
  </w:style>
  <w:style w:type="paragraph" w:customStyle="1" w:styleId="A8CFFB56CECF4A1B81E80DE0D59514AD">
    <w:name w:val="A8CFFB56CECF4A1B81E80DE0D59514AD"/>
    <w:rsid w:val="00E300A0"/>
  </w:style>
  <w:style w:type="paragraph" w:customStyle="1" w:styleId="A5F58355E84B40F4BC1BAFF6E72595EC">
    <w:name w:val="A5F58355E84B40F4BC1BAFF6E72595EC"/>
    <w:rsid w:val="00E300A0"/>
  </w:style>
  <w:style w:type="paragraph" w:customStyle="1" w:styleId="717ED1CBAB2F4A8BBD433B24871DB4EC">
    <w:name w:val="717ED1CBAB2F4A8BBD433B24871DB4EC"/>
    <w:rsid w:val="00E300A0"/>
  </w:style>
  <w:style w:type="paragraph" w:customStyle="1" w:styleId="862D4102AC1F4A6A8894B26CE97B082B">
    <w:name w:val="862D4102AC1F4A6A8894B26CE97B082B"/>
    <w:rsid w:val="00E300A0"/>
  </w:style>
  <w:style w:type="paragraph" w:customStyle="1" w:styleId="BC3CBE26404948C5925F97B188A780FE">
    <w:name w:val="BC3CBE26404948C5925F97B188A780FE"/>
    <w:rsid w:val="00E300A0"/>
  </w:style>
  <w:style w:type="paragraph" w:customStyle="1" w:styleId="D6C261A6ED9B47E5B03FCD88241B4C2E">
    <w:name w:val="D6C261A6ED9B47E5B03FCD88241B4C2E"/>
    <w:rsid w:val="00E300A0"/>
  </w:style>
  <w:style w:type="paragraph" w:customStyle="1" w:styleId="C326094F9973450FB4B7E6310008B473">
    <w:name w:val="C326094F9973450FB4B7E6310008B473"/>
    <w:rsid w:val="00E300A0"/>
  </w:style>
  <w:style w:type="paragraph" w:customStyle="1" w:styleId="341BAB92D8A34D1B897EEF8C0D9FBC67">
    <w:name w:val="341BAB92D8A34D1B897EEF8C0D9FBC67"/>
    <w:rsid w:val="00E300A0"/>
  </w:style>
  <w:style w:type="paragraph" w:customStyle="1" w:styleId="A3B955FF56DF412A8BC5BB557CE287FD">
    <w:name w:val="A3B955FF56DF412A8BC5BB557CE287FD"/>
    <w:rsid w:val="00E300A0"/>
  </w:style>
  <w:style w:type="paragraph" w:customStyle="1" w:styleId="E4F4494971FB421F9ED7A12DED1D2ACD">
    <w:name w:val="E4F4494971FB421F9ED7A12DED1D2ACD"/>
    <w:rsid w:val="00E300A0"/>
  </w:style>
  <w:style w:type="paragraph" w:customStyle="1" w:styleId="3028C14085D34C7ABB1D4827EC5320A8">
    <w:name w:val="3028C14085D34C7ABB1D4827EC5320A8"/>
    <w:rsid w:val="00E300A0"/>
  </w:style>
  <w:style w:type="paragraph" w:customStyle="1" w:styleId="0C07BAF608784A7C8924A39BA595C1CB">
    <w:name w:val="0C07BAF608784A7C8924A39BA595C1CB"/>
    <w:rsid w:val="00E300A0"/>
  </w:style>
  <w:style w:type="paragraph" w:customStyle="1" w:styleId="D406F0E1D0D34512B7097E29BCC73263">
    <w:name w:val="D406F0E1D0D34512B7097E29BCC73263"/>
    <w:rsid w:val="00E300A0"/>
  </w:style>
  <w:style w:type="paragraph" w:customStyle="1" w:styleId="984818516A5C47A8B650D82B22034E28">
    <w:name w:val="984818516A5C47A8B650D82B22034E28"/>
    <w:rsid w:val="00E300A0"/>
  </w:style>
  <w:style w:type="paragraph" w:customStyle="1" w:styleId="EC229A9F0ADB401591039373A2A4FE1E">
    <w:name w:val="EC229A9F0ADB401591039373A2A4FE1E"/>
    <w:rsid w:val="00E300A0"/>
  </w:style>
  <w:style w:type="paragraph" w:customStyle="1" w:styleId="B11A169D977247D78B31709A0EBCEE09">
    <w:name w:val="B11A169D977247D78B31709A0EBCEE09"/>
    <w:rsid w:val="00E300A0"/>
  </w:style>
  <w:style w:type="paragraph" w:customStyle="1" w:styleId="5EA2FA446EFD41228F991AAFA047B3A9">
    <w:name w:val="5EA2FA446EFD41228F991AAFA047B3A9"/>
    <w:rsid w:val="00E300A0"/>
  </w:style>
  <w:style w:type="paragraph" w:customStyle="1" w:styleId="79512623841C438691BD9BC1B7FCCD04">
    <w:name w:val="79512623841C438691BD9BC1B7FCCD04"/>
    <w:rsid w:val="00E300A0"/>
  </w:style>
  <w:style w:type="paragraph" w:customStyle="1" w:styleId="C2F7FEFDE0D348AFA7C975719E84F26D">
    <w:name w:val="C2F7FEFDE0D348AFA7C975719E84F26D"/>
    <w:rsid w:val="00E300A0"/>
  </w:style>
  <w:style w:type="paragraph" w:customStyle="1" w:styleId="FE005952FA8D41179A9CCAD591B24117">
    <w:name w:val="FE005952FA8D41179A9CCAD591B24117"/>
    <w:rsid w:val="00E300A0"/>
  </w:style>
  <w:style w:type="paragraph" w:customStyle="1" w:styleId="1BE8F0A6BA7D48378E5533F6206054FB">
    <w:name w:val="1BE8F0A6BA7D48378E5533F6206054FB"/>
    <w:rsid w:val="00E300A0"/>
  </w:style>
  <w:style w:type="paragraph" w:customStyle="1" w:styleId="748EC3A4C9234F9499B5C4E9654A2D4F">
    <w:name w:val="748EC3A4C9234F9499B5C4E9654A2D4F"/>
    <w:rsid w:val="00E300A0"/>
  </w:style>
  <w:style w:type="paragraph" w:customStyle="1" w:styleId="3B19F7543DEC4DCE9A223AA0EC33C039">
    <w:name w:val="3B19F7543DEC4DCE9A223AA0EC33C039"/>
    <w:rsid w:val="00E300A0"/>
  </w:style>
  <w:style w:type="paragraph" w:customStyle="1" w:styleId="4CB8EAB8AA674CE0A51426312AD9B80B">
    <w:name w:val="4CB8EAB8AA674CE0A51426312AD9B80B"/>
    <w:rsid w:val="00E300A0"/>
  </w:style>
  <w:style w:type="paragraph" w:customStyle="1" w:styleId="1B4E8E995C5A4840B00C0AA62B310FAA">
    <w:name w:val="1B4E8E995C5A4840B00C0AA62B310FAA"/>
    <w:rsid w:val="00E300A0"/>
  </w:style>
  <w:style w:type="paragraph" w:customStyle="1" w:styleId="5FF6B3D4B06D423ABAA0B5F775B5A8CF">
    <w:name w:val="5FF6B3D4B06D423ABAA0B5F775B5A8CF"/>
    <w:rsid w:val="00E300A0"/>
  </w:style>
  <w:style w:type="paragraph" w:customStyle="1" w:styleId="A96F08388F4E4AFA807639587F5F21FC">
    <w:name w:val="A96F08388F4E4AFA807639587F5F21FC"/>
    <w:rsid w:val="00E300A0"/>
  </w:style>
  <w:style w:type="paragraph" w:customStyle="1" w:styleId="C8678621B2FE44D49F8399DEE5E8066C">
    <w:name w:val="C8678621B2FE44D49F8399DEE5E8066C"/>
    <w:rsid w:val="00E300A0"/>
  </w:style>
  <w:style w:type="paragraph" w:customStyle="1" w:styleId="3F99B344BDFF45E59B935702B0ABE184">
    <w:name w:val="3F99B344BDFF45E59B935702B0ABE184"/>
    <w:rsid w:val="00E300A0"/>
  </w:style>
  <w:style w:type="paragraph" w:customStyle="1" w:styleId="51242933B2EE4550BB818DEEE2879ED2">
    <w:name w:val="51242933B2EE4550BB818DEEE2879ED2"/>
    <w:rsid w:val="00E300A0"/>
  </w:style>
  <w:style w:type="paragraph" w:customStyle="1" w:styleId="6A00F894D54D4D7B9AEF3254561DE061">
    <w:name w:val="6A00F894D54D4D7B9AEF3254561DE061"/>
    <w:rsid w:val="00E300A0"/>
  </w:style>
  <w:style w:type="paragraph" w:customStyle="1" w:styleId="180B61A7695B47DE8ADD9A3E88477F4B">
    <w:name w:val="180B61A7695B47DE8ADD9A3E88477F4B"/>
    <w:rsid w:val="00E300A0"/>
  </w:style>
  <w:style w:type="paragraph" w:customStyle="1" w:styleId="C87F87A1877E486699252D2C02DEF328">
    <w:name w:val="C87F87A1877E486699252D2C02DEF328"/>
    <w:rsid w:val="00E300A0"/>
  </w:style>
  <w:style w:type="paragraph" w:customStyle="1" w:styleId="AC3F67E73740487F83DDB8472822C756">
    <w:name w:val="AC3F67E73740487F83DDB8472822C756"/>
    <w:rsid w:val="00E300A0"/>
  </w:style>
  <w:style w:type="paragraph" w:customStyle="1" w:styleId="C1D2FD1C7BDC4BCDA25226BB909AEC5C">
    <w:name w:val="C1D2FD1C7BDC4BCDA25226BB909AEC5C"/>
    <w:rsid w:val="00E300A0"/>
  </w:style>
  <w:style w:type="paragraph" w:customStyle="1" w:styleId="4252F7B00F1A48E3B08290BD7A44D807">
    <w:name w:val="4252F7B00F1A48E3B08290BD7A44D807"/>
    <w:rsid w:val="00E300A0"/>
  </w:style>
  <w:style w:type="paragraph" w:customStyle="1" w:styleId="4DC79808FC3E407AA0D3D5F5ADE06AB5">
    <w:name w:val="4DC79808FC3E407AA0D3D5F5ADE06AB5"/>
    <w:rsid w:val="00E300A0"/>
  </w:style>
  <w:style w:type="paragraph" w:customStyle="1" w:styleId="CFB4AD3D4D154444A62322BA976CB908">
    <w:name w:val="CFB4AD3D4D154444A62322BA976CB908"/>
    <w:rsid w:val="00E300A0"/>
  </w:style>
  <w:style w:type="paragraph" w:customStyle="1" w:styleId="87C14B1338734BB8BD5D8383F65307B9">
    <w:name w:val="87C14B1338734BB8BD5D8383F65307B9"/>
    <w:rsid w:val="00E300A0"/>
  </w:style>
  <w:style w:type="paragraph" w:customStyle="1" w:styleId="137CB054057F43DE9C27BFE86CD8F2BD">
    <w:name w:val="137CB054057F43DE9C27BFE86CD8F2BD"/>
    <w:rsid w:val="00E300A0"/>
  </w:style>
  <w:style w:type="paragraph" w:customStyle="1" w:styleId="80589B2151D0446B8B3CFB20164F86F6">
    <w:name w:val="80589B2151D0446B8B3CFB20164F86F6"/>
    <w:rsid w:val="00E300A0"/>
  </w:style>
  <w:style w:type="paragraph" w:customStyle="1" w:styleId="BF258E445903476B853537D468138540">
    <w:name w:val="BF258E445903476B853537D468138540"/>
    <w:rsid w:val="00E300A0"/>
  </w:style>
  <w:style w:type="paragraph" w:customStyle="1" w:styleId="8E0540F6BD144075876C9F5645CF2E0A">
    <w:name w:val="8E0540F6BD144075876C9F5645CF2E0A"/>
    <w:rsid w:val="00E300A0"/>
  </w:style>
  <w:style w:type="paragraph" w:customStyle="1" w:styleId="A2F3E19740CF47A6B920C0F9AAAB0E51">
    <w:name w:val="A2F3E19740CF47A6B920C0F9AAAB0E51"/>
    <w:rsid w:val="00E300A0"/>
  </w:style>
  <w:style w:type="paragraph" w:customStyle="1" w:styleId="4B0541E4F10F430A82F20D240741FE66">
    <w:name w:val="4B0541E4F10F430A82F20D240741FE66"/>
    <w:rsid w:val="00E300A0"/>
  </w:style>
  <w:style w:type="paragraph" w:customStyle="1" w:styleId="1AB144FFE14D4171910F85BFE6A10BA3">
    <w:name w:val="1AB144FFE14D4171910F85BFE6A10BA3"/>
    <w:rsid w:val="00E300A0"/>
  </w:style>
  <w:style w:type="paragraph" w:customStyle="1" w:styleId="311A1EAAFA5D40B3B03CD0F84CE10B27">
    <w:name w:val="311A1EAAFA5D40B3B03CD0F84CE10B27"/>
    <w:rsid w:val="00E300A0"/>
  </w:style>
  <w:style w:type="paragraph" w:customStyle="1" w:styleId="42BA546DEAC9490CBCACC2CF595D09BE">
    <w:name w:val="42BA546DEAC9490CBCACC2CF595D09BE"/>
    <w:rsid w:val="00E300A0"/>
  </w:style>
  <w:style w:type="paragraph" w:customStyle="1" w:styleId="E850901EC5254A6FA1E9C42E600AF097">
    <w:name w:val="E850901EC5254A6FA1E9C42E600AF097"/>
    <w:rsid w:val="00E300A0"/>
  </w:style>
  <w:style w:type="paragraph" w:customStyle="1" w:styleId="BFFAFCB487F9464DBFABA1FE45A4AF34">
    <w:name w:val="BFFAFCB487F9464DBFABA1FE45A4AF34"/>
    <w:rsid w:val="00E300A0"/>
  </w:style>
  <w:style w:type="paragraph" w:customStyle="1" w:styleId="38852AC89FC44617BC3E44DD9FB8E0AA">
    <w:name w:val="38852AC89FC44617BC3E44DD9FB8E0AA"/>
    <w:rsid w:val="00E300A0"/>
  </w:style>
  <w:style w:type="paragraph" w:customStyle="1" w:styleId="622B1D6D7BA3423D93C46EB4F902C77F">
    <w:name w:val="622B1D6D7BA3423D93C46EB4F902C77F"/>
    <w:rsid w:val="00E300A0"/>
  </w:style>
  <w:style w:type="paragraph" w:customStyle="1" w:styleId="7D61A5EC717F440AA8001E72A44D1FD5">
    <w:name w:val="7D61A5EC717F440AA8001E72A44D1FD5"/>
    <w:rsid w:val="00E300A0"/>
  </w:style>
  <w:style w:type="paragraph" w:customStyle="1" w:styleId="AC29DA4982424A9E819681513EF99EA5">
    <w:name w:val="AC29DA4982424A9E819681513EF99EA5"/>
    <w:rsid w:val="00E300A0"/>
  </w:style>
  <w:style w:type="paragraph" w:customStyle="1" w:styleId="B549D0284C5947538246FCB780343416">
    <w:name w:val="B549D0284C5947538246FCB780343416"/>
    <w:rsid w:val="00E300A0"/>
  </w:style>
  <w:style w:type="paragraph" w:customStyle="1" w:styleId="19A8CB2A86844630A2B4B17D5AF16A8F">
    <w:name w:val="19A8CB2A86844630A2B4B17D5AF16A8F"/>
    <w:rsid w:val="00E300A0"/>
  </w:style>
  <w:style w:type="paragraph" w:customStyle="1" w:styleId="A7F51852DDB94C20904790FB58B45826">
    <w:name w:val="A7F51852DDB94C20904790FB58B45826"/>
    <w:rsid w:val="00E300A0"/>
  </w:style>
  <w:style w:type="paragraph" w:customStyle="1" w:styleId="8BD4FE38A4794640A74005016ECD9ED7">
    <w:name w:val="8BD4FE38A4794640A74005016ECD9ED7"/>
    <w:rsid w:val="00E300A0"/>
  </w:style>
  <w:style w:type="paragraph" w:customStyle="1" w:styleId="8917A608DC9D426AAF036A48F3D8DAF3">
    <w:name w:val="8917A608DC9D426AAF036A48F3D8DAF3"/>
    <w:rsid w:val="00E300A0"/>
  </w:style>
  <w:style w:type="paragraph" w:customStyle="1" w:styleId="19585DB0EB704FCE8111691DB1C3A334">
    <w:name w:val="19585DB0EB704FCE8111691DB1C3A334"/>
    <w:rsid w:val="00E300A0"/>
  </w:style>
  <w:style w:type="paragraph" w:customStyle="1" w:styleId="0F1976F3DDD54E56BD5C37D544FAF894">
    <w:name w:val="0F1976F3DDD54E56BD5C37D544FAF894"/>
    <w:rsid w:val="00E300A0"/>
  </w:style>
  <w:style w:type="paragraph" w:customStyle="1" w:styleId="DEB710EB165044FDA414EC868B542168">
    <w:name w:val="DEB710EB165044FDA414EC868B542168"/>
    <w:rsid w:val="00E300A0"/>
  </w:style>
  <w:style w:type="paragraph" w:customStyle="1" w:styleId="D794FFBDDBEE4434AF5700FB6EFB24E2">
    <w:name w:val="D794FFBDDBEE4434AF5700FB6EFB24E2"/>
    <w:rsid w:val="00E300A0"/>
  </w:style>
  <w:style w:type="paragraph" w:customStyle="1" w:styleId="E4366EA87EFF4B21B1BD3AB639A2CC14">
    <w:name w:val="E4366EA87EFF4B21B1BD3AB639A2CC14"/>
    <w:rsid w:val="00E300A0"/>
  </w:style>
  <w:style w:type="paragraph" w:customStyle="1" w:styleId="4F9243832CEF4F7EBF19D5B9E9378DFA">
    <w:name w:val="4F9243832CEF4F7EBF19D5B9E9378DFA"/>
    <w:rsid w:val="00E300A0"/>
  </w:style>
  <w:style w:type="paragraph" w:customStyle="1" w:styleId="41C91BE4C80F454AB9AE9236BD9851C5">
    <w:name w:val="41C91BE4C80F454AB9AE9236BD9851C5"/>
    <w:rsid w:val="00E300A0"/>
  </w:style>
  <w:style w:type="paragraph" w:customStyle="1" w:styleId="4AC12DCE8FCD41A7B79184A681809B4C">
    <w:name w:val="4AC12DCE8FCD41A7B79184A681809B4C"/>
    <w:rsid w:val="00E300A0"/>
  </w:style>
  <w:style w:type="paragraph" w:customStyle="1" w:styleId="85198093F2CA4CF0B582D504761448E3">
    <w:name w:val="85198093F2CA4CF0B582D504761448E3"/>
    <w:rsid w:val="00E300A0"/>
  </w:style>
  <w:style w:type="paragraph" w:customStyle="1" w:styleId="2B440DC4492247B0B32C34FD9A893458">
    <w:name w:val="2B440DC4492247B0B32C34FD9A893458"/>
    <w:rsid w:val="00E300A0"/>
  </w:style>
  <w:style w:type="paragraph" w:customStyle="1" w:styleId="9CDF77A4F2B34A829C3D96A6EA4F5AAA">
    <w:name w:val="9CDF77A4F2B34A829C3D96A6EA4F5AAA"/>
    <w:rsid w:val="00E300A0"/>
  </w:style>
  <w:style w:type="paragraph" w:customStyle="1" w:styleId="843D5A8A59444139AC3E64929801755E">
    <w:name w:val="843D5A8A59444139AC3E64929801755E"/>
    <w:rsid w:val="00E300A0"/>
  </w:style>
  <w:style w:type="paragraph" w:customStyle="1" w:styleId="0856B28215AB40E8B684F4B501CF8FA6">
    <w:name w:val="0856B28215AB40E8B684F4B501CF8FA6"/>
    <w:rsid w:val="00E300A0"/>
  </w:style>
  <w:style w:type="paragraph" w:customStyle="1" w:styleId="8D81163927E8435888CA431DF05AFD5D">
    <w:name w:val="8D81163927E8435888CA431DF05AFD5D"/>
    <w:rsid w:val="00E300A0"/>
  </w:style>
  <w:style w:type="paragraph" w:customStyle="1" w:styleId="EE7E978223F6401890FE54A3D2C078B0">
    <w:name w:val="EE7E978223F6401890FE54A3D2C078B0"/>
    <w:rsid w:val="00E300A0"/>
  </w:style>
  <w:style w:type="paragraph" w:customStyle="1" w:styleId="03DDFB8EE281453CBFAD258E1C4518D8">
    <w:name w:val="03DDFB8EE281453CBFAD258E1C4518D8"/>
    <w:rsid w:val="00E300A0"/>
  </w:style>
  <w:style w:type="paragraph" w:customStyle="1" w:styleId="1A032A2EF52A4E639BA9419058EBE48B">
    <w:name w:val="1A032A2EF52A4E639BA9419058EBE48B"/>
    <w:rsid w:val="00E300A0"/>
  </w:style>
  <w:style w:type="paragraph" w:customStyle="1" w:styleId="2F39DE336D8540738A07AEA28C6A1CAC">
    <w:name w:val="2F39DE336D8540738A07AEA28C6A1CAC"/>
    <w:rsid w:val="00E300A0"/>
  </w:style>
  <w:style w:type="paragraph" w:customStyle="1" w:styleId="667A5BDCA7684F7490CEB03F9109A564">
    <w:name w:val="667A5BDCA7684F7490CEB03F9109A564"/>
    <w:rsid w:val="00E300A0"/>
  </w:style>
  <w:style w:type="paragraph" w:customStyle="1" w:styleId="B760F2E71421405CB1204C6A3538D883">
    <w:name w:val="B760F2E71421405CB1204C6A3538D883"/>
    <w:rsid w:val="00E300A0"/>
  </w:style>
  <w:style w:type="paragraph" w:customStyle="1" w:styleId="356C56A93A594EB9941303D79193BDCA">
    <w:name w:val="356C56A93A594EB9941303D79193BDCA"/>
    <w:rsid w:val="00E300A0"/>
  </w:style>
  <w:style w:type="paragraph" w:customStyle="1" w:styleId="FBA689F2787D4AEBA06DF3D0556FDA2A">
    <w:name w:val="FBA689F2787D4AEBA06DF3D0556FDA2A"/>
    <w:rsid w:val="00E300A0"/>
  </w:style>
  <w:style w:type="paragraph" w:customStyle="1" w:styleId="9704C1003BE24A10B589DED3AED4641E">
    <w:name w:val="9704C1003BE24A10B589DED3AED4641E"/>
    <w:rsid w:val="00E300A0"/>
  </w:style>
  <w:style w:type="paragraph" w:customStyle="1" w:styleId="05154C05B1F149918EA39B4624401398">
    <w:name w:val="05154C05B1F149918EA39B4624401398"/>
    <w:rsid w:val="00E300A0"/>
  </w:style>
  <w:style w:type="paragraph" w:customStyle="1" w:styleId="8863707B53114FF698733C216B366514">
    <w:name w:val="8863707B53114FF698733C216B366514"/>
    <w:rsid w:val="00E300A0"/>
  </w:style>
  <w:style w:type="paragraph" w:customStyle="1" w:styleId="0E36E0DD730F468E8FE4B7CDA1998E61">
    <w:name w:val="0E36E0DD730F468E8FE4B7CDA1998E61"/>
    <w:rsid w:val="00E300A0"/>
  </w:style>
  <w:style w:type="paragraph" w:customStyle="1" w:styleId="11A9ED7837FA494F8B29E60D79A5D7F4">
    <w:name w:val="11A9ED7837FA494F8B29E60D79A5D7F4"/>
    <w:rsid w:val="00E300A0"/>
  </w:style>
  <w:style w:type="paragraph" w:customStyle="1" w:styleId="59F2F37F1D05487696C1C4CABADA6300">
    <w:name w:val="59F2F37F1D05487696C1C4CABADA6300"/>
    <w:rsid w:val="00E300A0"/>
  </w:style>
  <w:style w:type="paragraph" w:customStyle="1" w:styleId="801B37286D774022B71D051F75C86EFA">
    <w:name w:val="801B37286D774022B71D051F75C86EFA"/>
    <w:rsid w:val="00E300A0"/>
  </w:style>
  <w:style w:type="paragraph" w:customStyle="1" w:styleId="760FD2151C814D679077F78C1BD1E794">
    <w:name w:val="760FD2151C814D679077F78C1BD1E794"/>
    <w:rsid w:val="00E300A0"/>
  </w:style>
  <w:style w:type="paragraph" w:customStyle="1" w:styleId="E8BCC68721334D0D8C9E1D6CB6F26925">
    <w:name w:val="E8BCC68721334D0D8C9E1D6CB6F26925"/>
    <w:rsid w:val="00E300A0"/>
  </w:style>
  <w:style w:type="paragraph" w:customStyle="1" w:styleId="AC2FF201B88E4C4189C166FBAD0A2F8E">
    <w:name w:val="AC2FF201B88E4C4189C166FBAD0A2F8E"/>
    <w:rsid w:val="00E300A0"/>
  </w:style>
  <w:style w:type="paragraph" w:customStyle="1" w:styleId="0BB714B86492491F84C8797773A893DA">
    <w:name w:val="0BB714B86492491F84C8797773A893DA"/>
    <w:rsid w:val="00E300A0"/>
  </w:style>
  <w:style w:type="paragraph" w:customStyle="1" w:styleId="5C4FCD44F8C64A959FDA3F639B558B65">
    <w:name w:val="5C4FCD44F8C64A959FDA3F639B558B65"/>
    <w:rsid w:val="00E300A0"/>
  </w:style>
  <w:style w:type="paragraph" w:customStyle="1" w:styleId="1F751798944D4EC5975256D4017FC572">
    <w:name w:val="1F751798944D4EC5975256D4017FC572"/>
    <w:rsid w:val="00E300A0"/>
  </w:style>
  <w:style w:type="paragraph" w:customStyle="1" w:styleId="4D58815586794BEC903B6C764A432B50">
    <w:name w:val="4D58815586794BEC903B6C764A432B50"/>
    <w:rsid w:val="00E300A0"/>
  </w:style>
  <w:style w:type="paragraph" w:customStyle="1" w:styleId="8E3767852DD947FAA1A4D495F30EFBA8">
    <w:name w:val="8E3767852DD947FAA1A4D495F30EFBA8"/>
    <w:rsid w:val="00E300A0"/>
  </w:style>
  <w:style w:type="paragraph" w:customStyle="1" w:styleId="3E8C47E8A1904900BCB33E83D14A147F">
    <w:name w:val="3E8C47E8A1904900BCB33E83D14A147F"/>
    <w:rsid w:val="00E300A0"/>
  </w:style>
  <w:style w:type="paragraph" w:customStyle="1" w:styleId="DAABBED1D45D4033BCE832B4F1F59FED">
    <w:name w:val="DAABBED1D45D4033BCE832B4F1F59FED"/>
    <w:rsid w:val="00E300A0"/>
  </w:style>
  <w:style w:type="paragraph" w:customStyle="1" w:styleId="60B4A4C0031F4DBDA95131329680C393">
    <w:name w:val="60B4A4C0031F4DBDA95131329680C393"/>
    <w:rsid w:val="00E300A0"/>
  </w:style>
  <w:style w:type="paragraph" w:customStyle="1" w:styleId="159D711A771543BDBB04D9A5D9138E90">
    <w:name w:val="159D711A771543BDBB04D9A5D9138E90"/>
    <w:rsid w:val="00E300A0"/>
  </w:style>
  <w:style w:type="paragraph" w:customStyle="1" w:styleId="E28D62C6ACF34ABCB6B8E0AF816AAA11">
    <w:name w:val="E28D62C6ACF34ABCB6B8E0AF816AAA11"/>
    <w:rsid w:val="00E300A0"/>
  </w:style>
  <w:style w:type="paragraph" w:customStyle="1" w:styleId="ECC18C698B7C486395192EAE4B2359F5">
    <w:name w:val="ECC18C698B7C486395192EAE4B2359F5"/>
    <w:rsid w:val="00E300A0"/>
  </w:style>
  <w:style w:type="paragraph" w:customStyle="1" w:styleId="A075C9E7DE71488FB2C0F012F6EF5406">
    <w:name w:val="A075C9E7DE71488FB2C0F012F6EF5406"/>
    <w:rsid w:val="00E300A0"/>
  </w:style>
  <w:style w:type="paragraph" w:customStyle="1" w:styleId="00A425705993473793C7C5C15084C302">
    <w:name w:val="00A425705993473793C7C5C15084C302"/>
    <w:rsid w:val="00E300A0"/>
  </w:style>
  <w:style w:type="paragraph" w:customStyle="1" w:styleId="F560537CAF494E548CBBCAB3D789B7A0">
    <w:name w:val="F560537CAF494E548CBBCAB3D789B7A0"/>
    <w:rsid w:val="00E300A0"/>
  </w:style>
  <w:style w:type="paragraph" w:customStyle="1" w:styleId="7F5817E8805D43AE89E89D42785FB91E">
    <w:name w:val="7F5817E8805D43AE89E89D42785FB91E"/>
    <w:rsid w:val="00E300A0"/>
  </w:style>
  <w:style w:type="paragraph" w:customStyle="1" w:styleId="1CAA4D1D9A8C4F548ED79D72333E8173">
    <w:name w:val="1CAA4D1D9A8C4F548ED79D72333E8173"/>
    <w:rsid w:val="00E300A0"/>
  </w:style>
  <w:style w:type="paragraph" w:customStyle="1" w:styleId="FF902D2C5C544318B42A7E972CB1E6D1">
    <w:name w:val="FF902D2C5C544318B42A7E972CB1E6D1"/>
    <w:rsid w:val="00E300A0"/>
  </w:style>
  <w:style w:type="paragraph" w:customStyle="1" w:styleId="B3659CA10E2F477A9803B4408B6D3C1E">
    <w:name w:val="B3659CA10E2F477A9803B4408B6D3C1E"/>
    <w:rsid w:val="00E300A0"/>
  </w:style>
  <w:style w:type="paragraph" w:customStyle="1" w:styleId="AA1AFB4230884BB6BFB94A2B8C86359E">
    <w:name w:val="AA1AFB4230884BB6BFB94A2B8C86359E"/>
    <w:rsid w:val="00E300A0"/>
  </w:style>
  <w:style w:type="paragraph" w:customStyle="1" w:styleId="F621A735212048F1BFF17D1CEC96D6DB">
    <w:name w:val="F621A735212048F1BFF17D1CEC96D6DB"/>
    <w:rsid w:val="00E300A0"/>
  </w:style>
  <w:style w:type="paragraph" w:customStyle="1" w:styleId="60D5F1F06F8C47C79688BBA731E7487B">
    <w:name w:val="60D5F1F06F8C47C79688BBA731E7487B"/>
    <w:rsid w:val="00E300A0"/>
  </w:style>
  <w:style w:type="paragraph" w:customStyle="1" w:styleId="FA1943D7E80F4D2794450E9B79821497">
    <w:name w:val="FA1943D7E80F4D2794450E9B79821497"/>
    <w:rsid w:val="00E300A0"/>
  </w:style>
  <w:style w:type="paragraph" w:customStyle="1" w:styleId="B5ED2091DBD44CB68E2561C140EEFF21">
    <w:name w:val="B5ED2091DBD44CB68E2561C140EEFF21"/>
    <w:rsid w:val="00E300A0"/>
  </w:style>
  <w:style w:type="paragraph" w:customStyle="1" w:styleId="F6EBD179B98749538E5AECDA49AFE5D5">
    <w:name w:val="F6EBD179B98749538E5AECDA49AFE5D5"/>
    <w:rsid w:val="00E300A0"/>
  </w:style>
  <w:style w:type="paragraph" w:customStyle="1" w:styleId="BB8D943938BA444883F5E65E282017C1">
    <w:name w:val="BB8D943938BA444883F5E65E282017C1"/>
    <w:rsid w:val="00E300A0"/>
  </w:style>
  <w:style w:type="paragraph" w:customStyle="1" w:styleId="53676F625E82428AA171B527A472B033">
    <w:name w:val="53676F625E82428AA171B527A472B033"/>
    <w:rsid w:val="00E300A0"/>
  </w:style>
  <w:style w:type="paragraph" w:customStyle="1" w:styleId="3BAFEEE42CD9485A92674F1ECA024708">
    <w:name w:val="3BAFEEE42CD9485A92674F1ECA024708"/>
    <w:rsid w:val="00E300A0"/>
  </w:style>
  <w:style w:type="paragraph" w:customStyle="1" w:styleId="0414BB0B631F41A083D27BC992E5C6B4">
    <w:name w:val="0414BB0B631F41A083D27BC992E5C6B4"/>
    <w:rsid w:val="00E300A0"/>
  </w:style>
  <w:style w:type="paragraph" w:customStyle="1" w:styleId="0C9740B0AB954124AC20FB66B8A031C6">
    <w:name w:val="0C9740B0AB954124AC20FB66B8A031C6"/>
    <w:rsid w:val="00E300A0"/>
  </w:style>
  <w:style w:type="paragraph" w:customStyle="1" w:styleId="D861CA7AA02E42B6A3E0916958EC5C09">
    <w:name w:val="D861CA7AA02E42B6A3E0916958EC5C09"/>
    <w:rsid w:val="00E300A0"/>
  </w:style>
  <w:style w:type="paragraph" w:customStyle="1" w:styleId="107B87DD838D40F1AD78EF026268A10D">
    <w:name w:val="107B87DD838D40F1AD78EF026268A10D"/>
    <w:rsid w:val="00E300A0"/>
  </w:style>
  <w:style w:type="paragraph" w:customStyle="1" w:styleId="79E7C87BCA094B7AA031B9861ABF4803">
    <w:name w:val="79E7C87BCA094B7AA031B9861ABF4803"/>
    <w:rsid w:val="00E300A0"/>
  </w:style>
  <w:style w:type="paragraph" w:customStyle="1" w:styleId="83975AC0825C454DB487FFAA77305CDE">
    <w:name w:val="83975AC0825C454DB487FFAA77305CDE"/>
    <w:rsid w:val="00E300A0"/>
  </w:style>
  <w:style w:type="paragraph" w:customStyle="1" w:styleId="656072EE0E2A4CF6A6771CA349951645">
    <w:name w:val="656072EE0E2A4CF6A6771CA349951645"/>
    <w:rsid w:val="00E300A0"/>
  </w:style>
  <w:style w:type="paragraph" w:customStyle="1" w:styleId="9B3F0784D4D94F82B9CDEE509B45DEAD">
    <w:name w:val="9B3F0784D4D94F82B9CDEE509B45DEAD"/>
    <w:rsid w:val="00E300A0"/>
  </w:style>
  <w:style w:type="paragraph" w:customStyle="1" w:styleId="8F478C3C23934FE6B725298E65CE5829">
    <w:name w:val="8F478C3C23934FE6B725298E65CE5829"/>
    <w:rsid w:val="00E300A0"/>
  </w:style>
  <w:style w:type="paragraph" w:customStyle="1" w:styleId="23BDECE9C63E4B689257F9E3A2FE7A5F">
    <w:name w:val="23BDECE9C63E4B689257F9E3A2FE7A5F"/>
    <w:rsid w:val="00E300A0"/>
  </w:style>
  <w:style w:type="paragraph" w:customStyle="1" w:styleId="4E68407378CB46EF9329709DDCA2C9B0">
    <w:name w:val="4E68407378CB46EF9329709DDCA2C9B0"/>
    <w:rsid w:val="00E300A0"/>
  </w:style>
  <w:style w:type="paragraph" w:customStyle="1" w:styleId="55D5A94E731B4B219E9F358E71E442E5">
    <w:name w:val="55D5A94E731B4B219E9F358E71E442E5"/>
    <w:rsid w:val="00E300A0"/>
  </w:style>
  <w:style w:type="paragraph" w:customStyle="1" w:styleId="DC41E17202AF4AF088E2810679E7AFA2">
    <w:name w:val="DC41E17202AF4AF088E2810679E7AFA2"/>
    <w:rsid w:val="00E300A0"/>
  </w:style>
  <w:style w:type="paragraph" w:customStyle="1" w:styleId="5C65DDA9C49C44CF8DF195FB51FE4D93">
    <w:name w:val="5C65DDA9C49C44CF8DF195FB51FE4D93"/>
    <w:rsid w:val="00E300A0"/>
  </w:style>
  <w:style w:type="paragraph" w:customStyle="1" w:styleId="BF95CA05F3104A8E816C8B3BA856447A">
    <w:name w:val="BF95CA05F3104A8E816C8B3BA856447A"/>
    <w:rsid w:val="00E300A0"/>
  </w:style>
  <w:style w:type="paragraph" w:customStyle="1" w:styleId="D31C258148544E09A7D30694D3C79319">
    <w:name w:val="D31C258148544E09A7D30694D3C79319"/>
    <w:rsid w:val="00E300A0"/>
  </w:style>
  <w:style w:type="paragraph" w:customStyle="1" w:styleId="AC8822F5EA744E95922B76763890B612">
    <w:name w:val="AC8822F5EA744E95922B76763890B612"/>
    <w:rsid w:val="00E300A0"/>
  </w:style>
  <w:style w:type="paragraph" w:customStyle="1" w:styleId="AC56A1F5AE99471E87CDB95F6997717A">
    <w:name w:val="AC56A1F5AE99471E87CDB95F6997717A"/>
    <w:rsid w:val="00E300A0"/>
  </w:style>
  <w:style w:type="paragraph" w:customStyle="1" w:styleId="DE67CB9B773C4174B9C2F92892D40D2A">
    <w:name w:val="DE67CB9B773C4174B9C2F92892D40D2A"/>
    <w:rsid w:val="00E300A0"/>
  </w:style>
  <w:style w:type="paragraph" w:customStyle="1" w:styleId="94B23506B9854661AB6F32188BBEE0F5">
    <w:name w:val="94B23506B9854661AB6F32188BBEE0F5"/>
    <w:rsid w:val="00E300A0"/>
  </w:style>
  <w:style w:type="paragraph" w:customStyle="1" w:styleId="4535D06148C346BCA426AFA93BCD2137">
    <w:name w:val="4535D06148C346BCA426AFA93BCD2137"/>
    <w:rsid w:val="00E300A0"/>
  </w:style>
  <w:style w:type="paragraph" w:customStyle="1" w:styleId="5F8BCA6DD5B9437E92097837C217985A">
    <w:name w:val="5F8BCA6DD5B9437E92097837C217985A"/>
    <w:rsid w:val="00E300A0"/>
  </w:style>
  <w:style w:type="paragraph" w:customStyle="1" w:styleId="D048353F14454A76862C7DC60B97B99C">
    <w:name w:val="D048353F14454A76862C7DC60B97B99C"/>
    <w:rsid w:val="00E300A0"/>
  </w:style>
  <w:style w:type="paragraph" w:customStyle="1" w:styleId="38DF4DFA1C3B49A59D192B52A296B076">
    <w:name w:val="38DF4DFA1C3B49A59D192B52A296B076"/>
    <w:rsid w:val="00E300A0"/>
  </w:style>
  <w:style w:type="paragraph" w:customStyle="1" w:styleId="BC70A8C61EEA49368AB0F262D826E2C8">
    <w:name w:val="BC70A8C61EEA49368AB0F262D826E2C8"/>
    <w:rsid w:val="00E300A0"/>
  </w:style>
  <w:style w:type="paragraph" w:customStyle="1" w:styleId="49A8DB57CA4C49CBBC180F6DD25672E9">
    <w:name w:val="49A8DB57CA4C49CBBC180F6DD25672E9"/>
    <w:rsid w:val="00E300A0"/>
  </w:style>
  <w:style w:type="paragraph" w:customStyle="1" w:styleId="9E490B179B144222A9821FBFEDA5889A">
    <w:name w:val="9E490B179B144222A9821FBFEDA5889A"/>
    <w:rsid w:val="00E300A0"/>
  </w:style>
  <w:style w:type="paragraph" w:customStyle="1" w:styleId="B9D721CA81D546808BC4A318A3B717CF">
    <w:name w:val="B9D721CA81D546808BC4A318A3B717CF"/>
    <w:rsid w:val="00E300A0"/>
  </w:style>
  <w:style w:type="paragraph" w:customStyle="1" w:styleId="97FA01EF0FA64A449F7E407D53167BB5">
    <w:name w:val="97FA01EF0FA64A449F7E407D53167BB5"/>
    <w:rsid w:val="00E300A0"/>
  </w:style>
  <w:style w:type="paragraph" w:customStyle="1" w:styleId="29BA61760678416C9B24AA99E01A218F">
    <w:name w:val="29BA61760678416C9B24AA99E01A218F"/>
    <w:rsid w:val="00E300A0"/>
  </w:style>
  <w:style w:type="paragraph" w:customStyle="1" w:styleId="95975E196AFA4EF0B968BDF11201004F">
    <w:name w:val="95975E196AFA4EF0B968BDF11201004F"/>
    <w:rsid w:val="00E300A0"/>
  </w:style>
  <w:style w:type="paragraph" w:customStyle="1" w:styleId="E3499F845BB741768E645F897AFCA9C9">
    <w:name w:val="E3499F845BB741768E645F897AFCA9C9"/>
    <w:rsid w:val="00E300A0"/>
  </w:style>
  <w:style w:type="paragraph" w:customStyle="1" w:styleId="FF8672A7B7CA4A4191D38C8C2A182C50">
    <w:name w:val="FF8672A7B7CA4A4191D38C8C2A182C50"/>
    <w:rsid w:val="00E300A0"/>
  </w:style>
  <w:style w:type="paragraph" w:customStyle="1" w:styleId="896A7FEC40D043D996275CA2EB3351E5">
    <w:name w:val="896A7FEC40D043D996275CA2EB3351E5"/>
    <w:rsid w:val="00E300A0"/>
  </w:style>
  <w:style w:type="paragraph" w:customStyle="1" w:styleId="66CF953AED864951B5919EAAF033EC8E">
    <w:name w:val="66CF953AED864951B5919EAAF033EC8E"/>
    <w:rsid w:val="00E300A0"/>
  </w:style>
  <w:style w:type="paragraph" w:customStyle="1" w:styleId="02CDB01B91EC4D2D99C4D3F9482CF050">
    <w:name w:val="02CDB01B91EC4D2D99C4D3F9482CF050"/>
    <w:rsid w:val="00E300A0"/>
  </w:style>
  <w:style w:type="paragraph" w:customStyle="1" w:styleId="88D4F952439F4FA186DF3E5D27660CAD">
    <w:name w:val="88D4F952439F4FA186DF3E5D27660CAD"/>
    <w:rsid w:val="00E300A0"/>
  </w:style>
  <w:style w:type="paragraph" w:customStyle="1" w:styleId="D022645488CB49C1A2FD728963CC3A99">
    <w:name w:val="D022645488CB49C1A2FD728963CC3A99"/>
    <w:rsid w:val="00E300A0"/>
  </w:style>
  <w:style w:type="paragraph" w:customStyle="1" w:styleId="212E01FBD8684EAEB64DBAF6C9AFC71E">
    <w:name w:val="212E01FBD8684EAEB64DBAF6C9AFC71E"/>
    <w:rsid w:val="00E300A0"/>
  </w:style>
  <w:style w:type="paragraph" w:customStyle="1" w:styleId="B64F185205FE4A3CB64D9E0B98E0A129">
    <w:name w:val="B64F185205FE4A3CB64D9E0B98E0A129"/>
    <w:rsid w:val="00E300A0"/>
  </w:style>
  <w:style w:type="paragraph" w:customStyle="1" w:styleId="72B166C8ABB2481B81BD391A2C984E36">
    <w:name w:val="72B166C8ABB2481B81BD391A2C984E36"/>
    <w:rsid w:val="00E300A0"/>
  </w:style>
  <w:style w:type="paragraph" w:customStyle="1" w:styleId="BEC78A9165AF4560BE11756E49D37607">
    <w:name w:val="BEC78A9165AF4560BE11756E49D37607"/>
    <w:rsid w:val="00E300A0"/>
  </w:style>
  <w:style w:type="paragraph" w:customStyle="1" w:styleId="A49B60AC29524D5B9B7D850EF1848B64">
    <w:name w:val="A49B60AC29524D5B9B7D850EF1848B64"/>
    <w:rsid w:val="00E300A0"/>
  </w:style>
  <w:style w:type="paragraph" w:customStyle="1" w:styleId="30476B3FF03C4E7D856F3E4AAF3D286A">
    <w:name w:val="30476B3FF03C4E7D856F3E4AAF3D286A"/>
    <w:rsid w:val="00E300A0"/>
  </w:style>
  <w:style w:type="paragraph" w:customStyle="1" w:styleId="3EE99D83CF4045D98E8201A1E692C027">
    <w:name w:val="3EE99D83CF4045D98E8201A1E692C027"/>
    <w:rsid w:val="00E300A0"/>
  </w:style>
  <w:style w:type="paragraph" w:customStyle="1" w:styleId="4CB214C0CC934891B65D99398E0D9CB8">
    <w:name w:val="4CB214C0CC934891B65D99398E0D9CB8"/>
    <w:rsid w:val="00E300A0"/>
  </w:style>
  <w:style w:type="paragraph" w:customStyle="1" w:styleId="3203777382524594A4D2AB667F350931">
    <w:name w:val="3203777382524594A4D2AB667F350931"/>
    <w:rsid w:val="00E300A0"/>
  </w:style>
  <w:style w:type="paragraph" w:customStyle="1" w:styleId="60108A36BA8A4FD7AE3774BB03C2F6DD">
    <w:name w:val="60108A36BA8A4FD7AE3774BB03C2F6DD"/>
    <w:rsid w:val="00E300A0"/>
  </w:style>
  <w:style w:type="paragraph" w:customStyle="1" w:styleId="685417C155DA4A9BAEB5932A1B300BCB">
    <w:name w:val="685417C155DA4A9BAEB5932A1B300BCB"/>
    <w:rsid w:val="00E300A0"/>
  </w:style>
  <w:style w:type="paragraph" w:customStyle="1" w:styleId="82998D3F225640CB9B95C69C11C9E6A5">
    <w:name w:val="82998D3F225640CB9B95C69C11C9E6A5"/>
    <w:rsid w:val="00E300A0"/>
  </w:style>
  <w:style w:type="paragraph" w:customStyle="1" w:styleId="AA2767F0BF924794B1F8F9E839442C0E">
    <w:name w:val="AA2767F0BF924794B1F8F9E839442C0E"/>
    <w:rsid w:val="00E300A0"/>
  </w:style>
  <w:style w:type="paragraph" w:customStyle="1" w:styleId="8BAEEF1E0AD64300BEBC04EB42E9E47B">
    <w:name w:val="8BAEEF1E0AD64300BEBC04EB42E9E47B"/>
    <w:rsid w:val="00E300A0"/>
  </w:style>
  <w:style w:type="paragraph" w:customStyle="1" w:styleId="E6075CD4984E413196CEB8F7E77F6A79">
    <w:name w:val="E6075CD4984E413196CEB8F7E77F6A79"/>
    <w:rsid w:val="00E300A0"/>
  </w:style>
  <w:style w:type="paragraph" w:customStyle="1" w:styleId="94D649FCDABB4859AACD5FF89BF10DA7">
    <w:name w:val="94D649FCDABB4859AACD5FF89BF10DA7"/>
    <w:rsid w:val="00E300A0"/>
  </w:style>
  <w:style w:type="paragraph" w:customStyle="1" w:styleId="3B3923035A7F408ABC80F859CEB06B8F">
    <w:name w:val="3B3923035A7F408ABC80F859CEB06B8F"/>
    <w:rsid w:val="00E300A0"/>
  </w:style>
  <w:style w:type="paragraph" w:customStyle="1" w:styleId="7A7B20AD29694104B0D990EBFF2C84D4">
    <w:name w:val="7A7B20AD29694104B0D990EBFF2C84D4"/>
    <w:rsid w:val="00E300A0"/>
  </w:style>
  <w:style w:type="paragraph" w:customStyle="1" w:styleId="71ADFB089D0140E5891849619A980FA4">
    <w:name w:val="71ADFB089D0140E5891849619A980FA4"/>
    <w:rsid w:val="00E300A0"/>
  </w:style>
  <w:style w:type="paragraph" w:customStyle="1" w:styleId="2303BC6BF0A244928F95B99140ED8A78">
    <w:name w:val="2303BC6BF0A244928F95B99140ED8A78"/>
    <w:rsid w:val="00E300A0"/>
  </w:style>
  <w:style w:type="paragraph" w:customStyle="1" w:styleId="C25BB744481847B79D2836993D6CB3DD">
    <w:name w:val="C25BB744481847B79D2836993D6CB3DD"/>
    <w:rsid w:val="00E300A0"/>
  </w:style>
  <w:style w:type="paragraph" w:customStyle="1" w:styleId="832F503B5BBE4A9B9D459DF6D1130158">
    <w:name w:val="832F503B5BBE4A9B9D459DF6D1130158"/>
    <w:rsid w:val="00E300A0"/>
  </w:style>
  <w:style w:type="paragraph" w:customStyle="1" w:styleId="9BA04C6A98334C2981CAD5EAD7CA86ED">
    <w:name w:val="9BA04C6A98334C2981CAD5EAD7CA86ED"/>
    <w:rsid w:val="00E300A0"/>
  </w:style>
  <w:style w:type="paragraph" w:customStyle="1" w:styleId="AC12383690954ED59E702D5B9A5268AB">
    <w:name w:val="AC12383690954ED59E702D5B9A5268AB"/>
    <w:rsid w:val="00E300A0"/>
  </w:style>
  <w:style w:type="paragraph" w:customStyle="1" w:styleId="FE9D822BDBB74EE088CEAFCA63450F63">
    <w:name w:val="FE9D822BDBB74EE088CEAFCA63450F63"/>
    <w:rsid w:val="00E300A0"/>
  </w:style>
  <w:style w:type="paragraph" w:customStyle="1" w:styleId="36322CF455CC4F9195BE17B4F4AB7803">
    <w:name w:val="36322CF455CC4F9195BE17B4F4AB7803"/>
    <w:rsid w:val="00E300A0"/>
  </w:style>
  <w:style w:type="paragraph" w:customStyle="1" w:styleId="7F81F6A58ED94DCBB97C5DD16196FB32">
    <w:name w:val="7F81F6A58ED94DCBB97C5DD16196FB32"/>
    <w:rsid w:val="00E300A0"/>
  </w:style>
  <w:style w:type="paragraph" w:customStyle="1" w:styleId="F0A36855518C49EDAD004D87F581BD2F">
    <w:name w:val="F0A36855518C49EDAD004D87F581BD2F"/>
    <w:rsid w:val="00E300A0"/>
  </w:style>
  <w:style w:type="paragraph" w:customStyle="1" w:styleId="EE24B139A1CA4C66A82BE0DE722DDBFE">
    <w:name w:val="EE24B139A1CA4C66A82BE0DE722DDBFE"/>
    <w:rsid w:val="00E300A0"/>
  </w:style>
  <w:style w:type="paragraph" w:customStyle="1" w:styleId="1BB651D5F1C74245B1058470A527FFF9">
    <w:name w:val="1BB651D5F1C74245B1058470A527FFF9"/>
    <w:rsid w:val="00E300A0"/>
  </w:style>
  <w:style w:type="paragraph" w:customStyle="1" w:styleId="8C26CEE2812B4890BA8063532BAAD931">
    <w:name w:val="8C26CEE2812B4890BA8063532BAAD931"/>
    <w:rsid w:val="00E300A0"/>
  </w:style>
  <w:style w:type="paragraph" w:customStyle="1" w:styleId="BAD8867755CB4A708E5E4BF4C22E994C">
    <w:name w:val="BAD8867755CB4A708E5E4BF4C22E994C"/>
    <w:rsid w:val="00E300A0"/>
  </w:style>
  <w:style w:type="paragraph" w:customStyle="1" w:styleId="0A670829FCCE451FBC86F8845C4B1849">
    <w:name w:val="0A670829FCCE451FBC86F8845C4B1849"/>
    <w:rsid w:val="00E300A0"/>
  </w:style>
  <w:style w:type="paragraph" w:customStyle="1" w:styleId="69301E1B3ED04E0CA3809E17BB6A7BE7">
    <w:name w:val="69301E1B3ED04E0CA3809E17BB6A7BE7"/>
    <w:rsid w:val="00E300A0"/>
  </w:style>
  <w:style w:type="paragraph" w:customStyle="1" w:styleId="F31D32AC877C4DD283ADF0301F9EF778">
    <w:name w:val="F31D32AC877C4DD283ADF0301F9EF778"/>
    <w:rsid w:val="00E300A0"/>
  </w:style>
  <w:style w:type="paragraph" w:customStyle="1" w:styleId="28024BCF24F6463A913AC11CDEA3F101">
    <w:name w:val="28024BCF24F6463A913AC11CDEA3F101"/>
    <w:rsid w:val="00E300A0"/>
  </w:style>
  <w:style w:type="paragraph" w:customStyle="1" w:styleId="C9C45CBF8D664696A8D3F786B96EB802">
    <w:name w:val="C9C45CBF8D664696A8D3F786B96EB802"/>
    <w:rsid w:val="00E300A0"/>
  </w:style>
  <w:style w:type="paragraph" w:customStyle="1" w:styleId="35697B00C0E04AAFA0C3BFCDAC6A5032">
    <w:name w:val="35697B00C0E04AAFA0C3BFCDAC6A5032"/>
    <w:rsid w:val="00E300A0"/>
  </w:style>
  <w:style w:type="paragraph" w:customStyle="1" w:styleId="6F8296184344495088428BD6751201D7">
    <w:name w:val="6F8296184344495088428BD6751201D7"/>
    <w:rsid w:val="00E300A0"/>
  </w:style>
  <w:style w:type="paragraph" w:customStyle="1" w:styleId="35454AD9128E46A989D8D00AFE65BCB2">
    <w:name w:val="35454AD9128E46A989D8D00AFE65BCB2"/>
    <w:rsid w:val="00E300A0"/>
  </w:style>
  <w:style w:type="paragraph" w:customStyle="1" w:styleId="264519D7ECFC428F8F8FD332FD994F8D">
    <w:name w:val="264519D7ECFC428F8F8FD332FD994F8D"/>
    <w:rsid w:val="00E300A0"/>
  </w:style>
  <w:style w:type="paragraph" w:customStyle="1" w:styleId="BBD4DE15EE2E4167A197A91CCF91FBF2">
    <w:name w:val="BBD4DE15EE2E4167A197A91CCF91FBF2"/>
    <w:rsid w:val="00E300A0"/>
  </w:style>
  <w:style w:type="paragraph" w:customStyle="1" w:styleId="82447F84F27A4DAF9700434EA1154B6E">
    <w:name w:val="82447F84F27A4DAF9700434EA1154B6E"/>
    <w:rsid w:val="00E300A0"/>
  </w:style>
  <w:style w:type="paragraph" w:customStyle="1" w:styleId="F44FD3721CDE4357A1C745838225E2CB">
    <w:name w:val="F44FD3721CDE4357A1C745838225E2CB"/>
    <w:rsid w:val="00E300A0"/>
  </w:style>
  <w:style w:type="paragraph" w:customStyle="1" w:styleId="1685BC5188BE45AAAC4FD19FCB21B68F">
    <w:name w:val="1685BC5188BE45AAAC4FD19FCB21B68F"/>
    <w:rsid w:val="00E300A0"/>
  </w:style>
  <w:style w:type="paragraph" w:customStyle="1" w:styleId="8CE0803DE6904BD9934CFC36B319DC5A">
    <w:name w:val="8CE0803DE6904BD9934CFC36B319DC5A"/>
    <w:rsid w:val="00E300A0"/>
  </w:style>
  <w:style w:type="paragraph" w:customStyle="1" w:styleId="FA49D835948F41BAA052DD0CC2E1D180">
    <w:name w:val="FA49D835948F41BAA052DD0CC2E1D180"/>
    <w:rsid w:val="00E300A0"/>
  </w:style>
  <w:style w:type="paragraph" w:customStyle="1" w:styleId="A8FDD27FD2834024B9424ACC6EB793E1">
    <w:name w:val="A8FDD27FD2834024B9424ACC6EB793E1"/>
    <w:rsid w:val="00E300A0"/>
  </w:style>
  <w:style w:type="paragraph" w:customStyle="1" w:styleId="8B9D85D40DD746B7B3AA9E6A2848C2F8">
    <w:name w:val="8B9D85D40DD746B7B3AA9E6A2848C2F8"/>
    <w:rsid w:val="00E300A0"/>
  </w:style>
  <w:style w:type="paragraph" w:customStyle="1" w:styleId="E2C00467B8A44D2E9D5B224EF017A738">
    <w:name w:val="E2C00467B8A44D2E9D5B224EF017A738"/>
    <w:rsid w:val="00E300A0"/>
  </w:style>
  <w:style w:type="paragraph" w:customStyle="1" w:styleId="FC053B3143EB4C73AAAB14FE98AE2426">
    <w:name w:val="FC053B3143EB4C73AAAB14FE98AE2426"/>
    <w:rsid w:val="00E300A0"/>
  </w:style>
  <w:style w:type="paragraph" w:customStyle="1" w:styleId="0C5353EA27AA47E594071A2F55F38A58">
    <w:name w:val="0C5353EA27AA47E594071A2F55F38A58"/>
    <w:rsid w:val="00E300A0"/>
  </w:style>
  <w:style w:type="paragraph" w:customStyle="1" w:styleId="2D48EDBBB7594F759DE48B703D691FC3">
    <w:name w:val="2D48EDBBB7594F759DE48B703D691FC3"/>
    <w:rsid w:val="00E300A0"/>
  </w:style>
  <w:style w:type="paragraph" w:customStyle="1" w:styleId="996F17F45BCB47D58F4DF57F9E70946B">
    <w:name w:val="996F17F45BCB47D58F4DF57F9E70946B"/>
    <w:rsid w:val="00E300A0"/>
  </w:style>
  <w:style w:type="paragraph" w:customStyle="1" w:styleId="411DE0E7419248109F1FA2241EF5927C">
    <w:name w:val="411DE0E7419248109F1FA2241EF5927C"/>
    <w:rsid w:val="00E300A0"/>
  </w:style>
  <w:style w:type="paragraph" w:customStyle="1" w:styleId="8F45A7D1DB074F7195E4B3F369BCF6B8">
    <w:name w:val="8F45A7D1DB074F7195E4B3F369BCF6B8"/>
    <w:rsid w:val="00E300A0"/>
  </w:style>
  <w:style w:type="paragraph" w:customStyle="1" w:styleId="B05679524F574C02B5D40E1102A12382">
    <w:name w:val="B05679524F574C02B5D40E1102A12382"/>
    <w:rsid w:val="00E300A0"/>
  </w:style>
  <w:style w:type="paragraph" w:customStyle="1" w:styleId="5079840EFF2E41B6B92CDFC4E71BA322">
    <w:name w:val="5079840EFF2E41B6B92CDFC4E71BA322"/>
    <w:rsid w:val="00E300A0"/>
  </w:style>
  <w:style w:type="paragraph" w:customStyle="1" w:styleId="8B8B2A6538FA43F6B6B7411B2A30688E">
    <w:name w:val="8B8B2A6538FA43F6B6B7411B2A30688E"/>
    <w:rsid w:val="00E300A0"/>
  </w:style>
  <w:style w:type="paragraph" w:customStyle="1" w:styleId="E01FD55F3B9C48DC9C553B3F435EA002">
    <w:name w:val="E01FD55F3B9C48DC9C553B3F435EA002"/>
    <w:rsid w:val="00E300A0"/>
  </w:style>
  <w:style w:type="paragraph" w:customStyle="1" w:styleId="EF501962DC9A42E09FB90430D41FB30E">
    <w:name w:val="EF501962DC9A42E09FB90430D41FB30E"/>
    <w:rsid w:val="00E300A0"/>
  </w:style>
  <w:style w:type="paragraph" w:customStyle="1" w:styleId="8310E4CB9E7D4702AE3D428B29FE4629">
    <w:name w:val="8310E4CB9E7D4702AE3D428B29FE4629"/>
    <w:rsid w:val="00E300A0"/>
  </w:style>
  <w:style w:type="paragraph" w:customStyle="1" w:styleId="AA62FC1CAA614094956A2E32CB37D8E8">
    <w:name w:val="AA62FC1CAA614094956A2E32CB37D8E8"/>
    <w:rsid w:val="00E300A0"/>
  </w:style>
  <w:style w:type="paragraph" w:customStyle="1" w:styleId="36B511868D244B8CAA0F98C2A2BFDCDC">
    <w:name w:val="36B511868D244B8CAA0F98C2A2BFDCDC"/>
    <w:rsid w:val="00E300A0"/>
  </w:style>
  <w:style w:type="paragraph" w:customStyle="1" w:styleId="D6B5F9C5C367478AB38EDABAB7EE16A1">
    <w:name w:val="D6B5F9C5C367478AB38EDABAB7EE16A1"/>
    <w:rsid w:val="00E300A0"/>
  </w:style>
  <w:style w:type="paragraph" w:customStyle="1" w:styleId="74C00EAAFEF94DAAA96B3662E55F00DD">
    <w:name w:val="74C00EAAFEF94DAAA96B3662E55F00DD"/>
    <w:rsid w:val="00E300A0"/>
  </w:style>
  <w:style w:type="paragraph" w:customStyle="1" w:styleId="62B7CE96D8DA40C3ABD84B9599FACB62">
    <w:name w:val="62B7CE96D8DA40C3ABD84B9599FACB62"/>
    <w:rsid w:val="00E300A0"/>
  </w:style>
  <w:style w:type="paragraph" w:customStyle="1" w:styleId="DBE99B5EBEAB40168EC993296DB38D3B">
    <w:name w:val="DBE99B5EBEAB40168EC993296DB38D3B"/>
    <w:rsid w:val="00E300A0"/>
  </w:style>
  <w:style w:type="paragraph" w:customStyle="1" w:styleId="08DA8D8417DF47628A5ADE565E582B6D">
    <w:name w:val="08DA8D8417DF47628A5ADE565E582B6D"/>
    <w:rsid w:val="00E300A0"/>
  </w:style>
  <w:style w:type="paragraph" w:customStyle="1" w:styleId="156B1538CFA0424C85D8E55329C4E3EB">
    <w:name w:val="156B1538CFA0424C85D8E55329C4E3EB"/>
    <w:rsid w:val="00E300A0"/>
  </w:style>
  <w:style w:type="paragraph" w:customStyle="1" w:styleId="73F9605069BA42B0BBE7738344562EB0">
    <w:name w:val="73F9605069BA42B0BBE7738344562EB0"/>
    <w:rsid w:val="00E300A0"/>
  </w:style>
  <w:style w:type="paragraph" w:customStyle="1" w:styleId="FA1ED33B14E44E6E94902806AE1FD025">
    <w:name w:val="FA1ED33B14E44E6E94902806AE1FD025"/>
    <w:rsid w:val="00E300A0"/>
  </w:style>
  <w:style w:type="paragraph" w:customStyle="1" w:styleId="A5CABCF01CC843AF91D1A59885786571">
    <w:name w:val="A5CABCF01CC843AF91D1A59885786571"/>
    <w:rsid w:val="00E300A0"/>
  </w:style>
  <w:style w:type="paragraph" w:customStyle="1" w:styleId="7CCCDE517D3F484C8734CD603D55D295">
    <w:name w:val="7CCCDE517D3F484C8734CD603D55D295"/>
    <w:rsid w:val="00E300A0"/>
  </w:style>
  <w:style w:type="paragraph" w:customStyle="1" w:styleId="1E72ECA693304225B0380C6841BD47C8">
    <w:name w:val="1E72ECA693304225B0380C6841BD47C8"/>
    <w:rsid w:val="00E300A0"/>
  </w:style>
  <w:style w:type="paragraph" w:customStyle="1" w:styleId="D545415DB1004788A9D267FDF0F59EA1">
    <w:name w:val="D545415DB1004788A9D267FDF0F59EA1"/>
    <w:rsid w:val="00E300A0"/>
  </w:style>
  <w:style w:type="paragraph" w:customStyle="1" w:styleId="B2DA4048CDA64FC3A5890CEC00D85453">
    <w:name w:val="B2DA4048CDA64FC3A5890CEC00D85453"/>
    <w:rsid w:val="00E300A0"/>
  </w:style>
  <w:style w:type="paragraph" w:customStyle="1" w:styleId="0FFB43DCD84F4C7D8DCF62CA96680190">
    <w:name w:val="0FFB43DCD84F4C7D8DCF62CA96680190"/>
    <w:rsid w:val="00E300A0"/>
  </w:style>
  <w:style w:type="paragraph" w:customStyle="1" w:styleId="5D952D51250048AE8B013E6EE21DDB23">
    <w:name w:val="5D952D51250048AE8B013E6EE21DDB23"/>
    <w:rsid w:val="00E300A0"/>
  </w:style>
  <w:style w:type="paragraph" w:customStyle="1" w:styleId="D2212EC4209A45BA9ED255ECDA2AE4D6">
    <w:name w:val="D2212EC4209A45BA9ED255ECDA2AE4D6"/>
    <w:rsid w:val="00E300A0"/>
  </w:style>
  <w:style w:type="paragraph" w:customStyle="1" w:styleId="E9A96F597BD54B88BEA87E32B3AB35C4">
    <w:name w:val="E9A96F597BD54B88BEA87E32B3AB35C4"/>
    <w:rsid w:val="00E300A0"/>
  </w:style>
  <w:style w:type="paragraph" w:customStyle="1" w:styleId="8291F95F33CB4F81A7F0120AB186D781">
    <w:name w:val="8291F95F33CB4F81A7F0120AB186D781"/>
    <w:rsid w:val="00E300A0"/>
  </w:style>
  <w:style w:type="paragraph" w:customStyle="1" w:styleId="FF24C6037964451694BF4FC6E08EE8CB">
    <w:name w:val="FF24C6037964451694BF4FC6E08EE8CB"/>
    <w:rsid w:val="00E300A0"/>
  </w:style>
  <w:style w:type="paragraph" w:customStyle="1" w:styleId="215A3D6F115F42D09DB009097F010EB8">
    <w:name w:val="215A3D6F115F42D09DB009097F010EB8"/>
    <w:rsid w:val="00E300A0"/>
  </w:style>
  <w:style w:type="paragraph" w:customStyle="1" w:styleId="AFD2AB26A65B40338F76EB50BE38CD38">
    <w:name w:val="AFD2AB26A65B40338F76EB50BE38CD38"/>
    <w:rsid w:val="00E300A0"/>
  </w:style>
  <w:style w:type="paragraph" w:customStyle="1" w:styleId="AAD9A1F57F5C4206BD2D3799B748CEE8">
    <w:name w:val="AAD9A1F57F5C4206BD2D3799B748CEE8"/>
    <w:rsid w:val="00E300A0"/>
  </w:style>
  <w:style w:type="paragraph" w:customStyle="1" w:styleId="4C79D7D93A514DF8966BBE7527D952AF">
    <w:name w:val="4C79D7D93A514DF8966BBE7527D952AF"/>
    <w:rsid w:val="00E300A0"/>
  </w:style>
  <w:style w:type="paragraph" w:customStyle="1" w:styleId="FA088E6CE33F42D5B79FEE23FC49C331">
    <w:name w:val="FA088E6CE33F42D5B79FEE23FC49C331"/>
    <w:rsid w:val="00E300A0"/>
  </w:style>
  <w:style w:type="paragraph" w:customStyle="1" w:styleId="9C4C38B52D2445E7909CC2745A61B5D6">
    <w:name w:val="9C4C38B52D2445E7909CC2745A61B5D6"/>
    <w:rsid w:val="00E300A0"/>
  </w:style>
  <w:style w:type="paragraph" w:customStyle="1" w:styleId="69C52942631E4C15875D6E51068A8D0B">
    <w:name w:val="69C52942631E4C15875D6E51068A8D0B"/>
    <w:rsid w:val="00E300A0"/>
  </w:style>
  <w:style w:type="paragraph" w:customStyle="1" w:styleId="D1B57FB45D4D4A6ABD8E61943ABA723D">
    <w:name w:val="D1B57FB45D4D4A6ABD8E61943ABA723D"/>
    <w:rsid w:val="00E300A0"/>
  </w:style>
  <w:style w:type="paragraph" w:customStyle="1" w:styleId="C377BD6FA395410DB88479156E057416">
    <w:name w:val="C377BD6FA395410DB88479156E057416"/>
    <w:rsid w:val="00E300A0"/>
  </w:style>
  <w:style w:type="paragraph" w:customStyle="1" w:styleId="EC3CCBC235924E78A26C4666DFFEE807">
    <w:name w:val="EC3CCBC235924E78A26C4666DFFEE807"/>
    <w:rsid w:val="00E300A0"/>
  </w:style>
  <w:style w:type="paragraph" w:customStyle="1" w:styleId="1890116DCA344676A4869A4A2D24732D">
    <w:name w:val="1890116DCA344676A4869A4A2D24732D"/>
    <w:rsid w:val="00E300A0"/>
  </w:style>
  <w:style w:type="paragraph" w:customStyle="1" w:styleId="2B81D4EE2882438CACF457AE424FDCF5">
    <w:name w:val="2B81D4EE2882438CACF457AE424FDCF5"/>
    <w:rsid w:val="00E300A0"/>
  </w:style>
  <w:style w:type="paragraph" w:customStyle="1" w:styleId="B219185BE2494B938B56C0CC794AEC00">
    <w:name w:val="B219185BE2494B938B56C0CC794AEC00"/>
    <w:rsid w:val="00E300A0"/>
  </w:style>
  <w:style w:type="paragraph" w:customStyle="1" w:styleId="2357A0901C9441FEAC452AFFE6C40EC8">
    <w:name w:val="2357A0901C9441FEAC452AFFE6C40EC8"/>
    <w:rsid w:val="00E300A0"/>
  </w:style>
  <w:style w:type="paragraph" w:customStyle="1" w:styleId="AE53C815D01049138F4C556BF7804B1C">
    <w:name w:val="AE53C815D01049138F4C556BF7804B1C"/>
    <w:rsid w:val="00E300A0"/>
  </w:style>
  <w:style w:type="paragraph" w:customStyle="1" w:styleId="3419C9EEA7B848E3AB6996532ECB92F8">
    <w:name w:val="3419C9EEA7B848E3AB6996532ECB92F8"/>
    <w:rsid w:val="00E300A0"/>
  </w:style>
  <w:style w:type="paragraph" w:customStyle="1" w:styleId="5E3D1A5FBE5E44E3B57CFA31E80C8891">
    <w:name w:val="5E3D1A5FBE5E44E3B57CFA31E80C8891"/>
    <w:rsid w:val="00E300A0"/>
  </w:style>
  <w:style w:type="paragraph" w:customStyle="1" w:styleId="2C43F0AC81D94A7599E6962247027B1E">
    <w:name w:val="2C43F0AC81D94A7599E6962247027B1E"/>
    <w:rsid w:val="00E300A0"/>
  </w:style>
  <w:style w:type="paragraph" w:customStyle="1" w:styleId="531487F629104B8492201654B38F5982">
    <w:name w:val="531487F629104B8492201654B38F5982"/>
    <w:rsid w:val="00E300A0"/>
  </w:style>
  <w:style w:type="paragraph" w:customStyle="1" w:styleId="C4AA3FA2233F47859157307C0ADF4C05">
    <w:name w:val="C4AA3FA2233F47859157307C0ADF4C05"/>
    <w:rsid w:val="00E300A0"/>
  </w:style>
  <w:style w:type="paragraph" w:customStyle="1" w:styleId="B7682FF7ED0641C08B09D6FFF39580C6">
    <w:name w:val="B7682FF7ED0641C08B09D6FFF39580C6"/>
    <w:rsid w:val="00E300A0"/>
  </w:style>
  <w:style w:type="paragraph" w:customStyle="1" w:styleId="D3B28099892745D792037EFE93955B9C">
    <w:name w:val="D3B28099892745D792037EFE93955B9C"/>
    <w:rsid w:val="00E300A0"/>
  </w:style>
  <w:style w:type="paragraph" w:customStyle="1" w:styleId="E5FD077280A742D3899CB0A25A0CF58E">
    <w:name w:val="E5FD077280A742D3899CB0A25A0CF58E"/>
    <w:rsid w:val="00E300A0"/>
  </w:style>
  <w:style w:type="paragraph" w:customStyle="1" w:styleId="9E8C4BC9372845D1BBF8B8A9292362E2">
    <w:name w:val="9E8C4BC9372845D1BBF8B8A9292362E2"/>
    <w:rsid w:val="00E300A0"/>
  </w:style>
  <w:style w:type="paragraph" w:customStyle="1" w:styleId="65580502D358448997C38FD0B03ADD13">
    <w:name w:val="65580502D358448997C38FD0B03ADD13"/>
    <w:rsid w:val="00E300A0"/>
  </w:style>
  <w:style w:type="paragraph" w:customStyle="1" w:styleId="6C47B2524D584EDBB1FB846F36089093">
    <w:name w:val="6C47B2524D584EDBB1FB846F36089093"/>
    <w:rsid w:val="00E300A0"/>
  </w:style>
  <w:style w:type="paragraph" w:customStyle="1" w:styleId="C36D6E29FE2547B2BCC9E7FC1BFAAFF8">
    <w:name w:val="C36D6E29FE2547B2BCC9E7FC1BFAAFF8"/>
    <w:rsid w:val="00E300A0"/>
  </w:style>
  <w:style w:type="paragraph" w:customStyle="1" w:styleId="CC84E77F04C5454CA0F11F8D6CB1CE00">
    <w:name w:val="CC84E77F04C5454CA0F11F8D6CB1CE00"/>
    <w:rsid w:val="00E300A0"/>
  </w:style>
  <w:style w:type="paragraph" w:customStyle="1" w:styleId="98153462FA64436AA496E50B42E1869D">
    <w:name w:val="98153462FA64436AA496E50B42E1869D"/>
    <w:rsid w:val="00E300A0"/>
  </w:style>
  <w:style w:type="paragraph" w:customStyle="1" w:styleId="98161B8AA981496686CE375D6B2AF29F">
    <w:name w:val="98161B8AA981496686CE375D6B2AF29F"/>
    <w:rsid w:val="00E300A0"/>
  </w:style>
  <w:style w:type="paragraph" w:customStyle="1" w:styleId="89E1EDCCE1B74B31AB5F937CD8B21FF0">
    <w:name w:val="89E1EDCCE1B74B31AB5F937CD8B21FF0"/>
    <w:rsid w:val="00E300A0"/>
  </w:style>
  <w:style w:type="paragraph" w:customStyle="1" w:styleId="D510E1CB46534061AE983C0EB8371454">
    <w:name w:val="D510E1CB46534061AE983C0EB8371454"/>
    <w:rsid w:val="00E300A0"/>
  </w:style>
  <w:style w:type="paragraph" w:customStyle="1" w:styleId="7C2B4A4E3F4540A1BED2E87EED6EE432">
    <w:name w:val="7C2B4A4E3F4540A1BED2E87EED6EE432"/>
    <w:rsid w:val="00E300A0"/>
  </w:style>
  <w:style w:type="paragraph" w:customStyle="1" w:styleId="78F4C488B37740CA9BB99242B5F39C38">
    <w:name w:val="78F4C488B37740CA9BB99242B5F39C38"/>
    <w:rsid w:val="00E300A0"/>
  </w:style>
  <w:style w:type="paragraph" w:customStyle="1" w:styleId="F47784D5985749E78523BE424FB36F03">
    <w:name w:val="F47784D5985749E78523BE424FB36F03"/>
    <w:rsid w:val="00E300A0"/>
  </w:style>
  <w:style w:type="paragraph" w:customStyle="1" w:styleId="F6CDD0E392484F3B8E25A6DEDE984483">
    <w:name w:val="F6CDD0E392484F3B8E25A6DEDE984483"/>
    <w:rsid w:val="00E300A0"/>
  </w:style>
  <w:style w:type="paragraph" w:customStyle="1" w:styleId="FE0898EC9ECF4B34A6DAEFD23DCA3CBF">
    <w:name w:val="FE0898EC9ECF4B34A6DAEFD23DCA3CBF"/>
    <w:rsid w:val="00E300A0"/>
  </w:style>
  <w:style w:type="paragraph" w:customStyle="1" w:styleId="0E2C6044EEA942C6A46ABE348B4A2E35">
    <w:name w:val="0E2C6044EEA942C6A46ABE348B4A2E35"/>
    <w:rsid w:val="00E300A0"/>
  </w:style>
  <w:style w:type="paragraph" w:customStyle="1" w:styleId="FB3A0FD6F4B7401ABA3D1EB5B015DA79">
    <w:name w:val="FB3A0FD6F4B7401ABA3D1EB5B015DA79"/>
    <w:rsid w:val="00E300A0"/>
  </w:style>
  <w:style w:type="paragraph" w:customStyle="1" w:styleId="DDE61068BEF549BAB65D89A0C5103C3E">
    <w:name w:val="DDE61068BEF549BAB65D89A0C5103C3E"/>
    <w:rsid w:val="00E300A0"/>
  </w:style>
  <w:style w:type="paragraph" w:customStyle="1" w:styleId="ECCCCD9E68A940F780DB99B7F77E6B36">
    <w:name w:val="ECCCCD9E68A940F780DB99B7F77E6B36"/>
    <w:rsid w:val="00E300A0"/>
  </w:style>
  <w:style w:type="paragraph" w:customStyle="1" w:styleId="6DA8A8E8D8B141CF9B1891F7DF62D7C0">
    <w:name w:val="6DA8A8E8D8B141CF9B1891F7DF62D7C0"/>
    <w:rsid w:val="00E300A0"/>
  </w:style>
  <w:style w:type="paragraph" w:customStyle="1" w:styleId="8DA5B2F793F44AD29DFC0403C2E08833">
    <w:name w:val="8DA5B2F793F44AD29DFC0403C2E08833"/>
    <w:rsid w:val="00E300A0"/>
  </w:style>
  <w:style w:type="paragraph" w:customStyle="1" w:styleId="023B9EA48B964C6B902D369B7B03A9D0">
    <w:name w:val="023B9EA48B964C6B902D369B7B03A9D0"/>
    <w:rsid w:val="00E300A0"/>
  </w:style>
  <w:style w:type="paragraph" w:customStyle="1" w:styleId="12D1813B021F438BBE711571436E36A7">
    <w:name w:val="12D1813B021F438BBE711571436E36A7"/>
    <w:rsid w:val="00E300A0"/>
  </w:style>
  <w:style w:type="paragraph" w:customStyle="1" w:styleId="25CAC5A44B0B46A7AE4B4C8C201435FF">
    <w:name w:val="25CAC5A44B0B46A7AE4B4C8C201435FF"/>
    <w:rsid w:val="00E300A0"/>
  </w:style>
  <w:style w:type="paragraph" w:customStyle="1" w:styleId="BBB8A1883933467C9F9B9A0F62C28992">
    <w:name w:val="BBB8A1883933467C9F9B9A0F62C28992"/>
    <w:rsid w:val="00E300A0"/>
  </w:style>
  <w:style w:type="paragraph" w:customStyle="1" w:styleId="B2C750A8DAF141AAB97002FDDE3E6CFB">
    <w:name w:val="B2C750A8DAF141AAB97002FDDE3E6CFB"/>
    <w:rsid w:val="00E300A0"/>
  </w:style>
  <w:style w:type="paragraph" w:customStyle="1" w:styleId="20849FE53D774EF9AB045BC1D307EA81">
    <w:name w:val="20849FE53D774EF9AB045BC1D307EA81"/>
    <w:rsid w:val="00E300A0"/>
  </w:style>
  <w:style w:type="paragraph" w:customStyle="1" w:styleId="9C375F610FD3446F9AB0D502BA626191">
    <w:name w:val="9C375F610FD3446F9AB0D502BA626191"/>
    <w:rsid w:val="00E300A0"/>
  </w:style>
  <w:style w:type="paragraph" w:customStyle="1" w:styleId="E82B36B06A774AF399CA58E91B755407">
    <w:name w:val="E82B36B06A774AF399CA58E91B755407"/>
    <w:rsid w:val="00E300A0"/>
  </w:style>
  <w:style w:type="paragraph" w:customStyle="1" w:styleId="9E0722735BD14DE7A314D02B79BE42E8">
    <w:name w:val="9E0722735BD14DE7A314D02B79BE42E8"/>
    <w:rsid w:val="00E300A0"/>
  </w:style>
  <w:style w:type="paragraph" w:customStyle="1" w:styleId="DE852A876F3D4D33B26B7FD4B93E878A">
    <w:name w:val="DE852A876F3D4D33B26B7FD4B93E878A"/>
    <w:rsid w:val="00E300A0"/>
  </w:style>
  <w:style w:type="paragraph" w:customStyle="1" w:styleId="57084427F6864D23B6926D55907B3F4E">
    <w:name w:val="57084427F6864D23B6926D55907B3F4E"/>
    <w:rsid w:val="00E300A0"/>
  </w:style>
  <w:style w:type="paragraph" w:customStyle="1" w:styleId="15CDA88FD39148E3934B96E9491A71E0">
    <w:name w:val="15CDA88FD39148E3934B96E9491A71E0"/>
    <w:rsid w:val="00E300A0"/>
  </w:style>
  <w:style w:type="paragraph" w:customStyle="1" w:styleId="E03509260F1A41D4BDEF1FCDF982E140">
    <w:name w:val="E03509260F1A41D4BDEF1FCDF982E140"/>
    <w:rsid w:val="00E300A0"/>
  </w:style>
  <w:style w:type="paragraph" w:customStyle="1" w:styleId="7AD13A9FDC454FC7885E49F773A7EEE2">
    <w:name w:val="7AD13A9FDC454FC7885E49F773A7EEE2"/>
    <w:rsid w:val="00E300A0"/>
  </w:style>
  <w:style w:type="paragraph" w:customStyle="1" w:styleId="F8E419CDF6E0494E8A63F71D83601FC2">
    <w:name w:val="F8E419CDF6E0494E8A63F71D83601FC2"/>
    <w:rsid w:val="00E300A0"/>
  </w:style>
  <w:style w:type="paragraph" w:customStyle="1" w:styleId="33353200029B4B9389DF1B715B3E2AC7">
    <w:name w:val="33353200029B4B9389DF1B715B3E2AC7"/>
    <w:rsid w:val="00E300A0"/>
  </w:style>
  <w:style w:type="paragraph" w:customStyle="1" w:styleId="E2AE5C77EA374475937C086F899B6116">
    <w:name w:val="E2AE5C77EA374475937C086F899B6116"/>
    <w:rsid w:val="00E300A0"/>
  </w:style>
  <w:style w:type="paragraph" w:customStyle="1" w:styleId="3C34C9745D274B8AAC4CDABEB73493D9">
    <w:name w:val="3C34C9745D274B8AAC4CDABEB73493D9"/>
    <w:rsid w:val="00E300A0"/>
  </w:style>
  <w:style w:type="paragraph" w:customStyle="1" w:styleId="1D903E1F88454DE6A55EE4C90A386A01">
    <w:name w:val="1D903E1F88454DE6A55EE4C90A386A01"/>
    <w:rsid w:val="00E300A0"/>
  </w:style>
  <w:style w:type="paragraph" w:customStyle="1" w:styleId="1F471202CFA848308595DA92BEC9AD6A">
    <w:name w:val="1F471202CFA848308595DA92BEC9AD6A"/>
    <w:rsid w:val="00E300A0"/>
  </w:style>
  <w:style w:type="paragraph" w:customStyle="1" w:styleId="207AF6282F5749A6A3CCB282B7BF7EC9">
    <w:name w:val="207AF6282F5749A6A3CCB282B7BF7EC9"/>
    <w:rsid w:val="00E300A0"/>
  </w:style>
  <w:style w:type="paragraph" w:customStyle="1" w:styleId="C47FB0F0234E4A1C9C54CE6DAE303A0E">
    <w:name w:val="C47FB0F0234E4A1C9C54CE6DAE303A0E"/>
    <w:rsid w:val="00E300A0"/>
  </w:style>
  <w:style w:type="paragraph" w:customStyle="1" w:styleId="D0F3CF63BC4F4F9FBC6AA367D1E623D0">
    <w:name w:val="D0F3CF63BC4F4F9FBC6AA367D1E623D0"/>
    <w:rsid w:val="00E300A0"/>
  </w:style>
  <w:style w:type="paragraph" w:customStyle="1" w:styleId="B4E481BF64D14CCAACD1EA924CEC91D0">
    <w:name w:val="B4E481BF64D14CCAACD1EA924CEC91D0"/>
    <w:rsid w:val="00E300A0"/>
  </w:style>
  <w:style w:type="paragraph" w:customStyle="1" w:styleId="44005ADD43094F03A75C2D22D34D7C03">
    <w:name w:val="44005ADD43094F03A75C2D22D34D7C03"/>
    <w:rsid w:val="00E300A0"/>
  </w:style>
  <w:style w:type="paragraph" w:customStyle="1" w:styleId="E6551B6A167E4985909F230C6872EF29">
    <w:name w:val="E6551B6A167E4985909F230C6872EF29"/>
    <w:rsid w:val="00E300A0"/>
  </w:style>
  <w:style w:type="paragraph" w:customStyle="1" w:styleId="2E71241244AB440EBF7CDF5A52FD1811">
    <w:name w:val="2E71241244AB440EBF7CDF5A52FD1811"/>
    <w:rsid w:val="00E300A0"/>
  </w:style>
  <w:style w:type="paragraph" w:customStyle="1" w:styleId="D62FE87948604ACC98999B28903C6605">
    <w:name w:val="D62FE87948604ACC98999B28903C6605"/>
    <w:rsid w:val="00E300A0"/>
  </w:style>
  <w:style w:type="paragraph" w:customStyle="1" w:styleId="4BAF6F15537D488CA1B4946E0EB36843">
    <w:name w:val="4BAF6F15537D488CA1B4946E0EB36843"/>
    <w:rsid w:val="00E300A0"/>
  </w:style>
  <w:style w:type="paragraph" w:customStyle="1" w:styleId="A72763E6B6D545B69989F017E34C5BF2">
    <w:name w:val="A72763E6B6D545B69989F017E34C5BF2"/>
    <w:rsid w:val="00E300A0"/>
  </w:style>
  <w:style w:type="paragraph" w:customStyle="1" w:styleId="8DBC600558D448F69E767EC5C42990DA">
    <w:name w:val="8DBC600558D448F69E767EC5C42990DA"/>
    <w:rsid w:val="00E300A0"/>
  </w:style>
  <w:style w:type="paragraph" w:customStyle="1" w:styleId="1BEDC8CF659B4CC381ADCF8B323D8B09">
    <w:name w:val="1BEDC8CF659B4CC381ADCF8B323D8B09"/>
    <w:rsid w:val="00E300A0"/>
  </w:style>
  <w:style w:type="paragraph" w:customStyle="1" w:styleId="FD35A87A3FA34B028F024EEE3A429489">
    <w:name w:val="FD35A87A3FA34B028F024EEE3A429489"/>
    <w:rsid w:val="00E300A0"/>
  </w:style>
  <w:style w:type="paragraph" w:customStyle="1" w:styleId="D8E3CFAF59A04824BA250D9B0B84C5E9">
    <w:name w:val="D8E3CFAF59A04824BA250D9B0B84C5E9"/>
    <w:rsid w:val="00E300A0"/>
  </w:style>
  <w:style w:type="paragraph" w:customStyle="1" w:styleId="FFF3C16F8D1E4B5AB622D37429ECBFD8">
    <w:name w:val="FFF3C16F8D1E4B5AB622D37429ECBFD8"/>
    <w:rsid w:val="00E300A0"/>
  </w:style>
  <w:style w:type="paragraph" w:customStyle="1" w:styleId="BD2435DBE2F14A9692F40046662D2AED">
    <w:name w:val="BD2435DBE2F14A9692F40046662D2AED"/>
    <w:rsid w:val="00E300A0"/>
  </w:style>
  <w:style w:type="paragraph" w:customStyle="1" w:styleId="0C17C21A19DB4625B5A0954673F0DA40">
    <w:name w:val="0C17C21A19DB4625B5A0954673F0DA40"/>
    <w:rsid w:val="00E300A0"/>
  </w:style>
  <w:style w:type="paragraph" w:customStyle="1" w:styleId="F120F69CF96A4D61944095750FCF74D5">
    <w:name w:val="F120F69CF96A4D61944095750FCF74D5"/>
    <w:rsid w:val="00E300A0"/>
  </w:style>
  <w:style w:type="paragraph" w:customStyle="1" w:styleId="1AB3D19401F1445888E1852A14CD5F2A">
    <w:name w:val="1AB3D19401F1445888E1852A14CD5F2A"/>
    <w:rsid w:val="00E300A0"/>
  </w:style>
  <w:style w:type="paragraph" w:customStyle="1" w:styleId="DF33C089D7D0498BAADA0A12C9DBDD6E">
    <w:name w:val="DF33C089D7D0498BAADA0A12C9DBDD6E"/>
    <w:rsid w:val="00E300A0"/>
  </w:style>
  <w:style w:type="paragraph" w:customStyle="1" w:styleId="89193EE66BD94B1B95380A6FEABC8641">
    <w:name w:val="89193EE66BD94B1B95380A6FEABC8641"/>
    <w:rsid w:val="00E300A0"/>
  </w:style>
  <w:style w:type="paragraph" w:customStyle="1" w:styleId="2371107DA71D46AAA610E492E4A92591">
    <w:name w:val="2371107DA71D46AAA610E492E4A92591"/>
    <w:rsid w:val="00E300A0"/>
  </w:style>
  <w:style w:type="paragraph" w:customStyle="1" w:styleId="C1F09C655F3D4E6097E897FB003CE3EC">
    <w:name w:val="C1F09C655F3D4E6097E897FB003CE3EC"/>
    <w:rsid w:val="00E300A0"/>
  </w:style>
  <w:style w:type="paragraph" w:customStyle="1" w:styleId="08619F2DD9934FE586C01698EA76AAC5">
    <w:name w:val="08619F2DD9934FE586C01698EA76AAC5"/>
    <w:rsid w:val="00E300A0"/>
  </w:style>
  <w:style w:type="paragraph" w:customStyle="1" w:styleId="ABD78BA41C2E4DB1AB59E7175778DE81">
    <w:name w:val="ABD78BA41C2E4DB1AB59E7175778DE81"/>
    <w:rsid w:val="00E300A0"/>
  </w:style>
  <w:style w:type="paragraph" w:customStyle="1" w:styleId="4E2EEC324D8E47BD9A38A57211A67450">
    <w:name w:val="4E2EEC324D8E47BD9A38A57211A67450"/>
    <w:rsid w:val="00E300A0"/>
  </w:style>
  <w:style w:type="paragraph" w:customStyle="1" w:styleId="2E74215781674ECD8D4FF3CCAF19BA8D">
    <w:name w:val="2E74215781674ECD8D4FF3CCAF19BA8D"/>
    <w:rsid w:val="00E300A0"/>
  </w:style>
  <w:style w:type="paragraph" w:customStyle="1" w:styleId="22A243D91E424AC39D7C0AB2BBE0269B">
    <w:name w:val="22A243D91E424AC39D7C0AB2BBE0269B"/>
    <w:rsid w:val="00E300A0"/>
  </w:style>
  <w:style w:type="paragraph" w:customStyle="1" w:styleId="7D3516C05CDA477EBA81867A68CFE66C">
    <w:name w:val="7D3516C05CDA477EBA81867A68CFE66C"/>
    <w:rsid w:val="00E300A0"/>
  </w:style>
  <w:style w:type="paragraph" w:customStyle="1" w:styleId="8A0829F9FE9B409C97EBE06A8A50732A">
    <w:name w:val="8A0829F9FE9B409C97EBE06A8A50732A"/>
    <w:rsid w:val="00E300A0"/>
  </w:style>
  <w:style w:type="paragraph" w:customStyle="1" w:styleId="93A4C8D03A7E4DD886A3635CEC9FC4D9">
    <w:name w:val="93A4C8D03A7E4DD886A3635CEC9FC4D9"/>
    <w:rsid w:val="00E300A0"/>
  </w:style>
  <w:style w:type="paragraph" w:customStyle="1" w:styleId="001431360759437B9D2FD2C65E6F2262">
    <w:name w:val="001431360759437B9D2FD2C65E6F2262"/>
    <w:rsid w:val="00E300A0"/>
  </w:style>
  <w:style w:type="paragraph" w:customStyle="1" w:styleId="CE9B1CF471374E519C5BE71E778EC93C">
    <w:name w:val="CE9B1CF471374E519C5BE71E778EC93C"/>
    <w:rsid w:val="00E300A0"/>
  </w:style>
  <w:style w:type="paragraph" w:customStyle="1" w:styleId="68AC5D82B6F64587BBE20033D19A6C87">
    <w:name w:val="68AC5D82B6F64587BBE20033D19A6C87"/>
    <w:rsid w:val="00E300A0"/>
  </w:style>
  <w:style w:type="paragraph" w:customStyle="1" w:styleId="C87ED6E7D23C44EE8F9736E71E9217C4">
    <w:name w:val="C87ED6E7D23C44EE8F9736E71E9217C4"/>
    <w:rsid w:val="00E300A0"/>
  </w:style>
  <w:style w:type="paragraph" w:customStyle="1" w:styleId="B9BE58F85C294BF78C1D7285AF8770EB">
    <w:name w:val="B9BE58F85C294BF78C1D7285AF8770EB"/>
    <w:rsid w:val="00E300A0"/>
  </w:style>
  <w:style w:type="paragraph" w:customStyle="1" w:styleId="984D6C0E0D9843108C91BD341B051DE8">
    <w:name w:val="984D6C0E0D9843108C91BD341B051DE8"/>
    <w:rsid w:val="00E300A0"/>
  </w:style>
  <w:style w:type="paragraph" w:customStyle="1" w:styleId="7FC4D7220DD8401489315D057FBD0AC4">
    <w:name w:val="7FC4D7220DD8401489315D057FBD0AC4"/>
    <w:rsid w:val="00E300A0"/>
  </w:style>
  <w:style w:type="paragraph" w:customStyle="1" w:styleId="679328C0247A4A7380928F9B147FB3C9">
    <w:name w:val="679328C0247A4A7380928F9B147FB3C9"/>
    <w:rsid w:val="00E300A0"/>
  </w:style>
  <w:style w:type="paragraph" w:customStyle="1" w:styleId="31711FE8FDA44337B027C71DC69ABA7E">
    <w:name w:val="31711FE8FDA44337B027C71DC69ABA7E"/>
    <w:rsid w:val="00E300A0"/>
  </w:style>
  <w:style w:type="paragraph" w:customStyle="1" w:styleId="AC38EE510A4C4901A8EF3DFEFB234747">
    <w:name w:val="AC38EE510A4C4901A8EF3DFEFB234747"/>
    <w:rsid w:val="00E300A0"/>
  </w:style>
  <w:style w:type="paragraph" w:customStyle="1" w:styleId="25AF5D2D6C9E4C39BCF434E7AD7CC67B">
    <w:name w:val="25AF5D2D6C9E4C39BCF434E7AD7CC67B"/>
    <w:rsid w:val="00E300A0"/>
  </w:style>
  <w:style w:type="paragraph" w:customStyle="1" w:styleId="41F16568C2634AC185C75DE657E1BAB5">
    <w:name w:val="41F16568C2634AC185C75DE657E1BAB5"/>
    <w:rsid w:val="00E300A0"/>
  </w:style>
  <w:style w:type="paragraph" w:customStyle="1" w:styleId="3C599A2AAC0D4832812ACD389C052889">
    <w:name w:val="3C599A2AAC0D4832812ACD389C052889"/>
    <w:rsid w:val="00E300A0"/>
  </w:style>
  <w:style w:type="paragraph" w:customStyle="1" w:styleId="B99FD74CC8CE402D90D7326E165DAA95">
    <w:name w:val="B99FD74CC8CE402D90D7326E165DAA95"/>
    <w:rsid w:val="00E300A0"/>
  </w:style>
  <w:style w:type="paragraph" w:customStyle="1" w:styleId="9730F218FCAE458BB1713FD26F794E88">
    <w:name w:val="9730F218FCAE458BB1713FD26F794E88"/>
    <w:rsid w:val="00E300A0"/>
  </w:style>
  <w:style w:type="paragraph" w:customStyle="1" w:styleId="95DF1C82A6474745A3FBA8F73DCE6704">
    <w:name w:val="95DF1C82A6474745A3FBA8F73DCE6704"/>
    <w:rsid w:val="00E300A0"/>
  </w:style>
  <w:style w:type="paragraph" w:customStyle="1" w:styleId="DBEEBC6B06784B558DD18AA49FD1D323">
    <w:name w:val="DBEEBC6B06784B558DD18AA49FD1D323"/>
    <w:rsid w:val="00E300A0"/>
  </w:style>
  <w:style w:type="paragraph" w:customStyle="1" w:styleId="43466A00664A4631AA3BC3A12DD2C67C">
    <w:name w:val="43466A00664A4631AA3BC3A12DD2C67C"/>
    <w:rsid w:val="00E300A0"/>
  </w:style>
  <w:style w:type="paragraph" w:customStyle="1" w:styleId="45BE286EAFCE41248C218D360B542AD2">
    <w:name w:val="45BE286EAFCE41248C218D360B542AD2"/>
    <w:rsid w:val="00E300A0"/>
  </w:style>
  <w:style w:type="paragraph" w:customStyle="1" w:styleId="303A20478229427CBC68BAC5C071A59A">
    <w:name w:val="303A20478229427CBC68BAC5C071A59A"/>
    <w:rsid w:val="00E300A0"/>
  </w:style>
  <w:style w:type="paragraph" w:customStyle="1" w:styleId="EE08FEFB170645908296F7DE14D55D36">
    <w:name w:val="EE08FEFB170645908296F7DE14D55D36"/>
    <w:rsid w:val="00E300A0"/>
  </w:style>
  <w:style w:type="paragraph" w:customStyle="1" w:styleId="6A926AEACF194015A2D77DE69D29D225">
    <w:name w:val="6A926AEACF194015A2D77DE69D29D225"/>
    <w:rsid w:val="00E300A0"/>
  </w:style>
  <w:style w:type="paragraph" w:customStyle="1" w:styleId="18302BC045EC4503A8E7C730925B0ADC">
    <w:name w:val="18302BC045EC4503A8E7C730925B0ADC"/>
    <w:rsid w:val="00E300A0"/>
  </w:style>
  <w:style w:type="paragraph" w:customStyle="1" w:styleId="82F4E65ADFF14CF5858CBFDA0EC266B2">
    <w:name w:val="82F4E65ADFF14CF5858CBFDA0EC266B2"/>
    <w:rsid w:val="00E300A0"/>
  </w:style>
  <w:style w:type="paragraph" w:customStyle="1" w:styleId="7EF8AA23D6964276B35A5CAA6773DDAC">
    <w:name w:val="7EF8AA23D6964276B35A5CAA6773DDAC"/>
    <w:rsid w:val="00E300A0"/>
  </w:style>
  <w:style w:type="paragraph" w:customStyle="1" w:styleId="26ECAA53CB6C4E92B8CCAC30821C28D6">
    <w:name w:val="26ECAA53CB6C4E92B8CCAC30821C28D6"/>
    <w:rsid w:val="00E300A0"/>
  </w:style>
  <w:style w:type="paragraph" w:customStyle="1" w:styleId="E4F89D9D6F3D469F8116B10E4624FF5B">
    <w:name w:val="E4F89D9D6F3D469F8116B10E4624FF5B"/>
    <w:rsid w:val="00E300A0"/>
  </w:style>
  <w:style w:type="paragraph" w:customStyle="1" w:styleId="64F008DB410C4D9DBEC9775C2E224037">
    <w:name w:val="64F008DB410C4D9DBEC9775C2E224037"/>
    <w:rsid w:val="00E300A0"/>
  </w:style>
  <w:style w:type="paragraph" w:customStyle="1" w:styleId="C95AAF1C80C54764B7A9012247E65461">
    <w:name w:val="C95AAF1C80C54764B7A9012247E65461"/>
    <w:rsid w:val="00E300A0"/>
  </w:style>
  <w:style w:type="paragraph" w:customStyle="1" w:styleId="3292E6EDA3F14F1BB4F5783B4E5FC220">
    <w:name w:val="3292E6EDA3F14F1BB4F5783B4E5FC220"/>
    <w:rsid w:val="00E300A0"/>
  </w:style>
  <w:style w:type="paragraph" w:customStyle="1" w:styleId="C572626D688F4D399F228F002344C47D">
    <w:name w:val="C572626D688F4D399F228F002344C47D"/>
    <w:rsid w:val="00E300A0"/>
  </w:style>
  <w:style w:type="paragraph" w:customStyle="1" w:styleId="D3F8E9562B9C4924928A2AACE9E5C269">
    <w:name w:val="D3F8E9562B9C4924928A2AACE9E5C269"/>
    <w:rsid w:val="00E300A0"/>
  </w:style>
  <w:style w:type="paragraph" w:customStyle="1" w:styleId="9216A536FC614EA289ACD8417D4A4FE9">
    <w:name w:val="9216A536FC614EA289ACD8417D4A4FE9"/>
    <w:rsid w:val="00E300A0"/>
  </w:style>
  <w:style w:type="paragraph" w:customStyle="1" w:styleId="95E88800E0904477A230B92F7D287ED2">
    <w:name w:val="95E88800E0904477A230B92F7D287ED2"/>
    <w:rsid w:val="00E300A0"/>
  </w:style>
  <w:style w:type="paragraph" w:customStyle="1" w:styleId="54DF1BAD25A5419982B8D52B8E4A176A">
    <w:name w:val="54DF1BAD25A5419982B8D52B8E4A176A"/>
    <w:rsid w:val="00E300A0"/>
  </w:style>
  <w:style w:type="paragraph" w:customStyle="1" w:styleId="E4EF1ED5CC8C4AB8BD116EAE260C01FA">
    <w:name w:val="E4EF1ED5CC8C4AB8BD116EAE260C01FA"/>
    <w:rsid w:val="00E300A0"/>
  </w:style>
  <w:style w:type="paragraph" w:customStyle="1" w:styleId="BEEC1F14680B4B5EA67805ECE084AC8C">
    <w:name w:val="BEEC1F14680B4B5EA67805ECE084AC8C"/>
    <w:rsid w:val="00E300A0"/>
  </w:style>
  <w:style w:type="paragraph" w:customStyle="1" w:styleId="70B380AABF5C4B3CAE69DF81CD729CF4">
    <w:name w:val="70B380AABF5C4B3CAE69DF81CD729CF4"/>
    <w:rsid w:val="00E300A0"/>
  </w:style>
  <w:style w:type="paragraph" w:customStyle="1" w:styleId="E154CFC96B134306A6829452F5D94020">
    <w:name w:val="E154CFC96B134306A6829452F5D94020"/>
    <w:rsid w:val="00E300A0"/>
  </w:style>
  <w:style w:type="paragraph" w:customStyle="1" w:styleId="35E519B98C0B4DF4986BF96D6135743B">
    <w:name w:val="35E519B98C0B4DF4986BF96D6135743B"/>
    <w:rsid w:val="00E300A0"/>
  </w:style>
  <w:style w:type="paragraph" w:customStyle="1" w:styleId="D454C369CB7943C3A6C459E7360F1BC2">
    <w:name w:val="D454C369CB7943C3A6C459E7360F1BC2"/>
    <w:rsid w:val="00E300A0"/>
  </w:style>
  <w:style w:type="paragraph" w:customStyle="1" w:styleId="9721930C3E874E4B9275E7F425ED8AB0">
    <w:name w:val="9721930C3E874E4B9275E7F425ED8AB0"/>
    <w:rsid w:val="00E300A0"/>
  </w:style>
  <w:style w:type="paragraph" w:customStyle="1" w:styleId="5C037F87D2DB424BAB055FEEFED1E90C">
    <w:name w:val="5C037F87D2DB424BAB055FEEFED1E90C"/>
    <w:rsid w:val="00E300A0"/>
  </w:style>
  <w:style w:type="paragraph" w:customStyle="1" w:styleId="35045E73611948029F62334A5C6970DA">
    <w:name w:val="35045E73611948029F62334A5C6970DA"/>
    <w:rsid w:val="00E300A0"/>
  </w:style>
  <w:style w:type="paragraph" w:customStyle="1" w:styleId="C66981246B1E48298A75890BADC6FBDC">
    <w:name w:val="C66981246B1E48298A75890BADC6FBDC"/>
    <w:rsid w:val="00E300A0"/>
  </w:style>
  <w:style w:type="paragraph" w:customStyle="1" w:styleId="6337C4D32E884C4E8836E757D1851F58">
    <w:name w:val="6337C4D32E884C4E8836E757D1851F58"/>
    <w:rsid w:val="00E300A0"/>
  </w:style>
  <w:style w:type="paragraph" w:customStyle="1" w:styleId="1A763B3919504736A95FF4FEC9121234">
    <w:name w:val="1A763B3919504736A95FF4FEC9121234"/>
    <w:rsid w:val="00E300A0"/>
  </w:style>
  <w:style w:type="paragraph" w:customStyle="1" w:styleId="C74E52266B994107A93D11283584ACF4">
    <w:name w:val="C74E52266B994107A93D11283584ACF4"/>
    <w:rsid w:val="00E300A0"/>
  </w:style>
  <w:style w:type="paragraph" w:customStyle="1" w:styleId="1183DF1958EE4CDB9ED7F48DE3E840A7">
    <w:name w:val="1183DF1958EE4CDB9ED7F48DE3E840A7"/>
    <w:rsid w:val="00E300A0"/>
  </w:style>
  <w:style w:type="paragraph" w:customStyle="1" w:styleId="95F1C74D761548A0AD354DB383B094AB">
    <w:name w:val="95F1C74D761548A0AD354DB383B094AB"/>
    <w:rsid w:val="00E300A0"/>
  </w:style>
  <w:style w:type="paragraph" w:customStyle="1" w:styleId="D509E0353C1F40F88E40D9579F9CFEF8">
    <w:name w:val="D509E0353C1F40F88E40D9579F9CFEF8"/>
    <w:rsid w:val="00E300A0"/>
  </w:style>
  <w:style w:type="paragraph" w:customStyle="1" w:styleId="E681945700554295AC83BE3BEE40B333">
    <w:name w:val="E681945700554295AC83BE3BEE40B333"/>
    <w:rsid w:val="00E300A0"/>
  </w:style>
  <w:style w:type="paragraph" w:customStyle="1" w:styleId="8B4F1AAB5A064CFD993BE651B80EC97A">
    <w:name w:val="8B4F1AAB5A064CFD993BE651B80EC97A"/>
    <w:rsid w:val="00E300A0"/>
  </w:style>
  <w:style w:type="paragraph" w:customStyle="1" w:styleId="86E0F0EA3840481B94BFA2AEAEAAA31A">
    <w:name w:val="86E0F0EA3840481B94BFA2AEAEAAA31A"/>
    <w:rsid w:val="00E300A0"/>
  </w:style>
  <w:style w:type="paragraph" w:customStyle="1" w:styleId="2009E02329F14A55BCF0C961AEDCECED">
    <w:name w:val="2009E02329F14A55BCF0C961AEDCECED"/>
    <w:rsid w:val="00E300A0"/>
  </w:style>
  <w:style w:type="paragraph" w:customStyle="1" w:styleId="8F031CC929B04CF08BC1F1283B1067D7">
    <w:name w:val="8F031CC929B04CF08BC1F1283B1067D7"/>
    <w:rsid w:val="00E300A0"/>
  </w:style>
  <w:style w:type="paragraph" w:customStyle="1" w:styleId="94F59691A7A94B11940A5B17AE50298F">
    <w:name w:val="94F59691A7A94B11940A5B17AE50298F"/>
    <w:rsid w:val="00E300A0"/>
  </w:style>
  <w:style w:type="paragraph" w:customStyle="1" w:styleId="FF1AD0C0848343BCA8D23CDFC02059AF">
    <w:name w:val="FF1AD0C0848343BCA8D23CDFC02059AF"/>
    <w:rsid w:val="00E300A0"/>
  </w:style>
  <w:style w:type="paragraph" w:customStyle="1" w:styleId="1B4AA6B61AB6404AB21A7175AE58DA66">
    <w:name w:val="1B4AA6B61AB6404AB21A7175AE58DA66"/>
    <w:rsid w:val="00E300A0"/>
  </w:style>
  <w:style w:type="paragraph" w:customStyle="1" w:styleId="C49C6C41190F4C38821736C705FCEC2E">
    <w:name w:val="C49C6C41190F4C38821736C705FCEC2E"/>
    <w:rsid w:val="00E300A0"/>
  </w:style>
  <w:style w:type="paragraph" w:customStyle="1" w:styleId="A61C3C3C9C594784A552B1DCF69C17CA">
    <w:name w:val="A61C3C3C9C594784A552B1DCF69C17CA"/>
    <w:rsid w:val="00E300A0"/>
  </w:style>
  <w:style w:type="paragraph" w:customStyle="1" w:styleId="1C9F470CA0BD42468B43920DBA32BEEE">
    <w:name w:val="1C9F470CA0BD42468B43920DBA32BEEE"/>
    <w:rsid w:val="00E300A0"/>
  </w:style>
  <w:style w:type="paragraph" w:customStyle="1" w:styleId="2CA39F437C124EA7A46B2C66903460FA">
    <w:name w:val="2CA39F437C124EA7A46B2C66903460FA"/>
    <w:rsid w:val="00E300A0"/>
  </w:style>
  <w:style w:type="paragraph" w:customStyle="1" w:styleId="861BF421A3A649E9AE8C112424677A5A">
    <w:name w:val="861BF421A3A649E9AE8C112424677A5A"/>
    <w:rsid w:val="00E300A0"/>
  </w:style>
  <w:style w:type="paragraph" w:customStyle="1" w:styleId="F1FA3115F803451385BDA56E98E8B7B4">
    <w:name w:val="F1FA3115F803451385BDA56E98E8B7B4"/>
    <w:rsid w:val="00E300A0"/>
  </w:style>
  <w:style w:type="paragraph" w:customStyle="1" w:styleId="D6AA3966A4A44B3285173CF4AF61D433">
    <w:name w:val="D6AA3966A4A44B3285173CF4AF61D433"/>
    <w:rsid w:val="00E300A0"/>
  </w:style>
  <w:style w:type="paragraph" w:customStyle="1" w:styleId="60CE9DFFFCB249F9AA4C02E9FACAF014">
    <w:name w:val="60CE9DFFFCB249F9AA4C02E9FACAF014"/>
    <w:rsid w:val="00E300A0"/>
  </w:style>
  <w:style w:type="paragraph" w:customStyle="1" w:styleId="852B598F5F6B4EC6AF78283FAEF51FBC">
    <w:name w:val="852B598F5F6B4EC6AF78283FAEF51FBC"/>
    <w:rsid w:val="00E300A0"/>
  </w:style>
  <w:style w:type="paragraph" w:customStyle="1" w:styleId="0BBDD8DED3E34ECF8ABF7705DAD266FC">
    <w:name w:val="0BBDD8DED3E34ECF8ABF7705DAD266FC"/>
    <w:rsid w:val="00E300A0"/>
  </w:style>
  <w:style w:type="paragraph" w:customStyle="1" w:styleId="CEDC2983448543E18A2E39415BCD85B1">
    <w:name w:val="CEDC2983448543E18A2E39415BCD85B1"/>
    <w:rsid w:val="00E300A0"/>
  </w:style>
  <w:style w:type="paragraph" w:customStyle="1" w:styleId="BF1836A7801A40C2B01F8F1FCA0D9F69">
    <w:name w:val="BF1836A7801A40C2B01F8F1FCA0D9F69"/>
    <w:rsid w:val="00E300A0"/>
  </w:style>
  <w:style w:type="paragraph" w:customStyle="1" w:styleId="148C64CA7F3A4877AD4C46E373348338">
    <w:name w:val="148C64CA7F3A4877AD4C46E373348338"/>
    <w:rsid w:val="00E300A0"/>
  </w:style>
  <w:style w:type="paragraph" w:customStyle="1" w:styleId="CE0E73912B4946F78E2B7FAA12B80AD3">
    <w:name w:val="CE0E73912B4946F78E2B7FAA12B80AD3"/>
    <w:rsid w:val="00E300A0"/>
  </w:style>
  <w:style w:type="paragraph" w:customStyle="1" w:styleId="B0DEDFA2A0CB47FDA7FAACB281D63113">
    <w:name w:val="B0DEDFA2A0CB47FDA7FAACB281D63113"/>
    <w:rsid w:val="00E300A0"/>
  </w:style>
  <w:style w:type="paragraph" w:customStyle="1" w:styleId="01C7170F00EE48CC8D5E1534540836DB">
    <w:name w:val="01C7170F00EE48CC8D5E1534540836DB"/>
    <w:rsid w:val="00E300A0"/>
  </w:style>
  <w:style w:type="paragraph" w:customStyle="1" w:styleId="3176604C70734A6691250791BED8C4DB">
    <w:name w:val="3176604C70734A6691250791BED8C4DB"/>
    <w:rsid w:val="00E300A0"/>
  </w:style>
  <w:style w:type="paragraph" w:customStyle="1" w:styleId="B0F46BD660E64C09B9D3440F9B063276">
    <w:name w:val="B0F46BD660E64C09B9D3440F9B063276"/>
    <w:rsid w:val="00E300A0"/>
  </w:style>
  <w:style w:type="paragraph" w:customStyle="1" w:styleId="685ADDCD10D442309B688DEFC2429AE9">
    <w:name w:val="685ADDCD10D442309B688DEFC2429AE9"/>
    <w:rsid w:val="00E300A0"/>
  </w:style>
  <w:style w:type="paragraph" w:customStyle="1" w:styleId="6EB4C7B394354582827DB1BE48B7FE67">
    <w:name w:val="6EB4C7B394354582827DB1BE48B7FE67"/>
    <w:rsid w:val="00E300A0"/>
  </w:style>
  <w:style w:type="paragraph" w:customStyle="1" w:styleId="6AEEE4E86C0941EA82CFA4FA9A431CAB">
    <w:name w:val="6AEEE4E86C0941EA82CFA4FA9A431CAB"/>
    <w:rsid w:val="00E300A0"/>
  </w:style>
  <w:style w:type="paragraph" w:customStyle="1" w:styleId="031BB72E6E724229A795311B57BE4AA6">
    <w:name w:val="031BB72E6E724229A795311B57BE4AA6"/>
    <w:rsid w:val="00E300A0"/>
  </w:style>
  <w:style w:type="paragraph" w:customStyle="1" w:styleId="4DCCC87CA48A43769564145AE79E314C">
    <w:name w:val="4DCCC87CA48A43769564145AE79E314C"/>
    <w:rsid w:val="00E300A0"/>
  </w:style>
  <w:style w:type="paragraph" w:customStyle="1" w:styleId="E15E789323664B85802B0D8146471D9F">
    <w:name w:val="E15E789323664B85802B0D8146471D9F"/>
    <w:rsid w:val="00E300A0"/>
  </w:style>
  <w:style w:type="paragraph" w:customStyle="1" w:styleId="F87A0CAC67F64DE19A93F00D759813DE">
    <w:name w:val="F87A0CAC67F64DE19A93F00D759813DE"/>
    <w:rsid w:val="00E300A0"/>
  </w:style>
  <w:style w:type="paragraph" w:customStyle="1" w:styleId="D41222CF816D492B8FEE6BA3BAE2118E">
    <w:name w:val="D41222CF816D492B8FEE6BA3BAE2118E"/>
    <w:rsid w:val="00E300A0"/>
  </w:style>
  <w:style w:type="paragraph" w:customStyle="1" w:styleId="AC13DFAF4D4640BBAD86EE1956792E52">
    <w:name w:val="AC13DFAF4D4640BBAD86EE1956792E52"/>
    <w:rsid w:val="00E300A0"/>
  </w:style>
  <w:style w:type="paragraph" w:customStyle="1" w:styleId="85198A25F11D46199D01D3AB66EC320C">
    <w:name w:val="85198A25F11D46199D01D3AB66EC320C"/>
    <w:rsid w:val="00E300A0"/>
  </w:style>
  <w:style w:type="paragraph" w:customStyle="1" w:styleId="0FDD08D256864E1CBFB3C1817A3AED47">
    <w:name w:val="0FDD08D256864E1CBFB3C1817A3AED47"/>
    <w:rsid w:val="00E300A0"/>
  </w:style>
  <w:style w:type="paragraph" w:customStyle="1" w:styleId="21981B0BF3114178B5BC1B87D0391B67">
    <w:name w:val="21981B0BF3114178B5BC1B87D0391B67"/>
    <w:rsid w:val="00E300A0"/>
  </w:style>
  <w:style w:type="paragraph" w:customStyle="1" w:styleId="ADC6AEFE61BF4D7AB949650F2376D0BA">
    <w:name w:val="ADC6AEFE61BF4D7AB949650F2376D0BA"/>
    <w:rsid w:val="00E300A0"/>
  </w:style>
  <w:style w:type="paragraph" w:customStyle="1" w:styleId="A4F492F8A7B64719BE56347A30520F16">
    <w:name w:val="A4F492F8A7B64719BE56347A30520F16"/>
    <w:rsid w:val="00E300A0"/>
  </w:style>
  <w:style w:type="paragraph" w:customStyle="1" w:styleId="C71701C1D8C8436FBAD21C4E0B80FA20">
    <w:name w:val="C71701C1D8C8436FBAD21C4E0B80FA20"/>
    <w:rsid w:val="00E300A0"/>
  </w:style>
  <w:style w:type="paragraph" w:customStyle="1" w:styleId="EDD8A10A089B4F7FAE8C1F567CC15235">
    <w:name w:val="EDD8A10A089B4F7FAE8C1F567CC15235"/>
    <w:rsid w:val="00E300A0"/>
  </w:style>
  <w:style w:type="paragraph" w:customStyle="1" w:styleId="D3152BDB67864200A11B184F2550B5FC">
    <w:name w:val="D3152BDB67864200A11B184F2550B5FC"/>
    <w:rsid w:val="00E300A0"/>
  </w:style>
  <w:style w:type="paragraph" w:customStyle="1" w:styleId="41E61B7FE43C4F68BDCA8DF3E71CD4BE">
    <w:name w:val="41E61B7FE43C4F68BDCA8DF3E71CD4BE"/>
    <w:rsid w:val="00E300A0"/>
  </w:style>
  <w:style w:type="paragraph" w:customStyle="1" w:styleId="B144EB909389425FB2A0FFFA56323DAF">
    <w:name w:val="B144EB909389425FB2A0FFFA56323DAF"/>
    <w:rsid w:val="00E300A0"/>
  </w:style>
  <w:style w:type="paragraph" w:customStyle="1" w:styleId="1F842D9E858B44DD99B6FC31861EC58D">
    <w:name w:val="1F842D9E858B44DD99B6FC31861EC58D"/>
    <w:rsid w:val="00E300A0"/>
  </w:style>
  <w:style w:type="paragraph" w:customStyle="1" w:styleId="491CACB869C7469684EF206DCEB40474">
    <w:name w:val="491CACB869C7469684EF206DCEB40474"/>
    <w:rsid w:val="00E300A0"/>
  </w:style>
  <w:style w:type="paragraph" w:customStyle="1" w:styleId="678CF0E6BCE54511B52348AFBAD82AF8">
    <w:name w:val="678CF0E6BCE54511B52348AFBAD82AF8"/>
    <w:rsid w:val="00E300A0"/>
  </w:style>
  <w:style w:type="paragraph" w:customStyle="1" w:styleId="C9DA63407CC440E4B48C726A8A66CBEC">
    <w:name w:val="C9DA63407CC440E4B48C726A8A66CBEC"/>
    <w:rsid w:val="00E300A0"/>
  </w:style>
  <w:style w:type="paragraph" w:customStyle="1" w:styleId="E6E4041367124074B189C4DC4954DE36">
    <w:name w:val="E6E4041367124074B189C4DC4954DE36"/>
    <w:rsid w:val="00E300A0"/>
  </w:style>
  <w:style w:type="paragraph" w:customStyle="1" w:styleId="40A98405BFCA44198E6BE6BE51C087BF">
    <w:name w:val="40A98405BFCA44198E6BE6BE51C087BF"/>
    <w:rsid w:val="00E300A0"/>
  </w:style>
  <w:style w:type="paragraph" w:customStyle="1" w:styleId="AF257F4948984B9BBB3849CC2CE33D1F">
    <w:name w:val="AF257F4948984B9BBB3849CC2CE33D1F"/>
    <w:rsid w:val="00E300A0"/>
  </w:style>
  <w:style w:type="paragraph" w:customStyle="1" w:styleId="888017978EF64D798159C4AFCCFD059C">
    <w:name w:val="888017978EF64D798159C4AFCCFD059C"/>
    <w:rsid w:val="00E300A0"/>
  </w:style>
  <w:style w:type="paragraph" w:customStyle="1" w:styleId="FAE5A87423114255BA9D458F25A2524D">
    <w:name w:val="FAE5A87423114255BA9D458F25A2524D"/>
    <w:rsid w:val="00E300A0"/>
  </w:style>
  <w:style w:type="paragraph" w:customStyle="1" w:styleId="00306CEBDB6B4887A2DADA6A8C05934D">
    <w:name w:val="00306CEBDB6B4887A2DADA6A8C05934D"/>
    <w:rsid w:val="00E300A0"/>
  </w:style>
  <w:style w:type="paragraph" w:customStyle="1" w:styleId="D558E016B50A4B52A74951187678BED8">
    <w:name w:val="D558E016B50A4B52A74951187678BED8"/>
    <w:rsid w:val="00E300A0"/>
  </w:style>
  <w:style w:type="paragraph" w:customStyle="1" w:styleId="E4B97F7981804E9585986F57592906CC">
    <w:name w:val="E4B97F7981804E9585986F57592906CC"/>
    <w:rsid w:val="00E300A0"/>
  </w:style>
  <w:style w:type="paragraph" w:customStyle="1" w:styleId="B94540DDDAE4427B895CA6B69810311B">
    <w:name w:val="B94540DDDAE4427B895CA6B69810311B"/>
    <w:rsid w:val="00E300A0"/>
  </w:style>
  <w:style w:type="paragraph" w:customStyle="1" w:styleId="BF03ABF5686D48078A28BE4C15760F02">
    <w:name w:val="BF03ABF5686D48078A28BE4C15760F02"/>
    <w:rsid w:val="00E300A0"/>
  </w:style>
  <w:style w:type="paragraph" w:customStyle="1" w:styleId="68DC7A86AEBA4DA981D375A0FD51BF7C">
    <w:name w:val="68DC7A86AEBA4DA981D375A0FD51BF7C"/>
    <w:rsid w:val="00E300A0"/>
  </w:style>
  <w:style w:type="paragraph" w:customStyle="1" w:styleId="7D0237907CD44E238BB9B023C348F297">
    <w:name w:val="7D0237907CD44E238BB9B023C348F297"/>
    <w:rsid w:val="00E300A0"/>
  </w:style>
  <w:style w:type="paragraph" w:customStyle="1" w:styleId="66FF25B0280B4F6BA073092877288563">
    <w:name w:val="66FF25B0280B4F6BA073092877288563"/>
    <w:rsid w:val="00E300A0"/>
  </w:style>
  <w:style w:type="paragraph" w:customStyle="1" w:styleId="2B28F652240E4F5596382B3EE976AFA7">
    <w:name w:val="2B28F652240E4F5596382B3EE976AFA7"/>
    <w:rsid w:val="00E300A0"/>
  </w:style>
  <w:style w:type="paragraph" w:customStyle="1" w:styleId="5AE08EED2532462B91EDD5DE809D616A">
    <w:name w:val="5AE08EED2532462B91EDD5DE809D616A"/>
    <w:rsid w:val="00E300A0"/>
  </w:style>
  <w:style w:type="paragraph" w:customStyle="1" w:styleId="B7C5EE4541B5485C8199A9CB9DF7E887">
    <w:name w:val="B7C5EE4541B5485C8199A9CB9DF7E887"/>
    <w:rsid w:val="00E300A0"/>
  </w:style>
  <w:style w:type="paragraph" w:customStyle="1" w:styleId="8AA79D89D4E04E6BB17AE96DFFE1097B">
    <w:name w:val="8AA79D89D4E04E6BB17AE96DFFE1097B"/>
    <w:rsid w:val="00E300A0"/>
  </w:style>
  <w:style w:type="paragraph" w:customStyle="1" w:styleId="8F43297F5B9C41CB88F98EFF6B33CEF3">
    <w:name w:val="8F43297F5B9C41CB88F98EFF6B33CEF3"/>
    <w:rsid w:val="00E300A0"/>
  </w:style>
  <w:style w:type="paragraph" w:customStyle="1" w:styleId="978060910DA54EABA1E72B8B25E37C5F">
    <w:name w:val="978060910DA54EABA1E72B8B25E37C5F"/>
    <w:rsid w:val="00E300A0"/>
  </w:style>
  <w:style w:type="paragraph" w:customStyle="1" w:styleId="C21534CAD517488696B46911F32FA176">
    <w:name w:val="C21534CAD517488696B46911F32FA176"/>
    <w:rsid w:val="00E300A0"/>
  </w:style>
  <w:style w:type="paragraph" w:customStyle="1" w:styleId="2F75F2904F9E42FEB032B7BEB86D0634">
    <w:name w:val="2F75F2904F9E42FEB032B7BEB86D0634"/>
    <w:rsid w:val="00E300A0"/>
  </w:style>
  <w:style w:type="paragraph" w:customStyle="1" w:styleId="B646488F9B71435A9114D5B49198DCA6">
    <w:name w:val="B646488F9B71435A9114D5B49198DCA6"/>
    <w:rsid w:val="00E300A0"/>
  </w:style>
  <w:style w:type="paragraph" w:customStyle="1" w:styleId="922620D2AB6E4BC09D887E62475E9D5D">
    <w:name w:val="922620D2AB6E4BC09D887E62475E9D5D"/>
    <w:rsid w:val="00E300A0"/>
  </w:style>
  <w:style w:type="paragraph" w:customStyle="1" w:styleId="5B512527B25F489ABF3B2BFEC477E6A3">
    <w:name w:val="5B512527B25F489ABF3B2BFEC477E6A3"/>
    <w:rsid w:val="00E300A0"/>
  </w:style>
  <w:style w:type="paragraph" w:customStyle="1" w:styleId="A833E6CB454F463CA7C7695AAE34E4E9">
    <w:name w:val="A833E6CB454F463CA7C7695AAE34E4E9"/>
    <w:rsid w:val="00E300A0"/>
  </w:style>
  <w:style w:type="paragraph" w:customStyle="1" w:styleId="FB43BCBF16A141D6869E916E68B010AE">
    <w:name w:val="FB43BCBF16A141D6869E916E68B010AE"/>
    <w:rsid w:val="00E300A0"/>
  </w:style>
  <w:style w:type="paragraph" w:customStyle="1" w:styleId="BBC987CD29E2464987B89FECD8E7AFF5">
    <w:name w:val="BBC987CD29E2464987B89FECD8E7AFF5"/>
    <w:rsid w:val="00E300A0"/>
  </w:style>
  <w:style w:type="paragraph" w:customStyle="1" w:styleId="4DA3CF1997404E55AF1287A845ED3D7B">
    <w:name w:val="4DA3CF1997404E55AF1287A845ED3D7B"/>
    <w:rsid w:val="00E300A0"/>
  </w:style>
  <w:style w:type="paragraph" w:customStyle="1" w:styleId="C741BBE8C8774EA19E3DCAF80758DF76">
    <w:name w:val="C741BBE8C8774EA19E3DCAF80758DF76"/>
    <w:rsid w:val="00E300A0"/>
  </w:style>
  <w:style w:type="paragraph" w:customStyle="1" w:styleId="277698A5C4B540F987F5C46D540C5501">
    <w:name w:val="277698A5C4B540F987F5C46D540C5501"/>
    <w:rsid w:val="00E300A0"/>
  </w:style>
  <w:style w:type="paragraph" w:customStyle="1" w:styleId="70FB040D91CB403F8D0CCB6F47665005">
    <w:name w:val="70FB040D91CB403F8D0CCB6F47665005"/>
    <w:rsid w:val="00E300A0"/>
  </w:style>
  <w:style w:type="paragraph" w:customStyle="1" w:styleId="C82842D069674C32B7662FF39380C2AE">
    <w:name w:val="C82842D069674C32B7662FF39380C2AE"/>
    <w:rsid w:val="00E300A0"/>
  </w:style>
  <w:style w:type="paragraph" w:customStyle="1" w:styleId="1802F419C0294B5FB97E888E716C0BD8">
    <w:name w:val="1802F419C0294B5FB97E888E716C0BD8"/>
    <w:rsid w:val="00E300A0"/>
  </w:style>
  <w:style w:type="paragraph" w:customStyle="1" w:styleId="CAC27DE246F14FE082BAF0D49EA9FFF3">
    <w:name w:val="CAC27DE246F14FE082BAF0D49EA9FFF3"/>
    <w:rsid w:val="00E300A0"/>
  </w:style>
  <w:style w:type="paragraph" w:customStyle="1" w:styleId="3F474F65E44B4FD49D2F97F64C681E9C">
    <w:name w:val="3F474F65E44B4FD49D2F97F64C681E9C"/>
    <w:rsid w:val="00E300A0"/>
  </w:style>
  <w:style w:type="paragraph" w:customStyle="1" w:styleId="85AE4C6AD0564F6EBCE0A2BC2D0E7B6F">
    <w:name w:val="85AE4C6AD0564F6EBCE0A2BC2D0E7B6F"/>
    <w:rsid w:val="00E300A0"/>
  </w:style>
  <w:style w:type="paragraph" w:customStyle="1" w:styleId="DDD543F040944696AFC4B619C4D3E493">
    <w:name w:val="DDD543F040944696AFC4B619C4D3E493"/>
    <w:rsid w:val="00E300A0"/>
  </w:style>
  <w:style w:type="paragraph" w:customStyle="1" w:styleId="8B495B5E4E2E495FBF573A1EA5F0907B">
    <w:name w:val="8B495B5E4E2E495FBF573A1EA5F0907B"/>
    <w:rsid w:val="00E300A0"/>
  </w:style>
  <w:style w:type="paragraph" w:customStyle="1" w:styleId="305B542E6E5A460CB4905D02A7CBA70C">
    <w:name w:val="305B542E6E5A460CB4905D02A7CBA70C"/>
    <w:rsid w:val="00E300A0"/>
  </w:style>
  <w:style w:type="paragraph" w:customStyle="1" w:styleId="692158175C6C4138804B7D6D9EC95963">
    <w:name w:val="692158175C6C4138804B7D6D9EC95963"/>
    <w:rsid w:val="00E300A0"/>
  </w:style>
  <w:style w:type="paragraph" w:customStyle="1" w:styleId="3E9E0F9969134726B095B3AAB5E46D0A">
    <w:name w:val="3E9E0F9969134726B095B3AAB5E46D0A"/>
    <w:rsid w:val="00E300A0"/>
  </w:style>
  <w:style w:type="paragraph" w:customStyle="1" w:styleId="10909EE1C80D4C86BFFFD5B5744A3009">
    <w:name w:val="10909EE1C80D4C86BFFFD5B5744A3009"/>
    <w:rsid w:val="00E300A0"/>
  </w:style>
  <w:style w:type="paragraph" w:customStyle="1" w:styleId="9C9C5A5E93A24171A7498278470D5B7C">
    <w:name w:val="9C9C5A5E93A24171A7498278470D5B7C"/>
    <w:rsid w:val="00E300A0"/>
  </w:style>
  <w:style w:type="paragraph" w:customStyle="1" w:styleId="476BF60E4D6B444EA931789295134810">
    <w:name w:val="476BF60E4D6B444EA931789295134810"/>
    <w:rsid w:val="00E300A0"/>
  </w:style>
  <w:style w:type="paragraph" w:customStyle="1" w:styleId="22613700C6A842DCBC9122A6E98C7116">
    <w:name w:val="22613700C6A842DCBC9122A6E98C7116"/>
    <w:rsid w:val="00E300A0"/>
  </w:style>
  <w:style w:type="paragraph" w:customStyle="1" w:styleId="2164B3402C9049C7A4155667638563EC">
    <w:name w:val="2164B3402C9049C7A4155667638563EC"/>
    <w:rsid w:val="00E300A0"/>
  </w:style>
  <w:style w:type="paragraph" w:customStyle="1" w:styleId="5BB5265CE37A45E38B4B472C26AFF8E9">
    <w:name w:val="5BB5265CE37A45E38B4B472C26AFF8E9"/>
    <w:rsid w:val="00E300A0"/>
  </w:style>
  <w:style w:type="paragraph" w:customStyle="1" w:styleId="B7ACC292DFE24BE58913533CAD6008CA">
    <w:name w:val="B7ACC292DFE24BE58913533CAD6008CA"/>
    <w:rsid w:val="00E300A0"/>
  </w:style>
  <w:style w:type="paragraph" w:customStyle="1" w:styleId="42EE7934B85E49E6B7CEE20D5A746E53">
    <w:name w:val="42EE7934B85E49E6B7CEE20D5A746E53"/>
    <w:rsid w:val="00E300A0"/>
  </w:style>
  <w:style w:type="paragraph" w:customStyle="1" w:styleId="082A93F83C0F45B4ACEA27BF71A69617">
    <w:name w:val="082A93F83C0F45B4ACEA27BF71A69617"/>
    <w:rsid w:val="00E300A0"/>
  </w:style>
  <w:style w:type="paragraph" w:customStyle="1" w:styleId="EB01D7619A244E4D86987DAB29C9B3F3">
    <w:name w:val="EB01D7619A244E4D86987DAB29C9B3F3"/>
    <w:rsid w:val="00E300A0"/>
  </w:style>
  <w:style w:type="paragraph" w:customStyle="1" w:styleId="C355D5C5E97E41469BF37B7ED40DB2A5">
    <w:name w:val="C355D5C5E97E41469BF37B7ED40DB2A5"/>
    <w:rsid w:val="00E300A0"/>
  </w:style>
  <w:style w:type="paragraph" w:customStyle="1" w:styleId="1250E8CFB6A5490FAEEC09F16DDF95C0">
    <w:name w:val="1250E8CFB6A5490FAEEC09F16DDF95C0"/>
    <w:rsid w:val="00E300A0"/>
  </w:style>
  <w:style w:type="paragraph" w:customStyle="1" w:styleId="02191C3A274E468CA2E3F4FDA853D9EF">
    <w:name w:val="02191C3A274E468CA2E3F4FDA853D9EF"/>
    <w:rsid w:val="00E300A0"/>
  </w:style>
  <w:style w:type="paragraph" w:customStyle="1" w:styleId="3D2A251EB2024890BFC80E700C775EA6">
    <w:name w:val="3D2A251EB2024890BFC80E700C775EA6"/>
    <w:rsid w:val="00E300A0"/>
  </w:style>
  <w:style w:type="paragraph" w:customStyle="1" w:styleId="D645E080660D455282A22D5C7D393D8E">
    <w:name w:val="D645E080660D455282A22D5C7D393D8E"/>
    <w:rsid w:val="00E300A0"/>
  </w:style>
  <w:style w:type="paragraph" w:customStyle="1" w:styleId="CD2550147A6E4EEAB76315A4AEFFCEFD">
    <w:name w:val="CD2550147A6E4EEAB76315A4AEFFCEFD"/>
    <w:rsid w:val="00E300A0"/>
  </w:style>
  <w:style w:type="paragraph" w:customStyle="1" w:styleId="CB2BF0C80BAF45B1AC05565DD0F3F2CB">
    <w:name w:val="CB2BF0C80BAF45B1AC05565DD0F3F2CB"/>
    <w:rsid w:val="00E300A0"/>
  </w:style>
  <w:style w:type="paragraph" w:customStyle="1" w:styleId="D282CAFCCEA745B38FF8E896FAB51909">
    <w:name w:val="D282CAFCCEA745B38FF8E896FAB51909"/>
    <w:rsid w:val="00E300A0"/>
  </w:style>
  <w:style w:type="paragraph" w:customStyle="1" w:styleId="21C7B98D38E4492E9838853CE03FA52D">
    <w:name w:val="21C7B98D38E4492E9838853CE03FA52D"/>
    <w:rsid w:val="00E300A0"/>
  </w:style>
  <w:style w:type="paragraph" w:customStyle="1" w:styleId="5CCF9B5561CA42C191621E3FB3E0C7DF">
    <w:name w:val="5CCF9B5561CA42C191621E3FB3E0C7DF"/>
    <w:rsid w:val="00E300A0"/>
  </w:style>
  <w:style w:type="paragraph" w:customStyle="1" w:styleId="6D881BCE676A4A32BDC94DDAC9A9F267">
    <w:name w:val="6D881BCE676A4A32BDC94DDAC9A9F267"/>
    <w:rsid w:val="00E300A0"/>
  </w:style>
  <w:style w:type="paragraph" w:customStyle="1" w:styleId="9B7DDFA819714994B1D2AC4D336DB3FE">
    <w:name w:val="9B7DDFA819714994B1D2AC4D336DB3FE"/>
    <w:rsid w:val="00E300A0"/>
  </w:style>
  <w:style w:type="paragraph" w:customStyle="1" w:styleId="1D9C87C459694AF093207BAB0D601740">
    <w:name w:val="1D9C87C459694AF093207BAB0D601740"/>
    <w:rsid w:val="00E300A0"/>
  </w:style>
  <w:style w:type="paragraph" w:customStyle="1" w:styleId="07AD64ECFECF4F6E9E742635D9E96B20">
    <w:name w:val="07AD64ECFECF4F6E9E742635D9E96B20"/>
    <w:rsid w:val="00E300A0"/>
  </w:style>
  <w:style w:type="paragraph" w:customStyle="1" w:styleId="79AB7308AD7646B596971AB3F099EF8B">
    <w:name w:val="79AB7308AD7646B596971AB3F099EF8B"/>
    <w:rsid w:val="00E300A0"/>
  </w:style>
  <w:style w:type="paragraph" w:customStyle="1" w:styleId="30F56468CBDA4F119308ADF9EA1768CB">
    <w:name w:val="30F56468CBDA4F119308ADF9EA1768CB"/>
    <w:rsid w:val="00E300A0"/>
  </w:style>
  <w:style w:type="paragraph" w:customStyle="1" w:styleId="D75DD9A88554445BACB17FE721621A09">
    <w:name w:val="D75DD9A88554445BACB17FE721621A09"/>
    <w:rsid w:val="00E300A0"/>
  </w:style>
  <w:style w:type="paragraph" w:customStyle="1" w:styleId="0AEB90889B0543E8A29DB19DA9CEF607">
    <w:name w:val="0AEB90889B0543E8A29DB19DA9CEF607"/>
    <w:rsid w:val="00E300A0"/>
  </w:style>
  <w:style w:type="paragraph" w:customStyle="1" w:styleId="169D5FA40D4F4B118B6FF0712B62BF0A">
    <w:name w:val="169D5FA40D4F4B118B6FF0712B62BF0A"/>
    <w:rsid w:val="00E300A0"/>
  </w:style>
  <w:style w:type="paragraph" w:customStyle="1" w:styleId="03E16D0CC7FC47A792F6F18B40F0DDA5">
    <w:name w:val="03E16D0CC7FC47A792F6F18B40F0DDA5"/>
    <w:rsid w:val="00E300A0"/>
  </w:style>
  <w:style w:type="paragraph" w:customStyle="1" w:styleId="1412704B12854181BE863D0F00D80DB6">
    <w:name w:val="1412704B12854181BE863D0F00D80DB6"/>
    <w:rsid w:val="00E300A0"/>
  </w:style>
  <w:style w:type="paragraph" w:customStyle="1" w:styleId="7255B58534C5469E94B1B71BD4CF2BA3">
    <w:name w:val="7255B58534C5469E94B1B71BD4CF2BA3"/>
    <w:rsid w:val="00E300A0"/>
  </w:style>
  <w:style w:type="paragraph" w:customStyle="1" w:styleId="A93AAD8AAABB46319B6DA3A791D9DD8D">
    <w:name w:val="A93AAD8AAABB46319B6DA3A791D9DD8D"/>
    <w:rsid w:val="00E300A0"/>
  </w:style>
  <w:style w:type="paragraph" w:customStyle="1" w:styleId="5B54D69351FB4BF38EB822058F562D6E">
    <w:name w:val="5B54D69351FB4BF38EB822058F562D6E"/>
    <w:rsid w:val="00E300A0"/>
  </w:style>
  <w:style w:type="paragraph" w:customStyle="1" w:styleId="F68E1C8EF3144363A3DF654FB340E30D">
    <w:name w:val="F68E1C8EF3144363A3DF654FB340E30D"/>
    <w:rsid w:val="00E300A0"/>
  </w:style>
  <w:style w:type="paragraph" w:customStyle="1" w:styleId="16BE05C52A89433DBC67C0863B04CB38">
    <w:name w:val="16BE05C52A89433DBC67C0863B04CB38"/>
    <w:rsid w:val="00E300A0"/>
  </w:style>
  <w:style w:type="paragraph" w:customStyle="1" w:styleId="2C15D9AEA3254FA188710327EF250E53">
    <w:name w:val="2C15D9AEA3254FA188710327EF250E53"/>
    <w:rsid w:val="00E300A0"/>
  </w:style>
  <w:style w:type="paragraph" w:customStyle="1" w:styleId="63588EAA8876449F9C4DCB1B7CA6273B">
    <w:name w:val="63588EAA8876449F9C4DCB1B7CA6273B"/>
    <w:rsid w:val="00E300A0"/>
  </w:style>
  <w:style w:type="paragraph" w:customStyle="1" w:styleId="E8978EC13CBE4FC09476CD1B8256FAFC">
    <w:name w:val="E8978EC13CBE4FC09476CD1B8256FAFC"/>
    <w:rsid w:val="00E300A0"/>
  </w:style>
  <w:style w:type="paragraph" w:customStyle="1" w:styleId="5AC1BA267CA44F088D7FB9F7BFB99DF3">
    <w:name w:val="5AC1BA267CA44F088D7FB9F7BFB99DF3"/>
    <w:rsid w:val="00E300A0"/>
  </w:style>
  <w:style w:type="paragraph" w:customStyle="1" w:styleId="5D617FB0292B4C6FA7357E67DACA1093">
    <w:name w:val="5D617FB0292B4C6FA7357E67DACA1093"/>
    <w:rsid w:val="00E300A0"/>
  </w:style>
  <w:style w:type="paragraph" w:customStyle="1" w:styleId="4F142D4713F14DFAAABB600B213564CF">
    <w:name w:val="4F142D4713F14DFAAABB600B213564CF"/>
    <w:rsid w:val="00E300A0"/>
  </w:style>
  <w:style w:type="paragraph" w:customStyle="1" w:styleId="A2EA83890EE540D2B8F1BF482E62FFBA">
    <w:name w:val="A2EA83890EE540D2B8F1BF482E62FFBA"/>
    <w:rsid w:val="00E300A0"/>
  </w:style>
  <w:style w:type="paragraph" w:customStyle="1" w:styleId="FAC5BA5B844647B087B678C56A522027">
    <w:name w:val="FAC5BA5B844647B087B678C56A522027"/>
    <w:rsid w:val="00E300A0"/>
  </w:style>
  <w:style w:type="paragraph" w:customStyle="1" w:styleId="9C1345A5B5E7458EA274B00EA2AB95E4">
    <w:name w:val="9C1345A5B5E7458EA274B00EA2AB95E4"/>
    <w:rsid w:val="00E300A0"/>
  </w:style>
  <w:style w:type="paragraph" w:customStyle="1" w:styleId="F4D1686254C14A5490A631C2445C8F67">
    <w:name w:val="F4D1686254C14A5490A631C2445C8F67"/>
    <w:rsid w:val="00E300A0"/>
  </w:style>
  <w:style w:type="paragraph" w:customStyle="1" w:styleId="90FAF44D62E348E9A582B84F9182599C">
    <w:name w:val="90FAF44D62E348E9A582B84F9182599C"/>
    <w:rsid w:val="00E300A0"/>
  </w:style>
  <w:style w:type="paragraph" w:customStyle="1" w:styleId="630AD684646644C09D4A1B57AAEC4981">
    <w:name w:val="630AD684646644C09D4A1B57AAEC4981"/>
    <w:rsid w:val="00E300A0"/>
  </w:style>
  <w:style w:type="paragraph" w:customStyle="1" w:styleId="A84F572706564124A93EE0F9369093D1">
    <w:name w:val="A84F572706564124A93EE0F9369093D1"/>
    <w:rsid w:val="00E300A0"/>
  </w:style>
  <w:style w:type="paragraph" w:customStyle="1" w:styleId="3BEF9B6909F44E0F9797D08CCED96C38">
    <w:name w:val="3BEF9B6909F44E0F9797D08CCED96C38"/>
    <w:rsid w:val="00E300A0"/>
  </w:style>
  <w:style w:type="paragraph" w:customStyle="1" w:styleId="6CC7D77CF3934FDEA139C539C63F8707">
    <w:name w:val="6CC7D77CF3934FDEA139C539C63F8707"/>
    <w:rsid w:val="00E300A0"/>
  </w:style>
  <w:style w:type="paragraph" w:customStyle="1" w:styleId="0E50C42F1CC04657BF83AF2312DA0D15">
    <w:name w:val="0E50C42F1CC04657BF83AF2312DA0D15"/>
    <w:rsid w:val="00E300A0"/>
  </w:style>
  <w:style w:type="paragraph" w:customStyle="1" w:styleId="CC92981603E34624B4D4490366D52365">
    <w:name w:val="CC92981603E34624B4D4490366D52365"/>
    <w:rsid w:val="00E300A0"/>
  </w:style>
  <w:style w:type="paragraph" w:customStyle="1" w:styleId="E544D6E0DA494B8DBC97FE7D811CA1AF">
    <w:name w:val="E544D6E0DA494B8DBC97FE7D811CA1AF"/>
    <w:rsid w:val="00E300A0"/>
  </w:style>
  <w:style w:type="paragraph" w:customStyle="1" w:styleId="9E520A5840D14BD98AD89FF9D8489609">
    <w:name w:val="9E520A5840D14BD98AD89FF9D8489609"/>
    <w:rsid w:val="00E300A0"/>
  </w:style>
  <w:style w:type="paragraph" w:customStyle="1" w:styleId="F107483F19C24AA6BE08E089D4190145">
    <w:name w:val="F107483F19C24AA6BE08E089D4190145"/>
    <w:rsid w:val="00E300A0"/>
  </w:style>
  <w:style w:type="paragraph" w:customStyle="1" w:styleId="39CFA442C7F84D5B935E8B6AF19A315F">
    <w:name w:val="39CFA442C7F84D5B935E8B6AF19A315F"/>
    <w:rsid w:val="00E300A0"/>
  </w:style>
  <w:style w:type="paragraph" w:customStyle="1" w:styleId="349DE487025147329B531E449BA4D15A">
    <w:name w:val="349DE487025147329B531E449BA4D15A"/>
    <w:rsid w:val="00E300A0"/>
  </w:style>
  <w:style w:type="paragraph" w:customStyle="1" w:styleId="54B09122E50D4CA3A5481F050B5675BF">
    <w:name w:val="54B09122E50D4CA3A5481F050B5675BF"/>
    <w:rsid w:val="00E300A0"/>
  </w:style>
  <w:style w:type="paragraph" w:customStyle="1" w:styleId="4B0C39CAF2D74787A710E57D75561C65">
    <w:name w:val="4B0C39CAF2D74787A710E57D75561C65"/>
    <w:rsid w:val="00E300A0"/>
  </w:style>
  <w:style w:type="paragraph" w:customStyle="1" w:styleId="552A82A7774B4CF399D2BC7F019DB202">
    <w:name w:val="552A82A7774B4CF399D2BC7F019DB202"/>
    <w:rsid w:val="00E300A0"/>
  </w:style>
  <w:style w:type="paragraph" w:customStyle="1" w:styleId="5E5A981A2D7042AABEA5F1C607765281">
    <w:name w:val="5E5A981A2D7042AABEA5F1C607765281"/>
    <w:rsid w:val="00E300A0"/>
  </w:style>
  <w:style w:type="paragraph" w:customStyle="1" w:styleId="776BE3C2E6424E1681FD07C6E5093499">
    <w:name w:val="776BE3C2E6424E1681FD07C6E5093499"/>
    <w:rsid w:val="00E300A0"/>
  </w:style>
  <w:style w:type="paragraph" w:customStyle="1" w:styleId="382B8518344F4CE2A9B62270B2704E20">
    <w:name w:val="382B8518344F4CE2A9B62270B2704E20"/>
    <w:rsid w:val="00E300A0"/>
  </w:style>
  <w:style w:type="paragraph" w:customStyle="1" w:styleId="C79F15CF9FFD416DA3769108324D5693">
    <w:name w:val="C79F15CF9FFD416DA3769108324D5693"/>
    <w:rsid w:val="00E300A0"/>
  </w:style>
  <w:style w:type="paragraph" w:customStyle="1" w:styleId="9668E07983A341408968AC29CAAE4F22">
    <w:name w:val="9668E07983A341408968AC29CAAE4F22"/>
    <w:rsid w:val="00E300A0"/>
  </w:style>
  <w:style w:type="paragraph" w:customStyle="1" w:styleId="A1B556D550504A7DAF6DB02BB4019582">
    <w:name w:val="A1B556D550504A7DAF6DB02BB4019582"/>
    <w:rsid w:val="00E300A0"/>
  </w:style>
  <w:style w:type="paragraph" w:customStyle="1" w:styleId="C95A26472FBE4387A13EC1302C7699AB">
    <w:name w:val="C95A26472FBE4387A13EC1302C7699AB"/>
    <w:rsid w:val="00E300A0"/>
  </w:style>
  <w:style w:type="paragraph" w:customStyle="1" w:styleId="4D512776E7CA4AEEA11DB67708709D78">
    <w:name w:val="4D512776E7CA4AEEA11DB67708709D78"/>
    <w:rsid w:val="00E300A0"/>
  </w:style>
  <w:style w:type="paragraph" w:customStyle="1" w:styleId="77F377CAFCD04B91BD14F5E02B6DF676">
    <w:name w:val="77F377CAFCD04B91BD14F5E02B6DF676"/>
    <w:rsid w:val="00E300A0"/>
  </w:style>
  <w:style w:type="paragraph" w:customStyle="1" w:styleId="7D47D4ED402E4EAD875B64B7B00FBDEC">
    <w:name w:val="7D47D4ED402E4EAD875B64B7B00FBDEC"/>
    <w:rsid w:val="00E300A0"/>
  </w:style>
  <w:style w:type="paragraph" w:customStyle="1" w:styleId="801219BAF35449F7B1C8ADDDF2B06C77">
    <w:name w:val="801219BAF35449F7B1C8ADDDF2B06C77"/>
    <w:rsid w:val="00E300A0"/>
  </w:style>
  <w:style w:type="paragraph" w:customStyle="1" w:styleId="B55A149CF8394D9A88E3715A52371B07">
    <w:name w:val="B55A149CF8394D9A88E3715A52371B07"/>
    <w:rsid w:val="00E300A0"/>
  </w:style>
  <w:style w:type="paragraph" w:customStyle="1" w:styleId="6A70905AC6574D73BBE798FA6D18418E">
    <w:name w:val="6A70905AC6574D73BBE798FA6D18418E"/>
    <w:rsid w:val="00E300A0"/>
  </w:style>
  <w:style w:type="paragraph" w:customStyle="1" w:styleId="4F6CEE5398FB4835861D83465C1CD616">
    <w:name w:val="4F6CEE5398FB4835861D83465C1CD616"/>
    <w:rsid w:val="00E300A0"/>
  </w:style>
  <w:style w:type="paragraph" w:customStyle="1" w:styleId="1AB59E79A9384D0A9439C22F966E7D88">
    <w:name w:val="1AB59E79A9384D0A9439C22F966E7D88"/>
    <w:rsid w:val="00E300A0"/>
  </w:style>
  <w:style w:type="paragraph" w:customStyle="1" w:styleId="B4DD06B77A914AABAACD449F45571801">
    <w:name w:val="B4DD06B77A914AABAACD449F45571801"/>
    <w:rsid w:val="00E300A0"/>
  </w:style>
  <w:style w:type="paragraph" w:customStyle="1" w:styleId="A0B6630FF85E4E9495321A5B1BC3CA6A">
    <w:name w:val="A0B6630FF85E4E9495321A5B1BC3CA6A"/>
    <w:rsid w:val="00E300A0"/>
  </w:style>
  <w:style w:type="paragraph" w:customStyle="1" w:styleId="F52BCD7960BF4C38B8205114C5BF03C3">
    <w:name w:val="F52BCD7960BF4C38B8205114C5BF03C3"/>
    <w:rsid w:val="00E300A0"/>
  </w:style>
  <w:style w:type="paragraph" w:customStyle="1" w:styleId="FAA51F5CF6744ADA9F85E86CB34A7E83">
    <w:name w:val="FAA51F5CF6744ADA9F85E86CB34A7E83"/>
    <w:rsid w:val="00E300A0"/>
  </w:style>
  <w:style w:type="paragraph" w:customStyle="1" w:styleId="20069457C1F74CEEA1B0F5A99EF23869">
    <w:name w:val="20069457C1F74CEEA1B0F5A99EF23869"/>
    <w:rsid w:val="00E300A0"/>
  </w:style>
  <w:style w:type="paragraph" w:customStyle="1" w:styleId="F5141A30E5B941AAB08E816FC05F3448">
    <w:name w:val="F5141A30E5B941AAB08E816FC05F3448"/>
    <w:rsid w:val="00E300A0"/>
  </w:style>
  <w:style w:type="paragraph" w:customStyle="1" w:styleId="479A951C465F4757B74F5A4B52B80CCF">
    <w:name w:val="479A951C465F4757B74F5A4B52B80CCF"/>
    <w:rsid w:val="00E300A0"/>
  </w:style>
  <w:style w:type="paragraph" w:customStyle="1" w:styleId="A53D62DAA0404E73BC605118E80E873D">
    <w:name w:val="A53D62DAA0404E73BC605118E80E873D"/>
    <w:rsid w:val="00E300A0"/>
  </w:style>
  <w:style w:type="paragraph" w:customStyle="1" w:styleId="9A8E2D807367489AAD5BB4FD400BC67B">
    <w:name w:val="9A8E2D807367489AAD5BB4FD400BC67B"/>
    <w:rsid w:val="00E300A0"/>
  </w:style>
  <w:style w:type="paragraph" w:customStyle="1" w:styleId="AB172618E3094A47B4C3F56EE229205B">
    <w:name w:val="AB172618E3094A47B4C3F56EE229205B"/>
    <w:rsid w:val="00E300A0"/>
  </w:style>
  <w:style w:type="paragraph" w:customStyle="1" w:styleId="F6BDC81DB7854F0DB2A865976FE74D35">
    <w:name w:val="F6BDC81DB7854F0DB2A865976FE74D35"/>
    <w:rsid w:val="00E300A0"/>
  </w:style>
  <w:style w:type="paragraph" w:customStyle="1" w:styleId="79A6558161E2401A82A4E21FA82D79CF">
    <w:name w:val="79A6558161E2401A82A4E21FA82D79CF"/>
    <w:rsid w:val="00E300A0"/>
  </w:style>
  <w:style w:type="paragraph" w:customStyle="1" w:styleId="8B5AB0ED6FFC4A7598946840A7934B0D">
    <w:name w:val="8B5AB0ED6FFC4A7598946840A7934B0D"/>
    <w:rsid w:val="00E300A0"/>
  </w:style>
  <w:style w:type="paragraph" w:customStyle="1" w:styleId="B77D49FEA22245FE9EC92FA356806E88">
    <w:name w:val="B77D49FEA22245FE9EC92FA356806E88"/>
    <w:rsid w:val="00E300A0"/>
  </w:style>
  <w:style w:type="paragraph" w:customStyle="1" w:styleId="147B1E35C0834A9A8DF9928DA3025947">
    <w:name w:val="147B1E35C0834A9A8DF9928DA3025947"/>
    <w:rsid w:val="00E300A0"/>
  </w:style>
  <w:style w:type="paragraph" w:customStyle="1" w:styleId="02B03030D795463EAC946732156D85E9">
    <w:name w:val="02B03030D795463EAC946732156D85E9"/>
    <w:rsid w:val="00E300A0"/>
  </w:style>
  <w:style w:type="paragraph" w:customStyle="1" w:styleId="7A0C3AB400424EAA9FA6A33174EA93BF">
    <w:name w:val="7A0C3AB400424EAA9FA6A33174EA93BF"/>
    <w:rsid w:val="00E300A0"/>
  </w:style>
  <w:style w:type="paragraph" w:customStyle="1" w:styleId="5E9774ED9CA14B30B9CFE2C03A5C612C">
    <w:name w:val="5E9774ED9CA14B30B9CFE2C03A5C612C"/>
    <w:rsid w:val="00E300A0"/>
  </w:style>
  <w:style w:type="paragraph" w:customStyle="1" w:styleId="148AD4A4A3864B9DBBB2A567ED7892F2">
    <w:name w:val="148AD4A4A3864B9DBBB2A567ED7892F2"/>
    <w:rsid w:val="00E300A0"/>
  </w:style>
  <w:style w:type="paragraph" w:customStyle="1" w:styleId="0C47BFAB3E35474AB6D5CBA5E3152E8B">
    <w:name w:val="0C47BFAB3E35474AB6D5CBA5E3152E8B"/>
    <w:rsid w:val="00E300A0"/>
  </w:style>
  <w:style w:type="paragraph" w:customStyle="1" w:styleId="812114C832DA4CC18B9BAAFDA92C54AF">
    <w:name w:val="812114C832DA4CC18B9BAAFDA92C54AF"/>
    <w:rsid w:val="00E300A0"/>
  </w:style>
  <w:style w:type="paragraph" w:customStyle="1" w:styleId="3E6BEE4864624DA8BC24669E2D58DC94">
    <w:name w:val="3E6BEE4864624DA8BC24669E2D58DC94"/>
    <w:rsid w:val="00E300A0"/>
  </w:style>
  <w:style w:type="paragraph" w:customStyle="1" w:styleId="548CF105C8314784AED6F60ECA1CBB13">
    <w:name w:val="548CF105C8314784AED6F60ECA1CBB13"/>
    <w:rsid w:val="00E300A0"/>
  </w:style>
  <w:style w:type="paragraph" w:customStyle="1" w:styleId="7494272548294C318480A79C2CF2CAD7">
    <w:name w:val="7494272548294C318480A79C2CF2CAD7"/>
    <w:rsid w:val="00E300A0"/>
  </w:style>
  <w:style w:type="paragraph" w:customStyle="1" w:styleId="BC09F7F7A14B49A3AEF4F6DF82A7A177">
    <w:name w:val="BC09F7F7A14B49A3AEF4F6DF82A7A177"/>
    <w:rsid w:val="00E300A0"/>
  </w:style>
  <w:style w:type="paragraph" w:customStyle="1" w:styleId="7445503E14904C9D955F6DE260F7F06D">
    <w:name w:val="7445503E14904C9D955F6DE260F7F06D"/>
    <w:rsid w:val="00E300A0"/>
  </w:style>
  <w:style w:type="paragraph" w:customStyle="1" w:styleId="B185B32B87524DB3AE28BBA7E9656DB2">
    <w:name w:val="B185B32B87524DB3AE28BBA7E9656DB2"/>
    <w:rsid w:val="00E300A0"/>
  </w:style>
  <w:style w:type="paragraph" w:customStyle="1" w:styleId="A14C507E558A469093B2303CE7F13B04">
    <w:name w:val="A14C507E558A469093B2303CE7F13B04"/>
    <w:rsid w:val="00E300A0"/>
  </w:style>
  <w:style w:type="paragraph" w:customStyle="1" w:styleId="A737600F3CDE4E7A8B5FC7CFBDD1061D">
    <w:name w:val="A737600F3CDE4E7A8B5FC7CFBDD1061D"/>
    <w:rsid w:val="00E300A0"/>
  </w:style>
  <w:style w:type="paragraph" w:customStyle="1" w:styleId="51E5EB08E51346BE848F874D627D9B88">
    <w:name w:val="51E5EB08E51346BE848F874D627D9B88"/>
    <w:rsid w:val="00E300A0"/>
  </w:style>
  <w:style w:type="paragraph" w:customStyle="1" w:styleId="E6855695937B422A9A48579831F4B770">
    <w:name w:val="E6855695937B422A9A48579831F4B770"/>
    <w:rsid w:val="00E300A0"/>
  </w:style>
  <w:style w:type="paragraph" w:customStyle="1" w:styleId="6F046F942A75477FBFFF7204B93564B3">
    <w:name w:val="6F046F942A75477FBFFF7204B93564B3"/>
    <w:rsid w:val="00E300A0"/>
  </w:style>
  <w:style w:type="paragraph" w:customStyle="1" w:styleId="99CED019946840009DCF35BD694602CC">
    <w:name w:val="99CED019946840009DCF35BD694602CC"/>
    <w:rsid w:val="00E300A0"/>
  </w:style>
  <w:style w:type="paragraph" w:customStyle="1" w:styleId="8FFFE921760346718496279B077CB3A9">
    <w:name w:val="8FFFE921760346718496279B077CB3A9"/>
    <w:rsid w:val="00E300A0"/>
  </w:style>
  <w:style w:type="paragraph" w:customStyle="1" w:styleId="83C437A9BB334AA893E91D6543FE2C5E">
    <w:name w:val="83C437A9BB334AA893E91D6543FE2C5E"/>
    <w:rsid w:val="00E300A0"/>
  </w:style>
  <w:style w:type="paragraph" w:customStyle="1" w:styleId="EF11DAD2250C4454A1A5855409A334FB">
    <w:name w:val="EF11DAD2250C4454A1A5855409A334FB"/>
    <w:rsid w:val="00E300A0"/>
  </w:style>
  <w:style w:type="paragraph" w:customStyle="1" w:styleId="7EE55E57743C412CAA02BB086338FF12">
    <w:name w:val="7EE55E57743C412CAA02BB086338FF12"/>
    <w:rsid w:val="00E300A0"/>
  </w:style>
  <w:style w:type="paragraph" w:customStyle="1" w:styleId="CDA685514F1E4A6381467A279DB0541D">
    <w:name w:val="CDA685514F1E4A6381467A279DB0541D"/>
    <w:rsid w:val="00E300A0"/>
  </w:style>
  <w:style w:type="paragraph" w:customStyle="1" w:styleId="DDFCCB3D1C89448CBE095097B6958EF5">
    <w:name w:val="DDFCCB3D1C89448CBE095097B6958EF5"/>
    <w:rsid w:val="00E300A0"/>
  </w:style>
  <w:style w:type="paragraph" w:customStyle="1" w:styleId="62CEEF9001524AA58A0670D7D48301BA">
    <w:name w:val="62CEEF9001524AA58A0670D7D48301BA"/>
    <w:rsid w:val="00E300A0"/>
  </w:style>
  <w:style w:type="paragraph" w:customStyle="1" w:styleId="56C31FA9B8974BB99715395ECE4F1D56">
    <w:name w:val="56C31FA9B8974BB99715395ECE4F1D56"/>
    <w:rsid w:val="00E300A0"/>
  </w:style>
  <w:style w:type="paragraph" w:customStyle="1" w:styleId="4D7A951639744FADAB85BC00186C61A0">
    <w:name w:val="4D7A951639744FADAB85BC00186C61A0"/>
    <w:rsid w:val="00E300A0"/>
  </w:style>
  <w:style w:type="paragraph" w:customStyle="1" w:styleId="A6B62195830B47B89A3540F7E8A935B7">
    <w:name w:val="A6B62195830B47B89A3540F7E8A935B7"/>
    <w:rsid w:val="00E300A0"/>
  </w:style>
  <w:style w:type="paragraph" w:customStyle="1" w:styleId="5048888D41D74B91AF2FFF2B27583D43">
    <w:name w:val="5048888D41D74B91AF2FFF2B27583D43"/>
    <w:rsid w:val="00E300A0"/>
  </w:style>
  <w:style w:type="paragraph" w:customStyle="1" w:styleId="BEA706D767DC4DE2AD054CBD2209DE02">
    <w:name w:val="BEA706D767DC4DE2AD054CBD2209DE02"/>
    <w:rsid w:val="00E300A0"/>
  </w:style>
  <w:style w:type="paragraph" w:customStyle="1" w:styleId="CCDA16A38D9E48C4944BC4F9483035DA">
    <w:name w:val="CCDA16A38D9E48C4944BC4F9483035DA"/>
    <w:rsid w:val="00E300A0"/>
  </w:style>
  <w:style w:type="paragraph" w:customStyle="1" w:styleId="38413CF7570049F595F06D7798D70A17">
    <w:name w:val="38413CF7570049F595F06D7798D70A17"/>
    <w:rsid w:val="00E300A0"/>
  </w:style>
  <w:style w:type="paragraph" w:customStyle="1" w:styleId="54B0CDF2CCD44B4E9821165FADFD12F7">
    <w:name w:val="54B0CDF2CCD44B4E9821165FADFD12F7"/>
    <w:rsid w:val="00E300A0"/>
  </w:style>
  <w:style w:type="paragraph" w:customStyle="1" w:styleId="CE9903C6777544F590F6F6C5275BE0DB">
    <w:name w:val="CE9903C6777544F590F6F6C5275BE0DB"/>
    <w:rsid w:val="00E300A0"/>
  </w:style>
  <w:style w:type="paragraph" w:customStyle="1" w:styleId="9FC0E92026934C7DAA05FE28AC224962">
    <w:name w:val="9FC0E92026934C7DAA05FE28AC224962"/>
    <w:rsid w:val="00E300A0"/>
  </w:style>
  <w:style w:type="paragraph" w:customStyle="1" w:styleId="B57E0AB45AB442BB805BE84CEC756BE9">
    <w:name w:val="B57E0AB45AB442BB805BE84CEC756BE9"/>
    <w:rsid w:val="00E300A0"/>
  </w:style>
  <w:style w:type="paragraph" w:customStyle="1" w:styleId="EB00FEAC8ACD4788B873AE1EEDEFA95E">
    <w:name w:val="EB00FEAC8ACD4788B873AE1EEDEFA95E"/>
    <w:rsid w:val="00E300A0"/>
  </w:style>
  <w:style w:type="paragraph" w:customStyle="1" w:styleId="35432206729E4F1FAFBF222D81C7C57E">
    <w:name w:val="35432206729E4F1FAFBF222D81C7C57E"/>
    <w:rsid w:val="00E300A0"/>
  </w:style>
  <w:style w:type="paragraph" w:customStyle="1" w:styleId="3CE720FDA5C94A368A34D9D03FFF72CD">
    <w:name w:val="3CE720FDA5C94A368A34D9D03FFF72CD"/>
    <w:rsid w:val="00E300A0"/>
  </w:style>
  <w:style w:type="paragraph" w:customStyle="1" w:styleId="460A2C85148744F292D6D625DFA05F0D">
    <w:name w:val="460A2C85148744F292D6D625DFA05F0D"/>
    <w:rsid w:val="00E300A0"/>
  </w:style>
  <w:style w:type="paragraph" w:customStyle="1" w:styleId="B2FCC55E1E58482589EF2115DD7760A4">
    <w:name w:val="B2FCC55E1E58482589EF2115DD7760A4"/>
    <w:rsid w:val="00E300A0"/>
  </w:style>
  <w:style w:type="paragraph" w:customStyle="1" w:styleId="565FCBB72AB34D1DB0E08EFD1823F0A2">
    <w:name w:val="565FCBB72AB34D1DB0E08EFD1823F0A2"/>
    <w:rsid w:val="00E300A0"/>
  </w:style>
  <w:style w:type="paragraph" w:customStyle="1" w:styleId="E8085A44F033410A9AB69B0289D88378">
    <w:name w:val="E8085A44F033410A9AB69B0289D88378"/>
    <w:rsid w:val="00E300A0"/>
  </w:style>
  <w:style w:type="paragraph" w:customStyle="1" w:styleId="25546C1FBF1F4D0F808B25799FACF8D5">
    <w:name w:val="25546C1FBF1F4D0F808B25799FACF8D5"/>
    <w:rsid w:val="00E300A0"/>
  </w:style>
  <w:style w:type="paragraph" w:customStyle="1" w:styleId="F767E1F83C854030B353E69710E81F09">
    <w:name w:val="F767E1F83C854030B353E69710E81F09"/>
    <w:rsid w:val="00E300A0"/>
  </w:style>
  <w:style w:type="paragraph" w:customStyle="1" w:styleId="592745264D384D3F9EAB833CD3F80BE1">
    <w:name w:val="592745264D384D3F9EAB833CD3F80BE1"/>
    <w:rsid w:val="00E300A0"/>
  </w:style>
  <w:style w:type="paragraph" w:customStyle="1" w:styleId="9BCBBCC799184116BAA35E162A4494C9">
    <w:name w:val="9BCBBCC799184116BAA35E162A4494C9"/>
    <w:rsid w:val="00E300A0"/>
  </w:style>
  <w:style w:type="paragraph" w:customStyle="1" w:styleId="2A62D7FE987A4C09A6CA24F8E128E818">
    <w:name w:val="2A62D7FE987A4C09A6CA24F8E128E818"/>
    <w:rsid w:val="00E300A0"/>
  </w:style>
  <w:style w:type="paragraph" w:customStyle="1" w:styleId="2B53572D338B47E89E85E3924043F066">
    <w:name w:val="2B53572D338B47E89E85E3924043F066"/>
    <w:rsid w:val="00E300A0"/>
  </w:style>
  <w:style w:type="paragraph" w:customStyle="1" w:styleId="C3CAB439FF1B440186F707C4ADEDD197">
    <w:name w:val="C3CAB439FF1B440186F707C4ADEDD197"/>
    <w:rsid w:val="00E300A0"/>
  </w:style>
  <w:style w:type="paragraph" w:customStyle="1" w:styleId="BB5EB3A4C8254D469A33075BB7759CF7">
    <w:name w:val="BB5EB3A4C8254D469A33075BB7759CF7"/>
    <w:rsid w:val="00E300A0"/>
  </w:style>
  <w:style w:type="paragraph" w:customStyle="1" w:styleId="D5C76141C0F145B3A5E41ADBDAC1F975">
    <w:name w:val="D5C76141C0F145B3A5E41ADBDAC1F975"/>
    <w:rsid w:val="00E300A0"/>
  </w:style>
  <w:style w:type="paragraph" w:customStyle="1" w:styleId="610B0C91C11F439CA4CCFE449F2FAD8B">
    <w:name w:val="610B0C91C11F439CA4CCFE449F2FAD8B"/>
    <w:rsid w:val="00E300A0"/>
  </w:style>
  <w:style w:type="paragraph" w:customStyle="1" w:styleId="F781FBF2F63141C781578355830A9E28">
    <w:name w:val="F781FBF2F63141C781578355830A9E28"/>
    <w:rsid w:val="00E300A0"/>
  </w:style>
  <w:style w:type="paragraph" w:customStyle="1" w:styleId="7A50F303A86749E18B7CE8EDBBBDA68D">
    <w:name w:val="7A50F303A86749E18B7CE8EDBBBDA68D"/>
    <w:rsid w:val="00E300A0"/>
  </w:style>
  <w:style w:type="paragraph" w:customStyle="1" w:styleId="CF3EE2C7B8314C258026169D29EAB96C">
    <w:name w:val="CF3EE2C7B8314C258026169D29EAB96C"/>
    <w:rsid w:val="00E300A0"/>
  </w:style>
  <w:style w:type="paragraph" w:customStyle="1" w:styleId="F7FD926F663444A9BBDAF925278AB5BB">
    <w:name w:val="F7FD926F663444A9BBDAF925278AB5BB"/>
    <w:rsid w:val="00E300A0"/>
  </w:style>
  <w:style w:type="paragraph" w:customStyle="1" w:styleId="72190DBECB97476590919F70461530D4">
    <w:name w:val="72190DBECB97476590919F70461530D4"/>
    <w:rsid w:val="00E300A0"/>
  </w:style>
  <w:style w:type="paragraph" w:customStyle="1" w:styleId="0A104B57837A4BFC821847AA5C8C0485">
    <w:name w:val="0A104B57837A4BFC821847AA5C8C0485"/>
    <w:rsid w:val="00E300A0"/>
  </w:style>
  <w:style w:type="paragraph" w:customStyle="1" w:styleId="CCAFDA5EA3544A088626E56969215F51">
    <w:name w:val="CCAFDA5EA3544A088626E56969215F51"/>
    <w:rsid w:val="00E300A0"/>
  </w:style>
  <w:style w:type="paragraph" w:customStyle="1" w:styleId="5C9F16BF8C1344A6A9F90F7EB0AA3EE3">
    <w:name w:val="5C9F16BF8C1344A6A9F90F7EB0AA3EE3"/>
    <w:rsid w:val="00E300A0"/>
  </w:style>
  <w:style w:type="paragraph" w:customStyle="1" w:styleId="D411134E085F44EC83EB3A4F7A3D4780">
    <w:name w:val="D411134E085F44EC83EB3A4F7A3D4780"/>
    <w:rsid w:val="00E300A0"/>
  </w:style>
  <w:style w:type="paragraph" w:customStyle="1" w:styleId="D1FC8CF0731D4D419FD9CA79DCD0073F">
    <w:name w:val="D1FC8CF0731D4D419FD9CA79DCD0073F"/>
    <w:rsid w:val="00E300A0"/>
  </w:style>
  <w:style w:type="paragraph" w:customStyle="1" w:styleId="A73EA75C877D421795C7ACC8344707BD">
    <w:name w:val="A73EA75C877D421795C7ACC8344707BD"/>
    <w:rsid w:val="00E300A0"/>
  </w:style>
  <w:style w:type="paragraph" w:customStyle="1" w:styleId="B1DBF3C0977646638D798BD392B2E322">
    <w:name w:val="B1DBF3C0977646638D798BD392B2E322"/>
    <w:rsid w:val="00E300A0"/>
  </w:style>
  <w:style w:type="paragraph" w:customStyle="1" w:styleId="A55C5D7F653743A2A62954BE758786E8">
    <w:name w:val="A55C5D7F653743A2A62954BE758786E8"/>
    <w:rsid w:val="00E300A0"/>
  </w:style>
  <w:style w:type="paragraph" w:customStyle="1" w:styleId="C1FC4E7DB56C42E4ABADF7EC90D87C2B">
    <w:name w:val="C1FC4E7DB56C42E4ABADF7EC90D87C2B"/>
    <w:rsid w:val="00E300A0"/>
  </w:style>
  <w:style w:type="paragraph" w:customStyle="1" w:styleId="5F305328CB15427F84169AAF672D1911">
    <w:name w:val="5F305328CB15427F84169AAF672D1911"/>
    <w:rsid w:val="00E300A0"/>
  </w:style>
  <w:style w:type="paragraph" w:customStyle="1" w:styleId="9048ACB777D74303A67FDD5155353839">
    <w:name w:val="9048ACB777D74303A67FDD5155353839"/>
    <w:rsid w:val="00E300A0"/>
  </w:style>
  <w:style w:type="paragraph" w:customStyle="1" w:styleId="1EC575858C51408981B806E26800A153">
    <w:name w:val="1EC575858C51408981B806E26800A153"/>
    <w:rsid w:val="00E300A0"/>
  </w:style>
  <w:style w:type="paragraph" w:customStyle="1" w:styleId="8D87E3ADCAF143D8951B5EA28C8E45DD">
    <w:name w:val="8D87E3ADCAF143D8951B5EA28C8E45DD"/>
    <w:rsid w:val="00E300A0"/>
  </w:style>
  <w:style w:type="paragraph" w:customStyle="1" w:styleId="605FEEB3F4AF415184458738E9376329">
    <w:name w:val="605FEEB3F4AF415184458738E9376329"/>
    <w:rsid w:val="00E300A0"/>
  </w:style>
  <w:style w:type="paragraph" w:customStyle="1" w:styleId="1EE10EC9300E46328C7E7AB8E1CD139E">
    <w:name w:val="1EE10EC9300E46328C7E7AB8E1CD139E"/>
    <w:rsid w:val="00E300A0"/>
  </w:style>
  <w:style w:type="paragraph" w:customStyle="1" w:styleId="9374E9635F4646209290ED979C826E77">
    <w:name w:val="9374E9635F4646209290ED979C826E77"/>
    <w:rsid w:val="00E300A0"/>
  </w:style>
  <w:style w:type="paragraph" w:customStyle="1" w:styleId="26CA32FC0A9B4616AF673F4A0EB09A6B">
    <w:name w:val="26CA32FC0A9B4616AF673F4A0EB09A6B"/>
    <w:rsid w:val="00E300A0"/>
  </w:style>
  <w:style w:type="paragraph" w:customStyle="1" w:styleId="859EC7ABD64E49709866C6B31684C376">
    <w:name w:val="859EC7ABD64E49709866C6B31684C376"/>
    <w:rsid w:val="00E300A0"/>
  </w:style>
  <w:style w:type="paragraph" w:customStyle="1" w:styleId="AE568B657CF24A30BA3C6D5A10746452">
    <w:name w:val="AE568B657CF24A30BA3C6D5A10746452"/>
    <w:rsid w:val="00E300A0"/>
  </w:style>
  <w:style w:type="paragraph" w:customStyle="1" w:styleId="E774B938FD88405BBA3EC83DB9E94E11">
    <w:name w:val="E774B938FD88405BBA3EC83DB9E94E11"/>
    <w:rsid w:val="00E300A0"/>
  </w:style>
  <w:style w:type="paragraph" w:customStyle="1" w:styleId="568BBF21A74B4959B8004036EA6FF01F">
    <w:name w:val="568BBF21A74B4959B8004036EA6FF01F"/>
    <w:rsid w:val="00E300A0"/>
  </w:style>
  <w:style w:type="paragraph" w:customStyle="1" w:styleId="312AE294BBBF4974BAC0EB8870DD1F90">
    <w:name w:val="312AE294BBBF4974BAC0EB8870DD1F90"/>
    <w:rsid w:val="00E300A0"/>
  </w:style>
  <w:style w:type="paragraph" w:customStyle="1" w:styleId="437834B5365E4FFEBBAACAB843C68787">
    <w:name w:val="437834B5365E4FFEBBAACAB843C68787"/>
    <w:rsid w:val="00E300A0"/>
  </w:style>
  <w:style w:type="paragraph" w:customStyle="1" w:styleId="865904946A9A431E90D9F67A082FA699">
    <w:name w:val="865904946A9A431E90D9F67A082FA699"/>
    <w:rsid w:val="00E300A0"/>
  </w:style>
  <w:style w:type="paragraph" w:customStyle="1" w:styleId="8138BB4F809C4CE4889347F0DA99B398">
    <w:name w:val="8138BB4F809C4CE4889347F0DA99B398"/>
    <w:rsid w:val="00E300A0"/>
  </w:style>
  <w:style w:type="paragraph" w:customStyle="1" w:styleId="61FD87CA99A74B0D9CF37A7A65F34234">
    <w:name w:val="61FD87CA99A74B0D9CF37A7A65F34234"/>
    <w:rsid w:val="00E300A0"/>
  </w:style>
  <w:style w:type="paragraph" w:customStyle="1" w:styleId="50806C7CCD854115A4D018148852A8D3">
    <w:name w:val="50806C7CCD854115A4D018148852A8D3"/>
    <w:rsid w:val="00E300A0"/>
  </w:style>
  <w:style w:type="paragraph" w:customStyle="1" w:styleId="91D04E89CA224723A3180DDE6D8A78FD">
    <w:name w:val="91D04E89CA224723A3180DDE6D8A78FD"/>
    <w:rsid w:val="00E300A0"/>
  </w:style>
  <w:style w:type="paragraph" w:customStyle="1" w:styleId="2C4010B81532427191546BAD4B7152D9">
    <w:name w:val="2C4010B81532427191546BAD4B7152D9"/>
    <w:rsid w:val="00E300A0"/>
  </w:style>
  <w:style w:type="paragraph" w:customStyle="1" w:styleId="582453B64614491EA88036BD68ECDE8A">
    <w:name w:val="582453B64614491EA88036BD68ECDE8A"/>
    <w:rsid w:val="00E300A0"/>
  </w:style>
  <w:style w:type="paragraph" w:customStyle="1" w:styleId="241C9D2EFC514264805FBAC71ACCA17E">
    <w:name w:val="241C9D2EFC514264805FBAC71ACCA17E"/>
    <w:rsid w:val="00E300A0"/>
  </w:style>
  <w:style w:type="paragraph" w:customStyle="1" w:styleId="41C35DFE7F0C40D886854196273011D7">
    <w:name w:val="41C35DFE7F0C40D886854196273011D7"/>
    <w:rsid w:val="00E300A0"/>
  </w:style>
  <w:style w:type="paragraph" w:customStyle="1" w:styleId="C8D4EC15314C49B5808D3DD479D57551">
    <w:name w:val="C8D4EC15314C49B5808D3DD479D57551"/>
    <w:rsid w:val="00E300A0"/>
  </w:style>
  <w:style w:type="paragraph" w:customStyle="1" w:styleId="11BF648BF9074662A3B7F873AC21FE04">
    <w:name w:val="11BF648BF9074662A3B7F873AC21FE04"/>
    <w:rsid w:val="00E300A0"/>
  </w:style>
  <w:style w:type="paragraph" w:customStyle="1" w:styleId="A5105BF891DC49CBBF89A8ADAFFB30DD">
    <w:name w:val="A5105BF891DC49CBBF89A8ADAFFB30DD"/>
    <w:rsid w:val="00E300A0"/>
  </w:style>
  <w:style w:type="paragraph" w:customStyle="1" w:styleId="F3064A3692894DB3A3637D3B535ACB76">
    <w:name w:val="F3064A3692894DB3A3637D3B535ACB76"/>
    <w:rsid w:val="00E300A0"/>
  </w:style>
  <w:style w:type="paragraph" w:customStyle="1" w:styleId="EF8ED14593254D6D8E119E39E2C43344">
    <w:name w:val="EF8ED14593254D6D8E119E39E2C43344"/>
    <w:rsid w:val="00E300A0"/>
  </w:style>
  <w:style w:type="paragraph" w:customStyle="1" w:styleId="DFC1CA166E4C4F97BF5DBF34C060BFA0">
    <w:name w:val="DFC1CA166E4C4F97BF5DBF34C060BFA0"/>
    <w:rsid w:val="00E300A0"/>
  </w:style>
  <w:style w:type="paragraph" w:customStyle="1" w:styleId="6BBA0B1029F84C0AB9B620BBF4601D63">
    <w:name w:val="6BBA0B1029F84C0AB9B620BBF4601D63"/>
    <w:rsid w:val="00E300A0"/>
  </w:style>
  <w:style w:type="paragraph" w:customStyle="1" w:styleId="BF5750D932E449BA9403FA3EFE7A548C">
    <w:name w:val="BF5750D932E449BA9403FA3EFE7A548C"/>
    <w:rsid w:val="00E300A0"/>
  </w:style>
  <w:style w:type="paragraph" w:customStyle="1" w:styleId="13AB8B26805C471DB13750F110313194">
    <w:name w:val="13AB8B26805C471DB13750F110313194"/>
    <w:rsid w:val="00E300A0"/>
  </w:style>
  <w:style w:type="paragraph" w:customStyle="1" w:styleId="E6F6EFE21AF2481A8D5185CA8C547D8E">
    <w:name w:val="E6F6EFE21AF2481A8D5185CA8C547D8E"/>
    <w:rsid w:val="00E300A0"/>
  </w:style>
  <w:style w:type="paragraph" w:customStyle="1" w:styleId="B7A072F6E2324BA6AF40E43D79DC10EA">
    <w:name w:val="B7A072F6E2324BA6AF40E43D79DC10EA"/>
    <w:rsid w:val="00E300A0"/>
  </w:style>
  <w:style w:type="paragraph" w:customStyle="1" w:styleId="A4117DD6DB834CC49D6EA4F56C1B7966">
    <w:name w:val="A4117DD6DB834CC49D6EA4F56C1B7966"/>
    <w:rsid w:val="00E300A0"/>
  </w:style>
  <w:style w:type="paragraph" w:customStyle="1" w:styleId="93DE04DC4C8348F3BC82CC3BAB6AA6C7">
    <w:name w:val="93DE04DC4C8348F3BC82CC3BAB6AA6C7"/>
    <w:rsid w:val="00E300A0"/>
  </w:style>
  <w:style w:type="paragraph" w:customStyle="1" w:styleId="CF8C36D5FE0B424E865F2333C19B548B">
    <w:name w:val="CF8C36D5FE0B424E865F2333C19B548B"/>
    <w:rsid w:val="00E300A0"/>
  </w:style>
  <w:style w:type="paragraph" w:customStyle="1" w:styleId="16AFBB16C03A411B9AC75D1CBEDBF2AC">
    <w:name w:val="16AFBB16C03A411B9AC75D1CBEDBF2AC"/>
    <w:rsid w:val="00E300A0"/>
  </w:style>
  <w:style w:type="paragraph" w:customStyle="1" w:styleId="86B61A4707984D5C805193DD864F2E51">
    <w:name w:val="86B61A4707984D5C805193DD864F2E51"/>
    <w:rsid w:val="00E300A0"/>
  </w:style>
  <w:style w:type="paragraph" w:customStyle="1" w:styleId="812B9B575E0B422E996D7A2C749F53EE">
    <w:name w:val="812B9B575E0B422E996D7A2C749F53EE"/>
    <w:rsid w:val="00E300A0"/>
  </w:style>
  <w:style w:type="paragraph" w:customStyle="1" w:styleId="AB00149A1E1E4130A2C15E5AE5A04284">
    <w:name w:val="AB00149A1E1E4130A2C15E5AE5A04284"/>
    <w:rsid w:val="00E300A0"/>
  </w:style>
  <w:style w:type="paragraph" w:customStyle="1" w:styleId="905F3DA97E4C4F5CB823BDABB9D4B1A7">
    <w:name w:val="905F3DA97E4C4F5CB823BDABB9D4B1A7"/>
    <w:rsid w:val="00E300A0"/>
  </w:style>
  <w:style w:type="paragraph" w:customStyle="1" w:styleId="BF582AE5917E4E4590F8F4687211B589">
    <w:name w:val="BF582AE5917E4E4590F8F4687211B589"/>
    <w:rsid w:val="00E300A0"/>
  </w:style>
  <w:style w:type="paragraph" w:customStyle="1" w:styleId="C0AC7B0A9BF1486FAE5AA2AD39D4F2A4">
    <w:name w:val="C0AC7B0A9BF1486FAE5AA2AD39D4F2A4"/>
    <w:rsid w:val="00E300A0"/>
  </w:style>
  <w:style w:type="paragraph" w:customStyle="1" w:styleId="9CF11342A319417CBA95BE2E2DF4A1A1">
    <w:name w:val="9CF11342A319417CBA95BE2E2DF4A1A1"/>
    <w:rsid w:val="00E300A0"/>
  </w:style>
  <w:style w:type="paragraph" w:customStyle="1" w:styleId="7B7989DB9E5D45AF87D56E3F6321A9AC">
    <w:name w:val="7B7989DB9E5D45AF87D56E3F6321A9AC"/>
    <w:rsid w:val="00E300A0"/>
  </w:style>
  <w:style w:type="paragraph" w:customStyle="1" w:styleId="B42E202961744C49ACD99B674BE06435">
    <w:name w:val="B42E202961744C49ACD99B674BE06435"/>
    <w:rsid w:val="00E300A0"/>
  </w:style>
  <w:style w:type="paragraph" w:customStyle="1" w:styleId="4DF715B751A8415CBB10888EC940BC8A">
    <w:name w:val="4DF715B751A8415CBB10888EC940BC8A"/>
    <w:rsid w:val="00E300A0"/>
  </w:style>
  <w:style w:type="paragraph" w:customStyle="1" w:styleId="0E0DB271122F4564B7FD83A0AF102D0D">
    <w:name w:val="0E0DB271122F4564B7FD83A0AF102D0D"/>
    <w:rsid w:val="00E300A0"/>
  </w:style>
  <w:style w:type="paragraph" w:customStyle="1" w:styleId="715769BC5CB24BCFA0DF93B387330F0B">
    <w:name w:val="715769BC5CB24BCFA0DF93B387330F0B"/>
    <w:rsid w:val="00E300A0"/>
  </w:style>
  <w:style w:type="paragraph" w:customStyle="1" w:styleId="F3AFEC7670E341729B5FA6EC0B9021FD">
    <w:name w:val="F3AFEC7670E341729B5FA6EC0B9021FD"/>
    <w:rsid w:val="00E300A0"/>
  </w:style>
  <w:style w:type="paragraph" w:customStyle="1" w:styleId="D781690BC4374D48A743138C2321EB1E">
    <w:name w:val="D781690BC4374D48A743138C2321EB1E"/>
    <w:rsid w:val="00E300A0"/>
  </w:style>
  <w:style w:type="paragraph" w:customStyle="1" w:styleId="C710F8E279B544188F5E994B07A4696B">
    <w:name w:val="C710F8E279B544188F5E994B07A4696B"/>
    <w:rsid w:val="00E300A0"/>
  </w:style>
  <w:style w:type="paragraph" w:customStyle="1" w:styleId="61913150C5134DC8A0479F6737391790">
    <w:name w:val="61913150C5134DC8A0479F6737391790"/>
    <w:rsid w:val="00E300A0"/>
  </w:style>
  <w:style w:type="paragraph" w:customStyle="1" w:styleId="AE108C0495F34FE4933BD51F1ABEA009">
    <w:name w:val="AE108C0495F34FE4933BD51F1ABEA009"/>
    <w:rsid w:val="00E300A0"/>
  </w:style>
  <w:style w:type="paragraph" w:customStyle="1" w:styleId="C1AE81787F454FA5B7153F273BE98410">
    <w:name w:val="C1AE81787F454FA5B7153F273BE98410"/>
    <w:rsid w:val="00E300A0"/>
  </w:style>
  <w:style w:type="paragraph" w:customStyle="1" w:styleId="729D56576D5B4B85BC19A3BF596CF119">
    <w:name w:val="729D56576D5B4B85BC19A3BF596CF119"/>
    <w:rsid w:val="00E300A0"/>
  </w:style>
  <w:style w:type="paragraph" w:customStyle="1" w:styleId="B99465AAFAEF43F2AE88D7E6FA6A1803">
    <w:name w:val="B99465AAFAEF43F2AE88D7E6FA6A1803"/>
    <w:rsid w:val="00E300A0"/>
  </w:style>
  <w:style w:type="paragraph" w:customStyle="1" w:styleId="5CE050E20A274DE3B1AD988A8F967D95">
    <w:name w:val="5CE050E20A274DE3B1AD988A8F967D95"/>
    <w:rsid w:val="00E300A0"/>
  </w:style>
  <w:style w:type="paragraph" w:customStyle="1" w:styleId="2877E4D3EB714717A51B3087AFFA75D4">
    <w:name w:val="2877E4D3EB714717A51B3087AFFA75D4"/>
    <w:rsid w:val="00E300A0"/>
  </w:style>
  <w:style w:type="paragraph" w:customStyle="1" w:styleId="7F96D3423C1E417CA66C3E5FD7735715">
    <w:name w:val="7F96D3423C1E417CA66C3E5FD7735715"/>
    <w:rsid w:val="00E300A0"/>
  </w:style>
  <w:style w:type="paragraph" w:customStyle="1" w:styleId="20784377A2804ED9A35808219313F7BF">
    <w:name w:val="20784377A2804ED9A35808219313F7BF"/>
    <w:rsid w:val="00E300A0"/>
  </w:style>
  <w:style w:type="paragraph" w:customStyle="1" w:styleId="1EE565B1C66C498EBF5CE70A891E1361">
    <w:name w:val="1EE565B1C66C498EBF5CE70A891E1361"/>
    <w:rsid w:val="00E300A0"/>
  </w:style>
  <w:style w:type="paragraph" w:customStyle="1" w:styleId="8D64CBC8F7694E669325E27078C38B9E">
    <w:name w:val="8D64CBC8F7694E669325E27078C38B9E"/>
    <w:rsid w:val="00E300A0"/>
  </w:style>
  <w:style w:type="paragraph" w:customStyle="1" w:styleId="4CB992DA4C3E4B43BB0A99784D79F1BC">
    <w:name w:val="4CB992DA4C3E4B43BB0A99784D79F1BC"/>
    <w:rsid w:val="00E300A0"/>
  </w:style>
  <w:style w:type="paragraph" w:customStyle="1" w:styleId="A832699BE8ED4EFA8CE72F027D98DC10">
    <w:name w:val="A832699BE8ED4EFA8CE72F027D98DC10"/>
    <w:rsid w:val="00E300A0"/>
  </w:style>
  <w:style w:type="paragraph" w:customStyle="1" w:styleId="1C1BB975869E47A8A1DECBA84FDE2EE0">
    <w:name w:val="1C1BB975869E47A8A1DECBA84FDE2EE0"/>
    <w:rsid w:val="00E300A0"/>
  </w:style>
  <w:style w:type="paragraph" w:customStyle="1" w:styleId="6F875BD9FD3546EEBD5D283632E4E8A6">
    <w:name w:val="6F875BD9FD3546EEBD5D283632E4E8A6"/>
    <w:rsid w:val="00E300A0"/>
  </w:style>
  <w:style w:type="paragraph" w:customStyle="1" w:styleId="698C88F7FBE54DDBB0380AC576FA8898">
    <w:name w:val="698C88F7FBE54DDBB0380AC576FA8898"/>
    <w:rsid w:val="00E300A0"/>
  </w:style>
  <w:style w:type="paragraph" w:customStyle="1" w:styleId="6DD3B615B1EA4D9A9897D61C266ED488">
    <w:name w:val="6DD3B615B1EA4D9A9897D61C266ED488"/>
    <w:rsid w:val="00E300A0"/>
  </w:style>
  <w:style w:type="paragraph" w:customStyle="1" w:styleId="CBF2A40B9C2D4CE284D657C6B59D3055">
    <w:name w:val="CBF2A40B9C2D4CE284D657C6B59D3055"/>
    <w:rsid w:val="00E300A0"/>
  </w:style>
  <w:style w:type="paragraph" w:customStyle="1" w:styleId="39BE641F3487450B97150FDBEEA4F1DB">
    <w:name w:val="39BE641F3487450B97150FDBEEA4F1DB"/>
    <w:rsid w:val="00E300A0"/>
  </w:style>
  <w:style w:type="paragraph" w:customStyle="1" w:styleId="DE1A76A587474071B44AD432DA2C6617">
    <w:name w:val="DE1A76A587474071B44AD432DA2C6617"/>
    <w:rsid w:val="00E300A0"/>
  </w:style>
  <w:style w:type="paragraph" w:customStyle="1" w:styleId="E437F05066E947FEA53F2C78A19096D7">
    <w:name w:val="E437F05066E947FEA53F2C78A19096D7"/>
    <w:rsid w:val="00E300A0"/>
  </w:style>
  <w:style w:type="paragraph" w:customStyle="1" w:styleId="920033992BB2454B9E7BE50ED209C7C0">
    <w:name w:val="920033992BB2454B9E7BE50ED209C7C0"/>
    <w:rsid w:val="00E300A0"/>
  </w:style>
  <w:style w:type="paragraph" w:customStyle="1" w:styleId="7B94ED6C15BF4086A9928FD475252DBD">
    <w:name w:val="7B94ED6C15BF4086A9928FD475252DBD"/>
    <w:rsid w:val="00E300A0"/>
  </w:style>
  <w:style w:type="paragraph" w:customStyle="1" w:styleId="27046950048549E19B8DC1E25DE8E1BB">
    <w:name w:val="27046950048549E19B8DC1E25DE8E1BB"/>
    <w:rsid w:val="00E300A0"/>
  </w:style>
  <w:style w:type="paragraph" w:customStyle="1" w:styleId="8700C702FC8F4E1E85370710B5B89970">
    <w:name w:val="8700C702FC8F4E1E85370710B5B89970"/>
    <w:rsid w:val="00E300A0"/>
  </w:style>
  <w:style w:type="paragraph" w:customStyle="1" w:styleId="B9FEB8724CBE49F9BAFC36B00BBB74FD">
    <w:name w:val="B9FEB8724CBE49F9BAFC36B00BBB74FD"/>
    <w:rsid w:val="00E300A0"/>
  </w:style>
  <w:style w:type="paragraph" w:customStyle="1" w:styleId="410A6807702246F8890B599CA641D762">
    <w:name w:val="410A6807702246F8890B599CA641D762"/>
    <w:rsid w:val="00E300A0"/>
  </w:style>
  <w:style w:type="paragraph" w:customStyle="1" w:styleId="B1AC4D629D5E4490826115D690DCB3F0">
    <w:name w:val="B1AC4D629D5E4490826115D690DCB3F0"/>
    <w:rsid w:val="00E300A0"/>
  </w:style>
  <w:style w:type="paragraph" w:customStyle="1" w:styleId="28A9207EFDD24729918987696EB23375">
    <w:name w:val="28A9207EFDD24729918987696EB23375"/>
    <w:rsid w:val="00E300A0"/>
  </w:style>
  <w:style w:type="paragraph" w:customStyle="1" w:styleId="A9D51EA7AE6B4D0482531A9D2B7DAEF9">
    <w:name w:val="A9D51EA7AE6B4D0482531A9D2B7DAEF9"/>
    <w:rsid w:val="00E300A0"/>
  </w:style>
  <w:style w:type="paragraph" w:customStyle="1" w:styleId="C0B5572EBB1A40A7B67AFF73F6582F97">
    <w:name w:val="C0B5572EBB1A40A7B67AFF73F6582F97"/>
    <w:rsid w:val="00E300A0"/>
  </w:style>
  <w:style w:type="paragraph" w:customStyle="1" w:styleId="235B608126B34AB89C8198A0B0B83810">
    <w:name w:val="235B608126B34AB89C8198A0B0B83810"/>
    <w:rsid w:val="00E300A0"/>
  </w:style>
  <w:style w:type="paragraph" w:customStyle="1" w:styleId="3AD255FB07FC4027BF345C67CE8069D0">
    <w:name w:val="3AD255FB07FC4027BF345C67CE8069D0"/>
    <w:rsid w:val="00E300A0"/>
  </w:style>
  <w:style w:type="paragraph" w:customStyle="1" w:styleId="CDDE5F795B994D74A5E1A4B09212DDAF">
    <w:name w:val="CDDE5F795B994D74A5E1A4B09212DDAF"/>
    <w:rsid w:val="00E300A0"/>
  </w:style>
  <w:style w:type="paragraph" w:customStyle="1" w:styleId="818F9ECA933D4808AB238B6E9D1A00C9">
    <w:name w:val="818F9ECA933D4808AB238B6E9D1A00C9"/>
    <w:rsid w:val="00E300A0"/>
  </w:style>
  <w:style w:type="paragraph" w:customStyle="1" w:styleId="6AF471644CA948B79EB85C79B42E7BB8">
    <w:name w:val="6AF471644CA948B79EB85C79B42E7BB8"/>
    <w:rsid w:val="00E300A0"/>
  </w:style>
  <w:style w:type="paragraph" w:customStyle="1" w:styleId="A638FE439C4E4145AEA9403E3D212D43">
    <w:name w:val="A638FE439C4E4145AEA9403E3D212D43"/>
    <w:rsid w:val="00E300A0"/>
  </w:style>
  <w:style w:type="paragraph" w:customStyle="1" w:styleId="64EFEE86141546B1B45025E93C13C35E">
    <w:name w:val="64EFEE86141546B1B45025E93C13C35E"/>
    <w:rsid w:val="00E300A0"/>
  </w:style>
  <w:style w:type="paragraph" w:customStyle="1" w:styleId="6F90E9A4B90F45DDB4A31193F0BF1D20">
    <w:name w:val="6F90E9A4B90F45DDB4A31193F0BF1D20"/>
    <w:rsid w:val="00E300A0"/>
  </w:style>
  <w:style w:type="paragraph" w:customStyle="1" w:styleId="AE8E322A22674A7E9FF7FDFD98E9A60E">
    <w:name w:val="AE8E322A22674A7E9FF7FDFD98E9A60E"/>
    <w:rsid w:val="00E300A0"/>
  </w:style>
  <w:style w:type="paragraph" w:customStyle="1" w:styleId="2B59966E5CEE4FB79302C8A4776A26FE">
    <w:name w:val="2B59966E5CEE4FB79302C8A4776A26FE"/>
    <w:rsid w:val="00E300A0"/>
  </w:style>
  <w:style w:type="paragraph" w:customStyle="1" w:styleId="A806ECE729BF454B80B42FF7ECE9484B">
    <w:name w:val="A806ECE729BF454B80B42FF7ECE9484B"/>
    <w:rsid w:val="00E300A0"/>
  </w:style>
  <w:style w:type="paragraph" w:customStyle="1" w:styleId="88A8A88E286549298E35B52F4AD5156C">
    <w:name w:val="88A8A88E286549298E35B52F4AD5156C"/>
    <w:rsid w:val="00E300A0"/>
  </w:style>
  <w:style w:type="paragraph" w:customStyle="1" w:styleId="C0C7875E575D4C87AA23D68B9F297D16">
    <w:name w:val="C0C7875E575D4C87AA23D68B9F297D16"/>
    <w:rsid w:val="00E300A0"/>
  </w:style>
  <w:style w:type="paragraph" w:customStyle="1" w:styleId="6AFAFF6254704456853C336B1C9C1396">
    <w:name w:val="6AFAFF6254704456853C336B1C9C1396"/>
    <w:rsid w:val="00E300A0"/>
  </w:style>
  <w:style w:type="paragraph" w:customStyle="1" w:styleId="9256BF84EFDA447C94BD6245A388951C">
    <w:name w:val="9256BF84EFDA447C94BD6245A388951C"/>
    <w:rsid w:val="00E300A0"/>
  </w:style>
  <w:style w:type="paragraph" w:customStyle="1" w:styleId="39105A5FE3B84D5AB1FCC6272B1D1098">
    <w:name w:val="39105A5FE3B84D5AB1FCC6272B1D1098"/>
    <w:rsid w:val="00E300A0"/>
  </w:style>
  <w:style w:type="paragraph" w:customStyle="1" w:styleId="97316006141F402689337A41FEC93D07">
    <w:name w:val="97316006141F402689337A41FEC93D07"/>
    <w:rsid w:val="00E300A0"/>
  </w:style>
  <w:style w:type="paragraph" w:customStyle="1" w:styleId="1112794961AA4683A6C803A69215C8CC">
    <w:name w:val="1112794961AA4683A6C803A69215C8CC"/>
    <w:rsid w:val="00E300A0"/>
  </w:style>
  <w:style w:type="paragraph" w:customStyle="1" w:styleId="F793EDC3A61944AEBE627129F0996CCA">
    <w:name w:val="F793EDC3A61944AEBE627129F0996CCA"/>
    <w:rsid w:val="00E300A0"/>
  </w:style>
  <w:style w:type="paragraph" w:customStyle="1" w:styleId="F77569D259044493B8354BEC0C52D8DB">
    <w:name w:val="F77569D259044493B8354BEC0C52D8DB"/>
    <w:rsid w:val="00E300A0"/>
  </w:style>
  <w:style w:type="paragraph" w:customStyle="1" w:styleId="898EF595398144BF92CC8F8AD3D31DB6">
    <w:name w:val="898EF595398144BF92CC8F8AD3D31DB6"/>
    <w:rsid w:val="00E300A0"/>
  </w:style>
  <w:style w:type="paragraph" w:customStyle="1" w:styleId="F6FAC66706F046D8B3B19B7EDA770935">
    <w:name w:val="F6FAC66706F046D8B3B19B7EDA770935"/>
    <w:rsid w:val="00E300A0"/>
  </w:style>
  <w:style w:type="paragraph" w:customStyle="1" w:styleId="E3F60A3BB2364428AC9EFB149147E3E4">
    <w:name w:val="E3F60A3BB2364428AC9EFB149147E3E4"/>
    <w:rsid w:val="00E300A0"/>
  </w:style>
  <w:style w:type="paragraph" w:customStyle="1" w:styleId="F8D0F27E4E8C4B239527C242094A1C21">
    <w:name w:val="F8D0F27E4E8C4B239527C242094A1C21"/>
    <w:rsid w:val="00E300A0"/>
  </w:style>
  <w:style w:type="paragraph" w:customStyle="1" w:styleId="1D1EBB033EF846148A6F9A7890D3B2F5">
    <w:name w:val="1D1EBB033EF846148A6F9A7890D3B2F5"/>
    <w:rsid w:val="00E300A0"/>
  </w:style>
  <w:style w:type="paragraph" w:customStyle="1" w:styleId="7572761D805E44FCBA9071C92EA65639">
    <w:name w:val="7572761D805E44FCBA9071C92EA65639"/>
    <w:rsid w:val="00E300A0"/>
  </w:style>
  <w:style w:type="paragraph" w:customStyle="1" w:styleId="95CDE129048D467F80BAED5FFFFCFAF0">
    <w:name w:val="95CDE129048D467F80BAED5FFFFCFAF0"/>
    <w:rsid w:val="00E300A0"/>
  </w:style>
  <w:style w:type="paragraph" w:customStyle="1" w:styleId="686A245207384A5CB96C1F0415393450">
    <w:name w:val="686A245207384A5CB96C1F0415393450"/>
    <w:rsid w:val="00E300A0"/>
  </w:style>
  <w:style w:type="paragraph" w:customStyle="1" w:styleId="CA8C607B4E774868B96A33FFE11B787F">
    <w:name w:val="CA8C607B4E774868B96A33FFE11B787F"/>
    <w:rsid w:val="00E300A0"/>
  </w:style>
  <w:style w:type="paragraph" w:customStyle="1" w:styleId="BB9C438DA1C64BBEA159EE7DAC1F2969">
    <w:name w:val="BB9C438DA1C64BBEA159EE7DAC1F2969"/>
    <w:rsid w:val="00E300A0"/>
  </w:style>
  <w:style w:type="paragraph" w:customStyle="1" w:styleId="DF0BD386F7024622AA725E7E5E73E83B">
    <w:name w:val="DF0BD386F7024622AA725E7E5E73E83B"/>
    <w:rsid w:val="00E300A0"/>
  </w:style>
  <w:style w:type="paragraph" w:customStyle="1" w:styleId="549DAC850E6740A5832EDB16D2C07CF0">
    <w:name w:val="549DAC850E6740A5832EDB16D2C07CF0"/>
    <w:rsid w:val="00E300A0"/>
  </w:style>
  <w:style w:type="paragraph" w:customStyle="1" w:styleId="A5F089D9A2FB423FA75547751D555383">
    <w:name w:val="A5F089D9A2FB423FA75547751D555383"/>
    <w:rsid w:val="00E300A0"/>
  </w:style>
  <w:style w:type="paragraph" w:customStyle="1" w:styleId="BFA6CB25255D4BFE9C1D3F55210309D9">
    <w:name w:val="BFA6CB25255D4BFE9C1D3F55210309D9"/>
    <w:rsid w:val="00E300A0"/>
  </w:style>
  <w:style w:type="paragraph" w:customStyle="1" w:styleId="FEC67DDF7273417BABDC5B78CABD44B7">
    <w:name w:val="FEC67DDF7273417BABDC5B78CABD44B7"/>
    <w:rsid w:val="00E300A0"/>
  </w:style>
  <w:style w:type="paragraph" w:customStyle="1" w:styleId="F9638006B3FF44718481F58D293A1BED">
    <w:name w:val="F9638006B3FF44718481F58D293A1BED"/>
    <w:rsid w:val="00E300A0"/>
  </w:style>
  <w:style w:type="paragraph" w:customStyle="1" w:styleId="CD5638F120A24AE6AE15A002BD3E61BC">
    <w:name w:val="CD5638F120A24AE6AE15A002BD3E61BC"/>
    <w:rsid w:val="00E300A0"/>
  </w:style>
  <w:style w:type="paragraph" w:customStyle="1" w:styleId="AACDE9912F464083858F400AF4FC030F">
    <w:name w:val="AACDE9912F464083858F400AF4FC030F"/>
    <w:rsid w:val="00E300A0"/>
  </w:style>
  <w:style w:type="paragraph" w:customStyle="1" w:styleId="F50CEABCF1324BFCB99CCB4D9545A8BC">
    <w:name w:val="F50CEABCF1324BFCB99CCB4D9545A8BC"/>
    <w:rsid w:val="00E300A0"/>
  </w:style>
  <w:style w:type="paragraph" w:customStyle="1" w:styleId="68794094AC0641D18F7144F849C21B8F">
    <w:name w:val="68794094AC0641D18F7144F849C21B8F"/>
    <w:rsid w:val="00E300A0"/>
  </w:style>
  <w:style w:type="paragraph" w:customStyle="1" w:styleId="412D05927F294ED7915EA9299654244A">
    <w:name w:val="412D05927F294ED7915EA9299654244A"/>
    <w:rsid w:val="00E300A0"/>
  </w:style>
  <w:style w:type="paragraph" w:customStyle="1" w:styleId="74891ED56AB144C480798FACE7F949AC">
    <w:name w:val="74891ED56AB144C480798FACE7F949AC"/>
    <w:rsid w:val="00E300A0"/>
  </w:style>
  <w:style w:type="paragraph" w:customStyle="1" w:styleId="4A3909E65D4B4299A57BD92444D889DD">
    <w:name w:val="4A3909E65D4B4299A57BD92444D889DD"/>
    <w:rsid w:val="00E300A0"/>
  </w:style>
  <w:style w:type="paragraph" w:customStyle="1" w:styleId="EAD2745856844C2A861075956307335B">
    <w:name w:val="EAD2745856844C2A861075956307335B"/>
    <w:rsid w:val="00E300A0"/>
  </w:style>
  <w:style w:type="paragraph" w:customStyle="1" w:styleId="9A0C95EEBB2E43DF97F3C8B1E3F7C0E0">
    <w:name w:val="9A0C95EEBB2E43DF97F3C8B1E3F7C0E0"/>
    <w:rsid w:val="00E300A0"/>
  </w:style>
  <w:style w:type="paragraph" w:customStyle="1" w:styleId="EC71AFC901334549BAEE54F95399CE5F">
    <w:name w:val="EC71AFC901334549BAEE54F95399CE5F"/>
    <w:rsid w:val="00E300A0"/>
  </w:style>
  <w:style w:type="paragraph" w:customStyle="1" w:styleId="6F7CA5B209AD4A4083FFCFBC2CA63188">
    <w:name w:val="6F7CA5B209AD4A4083FFCFBC2CA63188"/>
    <w:rsid w:val="00E300A0"/>
  </w:style>
  <w:style w:type="paragraph" w:customStyle="1" w:styleId="66F01851A7C84C12B525BB0CD93DAE97">
    <w:name w:val="66F01851A7C84C12B525BB0CD93DAE97"/>
    <w:rsid w:val="00E300A0"/>
  </w:style>
  <w:style w:type="paragraph" w:customStyle="1" w:styleId="974DB404CC6441F1A5A174267B16F4BE">
    <w:name w:val="974DB404CC6441F1A5A174267B16F4BE"/>
    <w:rsid w:val="00E300A0"/>
  </w:style>
  <w:style w:type="paragraph" w:customStyle="1" w:styleId="51E907017018477580CD8F3D4BDF9666">
    <w:name w:val="51E907017018477580CD8F3D4BDF9666"/>
    <w:rsid w:val="00E300A0"/>
  </w:style>
  <w:style w:type="paragraph" w:customStyle="1" w:styleId="50E20FFE0EF943CE9A980832C6F3F17D">
    <w:name w:val="50E20FFE0EF943CE9A980832C6F3F17D"/>
    <w:rsid w:val="00E300A0"/>
  </w:style>
  <w:style w:type="paragraph" w:customStyle="1" w:styleId="BB73C9A79C354844A61A9805EA0DB8D7">
    <w:name w:val="BB73C9A79C354844A61A9805EA0DB8D7"/>
    <w:rsid w:val="00E300A0"/>
  </w:style>
  <w:style w:type="paragraph" w:customStyle="1" w:styleId="8508AEB9704C49DFB1EF8285B74F50C2">
    <w:name w:val="8508AEB9704C49DFB1EF8285B74F50C2"/>
    <w:rsid w:val="00E300A0"/>
  </w:style>
  <w:style w:type="paragraph" w:customStyle="1" w:styleId="CF847DCA76AC4730B2D9C8A2BE8EB10D">
    <w:name w:val="CF847DCA76AC4730B2D9C8A2BE8EB10D"/>
    <w:rsid w:val="00E300A0"/>
  </w:style>
  <w:style w:type="paragraph" w:customStyle="1" w:styleId="76669B8F92DA40B19C48F75E534BF5CD">
    <w:name w:val="76669B8F92DA40B19C48F75E534BF5CD"/>
    <w:rsid w:val="00E300A0"/>
  </w:style>
  <w:style w:type="paragraph" w:customStyle="1" w:styleId="9106A48F5357445BBD952D6FEDA8C036">
    <w:name w:val="9106A48F5357445BBD952D6FEDA8C036"/>
    <w:rsid w:val="00E300A0"/>
  </w:style>
  <w:style w:type="paragraph" w:customStyle="1" w:styleId="57EB72AFDAB3445AAF9140D008AE2908">
    <w:name w:val="57EB72AFDAB3445AAF9140D008AE2908"/>
    <w:rsid w:val="00E300A0"/>
  </w:style>
  <w:style w:type="paragraph" w:customStyle="1" w:styleId="107EFC800B5D4B8090AA3FC2AA4CEC40">
    <w:name w:val="107EFC800B5D4B8090AA3FC2AA4CEC40"/>
    <w:rsid w:val="00E300A0"/>
  </w:style>
  <w:style w:type="paragraph" w:customStyle="1" w:styleId="16159ED901F74DC09993257C29CFD935">
    <w:name w:val="16159ED901F74DC09993257C29CFD935"/>
    <w:rsid w:val="00E300A0"/>
  </w:style>
  <w:style w:type="paragraph" w:customStyle="1" w:styleId="2DEC2B39F6D84B938799A106DC62FB0A">
    <w:name w:val="2DEC2B39F6D84B938799A106DC62FB0A"/>
    <w:rsid w:val="00E300A0"/>
  </w:style>
  <w:style w:type="paragraph" w:customStyle="1" w:styleId="DB37D3E55F024D76B3BCB00C54C87F0C">
    <w:name w:val="DB37D3E55F024D76B3BCB00C54C87F0C"/>
    <w:rsid w:val="00E300A0"/>
  </w:style>
  <w:style w:type="paragraph" w:customStyle="1" w:styleId="EC339CFFED254A8788CAFD2808911ADE">
    <w:name w:val="EC339CFFED254A8788CAFD2808911ADE"/>
    <w:rsid w:val="00E300A0"/>
  </w:style>
  <w:style w:type="paragraph" w:customStyle="1" w:styleId="ACE546EB4AF540AEBD909128BC86AD3F">
    <w:name w:val="ACE546EB4AF540AEBD909128BC86AD3F"/>
    <w:rsid w:val="00E300A0"/>
  </w:style>
  <w:style w:type="paragraph" w:customStyle="1" w:styleId="8C080FB3EFF34A78AE4CF2CE5DA53A3C">
    <w:name w:val="8C080FB3EFF34A78AE4CF2CE5DA53A3C"/>
    <w:rsid w:val="00E300A0"/>
  </w:style>
  <w:style w:type="paragraph" w:customStyle="1" w:styleId="842CD1C90E2244DE85B8D633D14EE6FA">
    <w:name w:val="842CD1C90E2244DE85B8D633D14EE6FA"/>
    <w:rsid w:val="00E300A0"/>
  </w:style>
  <w:style w:type="paragraph" w:customStyle="1" w:styleId="2112A15B38E7430B976F04B627A780CD">
    <w:name w:val="2112A15B38E7430B976F04B627A780CD"/>
    <w:rsid w:val="00E300A0"/>
  </w:style>
  <w:style w:type="paragraph" w:customStyle="1" w:styleId="BFBDDFBE73BE413D81AF50AF73072588">
    <w:name w:val="BFBDDFBE73BE413D81AF50AF73072588"/>
    <w:rsid w:val="00E300A0"/>
  </w:style>
  <w:style w:type="paragraph" w:customStyle="1" w:styleId="631F77D2326C4B8BBD2BC672FD052CF5">
    <w:name w:val="631F77D2326C4B8BBD2BC672FD052CF5"/>
    <w:rsid w:val="00E300A0"/>
  </w:style>
  <w:style w:type="paragraph" w:customStyle="1" w:styleId="198A52DC8172497B8C7A608BA783BE35">
    <w:name w:val="198A52DC8172497B8C7A608BA783BE35"/>
    <w:rsid w:val="00E300A0"/>
  </w:style>
  <w:style w:type="paragraph" w:customStyle="1" w:styleId="EABEC3033AED48CC81F6EAA71786C193">
    <w:name w:val="EABEC3033AED48CC81F6EAA71786C193"/>
    <w:rsid w:val="00E300A0"/>
  </w:style>
  <w:style w:type="paragraph" w:customStyle="1" w:styleId="B4D89A2B5A744DCBBADBDD7538A65B1F">
    <w:name w:val="B4D89A2B5A744DCBBADBDD7538A65B1F"/>
    <w:rsid w:val="00E300A0"/>
  </w:style>
  <w:style w:type="paragraph" w:customStyle="1" w:styleId="118143CF363045B5B74BD9137A7E4EF3">
    <w:name w:val="118143CF363045B5B74BD9137A7E4EF3"/>
    <w:rsid w:val="00E300A0"/>
  </w:style>
  <w:style w:type="paragraph" w:customStyle="1" w:styleId="EE61EE9B3D4543A591E10DA366939666">
    <w:name w:val="EE61EE9B3D4543A591E10DA366939666"/>
    <w:rsid w:val="00E300A0"/>
  </w:style>
  <w:style w:type="paragraph" w:customStyle="1" w:styleId="0BE9A0DC586E401EA5C69A9795E5CED2">
    <w:name w:val="0BE9A0DC586E401EA5C69A9795E5CED2"/>
    <w:rsid w:val="00E300A0"/>
  </w:style>
  <w:style w:type="paragraph" w:customStyle="1" w:styleId="0A5A6099F24D45EEA997A6C4551BC734">
    <w:name w:val="0A5A6099F24D45EEA997A6C4551BC734"/>
    <w:rsid w:val="00E300A0"/>
  </w:style>
  <w:style w:type="paragraph" w:customStyle="1" w:styleId="53F4969CBE604894A616C1428879476C">
    <w:name w:val="53F4969CBE604894A616C1428879476C"/>
    <w:rsid w:val="00E300A0"/>
  </w:style>
  <w:style w:type="paragraph" w:customStyle="1" w:styleId="34F4F84503FC4105A45C229D1980BAE5">
    <w:name w:val="34F4F84503FC4105A45C229D1980BAE5"/>
    <w:rsid w:val="00E300A0"/>
  </w:style>
  <w:style w:type="paragraph" w:customStyle="1" w:styleId="A1C6F2C6A7EF41D5A2BD12EBBBF905AA">
    <w:name w:val="A1C6F2C6A7EF41D5A2BD12EBBBF905AA"/>
    <w:rsid w:val="00E300A0"/>
  </w:style>
  <w:style w:type="paragraph" w:customStyle="1" w:styleId="3DD87D0094BF4A1BB446FCE745ACE24F">
    <w:name w:val="3DD87D0094BF4A1BB446FCE745ACE24F"/>
    <w:rsid w:val="00E300A0"/>
  </w:style>
  <w:style w:type="paragraph" w:customStyle="1" w:styleId="0CC14AEEF73B4D81A3A5BBF9C694C9BD">
    <w:name w:val="0CC14AEEF73B4D81A3A5BBF9C694C9BD"/>
    <w:rsid w:val="00E300A0"/>
  </w:style>
  <w:style w:type="paragraph" w:customStyle="1" w:styleId="456842958EE24920907C76A0F834FA27">
    <w:name w:val="456842958EE24920907C76A0F834FA27"/>
    <w:rsid w:val="00E300A0"/>
  </w:style>
  <w:style w:type="paragraph" w:customStyle="1" w:styleId="31208209DF2F4A839AE687B3A637C474">
    <w:name w:val="31208209DF2F4A839AE687B3A637C474"/>
    <w:rsid w:val="00E300A0"/>
  </w:style>
  <w:style w:type="paragraph" w:customStyle="1" w:styleId="43269161234448FABB1AE76BC310FB7E">
    <w:name w:val="43269161234448FABB1AE76BC310FB7E"/>
    <w:rsid w:val="00E300A0"/>
  </w:style>
  <w:style w:type="paragraph" w:customStyle="1" w:styleId="8502EDFAD77441B0B896DA33CB4B1765">
    <w:name w:val="8502EDFAD77441B0B896DA33CB4B1765"/>
    <w:rsid w:val="00E300A0"/>
  </w:style>
  <w:style w:type="paragraph" w:customStyle="1" w:styleId="40605AD671DD4CD8A7EC4CAE54D247EB">
    <w:name w:val="40605AD671DD4CD8A7EC4CAE54D247EB"/>
    <w:rsid w:val="00E300A0"/>
  </w:style>
  <w:style w:type="paragraph" w:customStyle="1" w:styleId="583831976180464F973B82674008A0B9">
    <w:name w:val="583831976180464F973B82674008A0B9"/>
    <w:rsid w:val="00E300A0"/>
  </w:style>
  <w:style w:type="paragraph" w:customStyle="1" w:styleId="8249F3281FA34A25922173A6E53DF0CF">
    <w:name w:val="8249F3281FA34A25922173A6E53DF0CF"/>
    <w:rsid w:val="00E300A0"/>
  </w:style>
  <w:style w:type="paragraph" w:customStyle="1" w:styleId="9AC6B0C67ADE46068C5F75E83F5E4769">
    <w:name w:val="9AC6B0C67ADE46068C5F75E83F5E4769"/>
    <w:rsid w:val="00E300A0"/>
  </w:style>
  <w:style w:type="paragraph" w:customStyle="1" w:styleId="2555474E846E4ABFBC151632CE63B745">
    <w:name w:val="2555474E846E4ABFBC151632CE63B745"/>
    <w:rsid w:val="00E300A0"/>
  </w:style>
  <w:style w:type="paragraph" w:customStyle="1" w:styleId="D554784074864C75982472261F19A18A">
    <w:name w:val="D554784074864C75982472261F19A18A"/>
    <w:rsid w:val="00E300A0"/>
  </w:style>
  <w:style w:type="paragraph" w:customStyle="1" w:styleId="2F89794B70574C95B25C817200885E8B">
    <w:name w:val="2F89794B70574C95B25C817200885E8B"/>
    <w:rsid w:val="00E300A0"/>
  </w:style>
  <w:style w:type="paragraph" w:customStyle="1" w:styleId="621D5FB0EDAB496E9236D2D3C341D1ED">
    <w:name w:val="621D5FB0EDAB496E9236D2D3C341D1ED"/>
    <w:rsid w:val="00E300A0"/>
  </w:style>
  <w:style w:type="paragraph" w:customStyle="1" w:styleId="56AC590A9C914B78BE027B6CB3F1C2E6">
    <w:name w:val="56AC590A9C914B78BE027B6CB3F1C2E6"/>
    <w:rsid w:val="00E300A0"/>
  </w:style>
  <w:style w:type="paragraph" w:customStyle="1" w:styleId="91817929F04A41F39ED600280CD3B31A">
    <w:name w:val="91817929F04A41F39ED600280CD3B31A"/>
    <w:rsid w:val="00E300A0"/>
  </w:style>
  <w:style w:type="paragraph" w:customStyle="1" w:styleId="B78C0194571E49399F9D4A339F47C772">
    <w:name w:val="B78C0194571E49399F9D4A339F47C772"/>
    <w:rsid w:val="00E300A0"/>
  </w:style>
  <w:style w:type="paragraph" w:customStyle="1" w:styleId="2CE01F2CF54045E1B3DF7169C5B0D92A">
    <w:name w:val="2CE01F2CF54045E1B3DF7169C5B0D92A"/>
    <w:rsid w:val="00E300A0"/>
  </w:style>
  <w:style w:type="paragraph" w:customStyle="1" w:styleId="3BE5AEACE24E4E33833304C6D57201FF">
    <w:name w:val="3BE5AEACE24E4E33833304C6D57201FF"/>
    <w:rsid w:val="00E300A0"/>
  </w:style>
  <w:style w:type="paragraph" w:customStyle="1" w:styleId="54DE202F90BE41898102587F3B58444E">
    <w:name w:val="54DE202F90BE41898102587F3B58444E"/>
    <w:rsid w:val="00E300A0"/>
  </w:style>
  <w:style w:type="paragraph" w:customStyle="1" w:styleId="D86EE6B1AFB24E93A24A64AD6D78E404">
    <w:name w:val="D86EE6B1AFB24E93A24A64AD6D78E404"/>
    <w:rsid w:val="00E300A0"/>
  </w:style>
  <w:style w:type="paragraph" w:customStyle="1" w:styleId="01F6FA326582497FBA8206E7A40C6A30">
    <w:name w:val="01F6FA326582497FBA8206E7A40C6A30"/>
    <w:rsid w:val="00E300A0"/>
  </w:style>
  <w:style w:type="paragraph" w:customStyle="1" w:styleId="4960F9D9CFDD4A71BBFBE4374BC4B6FB">
    <w:name w:val="4960F9D9CFDD4A71BBFBE4374BC4B6FB"/>
    <w:rsid w:val="00E300A0"/>
  </w:style>
  <w:style w:type="paragraph" w:customStyle="1" w:styleId="B7A621AFE7AD4F52976CACDCCED9E8F8">
    <w:name w:val="B7A621AFE7AD4F52976CACDCCED9E8F8"/>
    <w:rsid w:val="00E300A0"/>
  </w:style>
  <w:style w:type="paragraph" w:customStyle="1" w:styleId="D5DFFF7C75DA4D6380C9DD0109BAB872">
    <w:name w:val="D5DFFF7C75DA4D6380C9DD0109BAB872"/>
    <w:rsid w:val="00E300A0"/>
  </w:style>
  <w:style w:type="paragraph" w:customStyle="1" w:styleId="EAB91978870F4BF69C2B8B2D71690ADA">
    <w:name w:val="EAB91978870F4BF69C2B8B2D71690ADA"/>
    <w:rsid w:val="00E300A0"/>
  </w:style>
  <w:style w:type="paragraph" w:customStyle="1" w:styleId="E9DA449BB13346DDB72814D6CDA516BB">
    <w:name w:val="E9DA449BB13346DDB72814D6CDA516BB"/>
    <w:rsid w:val="00E300A0"/>
  </w:style>
  <w:style w:type="paragraph" w:customStyle="1" w:styleId="874BA36F98D54D4A973574B6BCDFBEBC">
    <w:name w:val="874BA36F98D54D4A973574B6BCDFBEBC"/>
    <w:rsid w:val="00E300A0"/>
  </w:style>
  <w:style w:type="paragraph" w:customStyle="1" w:styleId="B4207045CC1247F0B230CE70755FE62D">
    <w:name w:val="B4207045CC1247F0B230CE70755FE62D"/>
    <w:rsid w:val="00E300A0"/>
  </w:style>
  <w:style w:type="paragraph" w:customStyle="1" w:styleId="D2042EC7B90C49E094279A0B965F3DC8">
    <w:name w:val="D2042EC7B90C49E094279A0B965F3DC8"/>
    <w:rsid w:val="00E300A0"/>
  </w:style>
  <w:style w:type="paragraph" w:customStyle="1" w:styleId="DBFFB8162A0742C0A6D402B5706C3D7F">
    <w:name w:val="DBFFB8162A0742C0A6D402B5706C3D7F"/>
    <w:rsid w:val="00E300A0"/>
  </w:style>
  <w:style w:type="paragraph" w:customStyle="1" w:styleId="05F653E3AB9F4D079E85B0AA6BF6F4B8">
    <w:name w:val="05F653E3AB9F4D079E85B0AA6BF6F4B8"/>
    <w:rsid w:val="00E300A0"/>
  </w:style>
  <w:style w:type="paragraph" w:customStyle="1" w:styleId="1D7F8C1C3A9441039AB339ADB9AB2B0D">
    <w:name w:val="1D7F8C1C3A9441039AB339ADB9AB2B0D"/>
    <w:rsid w:val="00E300A0"/>
  </w:style>
  <w:style w:type="paragraph" w:customStyle="1" w:styleId="D3AEB7B6412148BFA581F2269C08701B">
    <w:name w:val="D3AEB7B6412148BFA581F2269C08701B"/>
    <w:rsid w:val="00E300A0"/>
  </w:style>
  <w:style w:type="paragraph" w:customStyle="1" w:styleId="E7A7CD6ED0C04A058EDB4D8A6CB75965">
    <w:name w:val="E7A7CD6ED0C04A058EDB4D8A6CB75965"/>
    <w:rsid w:val="00E300A0"/>
  </w:style>
  <w:style w:type="paragraph" w:customStyle="1" w:styleId="8FD7658E697D4E1597E003061884F0B0">
    <w:name w:val="8FD7658E697D4E1597E003061884F0B0"/>
    <w:rsid w:val="00E300A0"/>
  </w:style>
  <w:style w:type="paragraph" w:customStyle="1" w:styleId="65F7100022924CB597B4F938F5C7E4A2">
    <w:name w:val="65F7100022924CB597B4F938F5C7E4A2"/>
    <w:rsid w:val="00E300A0"/>
  </w:style>
  <w:style w:type="paragraph" w:customStyle="1" w:styleId="91C818A2E7DF4AFD9F5F3268C7AB6E5D">
    <w:name w:val="91C818A2E7DF4AFD9F5F3268C7AB6E5D"/>
    <w:rsid w:val="00E300A0"/>
  </w:style>
  <w:style w:type="paragraph" w:customStyle="1" w:styleId="7777B05BEA6D4D1EB8D488F10E80B4C6">
    <w:name w:val="7777B05BEA6D4D1EB8D488F10E80B4C6"/>
    <w:rsid w:val="00E300A0"/>
  </w:style>
  <w:style w:type="paragraph" w:customStyle="1" w:styleId="3B6ABEC3877547298953EF930CE74B17">
    <w:name w:val="3B6ABEC3877547298953EF930CE74B17"/>
    <w:rsid w:val="00E300A0"/>
  </w:style>
  <w:style w:type="paragraph" w:customStyle="1" w:styleId="B91A10831A0F40E7844D7D8A402B5CEF">
    <w:name w:val="B91A10831A0F40E7844D7D8A402B5CEF"/>
    <w:rsid w:val="00E300A0"/>
  </w:style>
  <w:style w:type="paragraph" w:customStyle="1" w:styleId="702C849B68C648D4AA8D2339265E9636">
    <w:name w:val="702C849B68C648D4AA8D2339265E9636"/>
    <w:rsid w:val="00E300A0"/>
  </w:style>
  <w:style w:type="paragraph" w:customStyle="1" w:styleId="4C073084455A4B888E3C61E526B65D89">
    <w:name w:val="4C073084455A4B888E3C61E526B65D89"/>
    <w:rsid w:val="00E300A0"/>
  </w:style>
  <w:style w:type="paragraph" w:customStyle="1" w:styleId="F643D3AC194A45578793E39045BB9444">
    <w:name w:val="F643D3AC194A45578793E39045BB9444"/>
    <w:rsid w:val="00E300A0"/>
  </w:style>
  <w:style w:type="paragraph" w:customStyle="1" w:styleId="6E017F804345414E9000CC27DD9864BD">
    <w:name w:val="6E017F804345414E9000CC27DD9864BD"/>
    <w:rsid w:val="00E300A0"/>
  </w:style>
  <w:style w:type="paragraph" w:customStyle="1" w:styleId="D80BA4C9D55242429AEBDAC9B8860E0A">
    <w:name w:val="D80BA4C9D55242429AEBDAC9B8860E0A"/>
    <w:rsid w:val="00E300A0"/>
  </w:style>
  <w:style w:type="paragraph" w:customStyle="1" w:styleId="492FD4C539E4415692E2D4E448BFAD7C">
    <w:name w:val="492FD4C539E4415692E2D4E448BFAD7C"/>
    <w:rsid w:val="00E300A0"/>
  </w:style>
  <w:style w:type="paragraph" w:customStyle="1" w:styleId="6CE49B6673C24863B4F5EF23808D4127">
    <w:name w:val="6CE49B6673C24863B4F5EF23808D4127"/>
    <w:rsid w:val="00E300A0"/>
  </w:style>
  <w:style w:type="paragraph" w:customStyle="1" w:styleId="7CE09FD83D9A41CEADB15B42A8971145">
    <w:name w:val="7CE09FD83D9A41CEADB15B42A8971145"/>
    <w:rsid w:val="00E300A0"/>
  </w:style>
  <w:style w:type="paragraph" w:customStyle="1" w:styleId="F3AD95BC3E55482F81F5169F0C7D3001">
    <w:name w:val="F3AD95BC3E55482F81F5169F0C7D3001"/>
    <w:rsid w:val="00E300A0"/>
  </w:style>
  <w:style w:type="paragraph" w:customStyle="1" w:styleId="F9D39BA0827D41E7A689CA120472EE25">
    <w:name w:val="F9D39BA0827D41E7A689CA120472EE25"/>
    <w:rsid w:val="00E300A0"/>
  </w:style>
  <w:style w:type="paragraph" w:customStyle="1" w:styleId="098FC49A5EE343E98ECD06C549F96120">
    <w:name w:val="098FC49A5EE343E98ECD06C549F96120"/>
    <w:rsid w:val="00E300A0"/>
  </w:style>
  <w:style w:type="paragraph" w:customStyle="1" w:styleId="7558318641E741249E09767397FBE9E8">
    <w:name w:val="7558318641E741249E09767397FBE9E8"/>
    <w:rsid w:val="00E300A0"/>
  </w:style>
  <w:style w:type="paragraph" w:customStyle="1" w:styleId="CD6D4AA1F42243C9ADF3AB2C391956A7">
    <w:name w:val="CD6D4AA1F42243C9ADF3AB2C391956A7"/>
    <w:rsid w:val="00E300A0"/>
  </w:style>
  <w:style w:type="paragraph" w:customStyle="1" w:styleId="25999A2C99E748138C23E5E960BF9B47">
    <w:name w:val="25999A2C99E748138C23E5E960BF9B47"/>
    <w:rsid w:val="00E300A0"/>
  </w:style>
  <w:style w:type="paragraph" w:customStyle="1" w:styleId="CB8DAC412C1E4A62BBD1AADA9369192F">
    <w:name w:val="CB8DAC412C1E4A62BBD1AADA9369192F"/>
    <w:rsid w:val="00E300A0"/>
  </w:style>
  <w:style w:type="paragraph" w:customStyle="1" w:styleId="75A1236314A949BCA655F7256BD01742">
    <w:name w:val="75A1236314A949BCA655F7256BD01742"/>
    <w:rsid w:val="00E300A0"/>
  </w:style>
  <w:style w:type="paragraph" w:customStyle="1" w:styleId="9B5338C023E64FBA91057B8FA3B255AD">
    <w:name w:val="9B5338C023E64FBA91057B8FA3B255AD"/>
    <w:rsid w:val="00E300A0"/>
  </w:style>
  <w:style w:type="paragraph" w:customStyle="1" w:styleId="E255D2AE702E49EDB720F78B0F2B3D75">
    <w:name w:val="E255D2AE702E49EDB720F78B0F2B3D75"/>
    <w:rsid w:val="00E300A0"/>
  </w:style>
  <w:style w:type="paragraph" w:customStyle="1" w:styleId="230C74B1AD5845C9AE7BC418092C66B1">
    <w:name w:val="230C74B1AD5845C9AE7BC418092C66B1"/>
    <w:rsid w:val="00E300A0"/>
  </w:style>
  <w:style w:type="paragraph" w:customStyle="1" w:styleId="C3F2FE1A3A874BD59A36C26B03DDE5FF">
    <w:name w:val="C3F2FE1A3A874BD59A36C26B03DDE5FF"/>
    <w:rsid w:val="00E300A0"/>
  </w:style>
  <w:style w:type="paragraph" w:customStyle="1" w:styleId="71288E8BB0744D1691F9F60E43AD0F51">
    <w:name w:val="71288E8BB0744D1691F9F60E43AD0F51"/>
    <w:rsid w:val="00E300A0"/>
  </w:style>
  <w:style w:type="paragraph" w:customStyle="1" w:styleId="72D79D52858E4A41B7F69AA9F4F8F7A7">
    <w:name w:val="72D79D52858E4A41B7F69AA9F4F8F7A7"/>
    <w:rsid w:val="00E300A0"/>
  </w:style>
  <w:style w:type="paragraph" w:customStyle="1" w:styleId="E7866396E97747A8ACF6272824CC4885">
    <w:name w:val="E7866396E97747A8ACF6272824CC4885"/>
    <w:rsid w:val="00E300A0"/>
  </w:style>
  <w:style w:type="paragraph" w:customStyle="1" w:styleId="6C0D4A8D15CC49399DD5E9170F4E9D88">
    <w:name w:val="6C0D4A8D15CC49399DD5E9170F4E9D88"/>
    <w:rsid w:val="00E300A0"/>
  </w:style>
  <w:style w:type="paragraph" w:customStyle="1" w:styleId="2AA793E8D15B420AB8FA8A477BECCE00">
    <w:name w:val="2AA793E8D15B420AB8FA8A477BECCE00"/>
    <w:rsid w:val="00E300A0"/>
  </w:style>
  <w:style w:type="paragraph" w:customStyle="1" w:styleId="2725254505A541F6B33E9AEE82B5F6EE">
    <w:name w:val="2725254505A541F6B33E9AEE82B5F6EE"/>
    <w:rsid w:val="00E300A0"/>
  </w:style>
  <w:style w:type="paragraph" w:customStyle="1" w:styleId="C277B96B05FF489B8DFB4AD6065FB5F2">
    <w:name w:val="C277B96B05FF489B8DFB4AD6065FB5F2"/>
    <w:rsid w:val="00E300A0"/>
  </w:style>
  <w:style w:type="paragraph" w:customStyle="1" w:styleId="1ED6DFF0C95D421C86050AA9F7FF5AC2">
    <w:name w:val="1ED6DFF0C95D421C86050AA9F7FF5AC2"/>
    <w:rsid w:val="00E300A0"/>
  </w:style>
  <w:style w:type="paragraph" w:customStyle="1" w:styleId="688D57E1413746C1B04A8A98FE0A4766">
    <w:name w:val="688D57E1413746C1B04A8A98FE0A4766"/>
    <w:rsid w:val="00E300A0"/>
  </w:style>
  <w:style w:type="paragraph" w:customStyle="1" w:styleId="D076C2AD38764FD08EBAAD6F1315E7F7">
    <w:name w:val="D076C2AD38764FD08EBAAD6F1315E7F7"/>
    <w:rsid w:val="00E300A0"/>
  </w:style>
  <w:style w:type="paragraph" w:customStyle="1" w:styleId="CBAA4280DCDD4E0C975F462798922F42">
    <w:name w:val="CBAA4280DCDD4E0C975F462798922F42"/>
    <w:rsid w:val="00E300A0"/>
  </w:style>
  <w:style w:type="paragraph" w:customStyle="1" w:styleId="0276CCD7F0F6495DAD9B769BF324A00D">
    <w:name w:val="0276CCD7F0F6495DAD9B769BF324A00D"/>
    <w:rsid w:val="00E300A0"/>
  </w:style>
  <w:style w:type="paragraph" w:customStyle="1" w:styleId="E9874E4A7C9A4801B8EBC7F4EFD7EDFD">
    <w:name w:val="E9874E4A7C9A4801B8EBC7F4EFD7EDFD"/>
    <w:rsid w:val="00E300A0"/>
  </w:style>
  <w:style w:type="paragraph" w:customStyle="1" w:styleId="5A75110DC4244F6380EB1E6C8C24DEA4">
    <w:name w:val="5A75110DC4244F6380EB1E6C8C24DEA4"/>
    <w:rsid w:val="00E300A0"/>
  </w:style>
  <w:style w:type="paragraph" w:customStyle="1" w:styleId="A9D73C69C90B4D5895CA1D32FEB52084">
    <w:name w:val="A9D73C69C90B4D5895CA1D32FEB52084"/>
    <w:rsid w:val="00E300A0"/>
  </w:style>
  <w:style w:type="paragraph" w:customStyle="1" w:styleId="55DAC1494AD34F2886A3FB3D93AF115E">
    <w:name w:val="55DAC1494AD34F2886A3FB3D93AF115E"/>
    <w:rsid w:val="00E300A0"/>
  </w:style>
  <w:style w:type="paragraph" w:customStyle="1" w:styleId="67B6B3DF9D3F464C907516DC5B7BCEDB">
    <w:name w:val="67B6B3DF9D3F464C907516DC5B7BCEDB"/>
    <w:rsid w:val="00E300A0"/>
  </w:style>
  <w:style w:type="paragraph" w:customStyle="1" w:styleId="AC81DCB0712A4D7CA81B5408AE7E084A">
    <w:name w:val="AC81DCB0712A4D7CA81B5408AE7E084A"/>
    <w:rsid w:val="00E300A0"/>
  </w:style>
  <w:style w:type="paragraph" w:customStyle="1" w:styleId="07031659FE514D5FB1EAC84F6D2578F5">
    <w:name w:val="07031659FE514D5FB1EAC84F6D2578F5"/>
    <w:rsid w:val="00E300A0"/>
  </w:style>
  <w:style w:type="paragraph" w:customStyle="1" w:styleId="78DA6871613B41DFAF8C221085FC4BD0">
    <w:name w:val="78DA6871613B41DFAF8C221085FC4BD0"/>
    <w:rsid w:val="00E300A0"/>
  </w:style>
  <w:style w:type="paragraph" w:customStyle="1" w:styleId="706430358B9440ED99C1DC6F7034B19A">
    <w:name w:val="706430358B9440ED99C1DC6F7034B19A"/>
    <w:rsid w:val="00E300A0"/>
  </w:style>
  <w:style w:type="paragraph" w:customStyle="1" w:styleId="144372D95A60437AA01DB7B6A6E0A9DF">
    <w:name w:val="144372D95A60437AA01DB7B6A6E0A9DF"/>
    <w:rsid w:val="00E300A0"/>
  </w:style>
  <w:style w:type="paragraph" w:customStyle="1" w:styleId="20BEB73B7F144F28AF14B67C3EAFAD1F">
    <w:name w:val="20BEB73B7F144F28AF14B67C3EAFAD1F"/>
    <w:rsid w:val="00E300A0"/>
  </w:style>
  <w:style w:type="paragraph" w:customStyle="1" w:styleId="B39097FC8AAC47B18B30F0742FBC13DF">
    <w:name w:val="B39097FC8AAC47B18B30F0742FBC13DF"/>
    <w:rsid w:val="00E300A0"/>
  </w:style>
  <w:style w:type="paragraph" w:customStyle="1" w:styleId="90610416235E4BB8A69143525DA8734E">
    <w:name w:val="90610416235E4BB8A69143525DA8734E"/>
    <w:rsid w:val="00E300A0"/>
  </w:style>
  <w:style w:type="paragraph" w:customStyle="1" w:styleId="3B7164E61A56407CBC3D732C1B54C37D">
    <w:name w:val="3B7164E61A56407CBC3D732C1B54C37D"/>
    <w:rsid w:val="00E300A0"/>
  </w:style>
  <w:style w:type="paragraph" w:customStyle="1" w:styleId="CF475CC94D714479B2A788DBFBB099AF">
    <w:name w:val="CF475CC94D714479B2A788DBFBB099AF"/>
    <w:rsid w:val="00E300A0"/>
  </w:style>
  <w:style w:type="paragraph" w:customStyle="1" w:styleId="E1FEC32559B64616B7A011F5AF77DD84">
    <w:name w:val="E1FEC32559B64616B7A011F5AF77DD84"/>
    <w:rsid w:val="00E300A0"/>
  </w:style>
  <w:style w:type="paragraph" w:customStyle="1" w:styleId="2EEBCCBE780644AA82B2784AE23443C1">
    <w:name w:val="2EEBCCBE780644AA82B2784AE23443C1"/>
    <w:rsid w:val="00E300A0"/>
  </w:style>
  <w:style w:type="paragraph" w:customStyle="1" w:styleId="89A4874FCAB049E798929B3F759D5188">
    <w:name w:val="89A4874FCAB049E798929B3F759D5188"/>
    <w:rsid w:val="00E300A0"/>
  </w:style>
  <w:style w:type="paragraph" w:customStyle="1" w:styleId="96CE62F259234B3B94D5CBAB505D5788">
    <w:name w:val="96CE62F259234B3B94D5CBAB505D5788"/>
    <w:rsid w:val="00E300A0"/>
  </w:style>
  <w:style w:type="paragraph" w:customStyle="1" w:styleId="DC68D77ADCDC4AE192F31969956471B7">
    <w:name w:val="DC68D77ADCDC4AE192F31969956471B7"/>
    <w:rsid w:val="00E300A0"/>
  </w:style>
  <w:style w:type="paragraph" w:customStyle="1" w:styleId="042765CB49924580B93C5275E60ED67D">
    <w:name w:val="042765CB49924580B93C5275E60ED67D"/>
    <w:rsid w:val="00E300A0"/>
  </w:style>
  <w:style w:type="paragraph" w:customStyle="1" w:styleId="6FFA2141059542BFB174A8F9F3DB76DF">
    <w:name w:val="6FFA2141059542BFB174A8F9F3DB76DF"/>
    <w:rsid w:val="00E300A0"/>
  </w:style>
  <w:style w:type="paragraph" w:customStyle="1" w:styleId="80034DBB088148B5942E15998550223C">
    <w:name w:val="80034DBB088148B5942E15998550223C"/>
    <w:rsid w:val="00E300A0"/>
  </w:style>
  <w:style w:type="paragraph" w:customStyle="1" w:styleId="9E23B6A408014F80B19231E0A8E31E11">
    <w:name w:val="9E23B6A408014F80B19231E0A8E31E11"/>
    <w:rsid w:val="00E300A0"/>
  </w:style>
  <w:style w:type="paragraph" w:customStyle="1" w:styleId="738E6BF31A224BC8BDE7111A8EFF1D40">
    <w:name w:val="738E6BF31A224BC8BDE7111A8EFF1D40"/>
    <w:rsid w:val="00E300A0"/>
  </w:style>
  <w:style w:type="paragraph" w:customStyle="1" w:styleId="0A402A5919874A5CA31784F9925ECD6C">
    <w:name w:val="0A402A5919874A5CA31784F9925ECD6C"/>
    <w:rsid w:val="00E300A0"/>
  </w:style>
  <w:style w:type="paragraph" w:customStyle="1" w:styleId="6CCAE54D7FAE49389C64F0D20584EC04">
    <w:name w:val="6CCAE54D7FAE49389C64F0D20584EC04"/>
    <w:rsid w:val="00E300A0"/>
  </w:style>
  <w:style w:type="paragraph" w:customStyle="1" w:styleId="DD983CD386B940A4AD7321697F4D1CC9">
    <w:name w:val="DD983CD386B940A4AD7321697F4D1CC9"/>
    <w:rsid w:val="00E300A0"/>
  </w:style>
  <w:style w:type="paragraph" w:customStyle="1" w:styleId="2EA7164A86AE40219FC7E757D540A142">
    <w:name w:val="2EA7164A86AE40219FC7E757D540A142"/>
    <w:rsid w:val="00E300A0"/>
  </w:style>
  <w:style w:type="paragraph" w:customStyle="1" w:styleId="7423CB64903D42169CCF9C5B7A7AE6E0">
    <w:name w:val="7423CB64903D42169CCF9C5B7A7AE6E0"/>
    <w:rsid w:val="00E300A0"/>
  </w:style>
  <w:style w:type="paragraph" w:customStyle="1" w:styleId="F33FEF0CF3C14F4AAB49CEA73BCAB671">
    <w:name w:val="F33FEF0CF3C14F4AAB49CEA73BCAB671"/>
    <w:rsid w:val="00E300A0"/>
  </w:style>
  <w:style w:type="paragraph" w:customStyle="1" w:styleId="477C4560B91443208244C769DDA3E774">
    <w:name w:val="477C4560B91443208244C769DDA3E774"/>
    <w:rsid w:val="00E300A0"/>
  </w:style>
  <w:style w:type="paragraph" w:customStyle="1" w:styleId="FC2041F054AA470B9267C714468A4F04">
    <w:name w:val="FC2041F054AA470B9267C714468A4F04"/>
    <w:rsid w:val="00E300A0"/>
  </w:style>
  <w:style w:type="paragraph" w:customStyle="1" w:styleId="3C90638C122A4F3B99D9D9E7BDA2DAF5">
    <w:name w:val="3C90638C122A4F3B99D9D9E7BDA2DAF5"/>
    <w:rsid w:val="00E300A0"/>
  </w:style>
  <w:style w:type="paragraph" w:customStyle="1" w:styleId="CD5F3A2A85284693BE9B746BB181A7AC">
    <w:name w:val="CD5F3A2A85284693BE9B746BB181A7AC"/>
    <w:rsid w:val="00E300A0"/>
  </w:style>
  <w:style w:type="paragraph" w:customStyle="1" w:styleId="93731033C1DC45A99EDD9CA830E481E2">
    <w:name w:val="93731033C1DC45A99EDD9CA830E481E2"/>
    <w:rsid w:val="00E300A0"/>
  </w:style>
  <w:style w:type="paragraph" w:customStyle="1" w:styleId="78F6A65B57484D1B8824829E97232507">
    <w:name w:val="78F6A65B57484D1B8824829E97232507"/>
    <w:rsid w:val="00E300A0"/>
  </w:style>
  <w:style w:type="paragraph" w:customStyle="1" w:styleId="8427D3D04AA843EE802E61BAA09D5A0A">
    <w:name w:val="8427D3D04AA843EE802E61BAA09D5A0A"/>
    <w:rsid w:val="00E300A0"/>
  </w:style>
  <w:style w:type="paragraph" w:customStyle="1" w:styleId="8F1C3BC85B0443C4AE0E074CFDBF2FFA">
    <w:name w:val="8F1C3BC85B0443C4AE0E074CFDBF2FFA"/>
    <w:rsid w:val="00E300A0"/>
  </w:style>
  <w:style w:type="paragraph" w:customStyle="1" w:styleId="9AA62E5D632A458AA2514F67CF9EF98F">
    <w:name w:val="9AA62E5D632A458AA2514F67CF9EF98F"/>
    <w:rsid w:val="00E300A0"/>
  </w:style>
  <w:style w:type="paragraph" w:customStyle="1" w:styleId="1D194F87DF30469C9128195838CDF442">
    <w:name w:val="1D194F87DF30469C9128195838CDF442"/>
    <w:rsid w:val="00E300A0"/>
  </w:style>
  <w:style w:type="paragraph" w:customStyle="1" w:styleId="3A6169C670F142C3B85E3EF7EFBFFAB0">
    <w:name w:val="3A6169C670F142C3B85E3EF7EFBFFAB0"/>
    <w:rsid w:val="00E300A0"/>
  </w:style>
  <w:style w:type="paragraph" w:customStyle="1" w:styleId="6214B4FB42E74C199423A1E9389B2065">
    <w:name w:val="6214B4FB42E74C199423A1E9389B2065"/>
    <w:rsid w:val="00E300A0"/>
  </w:style>
  <w:style w:type="paragraph" w:customStyle="1" w:styleId="29A0D09A692049B497676961D6F2A342">
    <w:name w:val="29A0D09A692049B497676961D6F2A342"/>
    <w:rsid w:val="00E300A0"/>
  </w:style>
  <w:style w:type="paragraph" w:customStyle="1" w:styleId="41EB316070EE4968ADEBC6F1433A9429">
    <w:name w:val="41EB316070EE4968ADEBC6F1433A9429"/>
    <w:rsid w:val="00E300A0"/>
  </w:style>
  <w:style w:type="paragraph" w:customStyle="1" w:styleId="DB658450F5DE4A6A96DDBC675ED54915">
    <w:name w:val="DB658450F5DE4A6A96DDBC675ED54915"/>
    <w:rsid w:val="00E300A0"/>
  </w:style>
  <w:style w:type="paragraph" w:customStyle="1" w:styleId="FD16F0796FA04E16A34501AD31F78167">
    <w:name w:val="FD16F0796FA04E16A34501AD31F78167"/>
    <w:rsid w:val="00E300A0"/>
  </w:style>
  <w:style w:type="paragraph" w:customStyle="1" w:styleId="C07B0981E7F441A1A4B3C556B93F94BB">
    <w:name w:val="C07B0981E7F441A1A4B3C556B93F94BB"/>
    <w:rsid w:val="00E300A0"/>
  </w:style>
  <w:style w:type="paragraph" w:customStyle="1" w:styleId="516A62DED5D5459BBAC3AF6AF2CC45D8">
    <w:name w:val="516A62DED5D5459BBAC3AF6AF2CC45D8"/>
    <w:rsid w:val="00E300A0"/>
  </w:style>
  <w:style w:type="paragraph" w:customStyle="1" w:styleId="8F284210844F4583A213C67787805A19">
    <w:name w:val="8F284210844F4583A213C67787805A19"/>
    <w:rsid w:val="00E300A0"/>
  </w:style>
  <w:style w:type="paragraph" w:customStyle="1" w:styleId="17B21B8146B44C4FBF7BB66D344BF0DC">
    <w:name w:val="17B21B8146B44C4FBF7BB66D344BF0DC"/>
    <w:rsid w:val="00E300A0"/>
  </w:style>
  <w:style w:type="paragraph" w:customStyle="1" w:styleId="DA7E1D0098F54CB4AEFBEFEA560B6678">
    <w:name w:val="DA7E1D0098F54CB4AEFBEFEA560B6678"/>
    <w:rsid w:val="00E300A0"/>
  </w:style>
  <w:style w:type="paragraph" w:customStyle="1" w:styleId="1D987D85BAE443ECB558ACAD634E0EEC">
    <w:name w:val="1D987D85BAE443ECB558ACAD634E0EEC"/>
    <w:rsid w:val="00E300A0"/>
  </w:style>
  <w:style w:type="paragraph" w:customStyle="1" w:styleId="3760496AD5E945119105DB75454AE234">
    <w:name w:val="3760496AD5E945119105DB75454AE234"/>
    <w:rsid w:val="00E300A0"/>
  </w:style>
  <w:style w:type="paragraph" w:customStyle="1" w:styleId="751A256EA5D042398CB45ED711229343">
    <w:name w:val="751A256EA5D042398CB45ED711229343"/>
    <w:rsid w:val="00E300A0"/>
  </w:style>
  <w:style w:type="paragraph" w:customStyle="1" w:styleId="6B61802AC76D48B78F6A005CAF672D02">
    <w:name w:val="6B61802AC76D48B78F6A005CAF672D02"/>
    <w:rsid w:val="00E300A0"/>
  </w:style>
  <w:style w:type="paragraph" w:customStyle="1" w:styleId="8630B214F6C84745B13357A54D20C51F">
    <w:name w:val="8630B214F6C84745B13357A54D20C51F"/>
    <w:rsid w:val="00E300A0"/>
  </w:style>
  <w:style w:type="paragraph" w:customStyle="1" w:styleId="1D31BA36BF7D47E8824C8D5DA22EB5FB">
    <w:name w:val="1D31BA36BF7D47E8824C8D5DA22EB5FB"/>
    <w:rsid w:val="00E300A0"/>
  </w:style>
  <w:style w:type="paragraph" w:customStyle="1" w:styleId="418518EFB503454E93BA6258C32095A4">
    <w:name w:val="418518EFB503454E93BA6258C32095A4"/>
    <w:rsid w:val="00E300A0"/>
  </w:style>
  <w:style w:type="paragraph" w:customStyle="1" w:styleId="B8BA8DACD19D4D49B7D163F862EB3CB8">
    <w:name w:val="B8BA8DACD19D4D49B7D163F862EB3CB8"/>
    <w:rsid w:val="00E300A0"/>
  </w:style>
  <w:style w:type="paragraph" w:customStyle="1" w:styleId="CAA41E23D5FC4B1A9C2308076A6E769A">
    <w:name w:val="CAA41E23D5FC4B1A9C2308076A6E769A"/>
    <w:rsid w:val="00E300A0"/>
  </w:style>
  <w:style w:type="paragraph" w:customStyle="1" w:styleId="CDDB1DEAEFD8435BBC22204B55CEFDF9">
    <w:name w:val="CDDB1DEAEFD8435BBC22204B55CEFDF9"/>
    <w:rsid w:val="00E300A0"/>
  </w:style>
  <w:style w:type="paragraph" w:customStyle="1" w:styleId="D78D5F5E038E4A9994BF9C2CC7334C10">
    <w:name w:val="D78D5F5E038E4A9994BF9C2CC7334C10"/>
    <w:rsid w:val="00E300A0"/>
  </w:style>
  <w:style w:type="paragraph" w:customStyle="1" w:styleId="2F32894CC3F3498EB4F661C9C775D478">
    <w:name w:val="2F32894CC3F3498EB4F661C9C775D478"/>
    <w:rsid w:val="00E300A0"/>
  </w:style>
  <w:style w:type="paragraph" w:customStyle="1" w:styleId="896F825004354B768475DB2189D2B3AE">
    <w:name w:val="896F825004354B768475DB2189D2B3AE"/>
    <w:rsid w:val="00E300A0"/>
  </w:style>
  <w:style w:type="paragraph" w:customStyle="1" w:styleId="D221E53ACAF64F0E9F216B44AA783D90">
    <w:name w:val="D221E53ACAF64F0E9F216B44AA783D90"/>
    <w:rsid w:val="00E300A0"/>
  </w:style>
  <w:style w:type="paragraph" w:customStyle="1" w:styleId="ED42056E7BC7408A807A55624D192DA0">
    <w:name w:val="ED42056E7BC7408A807A55624D192DA0"/>
    <w:rsid w:val="00E300A0"/>
  </w:style>
  <w:style w:type="paragraph" w:customStyle="1" w:styleId="FD18392AC5C54D7E8482A9539F84A7A7">
    <w:name w:val="FD18392AC5C54D7E8482A9539F84A7A7"/>
    <w:rsid w:val="00E300A0"/>
  </w:style>
  <w:style w:type="paragraph" w:customStyle="1" w:styleId="C63D7CB4964E4B92AA6B537BD9E61869">
    <w:name w:val="C63D7CB4964E4B92AA6B537BD9E61869"/>
    <w:rsid w:val="00E300A0"/>
  </w:style>
  <w:style w:type="paragraph" w:customStyle="1" w:styleId="614758210FC94EBEA2590891A4CE36F3">
    <w:name w:val="614758210FC94EBEA2590891A4CE36F3"/>
    <w:rsid w:val="00E300A0"/>
  </w:style>
  <w:style w:type="paragraph" w:customStyle="1" w:styleId="FE2DE6CF78164627B01792E3C68F996A">
    <w:name w:val="FE2DE6CF78164627B01792E3C68F996A"/>
    <w:rsid w:val="00E300A0"/>
  </w:style>
  <w:style w:type="paragraph" w:customStyle="1" w:styleId="76506E77FD2C45C488511B9C949291E0">
    <w:name w:val="76506E77FD2C45C488511B9C949291E0"/>
    <w:rsid w:val="00E300A0"/>
  </w:style>
  <w:style w:type="paragraph" w:customStyle="1" w:styleId="3B95D3C3DF6F4DA8B05603016B8F506F">
    <w:name w:val="3B95D3C3DF6F4DA8B05603016B8F506F"/>
    <w:rsid w:val="00E300A0"/>
  </w:style>
  <w:style w:type="paragraph" w:customStyle="1" w:styleId="707DE14C5A42412C8AD552EF43A2F06E">
    <w:name w:val="707DE14C5A42412C8AD552EF43A2F06E"/>
    <w:rsid w:val="00E300A0"/>
  </w:style>
  <w:style w:type="paragraph" w:customStyle="1" w:styleId="095FE337BBD74AD08B044C70AB24D64B">
    <w:name w:val="095FE337BBD74AD08B044C70AB24D64B"/>
    <w:rsid w:val="00E300A0"/>
  </w:style>
  <w:style w:type="paragraph" w:customStyle="1" w:styleId="172E33C18DEA4B3995BAAE7E18AD827F">
    <w:name w:val="172E33C18DEA4B3995BAAE7E18AD827F"/>
    <w:rsid w:val="00E300A0"/>
  </w:style>
  <w:style w:type="paragraph" w:customStyle="1" w:styleId="B2963BC14B2D48CFA032282B6337930A">
    <w:name w:val="B2963BC14B2D48CFA032282B6337930A"/>
    <w:rsid w:val="00E300A0"/>
  </w:style>
  <w:style w:type="paragraph" w:customStyle="1" w:styleId="9E5B9100957C4A90B3EB85C6D712AAA2">
    <w:name w:val="9E5B9100957C4A90B3EB85C6D712AAA2"/>
    <w:rsid w:val="00E300A0"/>
  </w:style>
  <w:style w:type="paragraph" w:customStyle="1" w:styleId="D6DCC726314D43A682B558E9226DA554">
    <w:name w:val="D6DCC726314D43A682B558E9226DA554"/>
    <w:rsid w:val="00E300A0"/>
  </w:style>
  <w:style w:type="paragraph" w:customStyle="1" w:styleId="51BD254692764576A75F887440E3E923">
    <w:name w:val="51BD254692764576A75F887440E3E923"/>
    <w:rsid w:val="00E300A0"/>
  </w:style>
  <w:style w:type="paragraph" w:customStyle="1" w:styleId="CB0AF7F18F0C404E9D7E489C79F39EFE">
    <w:name w:val="CB0AF7F18F0C404E9D7E489C79F39EFE"/>
    <w:rsid w:val="00E300A0"/>
  </w:style>
  <w:style w:type="paragraph" w:customStyle="1" w:styleId="70D2B05C1C32435EAFFD30FACB5F1CD5">
    <w:name w:val="70D2B05C1C32435EAFFD30FACB5F1CD5"/>
    <w:rsid w:val="00E300A0"/>
  </w:style>
  <w:style w:type="paragraph" w:customStyle="1" w:styleId="538CE000BD2B4A3592E43FB24892AB66">
    <w:name w:val="538CE000BD2B4A3592E43FB24892AB66"/>
    <w:rsid w:val="00E300A0"/>
  </w:style>
  <w:style w:type="paragraph" w:customStyle="1" w:styleId="339007E2C56249D28ACBF529AFA00EFC">
    <w:name w:val="339007E2C56249D28ACBF529AFA00EFC"/>
    <w:rsid w:val="00E300A0"/>
  </w:style>
  <w:style w:type="paragraph" w:customStyle="1" w:styleId="7C3B9D6B92F949C98B4F17EF2F2A75B2">
    <w:name w:val="7C3B9D6B92F949C98B4F17EF2F2A75B2"/>
    <w:rsid w:val="00E300A0"/>
  </w:style>
  <w:style w:type="paragraph" w:customStyle="1" w:styleId="F829F72380594C009D7F295D4EC2DF4C">
    <w:name w:val="F829F72380594C009D7F295D4EC2DF4C"/>
    <w:rsid w:val="00E300A0"/>
  </w:style>
  <w:style w:type="paragraph" w:customStyle="1" w:styleId="8653158C36934346BD201D78850CDA0E">
    <w:name w:val="8653158C36934346BD201D78850CDA0E"/>
    <w:rsid w:val="00E300A0"/>
  </w:style>
  <w:style w:type="paragraph" w:customStyle="1" w:styleId="4681CBF98D5D440EA009901F9A3D5B02">
    <w:name w:val="4681CBF98D5D440EA009901F9A3D5B02"/>
    <w:rsid w:val="00E300A0"/>
  </w:style>
  <w:style w:type="paragraph" w:customStyle="1" w:styleId="70E6FA21912B4E2E8C24968DCD9EF623">
    <w:name w:val="70E6FA21912B4E2E8C24968DCD9EF623"/>
    <w:rsid w:val="00E300A0"/>
  </w:style>
  <w:style w:type="paragraph" w:customStyle="1" w:styleId="CD34ABCA0F634FD59C5520C0D3661620">
    <w:name w:val="CD34ABCA0F634FD59C5520C0D3661620"/>
    <w:rsid w:val="00E300A0"/>
  </w:style>
  <w:style w:type="paragraph" w:customStyle="1" w:styleId="73CD53ED8A1B423E887E0C2B76B1571A">
    <w:name w:val="73CD53ED8A1B423E887E0C2B76B1571A"/>
    <w:rsid w:val="00E300A0"/>
  </w:style>
  <w:style w:type="paragraph" w:customStyle="1" w:styleId="D83E902415F343BAA98C6962C9F35896">
    <w:name w:val="D83E902415F343BAA98C6962C9F35896"/>
    <w:rsid w:val="00E300A0"/>
  </w:style>
  <w:style w:type="paragraph" w:customStyle="1" w:styleId="0F568CD96C1D4A3298FCD69C258FC15E">
    <w:name w:val="0F568CD96C1D4A3298FCD69C258FC15E"/>
    <w:rsid w:val="00E300A0"/>
  </w:style>
  <w:style w:type="paragraph" w:customStyle="1" w:styleId="A2A9A4C81BF34BD4A129F073BC363596">
    <w:name w:val="A2A9A4C81BF34BD4A129F073BC363596"/>
    <w:rsid w:val="00E300A0"/>
  </w:style>
  <w:style w:type="paragraph" w:customStyle="1" w:styleId="673D5BFE89AD4727B1781AFB85057A34">
    <w:name w:val="673D5BFE89AD4727B1781AFB85057A34"/>
    <w:rsid w:val="00E300A0"/>
  </w:style>
  <w:style w:type="paragraph" w:customStyle="1" w:styleId="CC523D4A3B4645E295394492EE9FC044">
    <w:name w:val="CC523D4A3B4645E295394492EE9FC044"/>
    <w:rsid w:val="00E300A0"/>
  </w:style>
  <w:style w:type="paragraph" w:customStyle="1" w:styleId="2F8F7F5AA6B04E24A3B228F1433483BB">
    <w:name w:val="2F8F7F5AA6B04E24A3B228F1433483BB"/>
    <w:rsid w:val="00E300A0"/>
  </w:style>
  <w:style w:type="paragraph" w:customStyle="1" w:styleId="D1768B3D87F741C0B65D7386BA9EB1D0">
    <w:name w:val="D1768B3D87F741C0B65D7386BA9EB1D0"/>
    <w:rsid w:val="00E300A0"/>
  </w:style>
  <w:style w:type="paragraph" w:customStyle="1" w:styleId="939599DF78E44065AADF66E14B06B16F">
    <w:name w:val="939599DF78E44065AADF66E14B06B16F"/>
    <w:rsid w:val="00E300A0"/>
  </w:style>
  <w:style w:type="paragraph" w:customStyle="1" w:styleId="1E509A87E2484450BABC70D47C8A4BF6">
    <w:name w:val="1E509A87E2484450BABC70D47C8A4BF6"/>
    <w:rsid w:val="00E300A0"/>
  </w:style>
  <w:style w:type="paragraph" w:customStyle="1" w:styleId="17101AB6713740A58EA5FB3C10A32AF7">
    <w:name w:val="17101AB6713740A58EA5FB3C10A32AF7"/>
    <w:rsid w:val="00E300A0"/>
  </w:style>
  <w:style w:type="paragraph" w:customStyle="1" w:styleId="1A18121D20884069AC56C4B75FF14A79">
    <w:name w:val="1A18121D20884069AC56C4B75FF14A79"/>
    <w:rsid w:val="00E300A0"/>
  </w:style>
  <w:style w:type="paragraph" w:customStyle="1" w:styleId="0AE5E0B6CDA54B74AECB4F2084C74E78">
    <w:name w:val="0AE5E0B6CDA54B74AECB4F2084C74E78"/>
    <w:rsid w:val="00E300A0"/>
  </w:style>
  <w:style w:type="paragraph" w:customStyle="1" w:styleId="30F864F5CA634D55B2D3C9E910DEE490">
    <w:name w:val="30F864F5CA634D55B2D3C9E910DEE490"/>
    <w:rsid w:val="00E300A0"/>
  </w:style>
  <w:style w:type="paragraph" w:customStyle="1" w:styleId="C1C0D4D724DF4281951836F8AEC0558A">
    <w:name w:val="C1C0D4D724DF4281951836F8AEC0558A"/>
    <w:rsid w:val="00E300A0"/>
  </w:style>
  <w:style w:type="paragraph" w:customStyle="1" w:styleId="FD062CB9A90D48B4881E42AE3B84E914">
    <w:name w:val="FD062CB9A90D48B4881E42AE3B84E914"/>
    <w:rsid w:val="00E300A0"/>
  </w:style>
  <w:style w:type="paragraph" w:customStyle="1" w:styleId="A98D515A3DD04588BD6B3575BD18AD70">
    <w:name w:val="A98D515A3DD04588BD6B3575BD18AD70"/>
    <w:rsid w:val="00E300A0"/>
  </w:style>
  <w:style w:type="paragraph" w:customStyle="1" w:styleId="3CE0CDD9275D4B4EAF157D57AD904B57">
    <w:name w:val="3CE0CDD9275D4B4EAF157D57AD904B57"/>
    <w:rsid w:val="00E300A0"/>
  </w:style>
  <w:style w:type="paragraph" w:customStyle="1" w:styleId="4F016F58655B4BD3A7ED9A3A7A36F097">
    <w:name w:val="4F016F58655B4BD3A7ED9A3A7A36F097"/>
    <w:rsid w:val="00E300A0"/>
  </w:style>
  <w:style w:type="paragraph" w:customStyle="1" w:styleId="53C61FC2C7DC4E1EA43798AB612B6DE8">
    <w:name w:val="53C61FC2C7DC4E1EA43798AB612B6DE8"/>
    <w:rsid w:val="00E300A0"/>
  </w:style>
  <w:style w:type="paragraph" w:customStyle="1" w:styleId="0EF1A126D9D64884A39BD767DCB5E298">
    <w:name w:val="0EF1A126D9D64884A39BD767DCB5E298"/>
    <w:rsid w:val="00E300A0"/>
  </w:style>
  <w:style w:type="paragraph" w:customStyle="1" w:styleId="DCEDA58D6B1E4A9EA788EDA45F3945B5">
    <w:name w:val="DCEDA58D6B1E4A9EA788EDA45F3945B5"/>
    <w:rsid w:val="00E300A0"/>
  </w:style>
  <w:style w:type="paragraph" w:customStyle="1" w:styleId="843DC69F5C48453DBA2DB27298E61783">
    <w:name w:val="843DC69F5C48453DBA2DB27298E61783"/>
    <w:rsid w:val="00E300A0"/>
  </w:style>
  <w:style w:type="paragraph" w:customStyle="1" w:styleId="126EB1DE00584293BDFAC788D76D7563">
    <w:name w:val="126EB1DE00584293BDFAC788D76D7563"/>
    <w:rsid w:val="00E300A0"/>
  </w:style>
  <w:style w:type="paragraph" w:customStyle="1" w:styleId="2A00F7FB4D4E4F64A2FFEA7DCF08F5EC">
    <w:name w:val="2A00F7FB4D4E4F64A2FFEA7DCF08F5EC"/>
    <w:rsid w:val="00E300A0"/>
  </w:style>
  <w:style w:type="paragraph" w:customStyle="1" w:styleId="81818218567B4CC787E498C7BB172DEB">
    <w:name w:val="81818218567B4CC787E498C7BB172DEB"/>
    <w:rsid w:val="00E300A0"/>
  </w:style>
  <w:style w:type="paragraph" w:customStyle="1" w:styleId="1C674DC801C24113BEA66BC2A19EB7A5">
    <w:name w:val="1C674DC801C24113BEA66BC2A19EB7A5"/>
    <w:rsid w:val="00E300A0"/>
  </w:style>
  <w:style w:type="paragraph" w:customStyle="1" w:styleId="51A6CF4EF1B144C8863C761546FC1674">
    <w:name w:val="51A6CF4EF1B144C8863C761546FC1674"/>
    <w:rsid w:val="00E300A0"/>
  </w:style>
  <w:style w:type="paragraph" w:customStyle="1" w:styleId="8BD3E64CEA1040DCB783F329EBEC3D00">
    <w:name w:val="8BD3E64CEA1040DCB783F329EBEC3D00"/>
    <w:rsid w:val="00E300A0"/>
  </w:style>
  <w:style w:type="paragraph" w:customStyle="1" w:styleId="FC1686FC35B74D6CAD229E372A885BFE">
    <w:name w:val="FC1686FC35B74D6CAD229E372A885BFE"/>
    <w:rsid w:val="00E300A0"/>
  </w:style>
  <w:style w:type="paragraph" w:customStyle="1" w:styleId="2E79D53E25274AF6B009C5A43A4C88EE">
    <w:name w:val="2E79D53E25274AF6B009C5A43A4C88EE"/>
    <w:rsid w:val="00E300A0"/>
  </w:style>
  <w:style w:type="paragraph" w:customStyle="1" w:styleId="058C2C6E1F19414B8301683D7B777ADA">
    <w:name w:val="058C2C6E1F19414B8301683D7B777ADA"/>
    <w:rsid w:val="00E300A0"/>
  </w:style>
  <w:style w:type="paragraph" w:customStyle="1" w:styleId="C489F51C09CC4907A17B557999BBFC12">
    <w:name w:val="C489F51C09CC4907A17B557999BBFC12"/>
    <w:rsid w:val="00E300A0"/>
  </w:style>
  <w:style w:type="paragraph" w:customStyle="1" w:styleId="C10E35E6BB5042A4A9308036D9D73F9F">
    <w:name w:val="C10E35E6BB5042A4A9308036D9D73F9F"/>
    <w:rsid w:val="00E300A0"/>
  </w:style>
  <w:style w:type="paragraph" w:customStyle="1" w:styleId="174A7222C41D40A29E5E220E0F3E7498">
    <w:name w:val="174A7222C41D40A29E5E220E0F3E7498"/>
    <w:rsid w:val="00E300A0"/>
  </w:style>
  <w:style w:type="paragraph" w:customStyle="1" w:styleId="F4813C33839845E8B9808FE2E39A66B9">
    <w:name w:val="F4813C33839845E8B9808FE2E39A66B9"/>
    <w:rsid w:val="00E300A0"/>
  </w:style>
  <w:style w:type="paragraph" w:customStyle="1" w:styleId="322A469561F642BB96575F96515220F0">
    <w:name w:val="322A469561F642BB96575F96515220F0"/>
    <w:rsid w:val="00E300A0"/>
  </w:style>
  <w:style w:type="paragraph" w:customStyle="1" w:styleId="DBEBA3AF2BEC46FAB6692A6460A81D7A">
    <w:name w:val="DBEBA3AF2BEC46FAB6692A6460A81D7A"/>
    <w:rsid w:val="00E300A0"/>
  </w:style>
  <w:style w:type="paragraph" w:customStyle="1" w:styleId="55E4EB049FCA4E288BD2BB4A7238882D">
    <w:name w:val="55E4EB049FCA4E288BD2BB4A7238882D"/>
    <w:rsid w:val="00E300A0"/>
  </w:style>
  <w:style w:type="paragraph" w:customStyle="1" w:styleId="F6FCFBA445F24B599E2F6EF8B14EDAE9">
    <w:name w:val="F6FCFBA445F24B599E2F6EF8B14EDAE9"/>
    <w:rsid w:val="00E300A0"/>
  </w:style>
  <w:style w:type="paragraph" w:customStyle="1" w:styleId="426A9F3588854387B460B3572714302D">
    <w:name w:val="426A9F3588854387B460B3572714302D"/>
    <w:rsid w:val="00E300A0"/>
  </w:style>
  <w:style w:type="paragraph" w:customStyle="1" w:styleId="98D09FE01D9D4F05922FD036BA08ED5C">
    <w:name w:val="98D09FE01D9D4F05922FD036BA08ED5C"/>
    <w:rsid w:val="00E300A0"/>
  </w:style>
  <w:style w:type="paragraph" w:customStyle="1" w:styleId="9EDBAD814BDA480793C89E40F2A03579">
    <w:name w:val="9EDBAD814BDA480793C89E40F2A03579"/>
    <w:rsid w:val="00E300A0"/>
  </w:style>
  <w:style w:type="paragraph" w:customStyle="1" w:styleId="D65AE9074DC84A7BB2D1E6F56645E586">
    <w:name w:val="D65AE9074DC84A7BB2D1E6F56645E586"/>
    <w:rsid w:val="00E300A0"/>
  </w:style>
  <w:style w:type="paragraph" w:customStyle="1" w:styleId="773041C62E4E4BDE9A3B56E672756192">
    <w:name w:val="773041C62E4E4BDE9A3B56E672756192"/>
    <w:rsid w:val="00E300A0"/>
  </w:style>
  <w:style w:type="paragraph" w:customStyle="1" w:styleId="C193F8AA01B14A33A52A5894083C72EA">
    <w:name w:val="C193F8AA01B14A33A52A5894083C72EA"/>
    <w:rsid w:val="00E300A0"/>
  </w:style>
  <w:style w:type="paragraph" w:customStyle="1" w:styleId="6C90DAF1208C4C199DFA4E243E64DB09">
    <w:name w:val="6C90DAF1208C4C199DFA4E243E64DB09"/>
    <w:rsid w:val="00E300A0"/>
  </w:style>
  <w:style w:type="paragraph" w:customStyle="1" w:styleId="86034B05E79143D7A2EB2F47510B1F83">
    <w:name w:val="86034B05E79143D7A2EB2F47510B1F83"/>
    <w:rsid w:val="00E300A0"/>
  </w:style>
  <w:style w:type="paragraph" w:customStyle="1" w:styleId="8BDD91D40FEF4592B7D29FC86C8ADA4C">
    <w:name w:val="8BDD91D40FEF4592B7D29FC86C8ADA4C"/>
    <w:rsid w:val="00E300A0"/>
  </w:style>
  <w:style w:type="paragraph" w:customStyle="1" w:styleId="10C1BD7F51DE4ECC89D3A737D3875D08">
    <w:name w:val="10C1BD7F51DE4ECC89D3A737D3875D08"/>
    <w:rsid w:val="00E300A0"/>
  </w:style>
  <w:style w:type="paragraph" w:customStyle="1" w:styleId="7F60662162BC4FC0980A0D40D10AE4D2">
    <w:name w:val="7F60662162BC4FC0980A0D40D10AE4D2"/>
    <w:rsid w:val="00E300A0"/>
  </w:style>
  <w:style w:type="paragraph" w:customStyle="1" w:styleId="6C486FC926094A258EAD1C0467EB2989">
    <w:name w:val="6C486FC926094A258EAD1C0467EB2989"/>
    <w:rsid w:val="00E300A0"/>
  </w:style>
  <w:style w:type="paragraph" w:customStyle="1" w:styleId="06323AF598404CD59D805250D9573E18">
    <w:name w:val="06323AF598404CD59D805250D9573E18"/>
    <w:rsid w:val="00E300A0"/>
  </w:style>
  <w:style w:type="paragraph" w:customStyle="1" w:styleId="77546132FE1441F99FFEB1E91D802488">
    <w:name w:val="77546132FE1441F99FFEB1E91D802488"/>
    <w:rsid w:val="00E300A0"/>
  </w:style>
  <w:style w:type="paragraph" w:customStyle="1" w:styleId="959FFA56F58B4582B24730BC71127A38">
    <w:name w:val="959FFA56F58B4582B24730BC71127A38"/>
    <w:rsid w:val="00E300A0"/>
  </w:style>
  <w:style w:type="paragraph" w:customStyle="1" w:styleId="7B064CC69E2A4937A5017B63FDDBD7FC">
    <w:name w:val="7B064CC69E2A4937A5017B63FDDBD7FC"/>
    <w:rsid w:val="00E300A0"/>
  </w:style>
  <w:style w:type="paragraph" w:customStyle="1" w:styleId="F49A9A53282E4ABA95CA886243EDB1C7">
    <w:name w:val="F49A9A53282E4ABA95CA886243EDB1C7"/>
    <w:rsid w:val="00E300A0"/>
  </w:style>
  <w:style w:type="paragraph" w:customStyle="1" w:styleId="ACA634F0AA6943B5B07CE4DF81E41434">
    <w:name w:val="ACA634F0AA6943B5B07CE4DF81E41434"/>
    <w:rsid w:val="00E300A0"/>
  </w:style>
  <w:style w:type="paragraph" w:customStyle="1" w:styleId="B5C3279B52A6447E99D287DE2BC24EA4">
    <w:name w:val="B5C3279B52A6447E99D287DE2BC24EA4"/>
    <w:rsid w:val="00E300A0"/>
  </w:style>
  <w:style w:type="paragraph" w:customStyle="1" w:styleId="F035D884033C4A389133BB88A8C32DD7">
    <w:name w:val="F035D884033C4A389133BB88A8C32DD7"/>
    <w:rsid w:val="00E300A0"/>
  </w:style>
  <w:style w:type="paragraph" w:customStyle="1" w:styleId="17714A0D8C054128979C8F2C8F341C69">
    <w:name w:val="17714A0D8C054128979C8F2C8F341C69"/>
    <w:rsid w:val="00E300A0"/>
  </w:style>
  <w:style w:type="paragraph" w:customStyle="1" w:styleId="C77FEC575FF145A6ADCE61E1DC900187">
    <w:name w:val="C77FEC575FF145A6ADCE61E1DC900187"/>
    <w:rsid w:val="00E300A0"/>
  </w:style>
  <w:style w:type="paragraph" w:customStyle="1" w:styleId="B0E736B8AE6A4A0BA01EDC1C93AD91DF">
    <w:name w:val="B0E736B8AE6A4A0BA01EDC1C93AD91DF"/>
    <w:rsid w:val="00E300A0"/>
  </w:style>
  <w:style w:type="paragraph" w:customStyle="1" w:styleId="64B225233581454E97BAF45B8C8612FD">
    <w:name w:val="64B225233581454E97BAF45B8C8612FD"/>
    <w:rsid w:val="00E300A0"/>
  </w:style>
  <w:style w:type="paragraph" w:customStyle="1" w:styleId="79DA2CF7D448456F981EBEF178162091">
    <w:name w:val="79DA2CF7D448456F981EBEF178162091"/>
    <w:rsid w:val="00E300A0"/>
  </w:style>
  <w:style w:type="paragraph" w:customStyle="1" w:styleId="C3FF6D24A62E432F9ED1042A4BBF34CC">
    <w:name w:val="C3FF6D24A62E432F9ED1042A4BBF34CC"/>
    <w:rsid w:val="00E300A0"/>
  </w:style>
  <w:style w:type="paragraph" w:customStyle="1" w:styleId="43FF09646D324BE0BC7C9C4A8E7FB0EC">
    <w:name w:val="43FF09646D324BE0BC7C9C4A8E7FB0EC"/>
    <w:rsid w:val="00E300A0"/>
  </w:style>
  <w:style w:type="paragraph" w:customStyle="1" w:styleId="124A6E295A3B445385FE7573B7FB4CAB">
    <w:name w:val="124A6E295A3B445385FE7573B7FB4CAB"/>
    <w:rsid w:val="00E300A0"/>
  </w:style>
  <w:style w:type="paragraph" w:customStyle="1" w:styleId="5013A8F7D956404D843D283CE79CB76C">
    <w:name w:val="5013A8F7D956404D843D283CE79CB76C"/>
    <w:rsid w:val="00E300A0"/>
  </w:style>
  <w:style w:type="paragraph" w:customStyle="1" w:styleId="2E3374D9346B410BB13B407E965B0596">
    <w:name w:val="2E3374D9346B410BB13B407E965B0596"/>
    <w:rsid w:val="00E300A0"/>
  </w:style>
  <w:style w:type="paragraph" w:customStyle="1" w:styleId="A49BE2277AFE456A9A885D1D2C2D29A7">
    <w:name w:val="A49BE2277AFE456A9A885D1D2C2D29A7"/>
    <w:rsid w:val="00E300A0"/>
  </w:style>
  <w:style w:type="paragraph" w:customStyle="1" w:styleId="23FCA1C705F94355A0FCDFFE03F7FD9F">
    <w:name w:val="23FCA1C705F94355A0FCDFFE03F7FD9F"/>
    <w:rsid w:val="00E300A0"/>
  </w:style>
  <w:style w:type="paragraph" w:customStyle="1" w:styleId="A0B5B47DABB9454ABF23FDE1330CB0CF">
    <w:name w:val="A0B5B47DABB9454ABF23FDE1330CB0CF"/>
    <w:rsid w:val="00E300A0"/>
  </w:style>
  <w:style w:type="paragraph" w:customStyle="1" w:styleId="B2D82FC4FA684338A4062967D89B28DC">
    <w:name w:val="B2D82FC4FA684338A4062967D89B28DC"/>
    <w:rsid w:val="00E300A0"/>
  </w:style>
  <w:style w:type="paragraph" w:customStyle="1" w:styleId="CA48224C7FFC47B48BDB852247715046">
    <w:name w:val="CA48224C7FFC47B48BDB852247715046"/>
    <w:rsid w:val="00E300A0"/>
  </w:style>
  <w:style w:type="paragraph" w:customStyle="1" w:styleId="3235D0A62C8040FCA84678DF6DF7C508">
    <w:name w:val="3235D0A62C8040FCA84678DF6DF7C508"/>
    <w:rsid w:val="00E300A0"/>
  </w:style>
  <w:style w:type="paragraph" w:customStyle="1" w:styleId="B136942A23964F40B563524BDEC6FDCC">
    <w:name w:val="B136942A23964F40B563524BDEC6FDCC"/>
    <w:rsid w:val="00E300A0"/>
  </w:style>
  <w:style w:type="paragraph" w:customStyle="1" w:styleId="0B5E0D6774524C9CBABDD7FE5DA90855">
    <w:name w:val="0B5E0D6774524C9CBABDD7FE5DA90855"/>
    <w:rsid w:val="00E300A0"/>
  </w:style>
  <w:style w:type="paragraph" w:customStyle="1" w:styleId="DB6257456F7C4ABBAA7F3BBF65F906A1">
    <w:name w:val="DB6257456F7C4ABBAA7F3BBF65F906A1"/>
    <w:rsid w:val="00E300A0"/>
  </w:style>
  <w:style w:type="paragraph" w:customStyle="1" w:styleId="084DB9C283984ECEB0AF862A520AE460">
    <w:name w:val="084DB9C283984ECEB0AF862A520AE460"/>
    <w:rsid w:val="00E300A0"/>
  </w:style>
  <w:style w:type="paragraph" w:customStyle="1" w:styleId="852F35BDF30E4E58B2301B32C46CF714">
    <w:name w:val="852F35BDF30E4E58B2301B32C46CF714"/>
    <w:rsid w:val="00E300A0"/>
  </w:style>
  <w:style w:type="paragraph" w:customStyle="1" w:styleId="A7EC8A743639448B80F50895E884D4DC">
    <w:name w:val="A7EC8A743639448B80F50895E884D4DC"/>
    <w:rsid w:val="00E300A0"/>
  </w:style>
  <w:style w:type="paragraph" w:customStyle="1" w:styleId="E08EBC2A40214310AEDB00E2C8B41878">
    <w:name w:val="E08EBC2A40214310AEDB00E2C8B41878"/>
    <w:rsid w:val="00E300A0"/>
  </w:style>
  <w:style w:type="paragraph" w:customStyle="1" w:styleId="261F04411A204CA5B274891CD4D37C88">
    <w:name w:val="261F04411A204CA5B274891CD4D37C88"/>
    <w:rsid w:val="00E300A0"/>
  </w:style>
  <w:style w:type="paragraph" w:customStyle="1" w:styleId="7A6E9E92199C47C399E16E970E5373CB">
    <w:name w:val="7A6E9E92199C47C399E16E970E5373CB"/>
    <w:rsid w:val="00E300A0"/>
  </w:style>
  <w:style w:type="paragraph" w:customStyle="1" w:styleId="89015490F8984DB5B7029926F686FA8F">
    <w:name w:val="89015490F8984DB5B7029926F686FA8F"/>
    <w:rsid w:val="00E300A0"/>
  </w:style>
  <w:style w:type="paragraph" w:customStyle="1" w:styleId="B8EB85D4CC414E908C6B7874C6C270BA">
    <w:name w:val="B8EB85D4CC414E908C6B7874C6C270BA"/>
    <w:rsid w:val="00E300A0"/>
  </w:style>
  <w:style w:type="paragraph" w:customStyle="1" w:styleId="F37CCFB4438E4A2FAF632BF5203C24D0">
    <w:name w:val="F37CCFB4438E4A2FAF632BF5203C24D0"/>
    <w:rsid w:val="00E300A0"/>
  </w:style>
  <w:style w:type="paragraph" w:customStyle="1" w:styleId="4009351A055244A2A59A2F34E6E0C149">
    <w:name w:val="4009351A055244A2A59A2F34E6E0C149"/>
    <w:rsid w:val="00E300A0"/>
  </w:style>
  <w:style w:type="paragraph" w:customStyle="1" w:styleId="2A86980D1E4947EFBDFBD6B9C418E319">
    <w:name w:val="2A86980D1E4947EFBDFBD6B9C418E319"/>
    <w:rsid w:val="00E300A0"/>
  </w:style>
  <w:style w:type="paragraph" w:customStyle="1" w:styleId="F8284E0242B2415390F86DDD40E5B754">
    <w:name w:val="F8284E0242B2415390F86DDD40E5B754"/>
    <w:rsid w:val="00E300A0"/>
  </w:style>
  <w:style w:type="paragraph" w:customStyle="1" w:styleId="48C202D4674446638EFD29384E2CFF86">
    <w:name w:val="48C202D4674446638EFD29384E2CFF86"/>
    <w:rsid w:val="00E300A0"/>
  </w:style>
  <w:style w:type="paragraph" w:customStyle="1" w:styleId="97356285F0A242B9A43C55FCD19F38DF">
    <w:name w:val="97356285F0A242B9A43C55FCD19F38DF"/>
    <w:rsid w:val="00E300A0"/>
  </w:style>
  <w:style w:type="paragraph" w:customStyle="1" w:styleId="1C602F2AE8C249B5AD760091BB61C7E4">
    <w:name w:val="1C602F2AE8C249B5AD760091BB61C7E4"/>
    <w:rsid w:val="00E300A0"/>
  </w:style>
  <w:style w:type="paragraph" w:customStyle="1" w:styleId="6B5C1CFFE3DB42309EEA68369B738301">
    <w:name w:val="6B5C1CFFE3DB42309EEA68369B738301"/>
    <w:rsid w:val="00E300A0"/>
  </w:style>
  <w:style w:type="paragraph" w:customStyle="1" w:styleId="99E3776B562F4416BFD3212BBE197E1F">
    <w:name w:val="99E3776B562F4416BFD3212BBE197E1F"/>
    <w:rsid w:val="00E300A0"/>
  </w:style>
  <w:style w:type="paragraph" w:customStyle="1" w:styleId="BF88B509E20E4731B596AA9A53CD6EE1">
    <w:name w:val="BF88B509E20E4731B596AA9A53CD6EE1"/>
    <w:rsid w:val="00E300A0"/>
  </w:style>
  <w:style w:type="paragraph" w:customStyle="1" w:styleId="BBAC66FFFFDB408981720C21D8F05DDD">
    <w:name w:val="BBAC66FFFFDB408981720C21D8F05DDD"/>
    <w:rsid w:val="00E300A0"/>
  </w:style>
  <w:style w:type="paragraph" w:customStyle="1" w:styleId="E1A8DBCC8DA14DCD8FD29BAF3B5C3006">
    <w:name w:val="E1A8DBCC8DA14DCD8FD29BAF3B5C3006"/>
    <w:rsid w:val="00E300A0"/>
  </w:style>
  <w:style w:type="paragraph" w:customStyle="1" w:styleId="32B4122624B345C89F5FFEA113309745">
    <w:name w:val="32B4122624B345C89F5FFEA113309745"/>
    <w:rsid w:val="00E300A0"/>
  </w:style>
  <w:style w:type="paragraph" w:customStyle="1" w:styleId="000B8B6B993440A5A8590DC7C2E183E6">
    <w:name w:val="000B8B6B993440A5A8590DC7C2E183E6"/>
    <w:rsid w:val="00E300A0"/>
  </w:style>
  <w:style w:type="paragraph" w:customStyle="1" w:styleId="CB34495EFE6E467CAC8B1DF82244456C">
    <w:name w:val="CB34495EFE6E467CAC8B1DF82244456C"/>
    <w:rsid w:val="00E300A0"/>
  </w:style>
  <w:style w:type="paragraph" w:customStyle="1" w:styleId="46375808D4DF4EC3AA88B878C4A8A489">
    <w:name w:val="46375808D4DF4EC3AA88B878C4A8A489"/>
    <w:rsid w:val="00E300A0"/>
  </w:style>
  <w:style w:type="paragraph" w:customStyle="1" w:styleId="1CAE8E4B1F2145338074E0FE108C0CBD">
    <w:name w:val="1CAE8E4B1F2145338074E0FE108C0CBD"/>
    <w:rsid w:val="00E300A0"/>
  </w:style>
  <w:style w:type="paragraph" w:customStyle="1" w:styleId="2AECA49E26524692ABD1D8DBA3282A30">
    <w:name w:val="2AECA49E26524692ABD1D8DBA3282A30"/>
    <w:rsid w:val="00E300A0"/>
  </w:style>
  <w:style w:type="paragraph" w:customStyle="1" w:styleId="F1FE44BC3E9E4C608861975C58FACA64">
    <w:name w:val="F1FE44BC3E9E4C608861975C58FACA64"/>
    <w:rsid w:val="00E300A0"/>
  </w:style>
  <w:style w:type="paragraph" w:customStyle="1" w:styleId="4B0C3342E95144CBBE3E36862803DE0E">
    <w:name w:val="4B0C3342E95144CBBE3E36862803DE0E"/>
    <w:rsid w:val="00E300A0"/>
  </w:style>
  <w:style w:type="paragraph" w:customStyle="1" w:styleId="50E1A3B0BA874124BFA0B82D8BB041D9">
    <w:name w:val="50E1A3B0BA874124BFA0B82D8BB041D9"/>
    <w:rsid w:val="00E300A0"/>
  </w:style>
  <w:style w:type="paragraph" w:customStyle="1" w:styleId="A9B007EE23854E6583EAD7FFE08F3E4B">
    <w:name w:val="A9B007EE23854E6583EAD7FFE08F3E4B"/>
    <w:rsid w:val="00E300A0"/>
  </w:style>
  <w:style w:type="paragraph" w:customStyle="1" w:styleId="9D1248DB83B644F09E0E5A4BDFD67570">
    <w:name w:val="9D1248DB83B644F09E0E5A4BDFD67570"/>
    <w:rsid w:val="00E300A0"/>
  </w:style>
  <w:style w:type="paragraph" w:customStyle="1" w:styleId="FCEBE31391DC4E0184B52DFA1A06A865">
    <w:name w:val="FCEBE31391DC4E0184B52DFA1A06A865"/>
    <w:rsid w:val="00E300A0"/>
  </w:style>
  <w:style w:type="paragraph" w:customStyle="1" w:styleId="E93F722D40D04CA58866D95CD3765A6A">
    <w:name w:val="E93F722D40D04CA58866D95CD3765A6A"/>
    <w:rsid w:val="00E300A0"/>
  </w:style>
  <w:style w:type="paragraph" w:customStyle="1" w:styleId="52AA56E39ED94BE79BE9386577D025CF">
    <w:name w:val="52AA56E39ED94BE79BE9386577D025CF"/>
    <w:rsid w:val="00E300A0"/>
  </w:style>
  <w:style w:type="paragraph" w:customStyle="1" w:styleId="D326DEEB942E4861984AE6B17D958CEE">
    <w:name w:val="D326DEEB942E4861984AE6B17D958CEE"/>
    <w:rsid w:val="00E300A0"/>
  </w:style>
  <w:style w:type="paragraph" w:customStyle="1" w:styleId="A9F9E7AF476B4F40B97BBB3575DEC248">
    <w:name w:val="A9F9E7AF476B4F40B97BBB3575DEC248"/>
    <w:rsid w:val="00E300A0"/>
  </w:style>
  <w:style w:type="paragraph" w:customStyle="1" w:styleId="412F3EE1AF874A2EB9510D7CBBF62F34">
    <w:name w:val="412F3EE1AF874A2EB9510D7CBBF62F34"/>
    <w:rsid w:val="00E300A0"/>
  </w:style>
  <w:style w:type="paragraph" w:customStyle="1" w:styleId="944C89612FE14E3C81964FF463BA8DC7">
    <w:name w:val="944C89612FE14E3C81964FF463BA8DC7"/>
    <w:rsid w:val="00E300A0"/>
  </w:style>
  <w:style w:type="paragraph" w:customStyle="1" w:styleId="B7C3F0ABBAD64DE491F0B9D75A3B1704">
    <w:name w:val="B7C3F0ABBAD64DE491F0B9D75A3B1704"/>
    <w:rsid w:val="00E300A0"/>
  </w:style>
  <w:style w:type="paragraph" w:customStyle="1" w:styleId="DBA650B7329547069D8F6FF10A553FDD">
    <w:name w:val="DBA650B7329547069D8F6FF10A553FDD"/>
    <w:rsid w:val="00E300A0"/>
  </w:style>
  <w:style w:type="paragraph" w:customStyle="1" w:styleId="5218CCA359FA437EB84DFFF2592D391C">
    <w:name w:val="5218CCA359FA437EB84DFFF2592D391C"/>
    <w:rsid w:val="00E300A0"/>
  </w:style>
  <w:style w:type="paragraph" w:customStyle="1" w:styleId="ED9059764EF74343AB9E6F208074C3D8">
    <w:name w:val="ED9059764EF74343AB9E6F208074C3D8"/>
    <w:rsid w:val="00E300A0"/>
  </w:style>
  <w:style w:type="paragraph" w:customStyle="1" w:styleId="BDD8604ECEB2480BA0F3C57BA26AC749">
    <w:name w:val="BDD8604ECEB2480BA0F3C57BA26AC749"/>
    <w:rsid w:val="00E300A0"/>
  </w:style>
  <w:style w:type="paragraph" w:customStyle="1" w:styleId="FE01DFECD2A143CFA9C276F7CC0C99D1">
    <w:name w:val="FE01DFECD2A143CFA9C276F7CC0C99D1"/>
    <w:rsid w:val="00E300A0"/>
  </w:style>
  <w:style w:type="paragraph" w:customStyle="1" w:styleId="0E59474777EE4E96BEB7FDF7B326DDB4">
    <w:name w:val="0E59474777EE4E96BEB7FDF7B326DDB4"/>
    <w:rsid w:val="00E300A0"/>
  </w:style>
  <w:style w:type="paragraph" w:customStyle="1" w:styleId="8D6F7A765EA2411DB83AA0CDB903C910">
    <w:name w:val="8D6F7A765EA2411DB83AA0CDB903C910"/>
    <w:rsid w:val="00E300A0"/>
  </w:style>
  <w:style w:type="paragraph" w:customStyle="1" w:styleId="D1341B31C7DB4E608F5500BAA0CA670C">
    <w:name w:val="D1341B31C7DB4E608F5500BAA0CA670C"/>
    <w:rsid w:val="00E300A0"/>
  </w:style>
  <w:style w:type="paragraph" w:customStyle="1" w:styleId="5A7AAF6EC9C148D88DE6B21EFEAB0DC8">
    <w:name w:val="5A7AAF6EC9C148D88DE6B21EFEAB0DC8"/>
    <w:rsid w:val="00E300A0"/>
  </w:style>
  <w:style w:type="paragraph" w:customStyle="1" w:styleId="77C282EF174A43E8B49DB30311771720">
    <w:name w:val="77C282EF174A43E8B49DB30311771720"/>
    <w:rsid w:val="00E300A0"/>
  </w:style>
  <w:style w:type="paragraph" w:customStyle="1" w:styleId="119BC2F75FD54BF690F4072D7F668701">
    <w:name w:val="119BC2F75FD54BF690F4072D7F668701"/>
    <w:rsid w:val="00E300A0"/>
  </w:style>
  <w:style w:type="paragraph" w:customStyle="1" w:styleId="4313D0CC5BAC455FB214E776CFC5BF86">
    <w:name w:val="4313D0CC5BAC455FB214E776CFC5BF86"/>
    <w:rsid w:val="00E300A0"/>
  </w:style>
  <w:style w:type="paragraph" w:customStyle="1" w:styleId="176466F4B34C4BC48B765BE1EBFF2A51">
    <w:name w:val="176466F4B34C4BC48B765BE1EBFF2A51"/>
    <w:rsid w:val="00E300A0"/>
  </w:style>
  <w:style w:type="paragraph" w:customStyle="1" w:styleId="1E98873BC4F74F39A27884934646BD88">
    <w:name w:val="1E98873BC4F74F39A27884934646BD88"/>
    <w:rsid w:val="00E300A0"/>
  </w:style>
  <w:style w:type="paragraph" w:customStyle="1" w:styleId="0C5E9E019CAD4F7FBD07E498841A87CF">
    <w:name w:val="0C5E9E019CAD4F7FBD07E498841A87CF"/>
    <w:rsid w:val="00E300A0"/>
  </w:style>
  <w:style w:type="paragraph" w:customStyle="1" w:styleId="EF960562126049C89756ECCA6BC8DBAF">
    <w:name w:val="EF960562126049C89756ECCA6BC8DBAF"/>
    <w:rsid w:val="00E300A0"/>
  </w:style>
  <w:style w:type="paragraph" w:customStyle="1" w:styleId="BAD5B272671442DE9E339BBB5D03CC51">
    <w:name w:val="BAD5B272671442DE9E339BBB5D03CC51"/>
    <w:rsid w:val="00E300A0"/>
  </w:style>
  <w:style w:type="paragraph" w:customStyle="1" w:styleId="45BCF00D73DA449E8CA7CFF1CE68B004">
    <w:name w:val="45BCF00D73DA449E8CA7CFF1CE68B004"/>
    <w:rsid w:val="00E300A0"/>
  </w:style>
  <w:style w:type="paragraph" w:customStyle="1" w:styleId="1E326E4FFA45458E82E932EC4A331AB3">
    <w:name w:val="1E326E4FFA45458E82E932EC4A331AB3"/>
    <w:rsid w:val="00E300A0"/>
  </w:style>
  <w:style w:type="paragraph" w:customStyle="1" w:styleId="3484F5D73E934610A477FDDB3C22523F">
    <w:name w:val="3484F5D73E934610A477FDDB3C22523F"/>
    <w:rsid w:val="00E300A0"/>
  </w:style>
  <w:style w:type="paragraph" w:customStyle="1" w:styleId="8B2B3DE7B30146A49AA008563B923BD1">
    <w:name w:val="8B2B3DE7B30146A49AA008563B923BD1"/>
    <w:rsid w:val="00E300A0"/>
  </w:style>
  <w:style w:type="paragraph" w:customStyle="1" w:styleId="F824DBB8B6504A2995B0E99447429924">
    <w:name w:val="F824DBB8B6504A2995B0E99447429924"/>
    <w:rsid w:val="00E300A0"/>
  </w:style>
  <w:style w:type="paragraph" w:customStyle="1" w:styleId="BE46CE4A63FF45A1A13682B3F6EFA52D">
    <w:name w:val="BE46CE4A63FF45A1A13682B3F6EFA52D"/>
    <w:rsid w:val="00E300A0"/>
  </w:style>
  <w:style w:type="paragraph" w:customStyle="1" w:styleId="68229EC6A20F4E568B362D37F2BEB20C">
    <w:name w:val="68229EC6A20F4E568B362D37F2BEB20C"/>
    <w:rsid w:val="00E300A0"/>
  </w:style>
  <w:style w:type="paragraph" w:customStyle="1" w:styleId="F1D1D9A40535422E8061E609CB8A69E0">
    <w:name w:val="F1D1D9A40535422E8061E609CB8A69E0"/>
    <w:rsid w:val="00E300A0"/>
  </w:style>
  <w:style w:type="paragraph" w:customStyle="1" w:styleId="181489A03EC44B5FA6EE0FAE433BB7F0">
    <w:name w:val="181489A03EC44B5FA6EE0FAE433BB7F0"/>
    <w:rsid w:val="00E300A0"/>
  </w:style>
  <w:style w:type="paragraph" w:customStyle="1" w:styleId="A3DA7BB135AD4B7290F3FC0B11694823">
    <w:name w:val="A3DA7BB135AD4B7290F3FC0B11694823"/>
    <w:rsid w:val="00E300A0"/>
  </w:style>
  <w:style w:type="paragraph" w:customStyle="1" w:styleId="AAFF3FFFD4684400B8021827EFBD7525">
    <w:name w:val="AAFF3FFFD4684400B8021827EFBD7525"/>
    <w:rsid w:val="00E300A0"/>
  </w:style>
  <w:style w:type="paragraph" w:customStyle="1" w:styleId="4AE0E4E0514E42689158EA3A065CAB07">
    <w:name w:val="4AE0E4E0514E42689158EA3A065CAB07"/>
    <w:rsid w:val="00E300A0"/>
  </w:style>
  <w:style w:type="paragraph" w:customStyle="1" w:styleId="F8BA38222189474BA69CC2AF8256CF63">
    <w:name w:val="F8BA38222189474BA69CC2AF8256CF63"/>
    <w:rsid w:val="00E300A0"/>
  </w:style>
  <w:style w:type="paragraph" w:customStyle="1" w:styleId="A7BE9F10868D4BB0A2CDBA73336F66FF">
    <w:name w:val="A7BE9F10868D4BB0A2CDBA73336F66FF"/>
    <w:rsid w:val="00E300A0"/>
  </w:style>
  <w:style w:type="paragraph" w:customStyle="1" w:styleId="5A9846C6CB8B45E9B063870FC3691FF8">
    <w:name w:val="5A9846C6CB8B45E9B063870FC3691FF8"/>
    <w:rsid w:val="00E300A0"/>
  </w:style>
  <w:style w:type="paragraph" w:customStyle="1" w:styleId="34EDA912B65340378E40E8120D5636CD">
    <w:name w:val="34EDA912B65340378E40E8120D5636CD"/>
    <w:rsid w:val="00E300A0"/>
  </w:style>
  <w:style w:type="paragraph" w:customStyle="1" w:styleId="7AD99D760B1F4EF9AC899E3DD762E8CC">
    <w:name w:val="7AD99D760B1F4EF9AC899E3DD762E8CC"/>
    <w:rsid w:val="00E300A0"/>
  </w:style>
  <w:style w:type="paragraph" w:customStyle="1" w:styleId="13DDB6B8EB8042C2A0EF479E93ADB2AB">
    <w:name w:val="13DDB6B8EB8042C2A0EF479E93ADB2AB"/>
    <w:rsid w:val="00E300A0"/>
  </w:style>
  <w:style w:type="paragraph" w:customStyle="1" w:styleId="9F896391FD474F169BFB176AB7A89750">
    <w:name w:val="9F896391FD474F169BFB176AB7A89750"/>
    <w:rsid w:val="00E300A0"/>
  </w:style>
  <w:style w:type="paragraph" w:customStyle="1" w:styleId="E9B8671210A2465498AB4A00BD6AE65D">
    <w:name w:val="E9B8671210A2465498AB4A00BD6AE65D"/>
    <w:rsid w:val="00E300A0"/>
  </w:style>
  <w:style w:type="paragraph" w:customStyle="1" w:styleId="54B063E6CE49488F81531E347C672F82">
    <w:name w:val="54B063E6CE49488F81531E347C672F82"/>
    <w:rsid w:val="00E300A0"/>
  </w:style>
  <w:style w:type="paragraph" w:customStyle="1" w:styleId="79C33638AFA0408F9F4F7B20922EEA54">
    <w:name w:val="79C33638AFA0408F9F4F7B20922EEA54"/>
    <w:rsid w:val="00E300A0"/>
  </w:style>
  <w:style w:type="paragraph" w:customStyle="1" w:styleId="C08A3F016EF04BDCB389912E94C7F383">
    <w:name w:val="C08A3F016EF04BDCB389912E94C7F383"/>
    <w:rsid w:val="00E300A0"/>
  </w:style>
  <w:style w:type="paragraph" w:customStyle="1" w:styleId="763D9CCB66C442D8A2A84F476EEBE652">
    <w:name w:val="763D9CCB66C442D8A2A84F476EEBE652"/>
    <w:rsid w:val="00E300A0"/>
  </w:style>
  <w:style w:type="paragraph" w:customStyle="1" w:styleId="412505EAE4B9431A819CBAAD4D6BA848">
    <w:name w:val="412505EAE4B9431A819CBAAD4D6BA848"/>
    <w:rsid w:val="00E300A0"/>
  </w:style>
  <w:style w:type="paragraph" w:customStyle="1" w:styleId="02856A7E88BA4363988D5B52DD5078C8">
    <w:name w:val="02856A7E88BA4363988D5B52DD5078C8"/>
    <w:rsid w:val="00E300A0"/>
  </w:style>
  <w:style w:type="paragraph" w:customStyle="1" w:styleId="F787440F0F88473D8244613C2394D5A2">
    <w:name w:val="F787440F0F88473D8244613C2394D5A2"/>
    <w:rsid w:val="00E300A0"/>
  </w:style>
  <w:style w:type="paragraph" w:customStyle="1" w:styleId="E1379717A8604A289CBAF27BBF914CCF">
    <w:name w:val="E1379717A8604A289CBAF27BBF914CCF"/>
    <w:rsid w:val="00E300A0"/>
  </w:style>
  <w:style w:type="paragraph" w:customStyle="1" w:styleId="45590E1305F747DDB704AD9FFDB5CD60">
    <w:name w:val="45590E1305F747DDB704AD9FFDB5CD60"/>
    <w:rsid w:val="00E300A0"/>
  </w:style>
  <w:style w:type="paragraph" w:customStyle="1" w:styleId="9E21A0659D9F4A6FBCD7EEBF06C53B2F">
    <w:name w:val="9E21A0659D9F4A6FBCD7EEBF06C53B2F"/>
    <w:rsid w:val="00E300A0"/>
  </w:style>
  <w:style w:type="paragraph" w:customStyle="1" w:styleId="4B747D760A3548BC80B4ABCC74C66224">
    <w:name w:val="4B747D760A3548BC80B4ABCC74C66224"/>
    <w:rsid w:val="00E300A0"/>
  </w:style>
  <w:style w:type="paragraph" w:customStyle="1" w:styleId="B0D6783DE6FF4965A4A9676C30F74224">
    <w:name w:val="B0D6783DE6FF4965A4A9676C30F74224"/>
    <w:rsid w:val="00E300A0"/>
  </w:style>
  <w:style w:type="paragraph" w:customStyle="1" w:styleId="AAB7B46397244A3E8BD1DE6739A33565">
    <w:name w:val="AAB7B46397244A3E8BD1DE6739A33565"/>
    <w:rsid w:val="00E300A0"/>
  </w:style>
  <w:style w:type="paragraph" w:customStyle="1" w:styleId="B5CC5DF354DB4B00B8D6167A4AD95897">
    <w:name w:val="B5CC5DF354DB4B00B8D6167A4AD95897"/>
    <w:rsid w:val="00E300A0"/>
  </w:style>
  <w:style w:type="paragraph" w:customStyle="1" w:styleId="57B715D8E10E434E8F7B5DEAB7ACFD66">
    <w:name w:val="57B715D8E10E434E8F7B5DEAB7ACFD66"/>
    <w:rsid w:val="00E300A0"/>
  </w:style>
  <w:style w:type="paragraph" w:customStyle="1" w:styleId="E6FC6BDC14784D899B1C2E797794506F">
    <w:name w:val="E6FC6BDC14784D899B1C2E797794506F"/>
    <w:rsid w:val="00E300A0"/>
  </w:style>
  <w:style w:type="paragraph" w:customStyle="1" w:styleId="17561D40FA9B4CE9A5B43B12D6483A20">
    <w:name w:val="17561D40FA9B4CE9A5B43B12D6483A20"/>
    <w:rsid w:val="00E300A0"/>
  </w:style>
  <w:style w:type="paragraph" w:customStyle="1" w:styleId="7951F6DADEEF4646B5DA4138BCEFBC6A">
    <w:name w:val="7951F6DADEEF4646B5DA4138BCEFBC6A"/>
    <w:rsid w:val="00E300A0"/>
  </w:style>
  <w:style w:type="paragraph" w:customStyle="1" w:styleId="AF4DFA05FBBD43FBA15366ECB11B3E19">
    <w:name w:val="AF4DFA05FBBD43FBA15366ECB11B3E19"/>
    <w:rsid w:val="00E300A0"/>
  </w:style>
  <w:style w:type="paragraph" w:customStyle="1" w:styleId="BBFFC8F0C6D147D2A16EDC2F4E14C8A4">
    <w:name w:val="BBFFC8F0C6D147D2A16EDC2F4E14C8A4"/>
    <w:rsid w:val="00E300A0"/>
  </w:style>
  <w:style w:type="paragraph" w:customStyle="1" w:styleId="6EC0AE6086634F8F9856D1EE6597F4A0">
    <w:name w:val="6EC0AE6086634F8F9856D1EE6597F4A0"/>
    <w:rsid w:val="00E300A0"/>
  </w:style>
  <w:style w:type="paragraph" w:customStyle="1" w:styleId="8224A4A761A844BFB0202F2BBCC59ABB">
    <w:name w:val="8224A4A761A844BFB0202F2BBCC59ABB"/>
    <w:rsid w:val="00E300A0"/>
  </w:style>
  <w:style w:type="paragraph" w:customStyle="1" w:styleId="B073870B21C142099FDA31E1D9EEDE9C">
    <w:name w:val="B073870B21C142099FDA31E1D9EEDE9C"/>
    <w:rsid w:val="00E300A0"/>
  </w:style>
  <w:style w:type="paragraph" w:customStyle="1" w:styleId="455A0018DC5B4ED7AE18EB6A5EA0B9AF">
    <w:name w:val="455A0018DC5B4ED7AE18EB6A5EA0B9AF"/>
    <w:rsid w:val="00E300A0"/>
  </w:style>
  <w:style w:type="paragraph" w:customStyle="1" w:styleId="71F28FCCA65349889DA88C4DC42FEDF1">
    <w:name w:val="71F28FCCA65349889DA88C4DC42FEDF1"/>
    <w:rsid w:val="00E300A0"/>
  </w:style>
  <w:style w:type="paragraph" w:customStyle="1" w:styleId="5BC7D8FBB24244FEAE10BAD6FBD18A70">
    <w:name w:val="5BC7D8FBB24244FEAE10BAD6FBD18A70"/>
    <w:rsid w:val="00E300A0"/>
  </w:style>
  <w:style w:type="paragraph" w:customStyle="1" w:styleId="D8079312703844AEA28BA832BE9B8105">
    <w:name w:val="D8079312703844AEA28BA832BE9B8105"/>
    <w:rsid w:val="00E300A0"/>
  </w:style>
  <w:style w:type="paragraph" w:customStyle="1" w:styleId="4AAABFC9526F4E9B908D6D1680DB7D3E">
    <w:name w:val="4AAABFC9526F4E9B908D6D1680DB7D3E"/>
    <w:rsid w:val="00E300A0"/>
  </w:style>
  <w:style w:type="paragraph" w:customStyle="1" w:styleId="F90A6A577A6C457AAF75CC527FCE0D60">
    <w:name w:val="F90A6A577A6C457AAF75CC527FCE0D60"/>
    <w:rsid w:val="00E300A0"/>
  </w:style>
  <w:style w:type="paragraph" w:customStyle="1" w:styleId="9B26083813CB41BE81CF26C408C105C1">
    <w:name w:val="9B26083813CB41BE81CF26C408C105C1"/>
    <w:rsid w:val="00E300A0"/>
  </w:style>
  <w:style w:type="paragraph" w:customStyle="1" w:styleId="4C01FA17DF9641C688A21F32A692C425">
    <w:name w:val="4C01FA17DF9641C688A21F32A692C425"/>
    <w:rsid w:val="00E300A0"/>
  </w:style>
  <w:style w:type="paragraph" w:customStyle="1" w:styleId="0DE007776C32489F8F33D90E8C15B30A">
    <w:name w:val="0DE007776C32489F8F33D90E8C15B30A"/>
    <w:rsid w:val="00E300A0"/>
  </w:style>
  <w:style w:type="paragraph" w:customStyle="1" w:styleId="4147F618737A4DF48E3022CB94C50687">
    <w:name w:val="4147F618737A4DF48E3022CB94C50687"/>
    <w:rsid w:val="00E300A0"/>
  </w:style>
  <w:style w:type="paragraph" w:customStyle="1" w:styleId="23D6F6FF53244D46A39203714E29C7F4">
    <w:name w:val="23D6F6FF53244D46A39203714E29C7F4"/>
    <w:rsid w:val="00E300A0"/>
  </w:style>
  <w:style w:type="paragraph" w:customStyle="1" w:styleId="4F75D054A9A445B7BE350E5092451B6E">
    <w:name w:val="4F75D054A9A445B7BE350E5092451B6E"/>
    <w:rsid w:val="00E300A0"/>
  </w:style>
  <w:style w:type="paragraph" w:customStyle="1" w:styleId="C117B1DA3C954325A866758D9706D0A2">
    <w:name w:val="C117B1DA3C954325A866758D9706D0A2"/>
    <w:rsid w:val="00E300A0"/>
  </w:style>
  <w:style w:type="paragraph" w:customStyle="1" w:styleId="0873E282E9C34144BCCE25DDAAAC19B9">
    <w:name w:val="0873E282E9C34144BCCE25DDAAAC19B9"/>
    <w:rsid w:val="00E300A0"/>
  </w:style>
  <w:style w:type="paragraph" w:customStyle="1" w:styleId="D8213EF5B11A4899ADEA65F1938C0182">
    <w:name w:val="D8213EF5B11A4899ADEA65F1938C0182"/>
    <w:rsid w:val="00E300A0"/>
  </w:style>
  <w:style w:type="paragraph" w:customStyle="1" w:styleId="58D1FA88D7D3433897873E2461AD1770">
    <w:name w:val="58D1FA88D7D3433897873E2461AD1770"/>
    <w:rsid w:val="00E300A0"/>
  </w:style>
  <w:style w:type="paragraph" w:customStyle="1" w:styleId="ED501C5CA73741C1BE1CD3264F5B1567">
    <w:name w:val="ED501C5CA73741C1BE1CD3264F5B1567"/>
    <w:rsid w:val="00E300A0"/>
  </w:style>
  <w:style w:type="paragraph" w:customStyle="1" w:styleId="84D95D4DF03847E9B7CF6647E6B60C7E">
    <w:name w:val="84D95D4DF03847E9B7CF6647E6B60C7E"/>
    <w:rsid w:val="00E300A0"/>
  </w:style>
  <w:style w:type="paragraph" w:customStyle="1" w:styleId="F33FECEAFA6342A486E2CD1E737B4ED7">
    <w:name w:val="F33FECEAFA6342A486E2CD1E737B4ED7"/>
    <w:rsid w:val="00E300A0"/>
  </w:style>
  <w:style w:type="paragraph" w:customStyle="1" w:styleId="7A8B92BC8C20434E8F049610FBF4AD65">
    <w:name w:val="7A8B92BC8C20434E8F049610FBF4AD65"/>
    <w:rsid w:val="00E300A0"/>
  </w:style>
  <w:style w:type="paragraph" w:customStyle="1" w:styleId="937F67EDFD48438AA894BFB79C198D7F">
    <w:name w:val="937F67EDFD48438AA894BFB79C198D7F"/>
    <w:rsid w:val="00E300A0"/>
  </w:style>
  <w:style w:type="paragraph" w:customStyle="1" w:styleId="6213AC96468F44F28D4BB1CC4867A5FA">
    <w:name w:val="6213AC96468F44F28D4BB1CC4867A5FA"/>
    <w:rsid w:val="00E300A0"/>
  </w:style>
  <w:style w:type="paragraph" w:customStyle="1" w:styleId="0DFA6E8E42FA4E61BEF896BD66A9DD5F">
    <w:name w:val="0DFA6E8E42FA4E61BEF896BD66A9DD5F"/>
    <w:rsid w:val="00E300A0"/>
  </w:style>
  <w:style w:type="paragraph" w:customStyle="1" w:styleId="31943DAE31BF4909AE89E0CD33A88E99">
    <w:name w:val="31943DAE31BF4909AE89E0CD33A88E99"/>
    <w:rsid w:val="00E300A0"/>
  </w:style>
  <w:style w:type="paragraph" w:customStyle="1" w:styleId="68C8D2B0C01F47909389A03C05BFB00C">
    <w:name w:val="68C8D2B0C01F47909389A03C05BFB00C"/>
    <w:rsid w:val="00E300A0"/>
  </w:style>
  <w:style w:type="paragraph" w:customStyle="1" w:styleId="9007653B4CBB4EA6A0333918639CF7D4">
    <w:name w:val="9007653B4CBB4EA6A0333918639CF7D4"/>
    <w:rsid w:val="00E300A0"/>
  </w:style>
  <w:style w:type="paragraph" w:customStyle="1" w:styleId="32285009B1D04591B7C2986C165F1375">
    <w:name w:val="32285009B1D04591B7C2986C165F1375"/>
    <w:rsid w:val="00E300A0"/>
  </w:style>
  <w:style w:type="paragraph" w:customStyle="1" w:styleId="EE78F88A5B01416087F12DB7C1D70AFE">
    <w:name w:val="EE78F88A5B01416087F12DB7C1D70AFE"/>
    <w:rsid w:val="00E300A0"/>
  </w:style>
  <w:style w:type="paragraph" w:customStyle="1" w:styleId="71496E7A3FB14CC8867F22ACA8B6071C">
    <w:name w:val="71496E7A3FB14CC8867F22ACA8B6071C"/>
    <w:rsid w:val="00E300A0"/>
  </w:style>
  <w:style w:type="paragraph" w:customStyle="1" w:styleId="03227D052A8D4BAEA9BEE55F4D94F37D">
    <w:name w:val="03227D052A8D4BAEA9BEE55F4D94F37D"/>
    <w:rsid w:val="00E300A0"/>
  </w:style>
  <w:style w:type="paragraph" w:customStyle="1" w:styleId="AA7B54BD222845128C1106214AABB974">
    <w:name w:val="AA7B54BD222845128C1106214AABB974"/>
    <w:rsid w:val="00E300A0"/>
  </w:style>
  <w:style w:type="paragraph" w:customStyle="1" w:styleId="108DBEAC0E594287A6767CD7DA8A1070">
    <w:name w:val="108DBEAC0E594287A6767CD7DA8A1070"/>
    <w:rsid w:val="00E300A0"/>
  </w:style>
  <w:style w:type="paragraph" w:customStyle="1" w:styleId="E04AA53EFD0745288F8575AAB233B438">
    <w:name w:val="E04AA53EFD0745288F8575AAB233B438"/>
    <w:rsid w:val="00E300A0"/>
  </w:style>
  <w:style w:type="paragraph" w:customStyle="1" w:styleId="DE9279029564459F97D25D3DE3D66B6F">
    <w:name w:val="DE9279029564459F97D25D3DE3D66B6F"/>
    <w:rsid w:val="00E300A0"/>
  </w:style>
  <w:style w:type="paragraph" w:customStyle="1" w:styleId="5E7F28B0862D447BA1D134E4E1BDC503">
    <w:name w:val="5E7F28B0862D447BA1D134E4E1BDC503"/>
    <w:rsid w:val="00E300A0"/>
  </w:style>
  <w:style w:type="paragraph" w:customStyle="1" w:styleId="02C39A9B8EE745428A6A9D2FBD3DC621">
    <w:name w:val="02C39A9B8EE745428A6A9D2FBD3DC621"/>
    <w:rsid w:val="00E300A0"/>
  </w:style>
  <w:style w:type="paragraph" w:customStyle="1" w:styleId="B27060B27AF54B57AB98301B98AF5E0C">
    <w:name w:val="B27060B27AF54B57AB98301B98AF5E0C"/>
    <w:rsid w:val="00E300A0"/>
  </w:style>
  <w:style w:type="paragraph" w:customStyle="1" w:styleId="F1E97824B3F24F97997151AFC9979D9A">
    <w:name w:val="F1E97824B3F24F97997151AFC9979D9A"/>
    <w:rsid w:val="00E300A0"/>
  </w:style>
  <w:style w:type="paragraph" w:customStyle="1" w:styleId="B0509A3A8FAF4813869859B8D2F15AC7">
    <w:name w:val="B0509A3A8FAF4813869859B8D2F15AC7"/>
    <w:rsid w:val="00E300A0"/>
  </w:style>
  <w:style w:type="paragraph" w:customStyle="1" w:styleId="30761F4DB2D0487891FD36062BEB0B2F">
    <w:name w:val="30761F4DB2D0487891FD36062BEB0B2F"/>
    <w:rsid w:val="00E300A0"/>
  </w:style>
  <w:style w:type="paragraph" w:customStyle="1" w:styleId="E81FE7A57B774F34B52AACCC758A9C59">
    <w:name w:val="E81FE7A57B774F34B52AACCC758A9C59"/>
    <w:rsid w:val="00E300A0"/>
  </w:style>
  <w:style w:type="paragraph" w:customStyle="1" w:styleId="D39D44EC0ED44E2585D657EFD83AB1CF">
    <w:name w:val="D39D44EC0ED44E2585D657EFD83AB1CF"/>
    <w:rsid w:val="00E300A0"/>
  </w:style>
  <w:style w:type="paragraph" w:customStyle="1" w:styleId="E9069D2591C3459CAC9E998C2DEB9416">
    <w:name w:val="E9069D2591C3459CAC9E998C2DEB9416"/>
    <w:rsid w:val="00E300A0"/>
  </w:style>
  <w:style w:type="paragraph" w:customStyle="1" w:styleId="1459F5D9AA18487E886589231B26435D">
    <w:name w:val="1459F5D9AA18487E886589231B26435D"/>
    <w:rsid w:val="00E300A0"/>
  </w:style>
  <w:style w:type="paragraph" w:customStyle="1" w:styleId="9F903336B6954A78BD645FA830AD07C9">
    <w:name w:val="9F903336B6954A78BD645FA830AD07C9"/>
    <w:rsid w:val="00E300A0"/>
  </w:style>
  <w:style w:type="paragraph" w:customStyle="1" w:styleId="245157868C354547A7369498DD7BAAF5">
    <w:name w:val="245157868C354547A7369498DD7BAAF5"/>
    <w:rsid w:val="00E300A0"/>
  </w:style>
  <w:style w:type="paragraph" w:customStyle="1" w:styleId="DA5B9B470C9542F0A3AC4A8BA49AFDE9">
    <w:name w:val="DA5B9B470C9542F0A3AC4A8BA49AFDE9"/>
    <w:rsid w:val="00E300A0"/>
  </w:style>
  <w:style w:type="paragraph" w:customStyle="1" w:styleId="5A1E1F6273BF4EDEBAF65CEFDF72F39D">
    <w:name w:val="5A1E1F6273BF4EDEBAF65CEFDF72F39D"/>
    <w:rsid w:val="00E300A0"/>
  </w:style>
  <w:style w:type="paragraph" w:customStyle="1" w:styleId="83B807FFE6E1459FB4650F856F4DD61B">
    <w:name w:val="83B807FFE6E1459FB4650F856F4DD61B"/>
    <w:rsid w:val="00E300A0"/>
  </w:style>
  <w:style w:type="paragraph" w:customStyle="1" w:styleId="A34BCC81DEAD46BCBFB08D01B0B4754C">
    <w:name w:val="A34BCC81DEAD46BCBFB08D01B0B4754C"/>
    <w:rsid w:val="00E300A0"/>
  </w:style>
  <w:style w:type="paragraph" w:customStyle="1" w:styleId="D16631D8619B4910A49B8F559D10D9D0">
    <w:name w:val="D16631D8619B4910A49B8F559D10D9D0"/>
    <w:rsid w:val="00E300A0"/>
  </w:style>
  <w:style w:type="paragraph" w:customStyle="1" w:styleId="154F1D3F211C45558616BEE9293A3CFA">
    <w:name w:val="154F1D3F211C45558616BEE9293A3CFA"/>
    <w:rsid w:val="00E300A0"/>
  </w:style>
  <w:style w:type="paragraph" w:customStyle="1" w:styleId="6F92450AB7C6472BB0661A89903706B8">
    <w:name w:val="6F92450AB7C6472BB0661A89903706B8"/>
    <w:rsid w:val="00E300A0"/>
  </w:style>
  <w:style w:type="paragraph" w:customStyle="1" w:styleId="02BAD352875D4C5ABE71A8F0C7BD33EB">
    <w:name w:val="02BAD352875D4C5ABE71A8F0C7BD33EB"/>
    <w:rsid w:val="00E300A0"/>
  </w:style>
  <w:style w:type="paragraph" w:customStyle="1" w:styleId="46BA5F2C1B804FB19F89838866FC8F03">
    <w:name w:val="46BA5F2C1B804FB19F89838866FC8F03"/>
    <w:rsid w:val="00E300A0"/>
  </w:style>
  <w:style w:type="paragraph" w:customStyle="1" w:styleId="6EFE28603FC94ACAB79C6FC9A0B7AC0A">
    <w:name w:val="6EFE28603FC94ACAB79C6FC9A0B7AC0A"/>
    <w:rsid w:val="00E300A0"/>
  </w:style>
  <w:style w:type="paragraph" w:customStyle="1" w:styleId="37930B912D734196817FB7278AAB364A">
    <w:name w:val="37930B912D734196817FB7278AAB364A"/>
    <w:rsid w:val="00E300A0"/>
  </w:style>
  <w:style w:type="paragraph" w:customStyle="1" w:styleId="F61472BE9A094FA0ACBCFE221F841414">
    <w:name w:val="F61472BE9A094FA0ACBCFE221F841414"/>
    <w:rsid w:val="00E300A0"/>
  </w:style>
  <w:style w:type="paragraph" w:customStyle="1" w:styleId="7751CED5916C4A169443AAE794373B71">
    <w:name w:val="7751CED5916C4A169443AAE794373B71"/>
    <w:rsid w:val="00E300A0"/>
  </w:style>
  <w:style w:type="paragraph" w:customStyle="1" w:styleId="FB204A966C2D480D973B2BAB023F2FD2">
    <w:name w:val="FB204A966C2D480D973B2BAB023F2FD2"/>
    <w:rsid w:val="00E300A0"/>
  </w:style>
  <w:style w:type="paragraph" w:customStyle="1" w:styleId="3D1E2D0F84BA449BA598192CD0D0A006">
    <w:name w:val="3D1E2D0F84BA449BA598192CD0D0A006"/>
    <w:rsid w:val="00E300A0"/>
  </w:style>
  <w:style w:type="paragraph" w:customStyle="1" w:styleId="421D026305534EF1B2FB76BD314849DB">
    <w:name w:val="421D026305534EF1B2FB76BD314849DB"/>
    <w:rsid w:val="00E300A0"/>
  </w:style>
  <w:style w:type="paragraph" w:customStyle="1" w:styleId="43DC9C8102224795B23CCCC6DCFFF1C4">
    <w:name w:val="43DC9C8102224795B23CCCC6DCFFF1C4"/>
    <w:rsid w:val="00E300A0"/>
  </w:style>
  <w:style w:type="paragraph" w:customStyle="1" w:styleId="398B7319FA9847F886D56C1D1D018C01">
    <w:name w:val="398B7319FA9847F886D56C1D1D018C01"/>
    <w:rsid w:val="00E300A0"/>
  </w:style>
  <w:style w:type="paragraph" w:customStyle="1" w:styleId="8D56E476E70A42128667E55EC844FCE3">
    <w:name w:val="8D56E476E70A42128667E55EC844FCE3"/>
    <w:rsid w:val="00E300A0"/>
  </w:style>
  <w:style w:type="paragraph" w:customStyle="1" w:styleId="5A2446971C404F8E9B07FF13E58381BC">
    <w:name w:val="5A2446971C404F8E9B07FF13E58381BC"/>
    <w:rsid w:val="00E300A0"/>
  </w:style>
  <w:style w:type="paragraph" w:customStyle="1" w:styleId="BB11217156BB42F087499BB402BA3318">
    <w:name w:val="BB11217156BB42F087499BB402BA3318"/>
    <w:rsid w:val="00E300A0"/>
  </w:style>
  <w:style w:type="paragraph" w:customStyle="1" w:styleId="45FC0B42762945629AFA6D7C8F838322">
    <w:name w:val="45FC0B42762945629AFA6D7C8F838322"/>
    <w:rsid w:val="00E300A0"/>
  </w:style>
  <w:style w:type="paragraph" w:customStyle="1" w:styleId="CACFF1ACF9404A499A1967B0D64BB471">
    <w:name w:val="CACFF1ACF9404A499A1967B0D64BB471"/>
    <w:rsid w:val="00E300A0"/>
  </w:style>
  <w:style w:type="paragraph" w:customStyle="1" w:styleId="E25D553289724E129013A67F8A1FC65A">
    <w:name w:val="E25D553289724E129013A67F8A1FC65A"/>
    <w:rsid w:val="00E300A0"/>
  </w:style>
  <w:style w:type="paragraph" w:customStyle="1" w:styleId="2C4963AB25704233B7B13EC5696D84F5">
    <w:name w:val="2C4963AB25704233B7B13EC5696D84F5"/>
    <w:rsid w:val="00E300A0"/>
  </w:style>
  <w:style w:type="paragraph" w:customStyle="1" w:styleId="9BA0F99238A342C7820FD329C05271FB">
    <w:name w:val="9BA0F99238A342C7820FD329C05271FB"/>
    <w:rsid w:val="00E300A0"/>
  </w:style>
  <w:style w:type="paragraph" w:customStyle="1" w:styleId="90C40E28AE4744FC8E5C92F952CA0AD3">
    <w:name w:val="90C40E28AE4744FC8E5C92F952CA0AD3"/>
    <w:rsid w:val="00E300A0"/>
  </w:style>
  <w:style w:type="paragraph" w:customStyle="1" w:styleId="DDA4A7019AD14C08884EE7C91A3BCFA3">
    <w:name w:val="DDA4A7019AD14C08884EE7C91A3BCFA3"/>
    <w:rsid w:val="00E300A0"/>
  </w:style>
  <w:style w:type="paragraph" w:customStyle="1" w:styleId="293C792FAF334805B164E25F8F6D9075">
    <w:name w:val="293C792FAF334805B164E25F8F6D9075"/>
    <w:rsid w:val="00E300A0"/>
  </w:style>
  <w:style w:type="paragraph" w:customStyle="1" w:styleId="A6127E5AE7E64DA38FB0A192884E695B">
    <w:name w:val="A6127E5AE7E64DA38FB0A192884E695B"/>
    <w:rsid w:val="00E300A0"/>
  </w:style>
  <w:style w:type="paragraph" w:customStyle="1" w:styleId="3AC059421BE34B448C8F22534F297380">
    <w:name w:val="3AC059421BE34B448C8F22534F297380"/>
    <w:rsid w:val="00E300A0"/>
  </w:style>
  <w:style w:type="paragraph" w:customStyle="1" w:styleId="F3DC3F978BC643579B8B7B636420278E">
    <w:name w:val="F3DC3F978BC643579B8B7B636420278E"/>
    <w:rsid w:val="00E300A0"/>
  </w:style>
  <w:style w:type="paragraph" w:customStyle="1" w:styleId="AF4DA821DABB4DE18F22AB97F3AB1868">
    <w:name w:val="AF4DA821DABB4DE18F22AB97F3AB1868"/>
    <w:rsid w:val="00E300A0"/>
  </w:style>
  <w:style w:type="paragraph" w:customStyle="1" w:styleId="9080F28B2D224F9F9FD5D8AA9CA07003">
    <w:name w:val="9080F28B2D224F9F9FD5D8AA9CA07003"/>
    <w:rsid w:val="00E300A0"/>
  </w:style>
  <w:style w:type="paragraph" w:customStyle="1" w:styleId="7A11F52691DF482C9492DC1A043A5E89">
    <w:name w:val="7A11F52691DF482C9492DC1A043A5E89"/>
    <w:rsid w:val="00E300A0"/>
  </w:style>
  <w:style w:type="paragraph" w:customStyle="1" w:styleId="7171656CF29647D6AA1AC8B455E96BEB">
    <w:name w:val="7171656CF29647D6AA1AC8B455E96BEB"/>
    <w:rsid w:val="00E300A0"/>
  </w:style>
  <w:style w:type="paragraph" w:customStyle="1" w:styleId="36D95D97D9C0480A900F0A274B68DF82">
    <w:name w:val="36D95D97D9C0480A900F0A274B68DF82"/>
    <w:rsid w:val="00E300A0"/>
  </w:style>
  <w:style w:type="paragraph" w:customStyle="1" w:styleId="55E1E7B6749141E6BD2BFF72CEA95110">
    <w:name w:val="55E1E7B6749141E6BD2BFF72CEA95110"/>
    <w:rsid w:val="00E300A0"/>
  </w:style>
  <w:style w:type="paragraph" w:customStyle="1" w:styleId="701952964A5F4A64839381FF9D017114">
    <w:name w:val="701952964A5F4A64839381FF9D017114"/>
    <w:rsid w:val="00E300A0"/>
  </w:style>
  <w:style w:type="paragraph" w:customStyle="1" w:styleId="607F8165E6384FAF9ABB6D3BD1390B41">
    <w:name w:val="607F8165E6384FAF9ABB6D3BD1390B41"/>
    <w:rsid w:val="00E300A0"/>
  </w:style>
  <w:style w:type="paragraph" w:customStyle="1" w:styleId="AB4AA3BC1AE7461B898B33BA39D0DABF">
    <w:name w:val="AB4AA3BC1AE7461B898B33BA39D0DABF"/>
    <w:rsid w:val="00E300A0"/>
  </w:style>
  <w:style w:type="paragraph" w:customStyle="1" w:styleId="DB1806D9254F47D49927B47D4C9AD301">
    <w:name w:val="DB1806D9254F47D49927B47D4C9AD301"/>
    <w:rsid w:val="00E300A0"/>
  </w:style>
  <w:style w:type="paragraph" w:customStyle="1" w:styleId="11D3E6DEF5374851BB0BAADD488800B5">
    <w:name w:val="11D3E6DEF5374851BB0BAADD488800B5"/>
    <w:rsid w:val="00E300A0"/>
  </w:style>
  <w:style w:type="paragraph" w:customStyle="1" w:styleId="C5F416E32A42400BA109420C591C9003">
    <w:name w:val="C5F416E32A42400BA109420C591C9003"/>
    <w:rsid w:val="00E300A0"/>
  </w:style>
  <w:style w:type="paragraph" w:customStyle="1" w:styleId="D9A573EC5E454C83BB57B26EB9D3B4C1">
    <w:name w:val="D9A573EC5E454C83BB57B26EB9D3B4C1"/>
    <w:rsid w:val="00E300A0"/>
  </w:style>
  <w:style w:type="paragraph" w:customStyle="1" w:styleId="395B84E3F68B4F02AF8428CA8A1FB155">
    <w:name w:val="395B84E3F68B4F02AF8428CA8A1FB155"/>
    <w:rsid w:val="00E300A0"/>
  </w:style>
  <w:style w:type="paragraph" w:customStyle="1" w:styleId="069EEDB01F3A4A0DB9F5FDAD5708A548">
    <w:name w:val="069EEDB01F3A4A0DB9F5FDAD5708A548"/>
    <w:rsid w:val="00E300A0"/>
  </w:style>
  <w:style w:type="paragraph" w:customStyle="1" w:styleId="3C46CD0599AC490B86F86589EE762377">
    <w:name w:val="3C46CD0599AC490B86F86589EE762377"/>
    <w:rsid w:val="00E300A0"/>
  </w:style>
  <w:style w:type="paragraph" w:customStyle="1" w:styleId="69830D27739C4ADB824D0672C9F3D217">
    <w:name w:val="69830D27739C4ADB824D0672C9F3D217"/>
    <w:rsid w:val="00E300A0"/>
  </w:style>
  <w:style w:type="paragraph" w:customStyle="1" w:styleId="EB63101AEF97479DA88F91497CF70947">
    <w:name w:val="EB63101AEF97479DA88F91497CF70947"/>
    <w:rsid w:val="00E300A0"/>
  </w:style>
  <w:style w:type="paragraph" w:customStyle="1" w:styleId="D3E979EAD9D04D528F171E54FDA4CF67">
    <w:name w:val="D3E979EAD9D04D528F171E54FDA4CF67"/>
    <w:rsid w:val="00E300A0"/>
  </w:style>
  <w:style w:type="paragraph" w:customStyle="1" w:styleId="2EE61B5F11B14FE68445782982BE803A">
    <w:name w:val="2EE61B5F11B14FE68445782982BE803A"/>
    <w:rsid w:val="00E300A0"/>
  </w:style>
  <w:style w:type="paragraph" w:customStyle="1" w:styleId="06741C50D6364AA89A6491C989F990EE">
    <w:name w:val="06741C50D6364AA89A6491C989F990EE"/>
    <w:rsid w:val="00E300A0"/>
  </w:style>
  <w:style w:type="paragraph" w:customStyle="1" w:styleId="214EA2FD7E384A34AA79BFC24FB9D512">
    <w:name w:val="214EA2FD7E384A34AA79BFC24FB9D512"/>
    <w:rsid w:val="00E300A0"/>
  </w:style>
  <w:style w:type="paragraph" w:customStyle="1" w:styleId="BCAF267A5E4348EBAB3F3EC143F4CCBD">
    <w:name w:val="BCAF267A5E4348EBAB3F3EC143F4CCBD"/>
    <w:rsid w:val="00E300A0"/>
  </w:style>
  <w:style w:type="paragraph" w:customStyle="1" w:styleId="653D191AA53D49BBAB977A1DFD4C9009">
    <w:name w:val="653D191AA53D49BBAB977A1DFD4C9009"/>
    <w:rsid w:val="00E300A0"/>
  </w:style>
  <w:style w:type="paragraph" w:customStyle="1" w:styleId="26456A422DEA4EFA954341B0341E7BEF">
    <w:name w:val="26456A422DEA4EFA954341B0341E7BEF"/>
    <w:rsid w:val="00E300A0"/>
  </w:style>
  <w:style w:type="paragraph" w:customStyle="1" w:styleId="D366332C3B8E45F98041AB6317FC7F94">
    <w:name w:val="D366332C3B8E45F98041AB6317FC7F94"/>
    <w:rsid w:val="00E300A0"/>
  </w:style>
  <w:style w:type="paragraph" w:customStyle="1" w:styleId="1A12263EC8FB4CD1AD9E74A2B09733E8">
    <w:name w:val="1A12263EC8FB4CD1AD9E74A2B09733E8"/>
    <w:rsid w:val="00E300A0"/>
  </w:style>
  <w:style w:type="paragraph" w:customStyle="1" w:styleId="EF8128FE957849A09E9BE4C80B74EC80">
    <w:name w:val="EF8128FE957849A09E9BE4C80B74EC80"/>
    <w:rsid w:val="00E300A0"/>
  </w:style>
  <w:style w:type="paragraph" w:customStyle="1" w:styleId="EA17EB885F654C6F8D13EB5F93404047">
    <w:name w:val="EA17EB885F654C6F8D13EB5F93404047"/>
    <w:rsid w:val="00E300A0"/>
  </w:style>
  <w:style w:type="paragraph" w:customStyle="1" w:styleId="999B1E5FA423419E8FEE79C2CABC0523">
    <w:name w:val="999B1E5FA423419E8FEE79C2CABC0523"/>
    <w:rsid w:val="00E300A0"/>
  </w:style>
  <w:style w:type="paragraph" w:customStyle="1" w:styleId="6EF46F8755F849109147A0B3670268F1">
    <w:name w:val="6EF46F8755F849109147A0B3670268F1"/>
    <w:rsid w:val="00E300A0"/>
  </w:style>
  <w:style w:type="paragraph" w:customStyle="1" w:styleId="10AD6287E5C24ED28B7B9E6758941ADC">
    <w:name w:val="10AD6287E5C24ED28B7B9E6758941ADC"/>
    <w:rsid w:val="00E300A0"/>
  </w:style>
  <w:style w:type="paragraph" w:customStyle="1" w:styleId="A5EB4BEC3A5C4F61BF942D7AD577C829">
    <w:name w:val="A5EB4BEC3A5C4F61BF942D7AD577C829"/>
    <w:rsid w:val="00E300A0"/>
  </w:style>
  <w:style w:type="paragraph" w:customStyle="1" w:styleId="6447FA101D78494AB09419DE213F1232">
    <w:name w:val="6447FA101D78494AB09419DE213F1232"/>
    <w:rsid w:val="00E300A0"/>
  </w:style>
  <w:style w:type="paragraph" w:customStyle="1" w:styleId="54A4EB459C2840A98A22BDFD851474D6">
    <w:name w:val="54A4EB459C2840A98A22BDFD851474D6"/>
    <w:rsid w:val="00E300A0"/>
  </w:style>
  <w:style w:type="paragraph" w:customStyle="1" w:styleId="F13F3FB7C6D44AAD8FCD93B1146A6197">
    <w:name w:val="F13F3FB7C6D44AAD8FCD93B1146A6197"/>
    <w:rsid w:val="00E300A0"/>
  </w:style>
  <w:style w:type="paragraph" w:customStyle="1" w:styleId="BB2B17C5ECDA45ADB907C84A0480668E">
    <w:name w:val="BB2B17C5ECDA45ADB907C84A0480668E"/>
    <w:rsid w:val="00E300A0"/>
  </w:style>
  <w:style w:type="paragraph" w:customStyle="1" w:styleId="F37FAD8B685A4E929DD07A64398C623B">
    <w:name w:val="F37FAD8B685A4E929DD07A64398C623B"/>
    <w:rsid w:val="00E300A0"/>
  </w:style>
  <w:style w:type="paragraph" w:customStyle="1" w:styleId="524A4960959A4FAE80471FE23EED4DFF">
    <w:name w:val="524A4960959A4FAE80471FE23EED4DFF"/>
    <w:rsid w:val="00E300A0"/>
  </w:style>
  <w:style w:type="paragraph" w:customStyle="1" w:styleId="345D12F25C644D6F9E563279188EBF14">
    <w:name w:val="345D12F25C644D6F9E563279188EBF14"/>
    <w:rsid w:val="00E300A0"/>
  </w:style>
  <w:style w:type="paragraph" w:customStyle="1" w:styleId="70B79072C58441848D7D677D3CF63706">
    <w:name w:val="70B79072C58441848D7D677D3CF63706"/>
    <w:rsid w:val="00E300A0"/>
  </w:style>
  <w:style w:type="paragraph" w:customStyle="1" w:styleId="623284BEAB5948818722431093C84CF0">
    <w:name w:val="623284BEAB5948818722431093C84CF0"/>
    <w:rsid w:val="00E300A0"/>
  </w:style>
  <w:style w:type="paragraph" w:customStyle="1" w:styleId="0A0E1906BE94410A8E622DEC23B8C025">
    <w:name w:val="0A0E1906BE94410A8E622DEC23B8C025"/>
    <w:rsid w:val="00E300A0"/>
  </w:style>
  <w:style w:type="paragraph" w:customStyle="1" w:styleId="7A1922F1887D424FAE2381A69A3C6DC3">
    <w:name w:val="7A1922F1887D424FAE2381A69A3C6DC3"/>
    <w:rsid w:val="00E300A0"/>
  </w:style>
  <w:style w:type="paragraph" w:customStyle="1" w:styleId="9BD900269E6A4C42A9377E408411D568">
    <w:name w:val="9BD900269E6A4C42A9377E408411D568"/>
    <w:rsid w:val="00E300A0"/>
  </w:style>
  <w:style w:type="paragraph" w:customStyle="1" w:styleId="2D64298DA9BA4D4A8BF2F50069AE2576">
    <w:name w:val="2D64298DA9BA4D4A8BF2F50069AE2576"/>
    <w:rsid w:val="00E300A0"/>
  </w:style>
  <w:style w:type="paragraph" w:customStyle="1" w:styleId="A95F7FE7493D4C198230089F06FB0D79">
    <w:name w:val="A95F7FE7493D4C198230089F06FB0D79"/>
    <w:rsid w:val="00E300A0"/>
  </w:style>
  <w:style w:type="paragraph" w:customStyle="1" w:styleId="0A730B0C0F5B495F8DCE11EFD2B283F1">
    <w:name w:val="0A730B0C0F5B495F8DCE11EFD2B283F1"/>
    <w:rsid w:val="00E300A0"/>
  </w:style>
  <w:style w:type="paragraph" w:customStyle="1" w:styleId="CB62589D9D9F42A9AD2011925F91E9A5">
    <w:name w:val="CB62589D9D9F42A9AD2011925F91E9A5"/>
    <w:rsid w:val="00E300A0"/>
  </w:style>
  <w:style w:type="paragraph" w:customStyle="1" w:styleId="3C98703D48624932A7206727DAC763E8">
    <w:name w:val="3C98703D48624932A7206727DAC763E8"/>
    <w:rsid w:val="00E300A0"/>
  </w:style>
  <w:style w:type="paragraph" w:customStyle="1" w:styleId="BD0F32E78F9342B09C0348083D36B56E">
    <w:name w:val="BD0F32E78F9342B09C0348083D36B56E"/>
    <w:rsid w:val="00E300A0"/>
  </w:style>
  <w:style w:type="paragraph" w:customStyle="1" w:styleId="991161C3172D4E5E8675A53E8978512C">
    <w:name w:val="991161C3172D4E5E8675A53E8978512C"/>
    <w:rsid w:val="00E300A0"/>
  </w:style>
  <w:style w:type="paragraph" w:customStyle="1" w:styleId="9F5B319FD0274374BB14466A696B1A73">
    <w:name w:val="9F5B319FD0274374BB14466A696B1A73"/>
    <w:rsid w:val="00E300A0"/>
  </w:style>
  <w:style w:type="paragraph" w:customStyle="1" w:styleId="B2924943E9734B6D86565101B411235F">
    <w:name w:val="B2924943E9734B6D86565101B411235F"/>
    <w:rsid w:val="00E300A0"/>
  </w:style>
  <w:style w:type="paragraph" w:customStyle="1" w:styleId="C3D4BA7A9D1B463F923E3C8E39A24C2C">
    <w:name w:val="C3D4BA7A9D1B463F923E3C8E39A24C2C"/>
    <w:rsid w:val="00E300A0"/>
  </w:style>
  <w:style w:type="paragraph" w:customStyle="1" w:styleId="24989306063B450B8F26ADE0138388EF">
    <w:name w:val="24989306063B450B8F26ADE0138388EF"/>
    <w:rsid w:val="00E300A0"/>
  </w:style>
  <w:style w:type="paragraph" w:customStyle="1" w:styleId="2E06A39B34D8429ABD4A6204713CF485">
    <w:name w:val="2E06A39B34D8429ABD4A6204713CF485"/>
    <w:rsid w:val="00E300A0"/>
  </w:style>
  <w:style w:type="paragraph" w:customStyle="1" w:styleId="102E8902127342D8AB34BB82078C7363">
    <w:name w:val="102E8902127342D8AB34BB82078C7363"/>
    <w:rsid w:val="00E300A0"/>
  </w:style>
  <w:style w:type="paragraph" w:customStyle="1" w:styleId="4A4FE2003A40441BA53349FF3F9223A2">
    <w:name w:val="4A4FE2003A40441BA53349FF3F9223A2"/>
    <w:rsid w:val="00E300A0"/>
  </w:style>
  <w:style w:type="paragraph" w:customStyle="1" w:styleId="57C720944A1F4BB7A0CFD33D49E34A6E">
    <w:name w:val="57C720944A1F4BB7A0CFD33D49E34A6E"/>
    <w:rsid w:val="00E300A0"/>
  </w:style>
  <w:style w:type="paragraph" w:customStyle="1" w:styleId="054E37863B1A45FC8D68DA18AEF4FF00">
    <w:name w:val="054E37863B1A45FC8D68DA18AEF4FF00"/>
    <w:rsid w:val="00E300A0"/>
  </w:style>
  <w:style w:type="paragraph" w:customStyle="1" w:styleId="E29DC165433B4359992AB9A938441B94">
    <w:name w:val="E29DC165433B4359992AB9A938441B94"/>
    <w:rsid w:val="00E300A0"/>
  </w:style>
  <w:style w:type="paragraph" w:customStyle="1" w:styleId="91CDF33250004D768EAC93524DFA9808">
    <w:name w:val="91CDF33250004D768EAC93524DFA9808"/>
    <w:rsid w:val="00E300A0"/>
  </w:style>
  <w:style w:type="paragraph" w:customStyle="1" w:styleId="C66B822389B9417B9B732C9B132E5154">
    <w:name w:val="C66B822389B9417B9B732C9B132E5154"/>
    <w:rsid w:val="00E300A0"/>
  </w:style>
  <w:style w:type="paragraph" w:customStyle="1" w:styleId="580449A0CD7C4CAA8419058F24B851B7">
    <w:name w:val="580449A0CD7C4CAA8419058F24B851B7"/>
    <w:rsid w:val="00E300A0"/>
  </w:style>
  <w:style w:type="paragraph" w:customStyle="1" w:styleId="DB33584D697544798695BFED609D7D07">
    <w:name w:val="DB33584D697544798695BFED609D7D07"/>
    <w:rsid w:val="00E300A0"/>
  </w:style>
  <w:style w:type="paragraph" w:customStyle="1" w:styleId="2E8DF5E2C13C45778F9CDFC78AA6EAA0">
    <w:name w:val="2E8DF5E2C13C45778F9CDFC78AA6EAA0"/>
    <w:rsid w:val="00E300A0"/>
  </w:style>
  <w:style w:type="paragraph" w:customStyle="1" w:styleId="7898201034914F10BDD0F70FF5450F2C">
    <w:name w:val="7898201034914F10BDD0F70FF5450F2C"/>
    <w:rsid w:val="00E300A0"/>
  </w:style>
  <w:style w:type="paragraph" w:customStyle="1" w:styleId="DA27B85CCE0343559028653046332570">
    <w:name w:val="DA27B85CCE0343559028653046332570"/>
    <w:rsid w:val="00E300A0"/>
  </w:style>
  <w:style w:type="paragraph" w:customStyle="1" w:styleId="52F44A9B3B1148448FC09514DAD59CBA">
    <w:name w:val="52F44A9B3B1148448FC09514DAD59CBA"/>
    <w:rsid w:val="00E300A0"/>
  </w:style>
  <w:style w:type="paragraph" w:customStyle="1" w:styleId="36F5DCE0562D48139AA9FF8E6F2C35AC">
    <w:name w:val="36F5DCE0562D48139AA9FF8E6F2C35AC"/>
    <w:rsid w:val="00E300A0"/>
  </w:style>
  <w:style w:type="paragraph" w:customStyle="1" w:styleId="3508620C00F44742B104AA49B2AAB684">
    <w:name w:val="3508620C00F44742B104AA49B2AAB684"/>
    <w:rsid w:val="00E300A0"/>
  </w:style>
  <w:style w:type="paragraph" w:customStyle="1" w:styleId="02A8B651A5A748A8BAE9D66A9AD78968">
    <w:name w:val="02A8B651A5A748A8BAE9D66A9AD78968"/>
    <w:rsid w:val="00E300A0"/>
  </w:style>
  <w:style w:type="paragraph" w:customStyle="1" w:styleId="4AE5738F28C74F85ACBE2BFCD3CBE3A1">
    <w:name w:val="4AE5738F28C74F85ACBE2BFCD3CBE3A1"/>
    <w:rsid w:val="00E300A0"/>
  </w:style>
  <w:style w:type="paragraph" w:customStyle="1" w:styleId="7261B8F55D1E46A2B2C751B1F6061FBE">
    <w:name w:val="7261B8F55D1E46A2B2C751B1F6061FBE"/>
    <w:rsid w:val="00E300A0"/>
  </w:style>
  <w:style w:type="paragraph" w:customStyle="1" w:styleId="7F8A8169B2504E90AFC57C069C14D6E3">
    <w:name w:val="7F8A8169B2504E90AFC57C069C14D6E3"/>
    <w:rsid w:val="00E300A0"/>
  </w:style>
  <w:style w:type="paragraph" w:customStyle="1" w:styleId="0DA87626F36646B79D1E1EC08DAA7308">
    <w:name w:val="0DA87626F36646B79D1E1EC08DAA7308"/>
    <w:rsid w:val="00E300A0"/>
  </w:style>
  <w:style w:type="paragraph" w:customStyle="1" w:styleId="863167A449B548C290D8104375A21A6D">
    <w:name w:val="863167A449B548C290D8104375A21A6D"/>
    <w:rsid w:val="00E300A0"/>
  </w:style>
  <w:style w:type="paragraph" w:customStyle="1" w:styleId="375709D437B342EE991FD4CFB2055E46">
    <w:name w:val="375709D437B342EE991FD4CFB2055E46"/>
    <w:rsid w:val="00E300A0"/>
  </w:style>
  <w:style w:type="paragraph" w:customStyle="1" w:styleId="291C193E8BD34168A5F5A54110CBEDEB">
    <w:name w:val="291C193E8BD34168A5F5A54110CBEDEB"/>
    <w:rsid w:val="00E300A0"/>
  </w:style>
  <w:style w:type="paragraph" w:customStyle="1" w:styleId="D54378E2010444ECBF52728AD9A0D588">
    <w:name w:val="D54378E2010444ECBF52728AD9A0D588"/>
    <w:rsid w:val="00E300A0"/>
  </w:style>
  <w:style w:type="paragraph" w:customStyle="1" w:styleId="AA014DA486B84C73A4363E017A6794B8">
    <w:name w:val="AA014DA486B84C73A4363E017A6794B8"/>
    <w:rsid w:val="00E300A0"/>
  </w:style>
  <w:style w:type="paragraph" w:customStyle="1" w:styleId="29B2ED9401484E7CA8FFF786F5F26CB9">
    <w:name w:val="29B2ED9401484E7CA8FFF786F5F26CB9"/>
    <w:rsid w:val="00E300A0"/>
  </w:style>
  <w:style w:type="paragraph" w:customStyle="1" w:styleId="278E224CF1E44BB89B6D8EE0E08A1BD7">
    <w:name w:val="278E224CF1E44BB89B6D8EE0E08A1BD7"/>
    <w:rsid w:val="00E300A0"/>
  </w:style>
  <w:style w:type="paragraph" w:customStyle="1" w:styleId="C951DA34AB504C9D94AF9880D9560FAB">
    <w:name w:val="C951DA34AB504C9D94AF9880D9560FAB"/>
    <w:rsid w:val="00E300A0"/>
  </w:style>
  <w:style w:type="paragraph" w:customStyle="1" w:styleId="FAEA22A69FA54D25B974DE294F8B1833">
    <w:name w:val="FAEA22A69FA54D25B974DE294F8B1833"/>
    <w:rsid w:val="00E300A0"/>
  </w:style>
  <w:style w:type="paragraph" w:customStyle="1" w:styleId="2DE116E896E54B808F13405FDB267B46">
    <w:name w:val="2DE116E896E54B808F13405FDB267B46"/>
    <w:rsid w:val="00E300A0"/>
  </w:style>
  <w:style w:type="paragraph" w:customStyle="1" w:styleId="60D21080BDD747B7A1F4AF9C72B4F29E">
    <w:name w:val="60D21080BDD747B7A1F4AF9C72B4F29E"/>
    <w:rsid w:val="00E300A0"/>
  </w:style>
  <w:style w:type="paragraph" w:customStyle="1" w:styleId="A5872E78642642DFB4A88C058FCCC2AC">
    <w:name w:val="A5872E78642642DFB4A88C058FCCC2AC"/>
    <w:rsid w:val="00E300A0"/>
  </w:style>
  <w:style w:type="paragraph" w:customStyle="1" w:styleId="02DCDD2D8A9E41BEAE84F49385078D72">
    <w:name w:val="02DCDD2D8A9E41BEAE84F49385078D72"/>
    <w:rsid w:val="00E300A0"/>
  </w:style>
  <w:style w:type="paragraph" w:customStyle="1" w:styleId="4B2F71054BE14F22973F98321EFF3723">
    <w:name w:val="4B2F71054BE14F22973F98321EFF3723"/>
    <w:rsid w:val="00E300A0"/>
  </w:style>
  <w:style w:type="paragraph" w:customStyle="1" w:styleId="F60274CD471C465BBA4FAB53A29AF15D">
    <w:name w:val="F60274CD471C465BBA4FAB53A29AF15D"/>
    <w:rsid w:val="00E300A0"/>
  </w:style>
  <w:style w:type="paragraph" w:customStyle="1" w:styleId="6E3A878F508949D7824F67A842476E6E">
    <w:name w:val="6E3A878F508949D7824F67A842476E6E"/>
    <w:rsid w:val="00E300A0"/>
  </w:style>
  <w:style w:type="paragraph" w:customStyle="1" w:styleId="7477D5217EC64D9FACEF4EA6AD844863">
    <w:name w:val="7477D5217EC64D9FACEF4EA6AD844863"/>
    <w:rsid w:val="00E300A0"/>
  </w:style>
  <w:style w:type="paragraph" w:customStyle="1" w:styleId="BA521D7413774C14AEEC64B57239BB25">
    <w:name w:val="BA521D7413774C14AEEC64B57239BB25"/>
    <w:rsid w:val="00E300A0"/>
  </w:style>
  <w:style w:type="paragraph" w:customStyle="1" w:styleId="2A69AF841531401F87991A5322FB57D6">
    <w:name w:val="2A69AF841531401F87991A5322FB57D6"/>
    <w:rsid w:val="00E300A0"/>
  </w:style>
  <w:style w:type="paragraph" w:customStyle="1" w:styleId="7E6821D292D94716AE4A3B35A6EA77CC">
    <w:name w:val="7E6821D292D94716AE4A3B35A6EA77CC"/>
    <w:rsid w:val="00E300A0"/>
  </w:style>
  <w:style w:type="paragraph" w:customStyle="1" w:styleId="00DCE2C840434B7C9C5F334AA439BAAC">
    <w:name w:val="00DCE2C840434B7C9C5F334AA439BAAC"/>
    <w:rsid w:val="00E300A0"/>
  </w:style>
  <w:style w:type="paragraph" w:customStyle="1" w:styleId="648199058163425998F6EA6ACFB92D61">
    <w:name w:val="648199058163425998F6EA6ACFB92D61"/>
    <w:rsid w:val="00E300A0"/>
  </w:style>
  <w:style w:type="paragraph" w:customStyle="1" w:styleId="38E4222B6AE24C2ABE65B297230950C5">
    <w:name w:val="38E4222B6AE24C2ABE65B297230950C5"/>
    <w:rsid w:val="00E300A0"/>
  </w:style>
  <w:style w:type="paragraph" w:customStyle="1" w:styleId="1E183E220D9043B6A05775CCE858BECB">
    <w:name w:val="1E183E220D9043B6A05775CCE858BECB"/>
    <w:rsid w:val="00E300A0"/>
  </w:style>
  <w:style w:type="paragraph" w:customStyle="1" w:styleId="78446B02E0494D44A1FE87F56AC1A4A6">
    <w:name w:val="78446B02E0494D44A1FE87F56AC1A4A6"/>
    <w:rsid w:val="00E300A0"/>
  </w:style>
  <w:style w:type="paragraph" w:customStyle="1" w:styleId="84F3D89840264EBA9E661BB1BEA38D89">
    <w:name w:val="84F3D89840264EBA9E661BB1BEA38D89"/>
    <w:rsid w:val="00E300A0"/>
  </w:style>
  <w:style w:type="paragraph" w:customStyle="1" w:styleId="F4FDE61B46AF490A9ABFE80157BFE447">
    <w:name w:val="F4FDE61B46AF490A9ABFE80157BFE447"/>
    <w:rsid w:val="00E300A0"/>
  </w:style>
  <w:style w:type="paragraph" w:customStyle="1" w:styleId="8BA7A9A2739C437BBD9D28A87B91467A">
    <w:name w:val="8BA7A9A2739C437BBD9D28A87B91467A"/>
    <w:rsid w:val="00E300A0"/>
  </w:style>
  <w:style w:type="paragraph" w:customStyle="1" w:styleId="7C55655F803B4885809137B8B8514B3F">
    <w:name w:val="7C55655F803B4885809137B8B8514B3F"/>
    <w:rsid w:val="00E300A0"/>
  </w:style>
  <w:style w:type="paragraph" w:customStyle="1" w:styleId="1AD70DEEF6904459A68C5542A9B0F9EF">
    <w:name w:val="1AD70DEEF6904459A68C5542A9B0F9EF"/>
    <w:rsid w:val="00E300A0"/>
  </w:style>
  <w:style w:type="paragraph" w:customStyle="1" w:styleId="35DE2A0C639A4ADEA6EF19EA0CD4DA39">
    <w:name w:val="35DE2A0C639A4ADEA6EF19EA0CD4DA39"/>
    <w:rsid w:val="00E300A0"/>
  </w:style>
  <w:style w:type="paragraph" w:customStyle="1" w:styleId="002A71B5D9EA4DBD81AE3B63B82CAF69">
    <w:name w:val="002A71B5D9EA4DBD81AE3B63B82CAF69"/>
    <w:rsid w:val="00E300A0"/>
  </w:style>
  <w:style w:type="paragraph" w:customStyle="1" w:styleId="B5C3B6DBD2B94D49B4528EFAD1693424">
    <w:name w:val="B5C3B6DBD2B94D49B4528EFAD1693424"/>
    <w:rsid w:val="00E300A0"/>
  </w:style>
  <w:style w:type="paragraph" w:customStyle="1" w:styleId="8A3D5B5E683E45388D7DE52DBB51227F">
    <w:name w:val="8A3D5B5E683E45388D7DE52DBB51227F"/>
    <w:rsid w:val="00E300A0"/>
  </w:style>
  <w:style w:type="paragraph" w:customStyle="1" w:styleId="3079004ACC254BFF859C89F2D2C58C50">
    <w:name w:val="3079004ACC254BFF859C89F2D2C58C50"/>
    <w:rsid w:val="00E300A0"/>
  </w:style>
  <w:style w:type="paragraph" w:customStyle="1" w:styleId="97188B3E4A074229915AA48CBA3085F8">
    <w:name w:val="97188B3E4A074229915AA48CBA3085F8"/>
    <w:rsid w:val="00E300A0"/>
  </w:style>
  <w:style w:type="paragraph" w:customStyle="1" w:styleId="8537B8EAF306455D8F0BC7A98EA063A9">
    <w:name w:val="8537B8EAF306455D8F0BC7A98EA063A9"/>
    <w:rsid w:val="00E300A0"/>
  </w:style>
  <w:style w:type="paragraph" w:customStyle="1" w:styleId="85C3C17C757248698938A6F357E3A731">
    <w:name w:val="85C3C17C757248698938A6F357E3A731"/>
    <w:rsid w:val="00E300A0"/>
  </w:style>
  <w:style w:type="paragraph" w:customStyle="1" w:styleId="1CEFC08EC48B4DB78C03D9F089F6C87B">
    <w:name w:val="1CEFC08EC48B4DB78C03D9F089F6C87B"/>
    <w:rsid w:val="00E300A0"/>
  </w:style>
  <w:style w:type="paragraph" w:customStyle="1" w:styleId="DE3B3446CA4D453883C1F93509C2862B">
    <w:name w:val="DE3B3446CA4D453883C1F93509C2862B"/>
    <w:rsid w:val="00E300A0"/>
  </w:style>
  <w:style w:type="paragraph" w:customStyle="1" w:styleId="C72CE58635AE44598F15F2F38ABF8457">
    <w:name w:val="C72CE58635AE44598F15F2F38ABF8457"/>
    <w:rsid w:val="00E300A0"/>
  </w:style>
  <w:style w:type="paragraph" w:customStyle="1" w:styleId="3E7E54B1C94A4A7D8BCD39A5BF2E6610">
    <w:name w:val="3E7E54B1C94A4A7D8BCD39A5BF2E6610"/>
    <w:rsid w:val="00E300A0"/>
  </w:style>
  <w:style w:type="paragraph" w:customStyle="1" w:styleId="7DF64E5A69644CD08B95026FD5CAE8CF">
    <w:name w:val="7DF64E5A69644CD08B95026FD5CAE8CF"/>
    <w:rsid w:val="00E300A0"/>
  </w:style>
  <w:style w:type="paragraph" w:customStyle="1" w:styleId="3B607F33206640EEA1ACC079EA4C06C8">
    <w:name w:val="3B607F33206640EEA1ACC079EA4C06C8"/>
    <w:rsid w:val="00E300A0"/>
  </w:style>
  <w:style w:type="paragraph" w:customStyle="1" w:styleId="310CCB3088CD4C3495205B118CF69C9F">
    <w:name w:val="310CCB3088CD4C3495205B118CF69C9F"/>
    <w:rsid w:val="00E300A0"/>
  </w:style>
  <w:style w:type="paragraph" w:customStyle="1" w:styleId="4A9665B57B894C0299FC535785A0C0D8">
    <w:name w:val="4A9665B57B894C0299FC535785A0C0D8"/>
    <w:rsid w:val="00E300A0"/>
  </w:style>
  <w:style w:type="paragraph" w:customStyle="1" w:styleId="D36832F01CC64ECAA7E85D5F7A66BD84">
    <w:name w:val="D36832F01CC64ECAA7E85D5F7A66BD84"/>
    <w:rsid w:val="00E300A0"/>
  </w:style>
  <w:style w:type="paragraph" w:customStyle="1" w:styleId="53BF1698D7664782BF4BC750C2D62D3C">
    <w:name w:val="53BF1698D7664782BF4BC750C2D62D3C"/>
    <w:rsid w:val="00E300A0"/>
  </w:style>
  <w:style w:type="paragraph" w:customStyle="1" w:styleId="9159148C9A304F9CA17D482A8EFC8D9B">
    <w:name w:val="9159148C9A304F9CA17D482A8EFC8D9B"/>
    <w:rsid w:val="00E300A0"/>
  </w:style>
  <w:style w:type="paragraph" w:customStyle="1" w:styleId="A39CE0A6625B4BE3BC21BC496EE7A23D">
    <w:name w:val="A39CE0A6625B4BE3BC21BC496EE7A23D"/>
    <w:rsid w:val="00E300A0"/>
  </w:style>
  <w:style w:type="paragraph" w:customStyle="1" w:styleId="1FB3D794EF7D4E7D96EC1D00A8279DA1">
    <w:name w:val="1FB3D794EF7D4E7D96EC1D00A8279DA1"/>
    <w:rsid w:val="00E300A0"/>
  </w:style>
  <w:style w:type="paragraph" w:customStyle="1" w:styleId="8321D64436334DD3B351041193C08803">
    <w:name w:val="8321D64436334DD3B351041193C08803"/>
    <w:rsid w:val="00E300A0"/>
  </w:style>
  <w:style w:type="paragraph" w:customStyle="1" w:styleId="BF1BF3EDFFF444DDB8335F997544FAA2">
    <w:name w:val="BF1BF3EDFFF444DDB8335F997544FAA2"/>
    <w:rsid w:val="00E300A0"/>
  </w:style>
  <w:style w:type="paragraph" w:customStyle="1" w:styleId="B9290AEDAD09464E81FC041A90FBE22C">
    <w:name w:val="B9290AEDAD09464E81FC041A90FBE22C"/>
    <w:rsid w:val="00E300A0"/>
  </w:style>
  <w:style w:type="paragraph" w:customStyle="1" w:styleId="399D4595F07F4D1F90E524DCA4207594">
    <w:name w:val="399D4595F07F4D1F90E524DCA4207594"/>
    <w:rsid w:val="00E300A0"/>
  </w:style>
  <w:style w:type="paragraph" w:customStyle="1" w:styleId="D79FD55E58884102AE81471083ED1391">
    <w:name w:val="D79FD55E58884102AE81471083ED1391"/>
    <w:rsid w:val="00E300A0"/>
  </w:style>
  <w:style w:type="paragraph" w:customStyle="1" w:styleId="AC1909E311A4429AB78507E16B307C58">
    <w:name w:val="AC1909E311A4429AB78507E16B307C58"/>
    <w:rsid w:val="00E300A0"/>
  </w:style>
  <w:style w:type="paragraph" w:customStyle="1" w:styleId="FC78F6C01F2E4217B0B39C4149B4A4D7">
    <w:name w:val="FC78F6C01F2E4217B0B39C4149B4A4D7"/>
    <w:rsid w:val="00E300A0"/>
  </w:style>
  <w:style w:type="paragraph" w:customStyle="1" w:styleId="5115BC6C1DED4B8898EDDE28F948CF33">
    <w:name w:val="5115BC6C1DED4B8898EDDE28F948CF33"/>
    <w:rsid w:val="00E300A0"/>
  </w:style>
  <w:style w:type="paragraph" w:customStyle="1" w:styleId="7C0EE9D2CC6B49B48740AD771FED3EC9">
    <w:name w:val="7C0EE9D2CC6B49B48740AD771FED3EC9"/>
    <w:rsid w:val="00E300A0"/>
  </w:style>
  <w:style w:type="paragraph" w:customStyle="1" w:styleId="2E4EA82EBD754B69A9EBF037C1AE9BA6">
    <w:name w:val="2E4EA82EBD754B69A9EBF037C1AE9BA6"/>
    <w:rsid w:val="00E300A0"/>
  </w:style>
  <w:style w:type="paragraph" w:customStyle="1" w:styleId="7F987F58C5484A4BBE841BD776F7C383">
    <w:name w:val="7F987F58C5484A4BBE841BD776F7C383"/>
    <w:rsid w:val="00E300A0"/>
  </w:style>
  <w:style w:type="paragraph" w:customStyle="1" w:styleId="D40E79C163924FC0814AE89372CE285A">
    <w:name w:val="D40E79C163924FC0814AE89372CE285A"/>
    <w:rsid w:val="00E300A0"/>
  </w:style>
  <w:style w:type="paragraph" w:customStyle="1" w:styleId="C60E230AD0454407ACFD05C19E876448">
    <w:name w:val="C60E230AD0454407ACFD05C19E876448"/>
    <w:rsid w:val="00E300A0"/>
  </w:style>
  <w:style w:type="paragraph" w:customStyle="1" w:styleId="3F78EAAD4915466CA787EDF8C9D117C0">
    <w:name w:val="3F78EAAD4915466CA787EDF8C9D117C0"/>
    <w:rsid w:val="00E300A0"/>
  </w:style>
  <w:style w:type="paragraph" w:customStyle="1" w:styleId="D9D5288149324B648BE6A1B1A6996AE6">
    <w:name w:val="D9D5288149324B648BE6A1B1A6996AE6"/>
    <w:rsid w:val="00E300A0"/>
  </w:style>
  <w:style w:type="paragraph" w:customStyle="1" w:styleId="D372DFB507C6481D8B724BD00804E5D7">
    <w:name w:val="D372DFB507C6481D8B724BD00804E5D7"/>
    <w:rsid w:val="00E300A0"/>
  </w:style>
  <w:style w:type="paragraph" w:customStyle="1" w:styleId="70EFAB8D149A416FA89397581A6C7369">
    <w:name w:val="70EFAB8D149A416FA89397581A6C7369"/>
    <w:rsid w:val="00E300A0"/>
  </w:style>
  <w:style w:type="paragraph" w:customStyle="1" w:styleId="E6677B07D2384647B9492E8BDB897CD1">
    <w:name w:val="E6677B07D2384647B9492E8BDB897CD1"/>
    <w:rsid w:val="00E300A0"/>
  </w:style>
  <w:style w:type="paragraph" w:customStyle="1" w:styleId="3BA1F75C04D54A03B4716D4DE221195B">
    <w:name w:val="3BA1F75C04D54A03B4716D4DE221195B"/>
    <w:rsid w:val="00E300A0"/>
  </w:style>
  <w:style w:type="paragraph" w:customStyle="1" w:styleId="510BC9E6C1E548DAAB0E62A7EEB61B87">
    <w:name w:val="510BC9E6C1E548DAAB0E62A7EEB61B87"/>
    <w:rsid w:val="00E300A0"/>
  </w:style>
  <w:style w:type="paragraph" w:customStyle="1" w:styleId="402D4F6FE5E64A40A42FC64C1DF0FA0B">
    <w:name w:val="402D4F6FE5E64A40A42FC64C1DF0FA0B"/>
    <w:rsid w:val="00E300A0"/>
  </w:style>
  <w:style w:type="paragraph" w:customStyle="1" w:styleId="6B1ACBCAF1FB401FBEB8D16C0A99F2AE">
    <w:name w:val="6B1ACBCAF1FB401FBEB8D16C0A99F2AE"/>
    <w:rsid w:val="00E300A0"/>
  </w:style>
  <w:style w:type="paragraph" w:customStyle="1" w:styleId="3D594BC1482F4BC6BAFFCBE287FD15EC">
    <w:name w:val="3D594BC1482F4BC6BAFFCBE287FD15EC"/>
    <w:rsid w:val="00E300A0"/>
  </w:style>
  <w:style w:type="paragraph" w:customStyle="1" w:styleId="117FD8DAE2854F9F930FE3C0B8951C52">
    <w:name w:val="117FD8DAE2854F9F930FE3C0B8951C52"/>
    <w:rsid w:val="00E300A0"/>
  </w:style>
  <w:style w:type="paragraph" w:customStyle="1" w:styleId="C6F5F8585F5B452AA36782E94F161BD9">
    <w:name w:val="C6F5F8585F5B452AA36782E94F161BD9"/>
    <w:rsid w:val="00E300A0"/>
  </w:style>
  <w:style w:type="paragraph" w:customStyle="1" w:styleId="02A26CAB55A64C9CAED379F1373D6A67">
    <w:name w:val="02A26CAB55A64C9CAED379F1373D6A67"/>
    <w:rsid w:val="00E300A0"/>
  </w:style>
  <w:style w:type="paragraph" w:customStyle="1" w:styleId="27A596CC450C4652B5F5E6E3E13784E6">
    <w:name w:val="27A596CC450C4652B5F5E6E3E13784E6"/>
    <w:rsid w:val="00E300A0"/>
  </w:style>
  <w:style w:type="paragraph" w:customStyle="1" w:styleId="198E2696EE3D4A0B96D33EE82E6E35E7">
    <w:name w:val="198E2696EE3D4A0B96D33EE82E6E35E7"/>
    <w:rsid w:val="00E300A0"/>
  </w:style>
  <w:style w:type="paragraph" w:customStyle="1" w:styleId="241F6F572EBB4E97A62C971F6D82FC4A">
    <w:name w:val="241F6F572EBB4E97A62C971F6D82FC4A"/>
    <w:rsid w:val="00E300A0"/>
  </w:style>
  <w:style w:type="paragraph" w:customStyle="1" w:styleId="28CFBBE3F7134D22BCF5C2CB374DB5C7">
    <w:name w:val="28CFBBE3F7134D22BCF5C2CB374DB5C7"/>
    <w:rsid w:val="00E300A0"/>
  </w:style>
  <w:style w:type="paragraph" w:customStyle="1" w:styleId="5EAA30BCEB6D49B2BA069DFB04B2CDF2">
    <w:name w:val="5EAA30BCEB6D49B2BA069DFB04B2CDF2"/>
    <w:rsid w:val="00E300A0"/>
  </w:style>
  <w:style w:type="paragraph" w:customStyle="1" w:styleId="BD9D94C2BD0547A1A12461B33A3A0650">
    <w:name w:val="BD9D94C2BD0547A1A12461B33A3A0650"/>
    <w:rsid w:val="00E300A0"/>
  </w:style>
  <w:style w:type="paragraph" w:customStyle="1" w:styleId="0E8A7B95B2DA47DF9AF4E313900D144F">
    <w:name w:val="0E8A7B95B2DA47DF9AF4E313900D144F"/>
    <w:rsid w:val="00E300A0"/>
  </w:style>
  <w:style w:type="paragraph" w:customStyle="1" w:styleId="7B75C33550994DD781CFFD8D01388E14">
    <w:name w:val="7B75C33550994DD781CFFD8D01388E14"/>
    <w:rsid w:val="00E300A0"/>
  </w:style>
  <w:style w:type="paragraph" w:customStyle="1" w:styleId="ED64BB7B4686424C952BCE95B5147E2C">
    <w:name w:val="ED64BB7B4686424C952BCE95B5147E2C"/>
    <w:rsid w:val="00E300A0"/>
  </w:style>
  <w:style w:type="paragraph" w:customStyle="1" w:styleId="3C05D30BD3E34949B88BB1724F3753E0">
    <w:name w:val="3C05D30BD3E34949B88BB1724F3753E0"/>
    <w:rsid w:val="00E300A0"/>
  </w:style>
  <w:style w:type="paragraph" w:customStyle="1" w:styleId="017E9716104445A7905489E76BBBBBF0">
    <w:name w:val="017E9716104445A7905489E76BBBBBF0"/>
    <w:rsid w:val="00E300A0"/>
  </w:style>
  <w:style w:type="paragraph" w:customStyle="1" w:styleId="6774C5C899CA43B58FCA1559EA384C6E">
    <w:name w:val="6774C5C899CA43B58FCA1559EA384C6E"/>
    <w:rsid w:val="00E300A0"/>
  </w:style>
  <w:style w:type="paragraph" w:customStyle="1" w:styleId="FC191C695DB84983B87B875049502F9B">
    <w:name w:val="FC191C695DB84983B87B875049502F9B"/>
    <w:rsid w:val="00E300A0"/>
  </w:style>
  <w:style w:type="paragraph" w:customStyle="1" w:styleId="7848FA55F3004D169A08F85A98A24CA2">
    <w:name w:val="7848FA55F3004D169A08F85A98A24CA2"/>
    <w:rsid w:val="00E300A0"/>
  </w:style>
  <w:style w:type="paragraph" w:customStyle="1" w:styleId="D4E80E0F40BE4FBC9F97885C35C0AD9F">
    <w:name w:val="D4E80E0F40BE4FBC9F97885C35C0AD9F"/>
    <w:rsid w:val="00E300A0"/>
  </w:style>
  <w:style w:type="paragraph" w:customStyle="1" w:styleId="48F4E55E71ED46AF89C585E78D127ADC">
    <w:name w:val="48F4E55E71ED46AF89C585E78D127ADC"/>
    <w:rsid w:val="00E300A0"/>
  </w:style>
  <w:style w:type="paragraph" w:customStyle="1" w:styleId="74EFAAE14EF64B63AEDF36DF92E7232E">
    <w:name w:val="74EFAAE14EF64B63AEDF36DF92E7232E"/>
    <w:rsid w:val="00E300A0"/>
  </w:style>
  <w:style w:type="paragraph" w:customStyle="1" w:styleId="215A3415EE4A4F5C93F10F0952C1317D">
    <w:name w:val="215A3415EE4A4F5C93F10F0952C1317D"/>
    <w:rsid w:val="00E300A0"/>
  </w:style>
  <w:style w:type="paragraph" w:customStyle="1" w:styleId="2FE4CC5795AB404EB4F3E4DA4B55A9DE">
    <w:name w:val="2FE4CC5795AB404EB4F3E4DA4B55A9DE"/>
    <w:rsid w:val="00E300A0"/>
  </w:style>
  <w:style w:type="paragraph" w:customStyle="1" w:styleId="BF00963CCEA4482D9FE5D52354F69CA5">
    <w:name w:val="BF00963CCEA4482D9FE5D52354F69CA5"/>
    <w:rsid w:val="00E300A0"/>
  </w:style>
  <w:style w:type="paragraph" w:customStyle="1" w:styleId="F80695E40D0B49D2B4759BF11DD52168">
    <w:name w:val="F80695E40D0B49D2B4759BF11DD52168"/>
    <w:rsid w:val="00E300A0"/>
  </w:style>
  <w:style w:type="paragraph" w:customStyle="1" w:styleId="6AFA5EE7C14D4071A22EE7A892F92F8D">
    <w:name w:val="6AFA5EE7C14D4071A22EE7A892F92F8D"/>
    <w:rsid w:val="00E300A0"/>
  </w:style>
  <w:style w:type="paragraph" w:customStyle="1" w:styleId="67FBF07F6AC048BFB827CA532E0DA6EE">
    <w:name w:val="67FBF07F6AC048BFB827CA532E0DA6EE"/>
    <w:rsid w:val="00E300A0"/>
  </w:style>
  <w:style w:type="paragraph" w:customStyle="1" w:styleId="354EB83076934C5FAACB8F677B027F38">
    <w:name w:val="354EB83076934C5FAACB8F677B027F38"/>
    <w:rsid w:val="00E300A0"/>
  </w:style>
  <w:style w:type="paragraph" w:customStyle="1" w:styleId="B9F20D344AF1492B85A3D803322614C8">
    <w:name w:val="B9F20D344AF1492B85A3D803322614C8"/>
    <w:rsid w:val="00E300A0"/>
  </w:style>
  <w:style w:type="paragraph" w:customStyle="1" w:styleId="A4DEBD157CAA4C159066ACAF3E79DA99">
    <w:name w:val="A4DEBD157CAA4C159066ACAF3E79DA99"/>
    <w:rsid w:val="00E300A0"/>
  </w:style>
  <w:style w:type="paragraph" w:customStyle="1" w:styleId="B49022CA93074C2CA7DC1A06EB305F29">
    <w:name w:val="B49022CA93074C2CA7DC1A06EB305F29"/>
    <w:rsid w:val="00E300A0"/>
  </w:style>
  <w:style w:type="paragraph" w:customStyle="1" w:styleId="556A76A97F9041E598894F3094CA51D2">
    <w:name w:val="556A76A97F9041E598894F3094CA51D2"/>
    <w:rsid w:val="00E300A0"/>
  </w:style>
  <w:style w:type="paragraph" w:customStyle="1" w:styleId="8006CDB230ED4B6298B5567368F985CD">
    <w:name w:val="8006CDB230ED4B6298B5567368F985CD"/>
    <w:rsid w:val="00E300A0"/>
  </w:style>
  <w:style w:type="paragraph" w:customStyle="1" w:styleId="2C892E96C6174943B8ABCA4ABC785D02">
    <w:name w:val="2C892E96C6174943B8ABCA4ABC785D02"/>
    <w:rsid w:val="00E300A0"/>
  </w:style>
  <w:style w:type="paragraph" w:customStyle="1" w:styleId="911654C77FCA406E86A43B67674B8703">
    <w:name w:val="911654C77FCA406E86A43B67674B8703"/>
    <w:rsid w:val="00E300A0"/>
  </w:style>
  <w:style w:type="paragraph" w:customStyle="1" w:styleId="1B750CADC3EF4151B32C82C6EAB2A27B">
    <w:name w:val="1B750CADC3EF4151B32C82C6EAB2A27B"/>
    <w:rsid w:val="00E300A0"/>
  </w:style>
  <w:style w:type="paragraph" w:customStyle="1" w:styleId="65FC57FB801845CB844BD721904AF09D">
    <w:name w:val="65FC57FB801845CB844BD721904AF09D"/>
    <w:rsid w:val="00E300A0"/>
  </w:style>
  <w:style w:type="paragraph" w:customStyle="1" w:styleId="0C9B70CD41484D4AB7568749983D3F7E">
    <w:name w:val="0C9B70CD41484D4AB7568749983D3F7E"/>
    <w:rsid w:val="00E300A0"/>
  </w:style>
  <w:style w:type="paragraph" w:customStyle="1" w:styleId="0E7F62650399426280EBA5662C8303DE">
    <w:name w:val="0E7F62650399426280EBA5662C8303DE"/>
    <w:rsid w:val="00E300A0"/>
  </w:style>
  <w:style w:type="paragraph" w:customStyle="1" w:styleId="B1918C8136E4463D827446F6F537D6AE">
    <w:name w:val="B1918C8136E4463D827446F6F537D6AE"/>
    <w:rsid w:val="00E300A0"/>
  </w:style>
  <w:style w:type="paragraph" w:customStyle="1" w:styleId="0DC15718D2D54561AD6ABF36E5E97240">
    <w:name w:val="0DC15718D2D54561AD6ABF36E5E97240"/>
    <w:rsid w:val="00E300A0"/>
  </w:style>
  <w:style w:type="paragraph" w:customStyle="1" w:styleId="C360737F25D24F33AD20A9D46923ED8B">
    <w:name w:val="C360737F25D24F33AD20A9D46923ED8B"/>
    <w:rsid w:val="00E300A0"/>
  </w:style>
  <w:style w:type="paragraph" w:customStyle="1" w:styleId="9EF39609E96147EFBF07BA7D8334B48A">
    <w:name w:val="9EF39609E96147EFBF07BA7D8334B48A"/>
    <w:rsid w:val="00E300A0"/>
  </w:style>
  <w:style w:type="paragraph" w:customStyle="1" w:styleId="C6F99AF2447E47F58899F8BDDEA6A59F">
    <w:name w:val="C6F99AF2447E47F58899F8BDDEA6A59F"/>
    <w:rsid w:val="00E300A0"/>
  </w:style>
  <w:style w:type="paragraph" w:customStyle="1" w:styleId="C581A8FCC8DB4C8691B19C2F67F39449">
    <w:name w:val="C581A8FCC8DB4C8691B19C2F67F39449"/>
    <w:rsid w:val="00E300A0"/>
  </w:style>
  <w:style w:type="paragraph" w:customStyle="1" w:styleId="6E6062F822694C5F8F7A18EA1F86576B">
    <w:name w:val="6E6062F822694C5F8F7A18EA1F86576B"/>
    <w:rsid w:val="00E300A0"/>
  </w:style>
  <w:style w:type="paragraph" w:customStyle="1" w:styleId="7423AA77526B404DA40A621CCD8D4E3E">
    <w:name w:val="7423AA77526B404DA40A621CCD8D4E3E"/>
    <w:rsid w:val="00E300A0"/>
  </w:style>
  <w:style w:type="paragraph" w:customStyle="1" w:styleId="851575D5082F4045958E616BA33514E3">
    <w:name w:val="851575D5082F4045958E616BA33514E3"/>
    <w:rsid w:val="00E300A0"/>
  </w:style>
  <w:style w:type="paragraph" w:customStyle="1" w:styleId="8EE11AF095804061A3F8CD491360318C">
    <w:name w:val="8EE11AF095804061A3F8CD491360318C"/>
    <w:rsid w:val="00E300A0"/>
  </w:style>
  <w:style w:type="paragraph" w:customStyle="1" w:styleId="1B41A179F66345E98B2DDC44879CC45A">
    <w:name w:val="1B41A179F66345E98B2DDC44879CC45A"/>
    <w:rsid w:val="00E300A0"/>
  </w:style>
  <w:style w:type="paragraph" w:customStyle="1" w:styleId="D114EB3B99B44D8889121D76BF99089D">
    <w:name w:val="D114EB3B99B44D8889121D76BF99089D"/>
    <w:rsid w:val="00E300A0"/>
  </w:style>
  <w:style w:type="paragraph" w:customStyle="1" w:styleId="A3313AC6D98A49168EC32B7F04F2AE81">
    <w:name w:val="A3313AC6D98A49168EC32B7F04F2AE81"/>
    <w:rsid w:val="00E300A0"/>
  </w:style>
  <w:style w:type="paragraph" w:customStyle="1" w:styleId="FF8FEFEE27ED4E12AF6A46E2CEDB588C">
    <w:name w:val="FF8FEFEE27ED4E12AF6A46E2CEDB588C"/>
    <w:rsid w:val="00E300A0"/>
  </w:style>
  <w:style w:type="paragraph" w:customStyle="1" w:styleId="DF9E090D4537442D833CE7201DF5141F">
    <w:name w:val="DF9E090D4537442D833CE7201DF5141F"/>
    <w:rsid w:val="00E300A0"/>
  </w:style>
  <w:style w:type="paragraph" w:customStyle="1" w:styleId="67DE7859355844C3B5D724728C668268">
    <w:name w:val="67DE7859355844C3B5D724728C668268"/>
    <w:rsid w:val="00E300A0"/>
  </w:style>
  <w:style w:type="paragraph" w:customStyle="1" w:styleId="4CEA3DB517ED44D5809FB48C3B33A97B">
    <w:name w:val="4CEA3DB517ED44D5809FB48C3B33A97B"/>
    <w:rsid w:val="00E300A0"/>
  </w:style>
  <w:style w:type="paragraph" w:customStyle="1" w:styleId="912B3C64DC744652BCC3AB6582CCD51C">
    <w:name w:val="912B3C64DC744652BCC3AB6582CCD51C"/>
    <w:rsid w:val="00E300A0"/>
  </w:style>
  <w:style w:type="paragraph" w:customStyle="1" w:styleId="AD79B1F9832241C69EC2F8CBBA5D3E48">
    <w:name w:val="AD79B1F9832241C69EC2F8CBBA5D3E48"/>
    <w:rsid w:val="00E300A0"/>
  </w:style>
  <w:style w:type="paragraph" w:customStyle="1" w:styleId="DEEAFBEA1B8942FFB334749FABCD354B">
    <w:name w:val="DEEAFBEA1B8942FFB334749FABCD354B"/>
    <w:rsid w:val="00E300A0"/>
  </w:style>
  <w:style w:type="paragraph" w:customStyle="1" w:styleId="CF46CC8D2FD74255B0191D8FA0FE6A94">
    <w:name w:val="CF46CC8D2FD74255B0191D8FA0FE6A94"/>
    <w:rsid w:val="00E300A0"/>
  </w:style>
  <w:style w:type="paragraph" w:customStyle="1" w:styleId="FFF9101519E34D12A2881E97E875319C">
    <w:name w:val="FFF9101519E34D12A2881E97E875319C"/>
    <w:rsid w:val="00E300A0"/>
  </w:style>
  <w:style w:type="paragraph" w:customStyle="1" w:styleId="A0077D2FD4A94DBA82A3E366514C6A6B">
    <w:name w:val="A0077D2FD4A94DBA82A3E366514C6A6B"/>
    <w:rsid w:val="00E300A0"/>
  </w:style>
  <w:style w:type="paragraph" w:customStyle="1" w:styleId="713E0869991744FBB47FDB2D7EEC7117">
    <w:name w:val="713E0869991744FBB47FDB2D7EEC7117"/>
    <w:rsid w:val="00E300A0"/>
  </w:style>
  <w:style w:type="paragraph" w:customStyle="1" w:styleId="34DCA7A6BEF24B9E87696396EA34682F">
    <w:name w:val="34DCA7A6BEF24B9E87696396EA34682F"/>
    <w:rsid w:val="00E300A0"/>
  </w:style>
  <w:style w:type="paragraph" w:customStyle="1" w:styleId="F8825E503F4844C5BFC02CF2334E3D88">
    <w:name w:val="F8825E503F4844C5BFC02CF2334E3D88"/>
    <w:rsid w:val="00E300A0"/>
  </w:style>
  <w:style w:type="paragraph" w:customStyle="1" w:styleId="907A56FC897A445D81FBFCBAFAB7F45D">
    <w:name w:val="907A56FC897A445D81FBFCBAFAB7F45D"/>
    <w:rsid w:val="00E300A0"/>
  </w:style>
  <w:style w:type="paragraph" w:customStyle="1" w:styleId="4A0252ED88DD4F01855BAE149FDEDD89">
    <w:name w:val="4A0252ED88DD4F01855BAE149FDEDD89"/>
    <w:rsid w:val="00E300A0"/>
  </w:style>
  <w:style w:type="paragraph" w:customStyle="1" w:styleId="0FEBB129C5494460B6F657898DBA4D5E">
    <w:name w:val="0FEBB129C5494460B6F657898DBA4D5E"/>
    <w:rsid w:val="00E300A0"/>
  </w:style>
  <w:style w:type="paragraph" w:customStyle="1" w:styleId="4543D1D08F134E77B7A51B3E69671070">
    <w:name w:val="4543D1D08F134E77B7A51B3E69671070"/>
    <w:rsid w:val="00E300A0"/>
  </w:style>
  <w:style w:type="paragraph" w:customStyle="1" w:styleId="8C2EB21D32854A1187439BB6ECAB7C6D">
    <w:name w:val="8C2EB21D32854A1187439BB6ECAB7C6D"/>
    <w:rsid w:val="00E300A0"/>
  </w:style>
  <w:style w:type="paragraph" w:customStyle="1" w:styleId="A5CF61B9F4FE4DA08634F61930AF0084">
    <w:name w:val="A5CF61B9F4FE4DA08634F61930AF0084"/>
    <w:rsid w:val="00E300A0"/>
  </w:style>
  <w:style w:type="paragraph" w:customStyle="1" w:styleId="A963588635D94A9FB3CBD5D7F31D8843">
    <w:name w:val="A963588635D94A9FB3CBD5D7F31D8843"/>
    <w:rsid w:val="00E300A0"/>
  </w:style>
  <w:style w:type="paragraph" w:customStyle="1" w:styleId="ACF7AFC98E69481DAFDEA57E72BEB960">
    <w:name w:val="ACF7AFC98E69481DAFDEA57E72BEB960"/>
    <w:rsid w:val="00E300A0"/>
  </w:style>
  <w:style w:type="paragraph" w:customStyle="1" w:styleId="46EBEC7DC28C4504A98E5FC90B0851B8">
    <w:name w:val="46EBEC7DC28C4504A98E5FC90B0851B8"/>
    <w:rsid w:val="00E300A0"/>
  </w:style>
  <w:style w:type="paragraph" w:customStyle="1" w:styleId="DFF321E0D21D4C6293C994BB315B11E4">
    <w:name w:val="DFF321E0D21D4C6293C994BB315B11E4"/>
    <w:rsid w:val="00E300A0"/>
  </w:style>
  <w:style w:type="paragraph" w:customStyle="1" w:styleId="C5209145A8B2498682E1D9613F3BAE90">
    <w:name w:val="C5209145A8B2498682E1D9613F3BAE90"/>
    <w:rsid w:val="00E300A0"/>
  </w:style>
  <w:style w:type="paragraph" w:customStyle="1" w:styleId="BCE1B90185D34ABFA45AB2E3F350F16E">
    <w:name w:val="BCE1B90185D34ABFA45AB2E3F350F16E"/>
    <w:rsid w:val="00E300A0"/>
  </w:style>
  <w:style w:type="paragraph" w:customStyle="1" w:styleId="3E3E3AC5DA224322AB6C017F7EDF69AC">
    <w:name w:val="3E3E3AC5DA224322AB6C017F7EDF69AC"/>
    <w:rsid w:val="00E300A0"/>
  </w:style>
  <w:style w:type="paragraph" w:customStyle="1" w:styleId="6B2744F410464C99AE825DDFD7D6B438">
    <w:name w:val="6B2744F410464C99AE825DDFD7D6B438"/>
    <w:rsid w:val="00E300A0"/>
  </w:style>
  <w:style w:type="paragraph" w:customStyle="1" w:styleId="20ADC9380A964F4CBD867E1A6FB86316">
    <w:name w:val="20ADC9380A964F4CBD867E1A6FB86316"/>
    <w:rsid w:val="00E300A0"/>
  </w:style>
  <w:style w:type="paragraph" w:customStyle="1" w:styleId="B2C055DE29F9458883F000A536792AA1">
    <w:name w:val="B2C055DE29F9458883F000A536792AA1"/>
    <w:rsid w:val="00E300A0"/>
  </w:style>
  <w:style w:type="paragraph" w:customStyle="1" w:styleId="3C4A05EABB364537B1E698DF813071C1">
    <w:name w:val="3C4A05EABB364537B1E698DF813071C1"/>
    <w:rsid w:val="00E300A0"/>
  </w:style>
  <w:style w:type="paragraph" w:customStyle="1" w:styleId="E462AC733A424321A97782ED477A68FF">
    <w:name w:val="E462AC733A424321A97782ED477A68FF"/>
    <w:rsid w:val="00E300A0"/>
  </w:style>
  <w:style w:type="paragraph" w:customStyle="1" w:styleId="076081470E0047A3B6977696068511FB">
    <w:name w:val="076081470E0047A3B6977696068511FB"/>
    <w:rsid w:val="00E300A0"/>
  </w:style>
  <w:style w:type="paragraph" w:customStyle="1" w:styleId="58B9208E18CC4F6992AFE0A89EFFCF22">
    <w:name w:val="58B9208E18CC4F6992AFE0A89EFFCF22"/>
    <w:rsid w:val="00E300A0"/>
  </w:style>
  <w:style w:type="paragraph" w:customStyle="1" w:styleId="DED89112CB154CBD9509721987B9E0A3">
    <w:name w:val="DED89112CB154CBD9509721987B9E0A3"/>
    <w:rsid w:val="00E300A0"/>
  </w:style>
  <w:style w:type="paragraph" w:customStyle="1" w:styleId="C41C1B4C8E52489FA7715E4052635AAE">
    <w:name w:val="C41C1B4C8E52489FA7715E4052635AAE"/>
    <w:rsid w:val="00E300A0"/>
  </w:style>
  <w:style w:type="paragraph" w:customStyle="1" w:styleId="88B0F9A409714BADBFFB4998FFBD4E08">
    <w:name w:val="88B0F9A409714BADBFFB4998FFBD4E08"/>
    <w:rsid w:val="00E300A0"/>
  </w:style>
  <w:style w:type="paragraph" w:customStyle="1" w:styleId="CFAC62D1AFD541CEA0E640D80A44C87F">
    <w:name w:val="CFAC62D1AFD541CEA0E640D80A44C87F"/>
    <w:rsid w:val="00E300A0"/>
  </w:style>
  <w:style w:type="paragraph" w:customStyle="1" w:styleId="2D4DB47762FE4E579CE91B4C74627572">
    <w:name w:val="2D4DB47762FE4E579CE91B4C74627572"/>
    <w:rsid w:val="00E300A0"/>
  </w:style>
  <w:style w:type="paragraph" w:customStyle="1" w:styleId="9BB9B6BCB95841E8BCE36AE1ADDE18FA">
    <w:name w:val="9BB9B6BCB95841E8BCE36AE1ADDE18FA"/>
    <w:rsid w:val="00E300A0"/>
  </w:style>
  <w:style w:type="paragraph" w:customStyle="1" w:styleId="4BFBC319C35F4DE3A13608984820AC1D">
    <w:name w:val="4BFBC319C35F4DE3A13608984820AC1D"/>
    <w:rsid w:val="00E300A0"/>
  </w:style>
  <w:style w:type="paragraph" w:customStyle="1" w:styleId="F4F0387FF79642DAAED9085CF37DB65E">
    <w:name w:val="F4F0387FF79642DAAED9085CF37DB65E"/>
    <w:rsid w:val="00E300A0"/>
  </w:style>
  <w:style w:type="paragraph" w:customStyle="1" w:styleId="FCC6ECBCCBD84E71AD0BE5F2C455C7BA">
    <w:name w:val="FCC6ECBCCBD84E71AD0BE5F2C455C7BA"/>
    <w:rsid w:val="00E300A0"/>
  </w:style>
  <w:style w:type="paragraph" w:customStyle="1" w:styleId="437F76C82364491AA9B79C676E24FAE0">
    <w:name w:val="437F76C82364491AA9B79C676E24FAE0"/>
    <w:rsid w:val="00E300A0"/>
  </w:style>
  <w:style w:type="paragraph" w:customStyle="1" w:styleId="C8861227F28644E4AC6DB4DE7EE5BE80">
    <w:name w:val="C8861227F28644E4AC6DB4DE7EE5BE80"/>
    <w:rsid w:val="00E300A0"/>
  </w:style>
  <w:style w:type="paragraph" w:customStyle="1" w:styleId="5A5D94C5549E43F983B280561EE16C02">
    <w:name w:val="5A5D94C5549E43F983B280561EE16C02"/>
    <w:rsid w:val="00E300A0"/>
  </w:style>
  <w:style w:type="paragraph" w:customStyle="1" w:styleId="C11100330FE3418497D1C279C112244C">
    <w:name w:val="C11100330FE3418497D1C279C112244C"/>
    <w:rsid w:val="00E300A0"/>
  </w:style>
  <w:style w:type="paragraph" w:customStyle="1" w:styleId="921DE3CCBF1847C2A44123984ACB0EA0">
    <w:name w:val="921DE3CCBF1847C2A44123984ACB0EA0"/>
    <w:rsid w:val="00E300A0"/>
  </w:style>
  <w:style w:type="paragraph" w:customStyle="1" w:styleId="7A679DB8AA4B4408B19D9075B7AC364D">
    <w:name w:val="7A679DB8AA4B4408B19D9075B7AC364D"/>
    <w:rsid w:val="00E300A0"/>
  </w:style>
  <w:style w:type="paragraph" w:customStyle="1" w:styleId="E79173668AA9483DBE0A1CC340EA8DC9">
    <w:name w:val="E79173668AA9483DBE0A1CC340EA8DC9"/>
    <w:rsid w:val="00E300A0"/>
  </w:style>
  <w:style w:type="paragraph" w:customStyle="1" w:styleId="791292B886824ECF867C8D594BE6D989">
    <w:name w:val="791292B886824ECF867C8D594BE6D989"/>
    <w:rsid w:val="00E300A0"/>
  </w:style>
  <w:style w:type="paragraph" w:customStyle="1" w:styleId="994E7D9E353B4537927FD6210D29DDBA">
    <w:name w:val="994E7D9E353B4537927FD6210D29DDBA"/>
    <w:rsid w:val="00E300A0"/>
  </w:style>
  <w:style w:type="paragraph" w:customStyle="1" w:styleId="17013BCEE61E48EFBF1CA781A8282DFE">
    <w:name w:val="17013BCEE61E48EFBF1CA781A8282DFE"/>
    <w:rsid w:val="00E300A0"/>
  </w:style>
  <w:style w:type="paragraph" w:customStyle="1" w:styleId="D4C4F39B2AF640CCAB111F5817E69ACE">
    <w:name w:val="D4C4F39B2AF640CCAB111F5817E69ACE"/>
    <w:rsid w:val="00E300A0"/>
  </w:style>
  <w:style w:type="paragraph" w:customStyle="1" w:styleId="22D32031B2204ECD894B79173097B658">
    <w:name w:val="22D32031B2204ECD894B79173097B658"/>
    <w:rsid w:val="00E300A0"/>
  </w:style>
  <w:style w:type="paragraph" w:customStyle="1" w:styleId="9760C2EA60FC4C3FA7E41C21B5CEECA8">
    <w:name w:val="9760C2EA60FC4C3FA7E41C21B5CEECA8"/>
    <w:rsid w:val="00E300A0"/>
  </w:style>
  <w:style w:type="paragraph" w:customStyle="1" w:styleId="02C789A2B3854BB19F35A6332CDEE84F">
    <w:name w:val="02C789A2B3854BB19F35A6332CDEE84F"/>
    <w:rsid w:val="00E300A0"/>
  </w:style>
  <w:style w:type="paragraph" w:customStyle="1" w:styleId="9648FFD6659A4233987FF6DF4EB4727D">
    <w:name w:val="9648FFD6659A4233987FF6DF4EB4727D"/>
    <w:rsid w:val="00E300A0"/>
  </w:style>
  <w:style w:type="paragraph" w:customStyle="1" w:styleId="F3CDA969CC324A7C80AA5A6E527CC0C0">
    <w:name w:val="F3CDA969CC324A7C80AA5A6E527CC0C0"/>
    <w:rsid w:val="00E300A0"/>
  </w:style>
  <w:style w:type="paragraph" w:customStyle="1" w:styleId="0820620E4516461AA9A119A7447CE6F2">
    <w:name w:val="0820620E4516461AA9A119A7447CE6F2"/>
    <w:rsid w:val="00E300A0"/>
  </w:style>
  <w:style w:type="paragraph" w:customStyle="1" w:styleId="2B32EBB575AA41F09FDF52A9DA92D038">
    <w:name w:val="2B32EBB575AA41F09FDF52A9DA92D038"/>
    <w:rsid w:val="00E300A0"/>
  </w:style>
  <w:style w:type="paragraph" w:customStyle="1" w:styleId="5BFD0BE28A12453E8376E8367C55B8BC">
    <w:name w:val="5BFD0BE28A12453E8376E8367C55B8BC"/>
    <w:rsid w:val="00E300A0"/>
  </w:style>
  <w:style w:type="paragraph" w:customStyle="1" w:styleId="72C5219759474C88830E6BDA62BF107D">
    <w:name w:val="72C5219759474C88830E6BDA62BF107D"/>
    <w:rsid w:val="00E300A0"/>
  </w:style>
  <w:style w:type="paragraph" w:customStyle="1" w:styleId="2EB3BF80218A4B7692A1A20BE66293BA">
    <w:name w:val="2EB3BF80218A4B7692A1A20BE66293BA"/>
    <w:rsid w:val="00E300A0"/>
  </w:style>
  <w:style w:type="paragraph" w:customStyle="1" w:styleId="831E241B59EC4707BF803BE06AEB0A83">
    <w:name w:val="831E241B59EC4707BF803BE06AEB0A83"/>
    <w:rsid w:val="00E300A0"/>
  </w:style>
  <w:style w:type="paragraph" w:customStyle="1" w:styleId="621928F7032B4D76A09D509336EE108B">
    <w:name w:val="621928F7032B4D76A09D509336EE108B"/>
    <w:rsid w:val="00E300A0"/>
  </w:style>
  <w:style w:type="paragraph" w:customStyle="1" w:styleId="D08C0FA9F365497CA3A9671DF94DDA5F">
    <w:name w:val="D08C0FA9F365497CA3A9671DF94DDA5F"/>
    <w:rsid w:val="00E300A0"/>
  </w:style>
  <w:style w:type="paragraph" w:customStyle="1" w:styleId="7112578C62D4438DA9CA09EE389538AF">
    <w:name w:val="7112578C62D4438DA9CA09EE389538AF"/>
    <w:rsid w:val="00E300A0"/>
  </w:style>
  <w:style w:type="paragraph" w:customStyle="1" w:styleId="A20858D9B4774ADA9A27757715481AA7">
    <w:name w:val="A20858D9B4774ADA9A27757715481AA7"/>
    <w:rsid w:val="00E300A0"/>
  </w:style>
  <w:style w:type="paragraph" w:customStyle="1" w:styleId="7AEBA09E39474F9B9DC51271F2A03B22">
    <w:name w:val="7AEBA09E39474F9B9DC51271F2A03B22"/>
    <w:rsid w:val="00E300A0"/>
  </w:style>
  <w:style w:type="paragraph" w:customStyle="1" w:styleId="98EAFB8F9A284BD99120DF20D8E7B4A7">
    <w:name w:val="98EAFB8F9A284BD99120DF20D8E7B4A7"/>
    <w:rsid w:val="00E300A0"/>
  </w:style>
  <w:style w:type="paragraph" w:customStyle="1" w:styleId="BF0BD661468F441DA78193942B40FC04">
    <w:name w:val="BF0BD661468F441DA78193942B40FC04"/>
    <w:rsid w:val="00E300A0"/>
  </w:style>
  <w:style w:type="paragraph" w:customStyle="1" w:styleId="8A0343C8CE6B4590B6AD64D0AA4A42A8">
    <w:name w:val="8A0343C8CE6B4590B6AD64D0AA4A42A8"/>
    <w:rsid w:val="00E300A0"/>
  </w:style>
  <w:style w:type="paragraph" w:customStyle="1" w:styleId="7ADBF5FCABBF4384AF945015BAA8D9BA">
    <w:name w:val="7ADBF5FCABBF4384AF945015BAA8D9BA"/>
    <w:rsid w:val="00E300A0"/>
  </w:style>
  <w:style w:type="paragraph" w:customStyle="1" w:styleId="E81C53DD2A7E442595218B16140BBE9D">
    <w:name w:val="E81C53DD2A7E442595218B16140BBE9D"/>
    <w:rsid w:val="00E300A0"/>
  </w:style>
  <w:style w:type="paragraph" w:customStyle="1" w:styleId="EC7AC78E5F564307A2E908BAEFA6D2D9">
    <w:name w:val="EC7AC78E5F564307A2E908BAEFA6D2D9"/>
    <w:rsid w:val="00E300A0"/>
  </w:style>
  <w:style w:type="paragraph" w:customStyle="1" w:styleId="6221029D90AE466D873E618AF124BA7E">
    <w:name w:val="6221029D90AE466D873E618AF124BA7E"/>
    <w:rsid w:val="00E300A0"/>
  </w:style>
  <w:style w:type="paragraph" w:customStyle="1" w:styleId="493C10535B3D49BD87862A8999C6696D">
    <w:name w:val="493C10535B3D49BD87862A8999C6696D"/>
    <w:rsid w:val="00E300A0"/>
  </w:style>
  <w:style w:type="paragraph" w:customStyle="1" w:styleId="03BD12E8526C41759516827D107C80A9">
    <w:name w:val="03BD12E8526C41759516827D107C80A9"/>
    <w:rsid w:val="00E300A0"/>
  </w:style>
  <w:style w:type="paragraph" w:customStyle="1" w:styleId="4357769A643549EF8008401A728223B1">
    <w:name w:val="4357769A643549EF8008401A728223B1"/>
    <w:rsid w:val="00E300A0"/>
  </w:style>
  <w:style w:type="paragraph" w:customStyle="1" w:styleId="16810E5929494A4D997DBD6DFACD891A">
    <w:name w:val="16810E5929494A4D997DBD6DFACD891A"/>
    <w:rsid w:val="00E300A0"/>
  </w:style>
  <w:style w:type="paragraph" w:customStyle="1" w:styleId="82A3DF9E99BC4BD6B466820BE8F09684">
    <w:name w:val="82A3DF9E99BC4BD6B466820BE8F09684"/>
    <w:rsid w:val="00E300A0"/>
  </w:style>
  <w:style w:type="paragraph" w:customStyle="1" w:styleId="17ECD17D56ED467D90377DE484E47D18">
    <w:name w:val="17ECD17D56ED467D90377DE484E47D18"/>
    <w:rsid w:val="00E300A0"/>
  </w:style>
  <w:style w:type="paragraph" w:customStyle="1" w:styleId="DF104F9204194BB1956F18F58045CE66">
    <w:name w:val="DF104F9204194BB1956F18F58045CE66"/>
    <w:rsid w:val="00E300A0"/>
  </w:style>
  <w:style w:type="paragraph" w:customStyle="1" w:styleId="DB383A89E2504B8D86A7A2D95968C09C">
    <w:name w:val="DB383A89E2504B8D86A7A2D95968C09C"/>
    <w:rsid w:val="00E300A0"/>
  </w:style>
  <w:style w:type="paragraph" w:customStyle="1" w:styleId="DD5634DD281C4CDE9100DE4B570FC73D">
    <w:name w:val="DD5634DD281C4CDE9100DE4B570FC73D"/>
    <w:rsid w:val="00E300A0"/>
  </w:style>
  <w:style w:type="paragraph" w:customStyle="1" w:styleId="4F5069091DE842D4910504A729CD6D6F">
    <w:name w:val="4F5069091DE842D4910504A729CD6D6F"/>
    <w:rsid w:val="00E300A0"/>
  </w:style>
  <w:style w:type="paragraph" w:customStyle="1" w:styleId="D8C60E7B3ACC4531874A5B57DFDC59F6">
    <w:name w:val="D8C60E7B3ACC4531874A5B57DFDC59F6"/>
    <w:rsid w:val="00E300A0"/>
  </w:style>
  <w:style w:type="paragraph" w:customStyle="1" w:styleId="B3AB57781DF343809033AE7446AD67B6">
    <w:name w:val="B3AB57781DF343809033AE7446AD67B6"/>
    <w:rsid w:val="00E300A0"/>
  </w:style>
  <w:style w:type="paragraph" w:customStyle="1" w:styleId="FFE03DA9FD4C4DF49B4CF341A1B84693">
    <w:name w:val="FFE03DA9FD4C4DF49B4CF341A1B84693"/>
    <w:rsid w:val="00E300A0"/>
  </w:style>
  <w:style w:type="paragraph" w:customStyle="1" w:styleId="7182FDC8044A41C08B814C1FFF6EFBEF">
    <w:name w:val="7182FDC8044A41C08B814C1FFF6EFBEF"/>
    <w:rsid w:val="00E300A0"/>
  </w:style>
  <w:style w:type="paragraph" w:customStyle="1" w:styleId="94C0DF90CDBB452A83A9F899FE82A0D7">
    <w:name w:val="94C0DF90CDBB452A83A9F899FE82A0D7"/>
    <w:rsid w:val="00E300A0"/>
  </w:style>
  <w:style w:type="paragraph" w:customStyle="1" w:styleId="C50578FEAE074CF7A02708B195750F00">
    <w:name w:val="C50578FEAE074CF7A02708B195750F00"/>
    <w:rsid w:val="00E300A0"/>
  </w:style>
  <w:style w:type="paragraph" w:customStyle="1" w:styleId="E8D6DEE6A21148B2A870F6EB93C93C73">
    <w:name w:val="E8D6DEE6A21148B2A870F6EB93C93C73"/>
    <w:rsid w:val="00E300A0"/>
  </w:style>
  <w:style w:type="paragraph" w:customStyle="1" w:styleId="BA05A2F07DE64C90A4BB688633DC1387">
    <w:name w:val="BA05A2F07DE64C90A4BB688633DC1387"/>
    <w:rsid w:val="00E300A0"/>
  </w:style>
  <w:style w:type="paragraph" w:customStyle="1" w:styleId="94ABA79F034744CF83767D0B9A6242A7">
    <w:name w:val="94ABA79F034744CF83767D0B9A6242A7"/>
    <w:rsid w:val="00E300A0"/>
  </w:style>
  <w:style w:type="paragraph" w:customStyle="1" w:styleId="8C3DCBEF362C473AA2CE6A9FFD9B9F59">
    <w:name w:val="8C3DCBEF362C473AA2CE6A9FFD9B9F59"/>
    <w:rsid w:val="00E300A0"/>
  </w:style>
  <w:style w:type="paragraph" w:customStyle="1" w:styleId="DAB8CCACFB89498D9854945E2526506D">
    <w:name w:val="DAB8CCACFB89498D9854945E2526506D"/>
    <w:rsid w:val="00E300A0"/>
  </w:style>
  <w:style w:type="paragraph" w:customStyle="1" w:styleId="E1A6D66F10804412B44963B159FB8EDF">
    <w:name w:val="E1A6D66F10804412B44963B159FB8EDF"/>
    <w:rsid w:val="00E300A0"/>
  </w:style>
  <w:style w:type="paragraph" w:customStyle="1" w:styleId="AA5E5E2C1A1E402EB118B5BCF9BB8D3E">
    <w:name w:val="AA5E5E2C1A1E402EB118B5BCF9BB8D3E"/>
    <w:rsid w:val="00E300A0"/>
  </w:style>
  <w:style w:type="paragraph" w:customStyle="1" w:styleId="F98193E62F444E4B9B4DD18B9A42A7FD">
    <w:name w:val="F98193E62F444E4B9B4DD18B9A42A7FD"/>
    <w:rsid w:val="00E300A0"/>
  </w:style>
  <w:style w:type="paragraph" w:customStyle="1" w:styleId="B7657EF767974FF1B81B4B670C337122">
    <w:name w:val="B7657EF767974FF1B81B4B670C337122"/>
    <w:rsid w:val="00E300A0"/>
  </w:style>
  <w:style w:type="paragraph" w:customStyle="1" w:styleId="B19EECAF376E4D0F8944F3201537BD29">
    <w:name w:val="B19EECAF376E4D0F8944F3201537BD29"/>
    <w:rsid w:val="00E300A0"/>
  </w:style>
  <w:style w:type="paragraph" w:customStyle="1" w:styleId="A99C0E06DD0649AFA763AACEDF8EFB62">
    <w:name w:val="A99C0E06DD0649AFA763AACEDF8EFB62"/>
    <w:rsid w:val="00E300A0"/>
  </w:style>
  <w:style w:type="paragraph" w:customStyle="1" w:styleId="815AB77D2D864186A193FE340DE70528">
    <w:name w:val="815AB77D2D864186A193FE340DE70528"/>
    <w:rsid w:val="00E300A0"/>
  </w:style>
  <w:style w:type="paragraph" w:customStyle="1" w:styleId="C461F79FA2334B7AAA049515687F6869">
    <w:name w:val="C461F79FA2334B7AAA049515687F6869"/>
    <w:rsid w:val="00E300A0"/>
  </w:style>
  <w:style w:type="paragraph" w:customStyle="1" w:styleId="5BC60375F5D74803A613340E51AE5101">
    <w:name w:val="5BC60375F5D74803A613340E51AE5101"/>
    <w:rsid w:val="00E300A0"/>
  </w:style>
  <w:style w:type="paragraph" w:customStyle="1" w:styleId="EBCE06ED0AF345DEB4A4CAF84C9EEB1B">
    <w:name w:val="EBCE06ED0AF345DEB4A4CAF84C9EEB1B"/>
    <w:rsid w:val="00E300A0"/>
  </w:style>
  <w:style w:type="paragraph" w:customStyle="1" w:styleId="F878E058EF3146CF805787AE57831D99">
    <w:name w:val="F878E058EF3146CF805787AE57831D99"/>
    <w:rsid w:val="00E300A0"/>
  </w:style>
  <w:style w:type="paragraph" w:customStyle="1" w:styleId="A58873D66DE6416C8ECA5653EC95DD91">
    <w:name w:val="A58873D66DE6416C8ECA5653EC95DD91"/>
    <w:rsid w:val="00E300A0"/>
  </w:style>
  <w:style w:type="paragraph" w:customStyle="1" w:styleId="C285ECB8CDE3469C9F4904A1C1DE7047">
    <w:name w:val="C285ECB8CDE3469C9F4904A1C1DE7047"/>
    <w:rsid w:val="00E300A0"/>
  </w:style>
  <w:style w:type="paragraph" w:customStyle="1" w:styleId="0957534122704FE5AF242EB496E3DCAC">
    <w:name w:val="0957534122704FE5AF242EB496E3DCAC"/>
    <w:rsid w:val="00E300A0"/>
  </w:style>
  <w:style w:type="paragraph" w:customStyle="1" w:styleId="914683468FFD492DA14A4BE3EA2669B6">
    <w:name w:val="914683468FFD492DA14A4BE3EA2669B6"/>
    <w:rsid w:val="00E300A0"/>
  </w:style>
  <w:style w:type="paragraph" w:customStyle="1" w:styleId="5367B860A5B842A4B343DCDD92518887">
    <w:name w:val="5367B860A5B842A4B343DCDD92518887"/>
    <w:rsid w:val="00E300A0"/>
  </w:style>
  <w:style w:type="paragraph" w:customStyle="1" w:styleId="32D8D7043B1B488A8AFAFE40021F16E9">
    <w:name w:val="32D8D7043B1B488A8AFAFE40021F16E9"/>
    <w:rsid w:val="00E300A0"/>
  </w:style>
  <w:style w:type="paragraph" w:customStyle="1" w:styleId="D8318BE2CF374B3BB7666EA043270B26">
    <w:name w:val="D8318BE2CF374B3BB7666EA043270B26"/>
    <w:rsid w:val="00E300A0"/>
  </w:style>
  <w:style w:type="paragraph" w:customStyle="1" w:styleId="56334F37CD294819B5AA8E9CBF03C421">
    <w:name w:val="56334F37CD294819B5AA8E9CBF03C421"/>
    <w:rsid w:val="00E300A0"/>
  </w:style>
  <w:style w:type="paragraph" w:customStyle="1" w:styleId="CEEFEC57F6F7457C8AFD50C4DD79C3C9">
    <w:name w:val="CEEFEC57F6F7457C8AFD50C4DD79C3C9"/>
    <w:rsid w:val="00E300A0"/>
  </w:style>
  <w:style w:type="paragraph" w:customStyle="1" w:styleId="8E13A127AA0544DBACDD3A326EC07F8B">
    <w:name w:val="8E13A127AA0544DBACDD3A326EC07F8B"/>
    <w:rsid w:val="00E300A0"/>
  </w:style>
  <w:style w:type="paragraph" w:customStyle="1" w:styleId="B359371117D54F2EB59EA63C19FECB87">
    <w:name w:val="B359371117D54F2EB59EA63C19FECB87"/>
    <w:rsid w:val="00E300A0"/>
  </w:style>
  <w:style w:type="paragraph" w:customStyle="1" w:styleId="50421F5A4BA1456D8C2A02C17B22FA03">
    <w:name w:val="50421F5A4BA1456D8C2A02C17B22FA03"/>
    <w:rsid w:val="00E300A0"/>
  </w:style>
  <w:style w:type="paragraph" w:customStyle="1" w:styleId="454C207EB8CB48CAB3550FC6610AD059">
    <w:name w:val="454C207EB8CB48CAB3550FC6610AD059"/>
    <w:rsid w:val="00E300A0"/>
  </w:style>
  <w:style w:type="paragraph" w:customStyle="1" w:styleId="CA53F0141BD44E30966A75F164339AF5">
    <w:name w:val="CA53F0141BD44E30966A75F164339AF5"/>
    <w:rsid w:val="00E300A0"/>
  </w:style>
  <w:style w:type="paragraph" w:customStyle="1" w:styleId="53902DE84AAF44D1A272B6B100D97848">
    <w:name w:val="53902DE84AAF44D1A272B6B100D97848"/>
    <w:rsid w:val="00E300A0"/>
  </w:style>
  <w:style w:type="paragraph" w:customStyle="1" w:styleId="66B2220C8394472FBEB4DFCEB80EC8B0">
    <w:name w:val="66B2220C8394472FBEB4DFCEB80EC8B0"/>
    <w:rsid w:val="00E300A0"/>
  </w:style>
  <w:style w:type="paragraph" w:customStyle="1" w:styleId="3BCD97DF1DB347C9A98B24181804404A">
    <w:name w:val="3BCD97DF1DB347C9A98B24181804404A"/>
    <w:rsid w:val="00E300A0"/>
  </w:style>
  <w:style w:type="paragraph" w:customStyle="1" w:styleId="C610C8B74B4C421CBBF914648D7DA4E6">
    <w:name w:val="C610C8B74B4C421CBBF914648D7DA4E6"/>
    <w:rsid w:val="00E300A0"/>
  </w:style>
  <w:style w:type="paragraph" w:customStyle="1" w:styleId="F28CFBA0B56444328E36897C0652B36F">
    <w:name w:val="F28CFBA0B56444328E36897C0652B36F"/>
    <w:rsid w:val="00E300A0"/>
  </w:style>
  <w:style w:type="paragraph" w:customStyle="1" w:styleId="A59DD007439C405B895DDD36B9B2BF96">
    <w:name w:val="A59DD007439C405B895DDD36B9B2BF96"/>
    <w:rsid w:val="00E300A0"/>
  </w:style>
  <w:style w:type="paragraph" w:customStyle="1" w:styleId="FCBA3439CCB5492C9D24F2F56E355865">
    <w:name w:val="FCBA3439CCB5492C9D24F2F56E355865"/>
    <w:rsid w:val="00E300A0"/>
  </w:style>
  <w:style w:type="paragraph" w:customStyle="1" w:styleId="92092E5304554732950ACAD4C2207F3D">
    <w:name w:val="92092E5304554732950ACAD4C2207F3D"/>
    <w:rsid w:val="00E300A0"/>
  </w:style>
  <w:style w:type="paragraph" w:customStyle="1" w:styleId="3D4530CE569243B29F10F084797A4FB0">
    <w:name w:val="3D4530CE569243B29F10F084797A4FB0"/>
    <w:rsid w:val="00E300A0"/>
  </w:style>
  <w:style w:type="paragraph" w:customStyle="1" w:styleId="E942A8D857294EBC89560E838681D120">
    <w:name w:val="E942A8D857294EBC89560E838681D120"/>
    <w:rsid w:val="00E300A0"/>
  </w:style>
  <w:style w:type="paragraph" w:customStyle="1" w:styleId="1C4DD4433D284B45826DDCCCC5C41A16">
    <w:name w:val="1C4DD4433D284B45826DDCCCC5C41A16"/>
    <w:rsid w:val="00E300A0"/>
  </w:style>
  <w:style w:type="paragraph" w:customStyle="1" w:styleId="BB69E375BA5544D58B827E6C730E1523">
    <w:name w:val="BB69E375BA5544D58B827E6C730E1523"/>
    <w:rsid w:val="00E300A0"/>
  </w:style>
  <w:style w:type="paragraph" w:customStyle="1" w:styleId="F4CA976E4CA94ECFBEE47B101300F8BF">
    <w:name w:val="F4CA976E4CA94ECFBEE47B101300F8BF"/>
    <w:rsid w:val="00E300A0"/>
  </w:style>
  <w:style w:type="paragraph" w:customStyle="1" w:styleId="68719CAD97CB477EB1D6D570C51AF1FB">
    <w:name w:val="68719CAD97CB477EB1D6D570C51AF1FB"/>
    <w:rsid w:val="00E300A0"/>
  </w:style>
  <w:style w:type="paragraph" w:customStyle="1" w:styleId="33BFD29EA8564C9AA095469825578E45">
    <w:name w:val="33BFD29EA8564C9AA095469825578E45"/>
    <w:rsid w:val="00E300A0"/>
  </w:style>
  <w:style w:type="paragraph" w:customStyle="1" w:styleId="B3DCD52B47B543F28FA35A38E058F99F">
    <w:name w:val="B3DCD52B47B543F28FA35A38E058F99F"/>
    <w:rsid w:val="00E300A0"/>
  </w:style>
  <w:style w:type="paragraph" w:customStyle="1" w:styleId="9F6AEFBC20EC41FA8493D86411393E78">
    <w:name w:val="9F6AEFBC20EC41FA8493D86411393E78"/>
    <w:rsid w:val="00E300A0"/>
  </w:style>
  <w:style w:type="paragraph" w:customStyle="1" w:styleId="42DEC5525EA74A4AB2A4DEE3913792F9">
    <w:name w:val="42DEC5525EA74A4AB2A4DEE3913792F9"/>
    <w:rsid w:val="00E300A0"/>
  </w:style>
  <w:style w:type="paragraph" w:customStyle="1" w:styleId="E0EB36A073D5445CB49AA4DF9BE0F6B3">
    <w:name w:val="E0EB36A073D5445CB49AA4DF9BE0F6B3"/>
    <w:rsid w:val="00E300A0"/>
  </w:style>
  <w:style w:type="paragraph" w:customStyle="1" w:styleId="720C66DF32A942A09357C904D9D6E52F">
    <w:name w:val="720C66DF32A942A09357C904D9D6E52F"/>
    <w:rsid w:val="00E300A0"/>
  </w:style>
  <w:style w:type="paragraph" w:customStyle="1" w:styleId="97E828D8C2CE43C7A84D670C3FDFB00F">
    <w:name w:val="97E828D8C2CE43C7A84D670C3FDFB00F"/>
    <w:rsid w:val="00E300A0"/>
  </w:style>
  <w:style w:type="paragraph" w:customStyle="1" w:styleId="454AC0C5351C40CFBC87D45C51F00013">
    <w:name w:val="454AC0C5351C40CFBC87D45C51F00013"/>
    <w:rsid w:val="00E300A0"/>
  </w:style>
  <w:style w:type="paragraph" w:customStyle="1" w:styleId="105CFFC6E19D4E82BFA34F17CC1262E9">
    <w:name w:val="105CFFC6E19D4E82BFA34F17CC1262E9"/>
    <w:rsid w:val="00E300A0"/>
  </w:style>
  <w:style w:type="paragraph" w:customStyle="1" w:styleId="A7D247C4E3DC4FACA3CADD78D9BD83F4">
    <w:name w:val="A7D247C4E3DC4FACA3CADD78D9BD83F4"/>
    <w:rsid w:val="00E300A0"/>
  </w:style>
  <w:style w:type="paragraph" w:customStyle="1" w:styleId="504617F264594E11AC461EB836CDABE4">
    <w:name w:val="504617F264594E11AC461EB836CDABE4"/>
    <w:rsid w:val="00E300A0"/>
  </w:style>
  <w:style w:type="paragraph" w:customStyle="1" w:styleId="43FC1EC805194CDF87474918FD12C7C7">
    <w:name w:val="43FC1EC805194CDF87474918FD12C7C7"/>
    <w:rsid w:val="00E300A0"/>
  </w:style>
  <w:style w:type="paragraph" w:customStyle="1" w:styleId="7364F3B5C2BF4CC39214EB32A3424254">
    <w:name w:val="7364F3B5C2BF4CC39214EB32A3424254"/>
    <w:rsid w:val="00E300A0"/>
  </w:style>
  <w:style w:type="paragraph" w:customStyle="1" w:styleId="CD93E8E5528542A88499097DE6943E18">
    <w:name w:val="CD93E8E5528542A88499097DE6943E18"/>
    <w:rsid w:val="00E300A0"/>
  </w:style>
  <w:style w:type="paragraph" w:customStyle="1" w:styleId="DEC077C9B2424568B0D1D81791F24910">
    <w:name w:val="DEC077C9B2424568B0D1D81791F24910"/>
    <w:rsid w:val="00E300A0"/>
  </w:style>
  <w:style w:type="paragraph" w:customStyle="1" w:styleId="447090CC1D8341BC9EEDE1A454EBB827">
    <w:name w:val="447090CC1D8341BC9EEDE1A454EBB827"/>
    <w:rsid w:val="00E300A0"/>
  </w:style>
  <w:style w:type="paragraph" w:customStyle="1" w:styleId="62DD3C81BD2D4FDAB56ABD13A72F6D0D">
    <w:name w:val="62DD3C81BD2D4FDAB56ABD13A72F6D0D"/>
    <w:rsid w:val="00E300A0"/>
  </w:style>
  <w:style w:type="paragraph" w:customStyle="1" w:styleId="AADC6CDE94644D5F833D93FF443A0EC5">
    <w:name w:val="AADC6CDE94644D5F833D93FF443A0EC5"/>
    <w:rsid w:val="00E300A0"/>
  </w:style>
  <w:style w:type="paragraph" w:customStyle="1" w:styleId="218A70B1A77146B99976A1674FE37ABA">
    <w:name w:val="218A70B1A77146B99976A1674FE37ABA"/>
    <w:rsid w:val="00E300A0"/>
  </w:style>
  <w:style w:type="paragraph" w:customStyle="1" w:styleId="ADA6D73C60594923AA1449AB4F05FBA0">
    <w:name w:val="ADA6D73C60594923AA1449AB4F05FBA0"/>
    <w:rsid w:val="00E300A0"/>
  </w:style>
  <w:style w:type="paragraph" w:customStyle="1" w:styleId="536E76E757DB40DEB1F41DA8F015A941">
    <w:name w:val="536E76E757DB40DEB1F41DA8F015A941"/>
    <w:rsid w:val="00E300A0"/>
  </w:style>
  <w:style w:type="paragraph" w:customStyle="1" w:styleId="AD1A0EACA72044E4915D3EFABFC9F66C">
    <w:name w:val="AD1A0EACA72044E4915D3EFABFC9F66C"/>
    <w:rsid w:val="00E300A0"/>
  </w:style>
  <w:style w:type="paragraph" w:customStyle="1" w:styleId="E36ADA8E8A98467FB8175039322B4739">
    <w:name w:val="E36ADA8E8A98467FB8175039322B4739"/>
    <w:rsid w:val="00E300A0"/>
  </w:style>
  <w:style w:type="paragraph" w:customStyle="1" w:styleId="6955F38AA0D94CBB9BAB3E2AC6AFFB39">
    <w:name w:val="6955F38AA0D94CBB9BAB3E2AC6AFFB39"/>
    <w:rsid w:val="00E300A0"/>
  </w:style>
  <w:style w:type="paragraph" w:customStyle="1" w:styleId="4B983990F4384D9785AF08B426C5C875">
    <w:name w:val="4B983990F4384D9785AF08B426C5C875"/>
    <w:rsid w:val="00E300A0"/>
  </w:style>
  <w:style w:type="paragraph" w:customStyle="1" w:styleId="6E369ABC31B1459C9EA577B7B3C680A7">
    <w:name w:val="6E369ABC31B1459C9EA577B7B3C680A7"/>
    <w:rsid w:val="00E300A0"/>
  </w:style>
  <w:style w:type="paragraph" w:customStyle="1" w:styleId="1DA6946735334CA8A5CBFA61F14D298C">
    <w:name w:val="1DA6946735334CA8A5CBFA61F14D298C"/>
    <w:rsid w:val="00E300A0"/>
  </w:style>
  <w:style w:type="paragraph" w:customStyle="1" w:styleId="61B94DD8A0594658BCB99D56F73433F7">
    <w:name w:val="61B94DD8A0594658BCB99D56F73433F7"/>
    <w:rsid w:val="00E300A0"/>
  </w:style>
  <w:style w:type="paragraph" w:customStyle="1" w:styleId="163A19F2B418459291BA4A573A766FB2">
    <w:name w:val="163A19F2B418459291BA4A573A766FB2"/>
    <w:rsid w:val="00E300A0"/>
  </w:style>
  <w:style w:type="paragraph" w:customStyle="1" w:styleId="AA831136963341B1ABF9637557C77E80">
    <w:name w:val="AA831136963341B1ABF9637557C77E80"/>
    <w:rsid w:val="00E300A0"/>
  </w:style>
  <w:style w:type="paragraph" w:customStyle="1" w:styleId="D9EFAE5D0BB34157933D43442D8E98B1">
    <w:name w:val="D9EFAE5D0BB34157933D43442D8E98B1"/>
    <w:rsid w:val="00E300A0"/>
  </w:style>
  <w:style w:type="paragraph" w:customStyle="1" w:styleId="7C59AA22EB6945F499080A182FA8F1AF">
    <w:name w:val="7C59AA22EB6945F499080A182FA8F1AF"/>
    <w:rsid w:val="00E300A0"/>
  </w:style>
  <w:style w:type="paragraph" w:customStyle="1" w:styleId="926110EF41CD4CA1ACFFC2D13456D4E8">
    <w:name w:val="926110EF41CD4CA1ACFFC2D13456D4E8"/>
    <w:rsid w:val="00E300A0"/>
  </w:style>
  <w:style w:type="paragraph" w:customStyle="1" w:styleId="1B93C87FA26C4EB7A56764B7D6AD496F">
    <w:name w:val="1B93C87FA26C4EB7A56764B7D6AD496F"/>
    <w:rsid w:val="00E300A0"/>
  </w:style>
  <w:style w:type="paragraph" w:customStyle="1" w:styleId="EDC4F91E36804AF6AD8DF39741FED99F">
    <w:name w:val="EDC4F91E36804AF6AD8DF39741FED99F"/>
    <w:rsid w:val="00E300A0"/>
  </w:style>
  <w:style w:type="paragraph" w:customStyle="1" w:styleId="FD3E12FE88034211892CC0470AE1691A">
    <w:name w:val="FD3E12FE88034211892CC0470AE1691A"/>
    <w:rsid w:val="00E300A0"/>
  </w:style>
  <w:style w:type="paragraph" w:customStyle="1" w:styleId="E231D45310B841F5B2F94BEB3BF2A747">
    <w:name w:val="E231D45310B841F5B2F94BEB3BF2A747"/>
    <w:rsid w:val="00E300A0"/>
  </w:style>
  <w:style w:type="paragraph" w:customStyle="1" w:styleId="9E2C665FC09440C2B82EF648AF41257B">
    <w:name w:val="9E2C665FC09440C2B82EF648AF41257B"/>
    <w:rsid w:val="00E300A0"/>
  </w:style>
  <w:style w:type="paragraph" w:customStyle="1" w:styleId="A0CFC63C1201430D8A5708D8FD4F6188">
    <w:name w:val="A0CFC63C1201430D8A5708D8FD4F6188"/>
    <w:rsid w:val="00E300A0"/>
  </w:style>
  <w:style w:type="paragraph" w:customStyle="1" w:styleId="36B700844D6D4FA0B60A8E5CD0D2EE7A">
    <w:name w:val="36B700844D6D4FA0B60A8E5CD0D2EE7A"/>
    <w:rsid w:val="00E300A0"/>
  </w:style>
  <w:style w:type="paragraph" w:customStyle="1" w:styleId="7936F42C6FCF4C6CA14FB7AD2BF22EBA">
    <w:name w:val="7936F42C6FCF4C6CA14FB7AD2BF22EBA"/>
    <w:rsid w:val="00E300A0"/>
  </w:style>
  <w:style w:type="paragraph" w:customStyle="1" w:styleId="4D8E693E9DD24D0ABE6BAD4AADCD145F">
    <w:name w:val="4D8E693E9DD24D0ABE6BAD4AADCD145F"/>
    <w:rsid w:val="00E300A0"/>
  </w:style>
  <w:style w:type="paragraph" w:customStyle="1" w:styleId="D6DA6C03DC3D4C5AA279032344BB1F84">
    <w:name w:val="D6DA6C03DC3D4C5AA279032344BB1F84"/>
    <w:rsid w:val="00E300A0"/>
  </w:style>
  <w:style w:type="paragraph" w:customStyle="1" w:styleId="9C1E71B10D33425FB57F01CA13A19CFD">
    <w:name w:val="9C1E71B10D33425FB57F01CA13A19CFD"/>
    <w:rsid w:val="00E300A0"/>
  </w:style>
  <w:style w:type="paragraph" w:customStyle="1" w:styleId="C3DE96DE0136437B86D3506D1FD3917A">
    <w:name w:val="C3DE96DE0136437B86D3506D1FD3917A"/>
    <w:rsid w:val="00E300A0"/>
  </w:style>
  <w:style w:type="paragraph" w:customStyle="1" w:styleId="899D840D5CD84E1CBB2737852E44C656">
    <w:name w:val="899D840D5CD84E1CBB2737852E44C656"/>
    <w:rsid w:val="00E300A0"/>
  </w:style>
  <w:style w:type="paragraph" w:customStyle="1" w:styleId="A8D4834173BE4A689056E4E31910B6CA">
    <w:name w:val="A8D4834173BE4A689056E4E31910B6CA"/>
    <w:rsid w:val="00E300A0"/>
  </w:style>
  <w:style w:type="paragraph" w:customStyle="1" w:styleId="988131C422E8416BA54D367DD21ED414">
    <w:name w:val="988131C422E8416BA54D367DD21ED414"/>
    <w:rsid w:val="00E300A0"/>
  </w:style>
  <w:style w:type="paragraph" w:customStyle="1" w:styleId="94CA8C70C7C74EC287AEAADED2BBFCED">
    <w:name w:val="94CA8C70C7C74EC287AEAADED2BBFCED"/>
    <w:rsid w:val="00E300A0"/>
  </w:style>
  <w:style w:type="paragraph" w:customStyle="1" w:styleId="925671AEF6B64E2E8DF73BB51B5E4F0B">
    <w:name w:val="925671AEF6B64E2E8DF73BB51B5E4F0B"/>
    <w:rsid w:val="00E300A0"/>
  </w:style>
  <w:style w:type="paragraph" w:customStyle="1" w:styleId="46CD414060CB44F2921AE1EDE2DEDAB5">
    <w:name w:val="46CD414060CB44F2921AE1EDE2DEDAB5"/>
    <w:rsid w:val="00E300A0"/>
  </w:style>
  <w:style w:type="paragraph" w:customStyle="1" w:styleId="54551DD5DE1F4094AF9F9DCD38BAD06E">
    <w:name w:val="54551DD5DE1F4094AF9F9DCD38BAD06E"/>
    <w:rsid w:val="00E300A0"/>
  </w:style>
  <w:style w:type="paragraph" w:customStyle="1" w:styleId="8926E3655752410EA5B847C51B9DAE2A">
    <w:name w:val="8926E3655752410EA5B847C51B9DAE2A"/>
    <w:rsid w:val="00E300A0"/>
  </w:style>
  <w:style w:type="paragraph" w:customStyle="1" w:styleId="6D1D80F7D4504100B1DF676FFA1497D0">
    <w:name w:val="6D1D80F7D4504100B1DF676FFA1497D0"/>
    <w:rsid w:val="00E300A0"/>
  </w:style>
  <w:style w:type="paragraph" w:customStyle="1" w:styleId="9059B59E331442A78813BEDFA0DFF82E">
    <w:name w:val="9059B59E331442A78813BEDFA0DFF82E"/>
    <w:rsid w:val="00E300A0"/>
  </w:style>
  <w:style w:type="paragraph" w:customStyle="1" w:styleId="78B5192D97B5441883C0E4E37B032FFF">
    <w:name w:val="78B5192D97B5441883C0E4E37B032FFF"/>
    <w:rsid w:val="00E300A0"/>
  </w:style>
  <w:style w:type="paragraph" w:customStyle="1" w:styleId="7DC881730DE647E582D512D81D0FBB11">
    <w:name w:val="7DC881730DE647E582D512D81D0FBB11"/>
    <w:rsid w:val="00E300A0"/>
  </w:style>
  <w:style w:type="paragraph" w:customStyle="1" w:styleId="6D90F28D02304FD182E69DDAE6EB8B2C">
    <w:name w:val="6D90F28D02304FD182E69DDAE6EB8B2C"/>
    <w:rsid w:val="00E300A0"/>
  </w:style>
  <w:style w:type="paragraph" w:customStyle="1" w:styleId="44AB24277E894DEBBF6427E211AC902F">
    <w:name w:val="44AB24277E894DEBBF6427E211AC902F"/>
    <w:rsid w:val="00E300A0"/>
  </w:style>
  <w:style w:type="paragraph" w:customStyle="1" w:styleId="8F66DE0AA31C493FAE7892B5745B19BC">
    <w:name w:val="8F66DE0AA31C493FAE7892B5745B19BC"/>
    <w:rsid w:val="00E300A0"/>
  </w:style>
  <w:style w:type="paragraph" w:customStyle="1" w:styleId="98B1B1EB7CA744DCAB149D42A18B3502">
    <w:name w:val="98B1B1EB7CA744DCAB149D42A18B3502"/>
    <w:rsid w:val="00E300A0"/>
  </w:style>
  <w:style w:type="paragraph" w:customStyle="1" w:styleId="505616C4B9764CDE83F8C2897D22E0E1">
    <w:name w:val="505616C4B9764CDE83F8C2897D22E0E1"/>
    <w:rsid w:val="00E300A0"/>
  </w:style>
  <w:style w:type="paragraph" w:customStyle="1" w:styleId="737BFD7990D449BBA0821D341A82D979">
    <w:name w:val="737BFD7990D449BBA0821D341A82D979"/>
    <w:rsid w:val="00E300A0"/>
  </w:style>
  <w:style w:type="paragraph" w:customStyle="1" w:styleId="FB030B1EE898480F980EFBDDC646CEC3">
    <w:name w:val="FB030B1EE898480F980EFBDDC646CEC3"/>
    <w:rsid w:val="00E300A0"/>
  </w:style>
  <w:style w:type="paragraph" w:customStyle="1" w:styleId="31B86C7913384B29931EC11BB7C08827">
    <w:name w:val="31B86C7913384B29931EC11BB7C08827"/>
    <w:rsid w:val="00E300A0"/>
  </w:style>
  <w:style w:type="paragraph" w:customStyle="1" w:styleId="F9631F965E3F40B986B396F5FFC8E4FA">
    <w:name w:val="F9631F965E3F40B986B396F5FFC8E4FA"/>
    <w:rsid w:val="00E300A0"/>
  </w:style>
  <w:style w:type="paragraph" w:customStyle="1" w:styleId="C8FBDE236C7148EBA752210136FE8CC0">
    <w:name w:val="C8FBDE236C7148EBA752210136FE8CC0"/>
    <w:rsid w:val="00E300A0"/>
  </w:style>
  <w:style w:type="paragraph" w:customStyle="1" w:styleId="100EA58546344253AE7A095D0288CD4C">
    <w:name w:val="100EA58546344253AE7A095D0288CD4C"/>
    <w:rsid w:val="00E300A0"/>
  </w:style>
  <w:style w:type="paragraph" w:customStyle="1" w:styleId="3FC652D2400C44268A19C820EAF4B42A">
    <w:name w:val="3FC652D2400C44268A19C820EAF4B42A"/>
    <w:rsid w:val="00E300A0"/>
  </w:style>
  <w:style w:type="paragraph" w:customStyle="1" w:styleId="FE969968B15049E99736958FB5670582">
    <w:name w:val="FE969968B15049E99736958FB5670582"/>
    <w:rsid w:val="00E300A0"/>
  </w:style>
  <w:style w:type="paragraph" w:customStyle="1" w:styleId="BCDA580001904DEE82724D48E0727473">
    <w:name w:val="BCDA580001904DEE82724D48E0727473"/>
    <w:rsid w:val="00E300A0"/>
  </w:style>
  <w:style w:type="paragraph" w:customStyle="1" w:styleId="BBDACA7A63244D08BE36F35A54EFED0D">
    <w:name w:val="BBDACA7A63244D08BE36F35A54EFED0D"/>
    <w:rsid w:val="00E300A0"/>
  </w:style>
  <w:style w:type="paragraph" w:customStyle="1" w:styleId="9D92F08425124FC48C04445773C8E445">
    <w:name w:val="9D92F08425124FC48C04445773C8E445"/>
    <w:rsid w:val="00E300A0"/>
  </w:style>
  <w:style w:type="paragraph" w:customStyle="1" w:styleId="8AF817A361684519814B9E431D7629BA">
    <w:name w:val="8AF817A361684519814B9E431D7629BA"/>
    <w:rsid w:val="00E300A0"/>
  </w:style>
  <w:style w:type="paragraph" w:customStyle="1" w:styleId="882F0EA795374CAAAE42E8223CB807FE">
    <w:name w:val="882F0EA795374CAAAE42E8223CB807FE"/>
    <w:rsid w:val="00E300A0"/>
  </w:style>
  <w:style w:type="paragraph" w:customStyle="1" w:styleId="922C8361D01C4F189DA6F15698D55741">
    <w:name w:val="922C8361D01C4F189DA6F15698D55741"/>
    <w:rsid w:val="00E300A0"/>
  </w:style>
  <w:style w:type="paragraph" w:customStyle="1" w:styleId="B4311B21489947969D9D4248BB68BBB6">
    <w:name w:val="B4311B21489947969D9D4248BB68BBB6"/>
    <w:rsid w:val="00E300A0"/>
  </w:style>
  <w:style w:type="paragraph" w:customStyle="1" w:styleId="727F5B4AB684489785D1602961F464FE">
    <w:name w:val="727F5B4AB684489785D1602961F464FE"/>
    <w:rsid w:val="00E300A0"/>
  </w:style>
  <w:style w:type="paragraph" w:customStyle="1" w:styleId="02E9B31C658D405E819C86542997E1A3">
    <w:name w:val="02E9B31C658D405E819C86542997E1A3"/>
    <w:rsid w:val="00E300A0"/>
  </w:style>
  <w:style w:type="paragraph" w:customStyle="1" w:styleId="A6C0BCBFB59C485FAF9C83D0C1383982">
    <w:name w:val="A6C0BCBFB59C485FAF9C83D0C1383982"/>
    <w:rsid w:val="00E300A0"/>
  </w:style>
  <w:style w:type="paragraph" w:customStyle="1" w:styleId="7438DBD00F864EE88691B5B9B1A159EA">
    <w:name w:val="7438DBD00F864EE88691B5B9B1A159EA"/>
    <w:rsid w:val="00E300A0"/>
  </w:style>
  <w:style w:type="paragraph" w:customStyle="1" w:styleId="508D3E33F76749EFAC75CC282A998AB5">
    <w:name w:val="508D3E33F76749EFAC75CC282A998AB5"/>
    <w:rsid w:val="00E300A0"/>
  </w:style>
  <w:style w:type="paragraph" w:customStyle="1" w:styleId="AE45A7CA379D424B9B728E65622901FE">
    <w:name w:val="AE45A7CA379D424B9B728E65622901FE"/>
    <w:rsid w:val="00E300A0"/>
  </w:style>
  <w:style w:type="paragraph" w:customStyle="1" w:styleId="032ABC540667480D856F7EE3022651B7">
    <w:name w:val="032ABC540667480D856F7EE3022651B7"/>
    <w:rsid w:val="00E300A0"/>
  </w:style>
  <w:style w:type="paragraph" w:customStyle="1" w:styleId="A52C24C94D7C4BC48054B4E3AE7AC106">
    <w:name w:val="A52C24C94D7C4BC48054B4E3AE7AC106"/>
    <w:rsid w:val="00E300A0"/>
  </w:style>
  <w:style w:type="paragraph" w:customStyle="1" w:styleId="4AF02B57E1DF4B2DB6494EC888BAC2E8">
    <w:name w:val="4AF02B57E1DF4B2DB6494EC888BAC2E8"/>
    <w:rsid w:val="00E300A0"/>
  </w:style>
  <w:style w:type="paragraph" w:customStyle="1" w:styleId="D15619E94D5848AC89BDDDF7BDBD4FD4">
    <w:name w:val="D15619E94D5848AC89BDDDF7BDBD4FD4"/>
    <w:rsid w:val="00E300A0"/>
  </w:style>
  <w:style w:type="paragraph" w:customStyle="1" w:styleId="16646D0BCB9845A684B7D647022F1FB1">
    <w:name w:val="16646D0BCB9845A684B7D647022F1FB1"/>
    <w:rsid w:val="00E300A0"/>
  </w:style>
  <w:style w:type="paragraph" w:customStyle="1" w:styleId="821EE6404D804EBAB60E944659B50952">
    <w:name w:val="821EE6404D804EBAB60E944659B50952"/>
    <w:rsid w:val="00E300A0"/>
  </w:style>
  <w:style w:type="paragraph" w:customStyle="1" w:styleId="05BE03FDEA094ECE8AAB8D3C87184A15">
    <w:name w:val="05BE03FDEA094ECE8AAB8D3C87184A15"/>
    <w:rsid w:val="00E300A0"/>
  </w:style>
  <w:style w:type="paragraph" w:customStyle="1" w:styleId="C2EF72ACA58A42B18C5BD90ECC8C30AE">
    <w:name w:val="C2EF72ACA58A42B18C5BD90ECC8C30AE"/>
    <w:rsid w:val="00E300A0"/>
  </w:style>
  <w:style w:type="paragraph" w:customStyle="1" w:styleId="69D0EBA3FFAA472B880A493CFADB9236">
    <w:name w:val="69D0EBA3FFAA472B880A493CFADB9236"/>
    <w:rsid w:val="00E300A0"/>
  </w:style>
  <w:style w:type="paragraph" w:customStyle="1" w:styleId="1EF552F06ED84E5AA94AB18DC5D4E935">
    <w:name w:val="1EF552F06ED84E5AA94AB18DC5D4E935"/>
    <w:rsid w:val="00E300A0"/>
  </w:style>
  <w:style w:type="paragraph" w:customStyle="1" w:styleId="301142FBD9764E04BB797B0F04BEC6B5">
    <w:name w:val="301142FBD9764E04BB797B0F04BEC6B5"/>
    <w:rsid w:val="00E300A0"/>
  </w:style>
  <w:style w:type="paragraph" w:customStyle="1" w:styleId="E3414D56F1564D85958DC11516D51557">
    <w:name w:val="E3414D56F1564D85958DC11516D51557"/>
    <w:rsid w:val="00E300A0"/>
  </w:style>
  <w:style w:type="paragraph" w:customStyle="1" w:styleId="940A9CC95A9E40DABEAE781D9DA91E4F">
    <w:name w:val="940A9CC95A9E40DABEAE781D9DA91E4F"/>
    <w:rsid w:val="00E300A0"/>
  </w:style>
  <w:style w:type="paragraph" w:customStyle="1" w:styleId="39FF1866D2C24863878674D5FF0A293E">
    <w:name w:val="39FF1866D2C24863878674D5FF0A293E"/>
    <w:rsid w:val="00E300A0"/>
  </w:style>
  <w:style w:type="paragraph" w:customStyle="1" w:styleId="110D52F1B1F6436A9F1F6DDFA8A9D668">
    <w:name w:val="110D52F1B1F6436A9F1F6DDFA8A9D668"/>
    <w:rsid w:val="00E300A0"/>
  </w:style>
  <w:style w:type="paragraph" w:customStyle="1" w:styleId="15538F0BD1394B0EA8A92F00E08FB617">
    <w:name w:val="15538F0BD1394B0EA8A92F00E08FB617"/>
    <w:rsid w:val="00E300A0"/>
  </w:style>
  <w:style w:type="paragraph" w:customStyle="1" w:styleId="0CB6E2E80DB645ADAB961B3644088537">
    <w:name w:val="0CB6E2E80DB645ADAB961B3644088537"/>
    <w:rsid w:val="00E300A0"/>
  </w:style>
  <w:style w:type="paragraph" w:customStyle="1" w:styleId="BE858E39D434442BA823FB0BDC373560">
    <w:name w:val="BE858E39D434442BA823FB0BDC373560"/>
    <w:rsid w:val="00E300A0"/>
  </w:style>
  <w:style w:type="paragraph" w:customStyle="1" w:styleId="DC963902B4BD4C498000D1D5E845982D">
    <w:name w:val="DC963902B4BD4C498000D1D5E845982D"/>
    <w:rsid w:val="00E300A0"/>
  </w:style>
  <w:style w:type="paragraph" w:customStyle="1" w:styleId="CC6BB3A5FB844E39B2A66D0BEEE12F11">
    <w:name w:val="CC6BB3A5FB844E39B2A66D0BEEE12F11"/>
    <w:rsid w:val="00E300A0"/>
  </w:style>
  <w:style w:type="paragraph" w:customStyle="1" w:styleId="09218F2618F645478D8D2F5FA03CB1CC">
    <w:name w:val="09218F2618F645478D8D2F5FA03CB1CC"/>
    <w:rsid w:val="00E300A0"/>
  </w:style>
  <w:style w:type="paragraph" w:customStyle="1" w:styleId="4BF382DDEC4F4EDF97037A6D44B3CA95">
    <w:name w:val="4BF382DDEC4F4EDF97037A6D44B3CA95"/>
    <w:rsid w:val="00E300A0"/>
  </w:style>
  <w:style w:type="paragraph" w:customStyle="1" w:styleId="2B65CBA65E0F4DD2955C02851789AB7F">
    <w:name w:val="2B65CBA65E0F4DD2955C02851789AB7F"/>
    <w:rsid w:val="00E300A0"/>
  </w:style>
  <w:style w:type="paragraph" w:customStyle="1" w:styleId="A45821E79AC748CF826FF119452450C5">
    <w:name w:val="A45821E79AC748CF826FF119452450C5"/>
    <w:rsid w:val="00E300A0"/>
  </w:style>
  <w:style w:type="paragraph" w:customStyle="1" w:styleId="4AE1145E9E044D09AD0A5A2D43DA23AD">
    <w:name w:val="4AE1145E9E044D09AD0A5A2D43DA23AD"/>
    <w:rsid w:val="00E300A0"/>
  </w:style>
  <w:style w:type="paragraph" w:customStyle="1" w:styleId="2B889D3EC2D84AB88F81162666C32C8C">
    <w:name w:val="2B889D3EC2D84AB88F81162666C32C8C"/>
    <w:rsid w:val="00E300A0"/>
  </w:style>
  <w:style w:type="paragraph" w:customStyle="1" w:styleId="2F5FC1C0D38B4AF7918A7520E4B94101">
    <w:name w:val="2F5FC1C0D38B4AF7918A7520E4B94101"/>
    <w:rsid w:val="00E300A0"/>
  </w:style>
  <w:style w:type="paragraph" w:customStyle="1" w:styleId="C7DDFA7F8BA14002885E5EF029D57FDD">
    <w:name w:val="C7DDFA7F8BA14002885E5EF029D57FDD"/>
    <w:rsid w:val="00E300A0"/>
  </w:style>
  <w:style w:type="paragraph" w:customStyle="1" w:styleId="0DFB0A93A94F4D8E856E5615B6ECF121">
    <w:name w:val="0DFB0A93A94F4D8E856E5615B6ECF121"/>
    <w:rsid w:val="00E300A0"/>
  </w:style>
  <w:style w:type="paragraph" w:customStyle="1" w:styleId="3457B2DDC7CC46D39CA36C1EEB0E8E99">
    <w:name w:val="3457B2DDC7CC46D39CA36C1EEB0E8E99"/>
    <w:rsid w:val="00E300A0"/>
  </w:style>
  <w:style w:type="paragraph" w:customStyle="1" w:styleId="7923F987D9BC4744975975C1C97ABC91">
    <w:name w:val="7923F987D9BC4744975975C1C97ABC91"/>
    <w:rsid w:val="00E300A0"/>
  </w:style>
  <w:style w:type="paragraph" w:customStyle="1" w:styleId="A0FDBCAF444F42478464E8D955A02DA3">
    <w:name w:val="A0FDBCAF444F42478464E8D955A02DA3"/>
    <w:rsid w:val="00E300A0"/>
  </w:style>
  <w:style w:type="paragraph" w:customStyle="1" w:styleId="9745757121A64995BC594AC29DCDA0AA">
    <w:name w:val="9745757121A64995BC594AC29DCDA0AA"/>
    <w:rsid w:val="00E300A0"/>
  </w:style>
  <w:style w:type="paragraph" w:customStyle="1" w:styleId="FA4EBC4386EB432E9BDD1EFA09EE8748">
    <w:name w:val="FA4EBC4386EB432E9BDD1EFA09EE8748"/>
    <w:rsid w:val="00E300A0"/>
  </w:style>
  <w:style w:type="paragraph" w:customStyle="1" w:styleId="E9A8036663F94385A88F117BB2EFBD29">
    <w:name w:val="E9A8036663F94385A88F117BB2EFBD29"/>
    <w:rsid w:val="00E300A0"/>
  </w:style>
  <w:style w:type="paragraph" w:customStyle="1" w:styleId="A832011378C9461B9C6086E47EA87C2B">
    <w:name w:val="A832011378C9461B9C6086E47EA87C2B"/>
    <w:rsid w:val="00E300A0"/>
  </w:style>
  <w:style w:type="paragraph" w:customStyle="1" w:styleId="D5560B18E2AD4D6D9454F02A1C1CCF89">
    <w:name w:val="D5560B18E2AD4D6D9454F02A1C1CCF89"/>
    <w:rsid w:val="00E300A0"/>
  </w:style>
  <w:style w:type="paragraph" w:customStyle="1" w:styleId="72DA1123BE0344E394E00583E204B698">
    <w:name w:val="72DA1123BE0344E394E00583E204B698"/>
    <w:rsid w:val="00E300A0"/>
  </w:style>
  <w:style w:type="paragraph" w:customStyle="1" w:styleId="24D74578A4F347C191DAC9128632C5EB">
    <w:name w:val="24D74578A4F347C191DAC9128632C5EB"/>
    <w:rsid w:val="00E300A0"/>
  </w:style>
  <w:style w:type="paragraph" w:customStyle="1" w:styleId="1164DCD89AFC4B2982B5ED6AC7DC523F">
    <w:name w:val="1164DCD89AFC4B2982B5ED6AC7DC523F"/>
    <w:rsid w:val="00E300A0"/>
  </w:style>
  <w:style w:type="paragraph" w:customStyle="1" w:styleId="597061DECB4B46A5AB32CFA2E0A940E0">
    <w:name w:val="597061DECB4B46A5AB32CFA2E0A940E0"/>
    <w:rsid w:val="00E300A0"/>
  </w:style>
  <w:style w:type="paragraph" w:customStyle="1" w:styleId="D3438288173E45FB8BAD0A664371A42F">
    <w:name w:val="D3438288173E45FB8BAD0A664371A42F"/>
    <w:rsid w:val="00E300A0"/>
  </w:style>
  <w:style w:type="paragraph" w:customStyle="1" w:styleId="2FEF16AE27CD40BFACB9A509411DB9F9">
    <w:name w:val="2FEF16AE27CD40BFACB9A509411DB9F9"/>
    <w:rsid w:val="00E300A0"/>
  </w:style>
  <w:style w:type="paragraph" w:customStyle="1" w:styleId="36DE5CD3A155492488E2C64C3DDF012D">
    <w:name w:val="36DE5CD3A155492488E2C64C3DDF012D"/>
    <w:rsid w:val="00E300A0"/>
  </w:style>
  <w:style w:type="paragraph" w:customStyle="1" w:styleId="449000594084423C85D3EC1419D11005">
    <w:name w:val="449000594084423C85D3EC1419D11005"/>
    <w:rsid w:val="00E300A0"/>
  </w:style>
  <w:style w:type="paragraph" w:customStyle="1" w:styleId="60396C39367C4EF18585BFBC6EE6E764">
    <w:name w:val="60396C39367C4EF18585BFBC6EE6E764"/>
    <w:rsid w:val="00E300A0"/>
  </w:style>
  <w:style w:type="paragraph" w:customStyle="1" w:styleId="95A94782524748B488AF61812727FE5F">
    <w:name w:val="95A94782524748B488AF61812727FE5F"/>
    <w:rsid w:val="00E300A0"/>
  </w:style>
  <w:style w:type="paragraph" w:customStyle="1" w:styleId="9B65CFD9F8AC459FBC7B684108AA4838">
    <w:name w:val="9B65CFD9F8AC459FBC7B684108AA4838"/>
    <w:rsid w:val="00E300A0"/>
  </w:style>
  <w:style w:type="paragraph" w:customStyle="1" w:styleId="F69BB3B6E1014BAE8DBAC535E5157F39">
    <w:name w:val="F69BB3B6E1014BAE8DBAC535E5157F39"/>
    <w:rsid w:val="00E300A0"/>
  </w:style>
  <w:style w:type="paragraph" w:customStyle="1" w:styleId="82CAABB392FB432092BAC49AEC4471AF">
    <w:name w:val="82CAABB392FB432092BAC49AEC4471AF"/>
    <w:rsid w:val="00E300A0"/>
  </w:style>
  <w:style w:type="paragraph" w:customStyle="1" w:styleId="09EB357939F14D18A8F11B43E47AD715">
    <w:name w:val="09EB357939F14D18A8F11B43E47AD715"/>
    <w:rsid w:val="00E300A0"/>
  </w:style>
  <w:style w:type="paragraph" w:customStyle="1" w:styleId="3653EE281E474B27940A5CE706F3E2D2">
    <w:name w:val="3653EE281E474B27940A5CE706F3E2D2"/>
    <w:rsid w:val="00E300A0"/>
  </w:style>
  <w:style w:type="paragraph" w:customStyle="1" w:styleId="82A589E7064247FDA3DCF06D8CA10D75">
    <w:name w:val="82A589E7064247FDA3DCF06D8CA10D75"/>
    <w:rsid w:val="00E300A0"/>
  </w:style>
  <w:style w:type="paragraph" w:customStyle="1" w:styleId="19D464E2E352425B91F9B0748C2B6B7D">
    <w:name w:val="19D464E2E352425B91F9B0748C2B6B7D"/>
    <w:rsid w:val="00E300A0"/>
  </w:style>
  <w:style w:type="paragraph" w:customStyle="1" w:styleId="DFB88F16684242AA9CB2C7DD9E8370F6">
    <w:name w:val="DFB88F16684242AA9CB2C7DD9E8370F6"/>
    <w:rsid w:val="00E300A0"/>
  </w:style>
  <w:style w:type="paragraph" w:customStyle="1" w:styleId="794CD1C64E824E67AEC234E2797E726E">
    <w:name w:val="794CD1C64E824E67AEC234E2797E726E"/>
    <w:rsid w:val="00E300A0"/>
  </w:style>
  <w:style w:type="paragraph" w:customStyle="1" w:styleId="0369DFA35D0A4BDD9E1511070DBBA9D6">
    <w:name w:val="0369DFA35D0A4BDD9E1511070DBBA9D6"/>
    <w:rsid w:val="00E300A0"/>
  </w:style>
  <w:style w:type="paragraph" w:customStyle="1" w:styleId="EEC6458532EB4D0EA56A728AE8286907">
    <w:name w:val="EEC6458532EB4D0EA56A728AE8286907"/>
    <w:rsid w:val="00E300A0"/>
  </w:style>
  <w:style w:type="paragraph" w:customStyle="1" w:styleId="999F351FF9564A679EE8FC83D75AD08B">
    <w:name w:val="999F351FF9564A679EE8FC83D75AD08B"/>
    <w:rsid w:val="00E300A0"/>
  </w:style>
  <w:style w:type="paragraph" w:customStyle="1" w:styleId="6BAACEE64C664099A888E446601A2535">
    <w:name w:val="6BAACEE64C664099A888E446601A2535"/>
    <w:rsid w:val="00E300A0"/>
  </w:style>
  <w:style w:type="paragraph" w:customStyle="1" w:styleId="3E9993A88C464BAEA35222105C86E11A">
    <w:name w:val="3E9993A88C464BAEA35222105C86E11A"/>
    <w:rsid w:val="00E300A0"/>
  </w:style>
  <w:style w:type="paragraph" w:customStyle="1" w:styleId="C59FCC00CDD14907947637B750D08DAA">
    <w:name w:val="C59FCC00CDD14907947637B750D08DAA"/>
    <w:rsid w:val="00E300A0"/>
  </w:style>
  <w:style w:type="paragraph" w:customStyle="1" w:styleId="E8F7F764F1964DD3AB36AA404A123C6D">
    <w:name w:val="E8F7F764F1964DD3AB36AA404A123C6D"/>
    <w:rsid w:val="00E300A0"/>
  </w:style>
  <w:style w:type="paragraph" w:customStyle="1" w:styleId="C7F3695A35124468958D9A793B9314A7">
    <w:name w:val="C7F3695A35124468958D9A793B9314A7"/>
    <w:rsid w:val="00E300A0"/>
  </w:style>
  <w:style w:type="paragraph" w:customStyle="1" w:styleId="E46D3E5B0D024B2BB63911C0B79A2B86">
    <w:name w:val="E46D3E5B0D024B2BB63911C0B79A2B86"/>
    <w:rsid w:val="00E300A0"/>
  </w:style>
  <w:style w:type="paragraph" w:customStyle="1" w:styleId="72EA63E0E0CB445E9817BD6DA8C6AD46">
    <w:name w:val="72EA63E0E0CB445E9817BD6DA8C6AD46"/>
    <w:rsid w:val="00E300A0"/>
  </w:style>
  <w:style w:type="paragraph" w:customStyle="1" w:styleId="4050D4DEC0A44CC4BD60DC0B372A3F01">
    <w:name w:val="4050D4DEC0A44CC4BD60DC0B372A3F01"/>
    <w:rsid w:val="00E300A0"/>
  </w:style>
  <w:style w:type="paragraph" w:customStyle="1" w:styleId="16C872A45FCD4F3F8B8725F1A170A2D2">
    <w:name w:val="16C872A45FCD4F3F8B8725F1A170A2D2"/>
    <w:rsid w:val="00E300A0"/>
  </w:style>
  <w:style w:type="paragraph" w:customStyle="1" w:styleId="163B953DBA6F49438F4718458220150F">
    <w:name w:val="163B953DBA6F49438F4718458220150F"/>
    <w:rsid w:val="00E300A0"/>
  </w:style>
  <w:style w:type="paragraph" w:customStyle="1" w:styleId="10997BCC3F334A0CB8CB21F16C0BC849">
    <w:name w:val="10997BCC3F334A0CB8CB21F16C0BC849"/>
    <w:rsid w:val="00E300A0"/>
  </w:style>
  <w:style w:type="paragraph" w:customStyle="1" w:styleId="69071068A2454D4BB9974F34A39CECB3">
    <w:name w:val="69071068A2454D4BB9974F34A39CECB3"/>
    <w:rsid w:val="00E300A0"/>
  </w:style>
  <w:style w:type="paragraph" w:customStyle="1" w:styleId="E3675A8752444FE3AA6F803AED2BD031">
    <w:name w:val="E3675A8752444FE3AA6F803AED2BD031"/>
    <w:rsid w:val="00E300A0"/>
  </w:style>
  <w:style w:type="paragraph" w:customStyle="1" w:styleId="D2CC470585A141C7B3386F3F4E049985">
    <w:name w:val="D2CC470585A141C7B3386F3F4E049985"/>
    <w:rsid w:val="00E300A0"/>
  </w:style>
  <w:style w:type="paragraph" w:customStyle="1" w:styleId="BB9E1721F05242CEA2ED0EA380876355">
    <w:name w:val="BB9E1721F05242CEA2ED0EA380876355"/>
    <w:rsid w:val="00E300A0"/>
  </w:style>
  <w:style w:type="paragraph" w:customStyle="1" w:styleId="0E6163C5397149839852F931891F3FC2">
    <w:name w:val="0E6163C5397149839852F931891F3FC2"/>
    <w:rsid w:val="00E300A0"/>
  </w:style>
  <w:style w:type="paragraph" w:customStyle="1" w:styleId="2F5E3CC4E7E74630B2838F3853109941">
    <w:name w:val="2F5E3CC4E7E74630B2838F3853109941"/>
    <w:rsid w:val="00E300A0"/>
  </w:style>
  <w:style w:type="paragraph" w:customStyle="1" w:styleId="4754B1F65D1E44D3A35D617761CB919E">
    <w:name w:val="4754B1F65D1E44D3A35D617761CB919E"/>
    <w:rsid w:val="00E300A0"/>
  </w:style>
  <w:style w:type="paragraph" w:customStyle="1" w:styleId="C13655D44E4C4E109149763C649F0EFE">
    <w:name w:val="C13655D44E4C4E109149763C649F0EFE"/>
    <w:rsid w:val="00E300A0"/>
  </w:style>
  <w:style w:type="paragraph" w:customStyle="1" w:styleId="7E001D52B7594D35903150FD171F5B61">
    <w:name w:val="7E001D52B7594D35903150FD171F5B61"/>
    <w:rsid w:val="00E300A0"/>
  </w:style>
  <w:style w:type="paragraph" w:customStyle="1" w:styleId="B675955187D2443798EF6D5460B5EAEB">
    <w:name w:val="B675955187D2443798EF6D5460B5EAEB"/>
    <w:rsid w:val="00E300A0"/>
  </w:style>
  <w:style w:type="paragraph" w:customStyle="1" w:styleId="D5E938265D654EC88BA6D44227FF5E65">
    <w:name w:val="D5E938265D654EC88BA6D44227FF5E65"/>
    <w:rsid w:val="00E300A0"/>
  </w:style>
  <w:style w:type="paragraph" w:customStyle="1" w:styleId="487D67E0F9AD43DEA5A63D6162C2AB09">
    <w:name w:val="487D67E0F9AD43DEA5A63D6162C2AB09"/>
    <w:rsid w:val="00E300A0"/>
  </w:style>
  <w:style w:type="paragraph" w:customStyle="1" w:styleId="5360B7A821C6457CB207599720DBB212">
    <w:name w:val="5360B7A821C6457CB207599720DBB212"/>
    <w:rsid w:val="00E300A0"/>
  </w:style>
  <w:style w:type="paragraph" w:customStyle="1" w:styleId="B7C0426895464BB2B3E11D9664E5A299">
    <w:name w:val="B7C0426895464BB2B3E11D9664E5A299"/>
    <w:rsid w:val="00E300A0"/>
  </w:style>
  <w:style w:type="paragraph" w:customStyle="1" w:styleId="1DDFD8711F2540C0B4D638CECE53AD9A">
    <w:name w:val="1DDFD8711F2540C0B4D638CECE53AD9A"/>
    <w:rsid w:val="00E300A0"/>
  </w:style>
  <w:style w:type="paragraph" w:customStyle="1" w:styleId="5BCD809E178841999E97C9686E9DE297">
    <w:name w:val="5BCD809E178841999E97C9686E9DE297"/>
    <w:rsid w:val="00E300A0"/>
  </w:style>
  <w:style w:type="paragraph" w:customStyle="1" w:styleId="F8456D5216A34D8EBF87C81B2C5DD02C">
    <w:name w:val="F8456D5216A34D8EBF87C81B2C5DD02C"/>
    <w:rsid w:val="00E300A0"/>
  </w:style>
  <w:style w:type="paragraph" w:customStyle="1" w:styleId="F7CF2156BBEE4050AED28289E4CC7416">
    <w:name w:val="F7CF2156BBEE4050AED28289E4CC7416"/>
    <w:rsid w:val="00E300A0"/>
  </w:style>
  <w:style w:type="paragraph" w:customStyle="1" w:styleId="E1154FF8F8AF45C38B860718A4BF14BB">
    <w:name w:val="E1154FF8F8AF45C38B860718A4BF14BB"/>
    <w:rsid w:val="00E300A0"/>
  </w:style>
  <w:style w:type="paragraph" w:customStyle="1" w:styleId="5190CE763BE44DEDB7E15079FA5C5BB1">
    <w:name w:val="5190CE763BE44DEDB7E15079FA5C5BB1"/>
    <w:rsid w:val="00E300A0"/>
  </w:style>
  <w:style w:type="paragraph" w:customStyle="1" w:styleId="3AF6E2785A644321B9133FE8DCBB90B6">
    <w:name w:val="3AF6E2785A644321B9133FE8DCBB90B6"/>
    <w:rsid w:val="00E300A0"/>
  </w:style>
  <w:style w:type="paragraph" w:customStyle="1" w:styleId="58C119ED476C41E0939425D34FB5FD52">
    <w:name w:val="58C119ED476C41E0939425D34FB5FD52"/>
    <w:rsid w:val="00E300A0"/>
  </w:style>
  <w:style w:type="paragraph" w:customStyle="1" w:styleId="32706BA5616347698AA61B4FD4036391">
    <w:name w:val="32706BA5616347698AA61B4FD4036391"/>
    <w:rsid w:val="00E300A0"/>
  </w:style>
  <w:style w:type="paragraph" w:customStyle="1" w:styleId="C25964841AD64948BAA6C604411C3BFA">
    <w:name w:val="C25964841AD64948BAA6C604411C3BFA"/>
    <w:rsid w:val="00E300A0"/>
  </w:style>
  <w:style w:type="paragraph" w:customStyle="1" w:styleId="30592AB9FBF1464F9C0353844B94B017">
    <w:name w:val="30592AB9FBF1464F9C0353844B94B017"/>
    <w:rsid w:val="00E300A0"/>
  </w:style>
  <w:style w:type="paragraph" w:customStyle="1" w:styleId="C07B2662536946E582FC6BDD62B2A4D0">
    <w:name w:val="C07B2662536946E582FC6BDD62B2A4D0"/>
    <w:rsid w:val="00E300A0"/>
  </w:style>
  <w:style w:type="paragraph" w:customStyle="1" w:styleId="645AC74B0B2F4ABB9C5D35D4D0E7C5B8">
    <w:name w:val="645AC74B0B2F4ABB9C5D35D4D0E7C5B8"/>
    <w:rsid w:val="00E300A0"/>
  </w:style>
  <w:style w:type="paragraph" w:customStyle="1" w:styleId="959BDBFFEE5D49518AECD9F16FEA9205">
    <w:name w:val="959BDBFFEE5D49518AECD9F16FEA9205"/>
    <w:rsid w:val="00E300A0"/>
  </w:style>
  <w:style w:type="paragraph" w:customStyle="1" w:styleId="89F48084D3864DD6A9DB2ED67BB2D566">
    <w:name w:val="89F48084D3864DD6A9DB2ED67BB2D566"/>
    <w:rsid w:val="00E300A0"/>
  </w:style>
  <w:style w:type="paragraph" w:customStyle="1" w:styleId="8D1E7C14CF5A4CEBAE20083C893824AE">
    <w:name w:val="8D1E7C14CF5A4CEBAE20083C893824AE"/>
    <w:rsid w:val="00E300A0"/>
  </w:style>
  <w:style w:type="paragraph" w:customStyle="1" w:styleId="694ED02EFC4640118C86C980E79DEA8C">
    <w:name w:val="694ED02EFC4640118C86C980E79DEA8C"/>
    <w:rsid w:val="00E300A0"/>
  </w:style>
  <w:style w:type="paragraph" w:customStyle="1" w:styleId="1B093324F23241B59C8B62AB03B4B2C1">
    <w:name w:val="1B093324F23241B59C8B62AB03B4B2C1"/>
    <w:rsid w:val="00E300A0"/>
  </w:style>
  <w:style w:type="paragraph" w:customStyle="1" w:styleId="0DAA57B030D1422FB8CD0E0C3CDFE5F5">
    <w:name w:val="0DAA57B030D1422FB8CD0E0C3CDFE5F5"/>
    <w:rsid w:val="00E300A0"/>
  </w:style>
  <w:style w:type="paragraph" w:customStyle="1" w:styleId="E0726B02421344878A8214EB1F928D7E">
    <w:name w:val="E0726B02421344878A8214EB1F928D7E"/>
    <w:rsid w:val="00E300A0"/>
  </w:style>
  <w:style w:type="paragraph" w:customStyle="1" w:styleId="071D01C8CE664C3DB48C1189A4D93A00">
    <w:name w:val="071D01C8CE664C3DB48C1189A4D93A00"/>
    <w:rsid w:val="00E300A0"/>
  </w:style>
  <w:style w:type="paragraph" w:customStyle="1" w:styleId="B60097F993F34084B66991ADB13A1D1A">
    <w:name w:val="B60097F993F34084B66991ADB13A1D1A"/>
    <w:rsid w:val="00E300A0"/>
  </w:style>
  <w:style w:type="paragraph" w:customStyle="1" w:styleId="28C6FC19141A4581957CA05FF7FD9FE3">
    <w:name w:val="28C6FC19141A4581957CA05FF7FD9FE3"/>
    <w:rsid w:val="00E300A0"/>
  </w:style>
  <w:style w:type="paragraph" w:customStyle="1" w:styleId="5B2C2B76AB8A44E4B2DB1E617C7EA2F7">
    <w:name w:val="5B2C2B76AB8A44E4B2DB1E617C7EA2F7"/>
    <w:rsid w:val="00E300A0"/>
  </w:style>
  <w:style w:type="paragraph" w:customStyle="1" w:styleId="D0F3BF78BFAE42AFA0E88CC964DC61CC">
    <w:name w:val="D0F3BF78BFAE42AFA0E88CC964DC61CC"/>
    <w:rsid w:val="00E300A0"/>
  </w:style>
  <w:style w:type="paragraph" w:customStyle="1" w:styleId="FABC1A3CA9694EB78DCA646567C65CE6">
    <w:name w:val="FABC1A3CA9694EB78DCA646567C65CE6"/>
    <w:rsid w:val="00E300A0"/>
  </w:style>
  <w:style w:type="paragraph" w:customStyle="1" w:styleId="FBD764615C304648B4AAAFB53650A607">
    <w:name w:val="FBD764615C304648B4AAAFB53650A607"/>
    <w:rsid w:val="00E300A0"/>
  </w:style>
  <w:style w:type="paragraph" w:customStyle="1" w:styleId="F1ACBA5B6EA846CCBBDAAEACFE639AFD">
    <w:name w:val="F1ACBA5B6EA846CCBBDAAEACFE639AFD"/>
    <w:rsid w:val="00E300A0"/>
  </w:style>
  <w:style w:type="paragraph" w:customStyle="1" w:styleId="B42A02EE3A3E41ECA3D9CC128D7AAEA9">
    <w:name w:val="B42A02EE3A3E41ECA3D9CC128D7AAEA9"/>
    <w:rsid w:val="00E300A0"/>
  </w:style>
  <w:style w:type="paragraph" w:customStyle="1" w:styleId="47B9AF49C6F040BE9737FCD8300173D4">
    <w:name w:val="47B9AF49C6F040BE9737FCD8300173D4"/>
    <w:rsid w:val="00E300A0"/>
  </w:style>
  <w:style w:type="paragraph" w:customStyle="1" w:styleId="97B73CA345E147A486D7E4FD0355CA07">
    <w:name w:val="97B73CA345E147A486D7E4FD0355CA07"/>
    <w:rsid w:val="00E300A0"/>
  </w:style>
  <w:style w:type="paragraph" w:customStyle="1" w:styleId="FFAE9952E40F426B93B97F51DA0C2262">
    <w:name w:val="FFAE9952E40F426B93B97F51DA0C2262"/>
    <w:rsid w:val="00E300A0"/>
  </w:style>
  <w:style w:type="paragraph" w:customStyle="1" w:styleId="00AE9D33686A4F639DAA7A003EEEDEAF">
    <w:name w:val="00AE9D33686A4F639DAA7A003EEEDEAF"/>
    <w:rsid w:val="00E300A0"/>
  </w:style>
  <w:style w:type="paragraph" w:customStyle="1" w:styleId="37204693AE534DE2B3C4B7938AAFA0C5">
    <w:name w:val="37204693AE534DE2B3C4B7938AAFA0C5"/>
    <w:rsid w:val="00E300A0"/>
  </w:style>
  <w:style w:type="paragraph" w:customStyle="1" w:styleId="3A0B16D9D6684A3DA7F8D781493DBFC9">
    <w:name w:val="3A0B16D9D6684A3DA7F8D781493DBFC9"/>
    <w:rsid w:val="00E300A0"/>
  </w:style>
  <w:style w:type="paragraph" w:customStyle="1" w:styleId="5F28AD9DFC7048B4B376BC487674EEEB">
    <w:name w:val="5F28AD9DFC7048B4B376BC487674EEEB"/>
    <w:rsid w:val="00E300A0"/>
  </w:style>
  <w:style w:type="paragraph" w:customStyle="1" w:styleId="A5F4EA9E84A742FF8683AB0D637A8C2E">
    <w:name w:val="A5F4EA9E84A742FF8683AB0D637A8C2E"/>
    <w:rsid w:val="00E300A0"/>
  </w:style>
  <w:style w:type="paragraph" w:customStyle="1" w:styleId="1B6325CAF8984A1B81B931A7D9D256BD">
    <w:name w:val="1B6325CAF8984A1B81B931A7D9D256BD"/>
    <w:rsid w:val="00E300A0"/>
  </w:style>
  <w:style w:type="paragraph" w:customStyle="1" w:styleId="B0A5C98DBEF44430B9F21A7D75E8D237">
    <w:name w:val="B0A5C98DBEF44430B9F21A7D75E8D237"/>
    <w:rsid w:val="00E300A0"/>
  </w:style>
  <w:style w:type="paragraph" w:customStyle="1" w:styleId="3BFBFFE459B0485AA7F3BF9F70BE19A9">
    <w:name w:val="3BFBFFE459B0485AA7F3BF9F70BE19A9"/>
    <w:rsid w:val="00E300A0"/>
  </w:style>
  <w:style w:type="paragraph" w:customStyle="1" w:styleId="E4B75A113DB546FC9C959A7A33A944F9">
    <w:name w:val="E4B75A113DB546FC9C959A7A33A944F9"/>
    <w:rsid w:val="00E300A0"/>
  </w:style>
  <w:style w:type="paragraph" w:customStyle="1" w:styleId="92914FF27A95453E87FD2571D21D54CC">
    <w:name w:val="92914FF27A95453E87FD2571D21D54CC"/>
    <w:rsid w:val="00E300A0"/>
  </w:style>
  <w:style w:type="paragraph" w:customStyle="1" w:styleId="A6EC5662763F4186B2A23B0DB97F6207">
    <w:name w:val="A6EC5662763F4186B2A23B0DB97F6207"/>
    <w:rsid w:val="00E300A0"/>
  </w:style>
  <w:style w:type="paragraph" w:customStyle="1" w:styleId="E8E5434199FB45DA9F519AE4CDD8CC14">
    <w:name w:val="E8E5434199FB45DA9F519AE4CDD8CC14"/>
    <w:rsid w:val="00E300A0"/>
  </w:style>
  <w:style w:type="paragraph" w:customStyle="1" w:styleId="0990C8F42DEB46308DA26BFD2472B489">
    <w:name w:val="0990C8F42DEB46308DA26BFD2472B489"/>
    <w:rsid w:val="00E300A0"/>
  </w:style>
  <w:style w:type="paragraph" w:customStyle="1" w:styleId="F6B325CFD0B84598BFE26A85843D3E08">
    <w:name w:val="F6B325CFD0B84598BFE26A85843D3E08"/>
    <w:rsid w:val="00E300A0"/>
  </w:style>
  <w:style w:type="paragraph" w:customStyle="1" w:styleId="DA59BEA1362C43B4B8524F8DFC9CD9F2">
    <w:name w:val="DA59BEA1362C43B4B8524F8DFC9CD9F2"/>
    <w:rsid w:val="00E300A0"/>
  </w:style>
  <w:style w:type="paragraph" w:customStyle="1" w:styleId="EC3FEB7823504E1CBCC18A3F9C3B58A7">
    <w:name w:val="EC3FEB7823504E1CBCC18A3F9C3B58A7"/>
    <w:rsid w:val="00E300A0"/>
  </w:style>
  <w:style w:type="paragraph" w:customStyle="1" w:styleId="F60D8B11CB1A40B5A40920BC2121D89D">
    <w:name w:val="F60D8B11CB1A40B5A40920BC2121D89D"/>
    <w:rsid w:val="00E300A0"/>
  </w:style>
  <w:style w:type="paragraph" w:customStyle="1" w:styleId="3416C0E0462C46BD879465CAC1D07C2B">
    <w:name w:val="3416C0E0462C46BD879465CAC1D07C2B"/>
    <w:rsid w:val="00E300A0"/>
  </w:style>
  <w:style w:type="paragraph" w:customStyle="1" w:styleId="382B1D02BB6C4BE382FDE3BFEB01457C">
    <w:name w:val="382B1D02BB6C4BE382FDE3BFEB01457C"/>
    <w:rsid w:val="00E300A0"/>
  </w:style>
  <w:style w:type="paragraph" w:customStyle="1" w:styleId="22CCCEA8CF54442E8C371F6C4658D6D8">
    <w:name w:val="22CCCEA8CF54442E8C371F6C4658D6D8"/>
    <w:rsid w:val="00E300A0"/>
  </w:style>
  <w:style w:type="paragraph" w:customStyle="1" w:styleId="B2D2C2404B5E438483A123BE6D1BBDA0">
    <w:name w:val="B2D2C2404B5E438483A123BE6D1BBDA0"/>
    <w:rsid w:val="00E300A0"/>
  </w:style>
  <w:style w:type="paragraph" w:customStyle="1" w:styleId="BAF0B8CF39C74D31A17D925B0C63C844">
    <w:name w:val="BAF0B8CF39C74D31A17D925B0C63C844"/>
    <w:rsid w:val="00E300A0"/>
  </w:style>
  <w:style w:type="paragraph" w:customStyle="1" w:styleId="9F23E8048FD248838AF7CAF5FF65A16F">
    <w:name w:val="9F23E8048FD248838AF7CAF5FF65A16F"/>
    <w:rsid w:val="00E300A0"/>
  </w:style>
  <w:style w:type="paragraph" w:customStyle="1" w:styleId="ECA25C33901D4AA7ADDC00143913CCF3">
    <w:name w:val="ECA25C33901D4AA7ADDC00143913CCF3"/>
    <w:rsid w:val="00E300A0"/>
  </w:style>
  <w:style w:type="paragraph" w:customStyle="1" w:styleId="A5124F832FD741208B4553C3AE9FCF2A">
    <w:name w:val="A5124F832FD741208B4553C3AE9FCF2A"/>
    <w:rsid w:val="00E300A0"/>
  </w:style>
  <w:style w:type="paragraph" w:customStyle="1" w:styleId="80D5A2E566EE438BBB22D363E9A563DE">
    <w:name w:val="80D5A2E566EE438BBB22D363E9A563DE"/>
    <w:rsid w:val="00E300A0"/>
  </w:style>
  <w:style w:type="paragraph" w:customStyle="1" w:styleId="28B6E00626774F4CB2E1EC4DA0B54A02">
    <w:name w:val="28B6E00626774F4CB2E1EC4DA0B54A02"/>
    <w:rsid w:val="00E300A0"/>
  </w:style>
  <w:style w:type="paragraph" w:customStyle="1" w:styleId="F3C25E8CD3CA49138EAF5531524D5A6D">
    <w:name w:val="F3C25E8CD3CA49138EAF5531524D5A6D"/>
    <w:rsid w:val="00E300A0"/>
  </w:style>
  <w:style w:type="paragraph" w:customStyle="1" w:styleId="A8452192F9BD42F493ACDC2634AC4E3F">
    <w:name w:val="A8452192F9BD42F493ACDC2634AC4E3F"/>
    <w:rsid w:val="00E300A0"/>
  </w:style>
  <w:style w:type="paragraph" w:customStyle="1" w:styleId="E0DA6634A6BA4E0BA672A98E31A0B7B8">
    <w:name w:val="E0DA6634A6BA4E0BA672A98E31A0B7B8"/>
    <w:rsid w:val="00E300A0"/>
  </w:style>
  <w:style w:type="paragraph" w:customStyle="1" w:styleId="FED393C89F654E7FA4AEF7CE1B13782E">
    <w:name w:val="FED393C89F654E7FA4AEF7CE1B13782E"/>
    <w:rsid w:val="00E300A0"/>
  </w:style>
  <w:style w:type="paragraph" w:customStyle="1" w:styleId="76DB850E26AB4B80A591C69386D72FB3">
    <w:name w:val="76DB850E26AB4B80A591C69386D72FB3"/>
    <w:rsid w:val="00E300A0"/>
  </w:style>
  <w:style w:type="paragraph" w:customStyle="1" w:styleId="7920244740DA491B9E90BFD86D87F63A">
    <w:name w:val="7920244740DA491B9E90BFD86D87F63A"/>
    <w:rsid w:val="00E300A0"/>
  </w:style>
  <w:style w:type="paragraph" w:customStyle="1" w:styleId="DF91404C12444A9EA18D371BB0F53226">
    <w:name w:val="DF91404C12444A9EA18D371BB0F53226"/>
    <w:rsid w:val="00E300A0"/>
  </w:style>
  <w:style w:type="paragraph" w:customStyle="1" w:styleId="1687B2FB6726495CBEA8348BBADEDB8D">
    <w:name w:val="1687B2FB6726495CBEA8348BBADEDB8D"/>
    <w:rsid w:val="00E300A0"/>
  </w:style>
  <w:style w:type="paragraph" w:customStyle="1" w:styleId="D4C12AE4DAC34A51BDCFFAE010555B18">
    <w:name w:val="D4C12AE4DAC34A51BDCFFAE010555B18"/>
    <w:rsid w:val="00E300A0"/>
  </w:style>
  <w:style w:type="paragraph" w:customStyle="1" w:styleId="BB0E6D85A6E1418A9635EACAE07F5905">
    <w:name w:val="BB0E6D85A6E1418A9635EACAE07F5905"/>
    <w:rsid w:val="00E300A0"/>
  </w:style>
  <w:style w:type="paragraph" w:customStyle="1" w:styleId="8E042F14B2DE4A46A42C96AAD80FEDB7">
    <w:name w:val="8E042F14B2DE4A46A42C96AAD80FEDB7"/>
    <w:rsid w:val="00E300A0"/>
  </w:style>
  <w:style w:type="paragraph" w:customStyle="1" w:styleId="69D83235D9E04A51BEE03E90C734150B">
    <w:name w:val="69D83235D9E04A51BEE03E90C734150B"/>
    <w:rsid w:val="00E300A0"/>
  </w:style>
  <w:style w:type="paragraph" w:customStyle="1" w:styleId="F0258C60F5F34CF6B5674DF058117F04">
    <w:name w:val="F0258C60F5F34CF6B5674DF058117F04"/>
    <w:rsid w:val="00E300A0"/>
  </w:style>
  <w:style w:type="paragraph" w:customStyle="1" w:styleId="EF52431AB3A74F1397E2E9D824C91CD0">
    <w:name w:val="EF52431AB3A74F1397E2E9D824C91CD0"/>
    <w:rsid w:val="00E300A0"/>
  </w:style>
  <w:style w:type="paragraph" w:customStyle="1" w:styleId="6B6B3D9634BB43BDB65E77764BF371A2">
    <w:name w:val="6B6B3D9634BB43BDB65E77764BF371A2"/>
    <w:rsid w:val="00E300A0"/>
  </w:style>
  <w:style w:type="paragraph" w:customStyle="1" w:styleId="4DD8CA2FF2D042049E2929B83E7CDA3E">
    <w:name w:val="4DD8CA2FF2D042049E2929B83E7CDA3E"/>
    <w:rsid w:val="00E300A0"/>
  </w:style>
  <w:style w:type="paragraph" w:customStyle="1" w:styleId="445987594E504EB0B0B25076E9B4D284">
    <w:name w:val="445987594E504EB0B0B25076E9B4D284"/>
    <w:rsid w:val="00E300A0"/>
  </w:style>
  <w:style w:type="paragraph" w:customStyle="1" w:styleId="28496FC80FF140A3B78FF8B7C41FB42F">
    <w:name w:val="28496FC80FF140A3B78FF8B7C41FB42F"/>
    <w:rsid w:val="00E300A0"/>
  </w:style>
  <w:style w:type="paragraph" w:customStyle="1" w:styleId="55ED6B3DAA3045AFBD73A5D7CB56820F">
    <w:name w:val="55ED6B3DAA3045AFBD73A5D7CB56820F"/>
    <w:rsid w:val="00E300A0"/>
  </w:style>
  <w:style w:type="paragraph" w:customStyle="1" w:styleId="50AF9E10CAD3487FB960170A6142ABD9">
    <w:name w:val="50AF9E10CAD3487FB960170A6142ABD9"/>
    <w:rsid w:val="00E300A0"/>
  </w:style>
  <w:style w:type="paragraph" w:customStyle="1" w:styleId="1680C8D82F6A4382952B70D97DCB637C">
    <w:name w:val="1680C8D82F6A4382952B70D97DCB637C"/>
    <w:rsid w:val="00E300A0"/>
  </w:style>
  <w:style w:type="paragraph" w:customStyle="1" w:styleId="B6DC956B5EA349E585BDF4B51BDD6D84">
    <w:name w:val="B6DC956B5EA349E585BDF4B51BDD6D84"/>
    <w:rsid w:val="00E300A0"/>
  </w:style>
  <w:style w:type="paragraph" w:customStyle="1" w:styleId="AA0CB3C1791D4DEA990F6B47D63050AE">
    <w:name w:val="AA0CB3C1791D4DEA990F6B47D63050AE"/>
    <w:rsid w:val="00E300A0"/>
  </w:style>
  <w:style w:type="paragraph" w:customStyle="1" w:styleId="550D96C0189B46FCAAAC6652710300B0">
    <w:name w:val="550D96C0189B46FCAAAC6652710300B0"/>
    <w:rsid w:val="00E300A0"/>
  </w:style>
  <w:style w:type="paragraph" w:customStyle="1" w:styleId="8E86777A94944952931ACB7D97F2CFAE">
    <w:name w:val="8E86777A94944952931ACB7D97F2CFAE"/>
    <w:rsid w:val="00E300A0"/>
  </w:style>
  <w:style w:type="paragraph" w:customStyle="1" w:styleId="04D6490CAAFE4654840263E9F855E6E4">
    <w:name w:val="04D6490CAAFE4654840263E9F855E6E4"/>
    <w:rsid w:val="00E300A0"/>
  </w:style>
  <w:style w:type="paragraph" w:customStyle="1" w:styleId="64903D30E6C1417986E0747AD08EEF30">
    <w:name w:val="64903D30E6C1417986E0747AD08EEF30"/>
    <w:rsid w:val="00E300A0"/>
  </w:style>
  <w:style w:type="paragraph" w:customStyle="1" w:styleId="DA06C3673A86464D9E077917963E7624">
    <w:name w:val="DA06C3673A86464D9E077917963E7624"/>
    <w:rsid w:val="00E300A0"/>
  </w:style>
  <w:style w:type="paragraph" w:customStyle="1" w:styleId="3ED69F1D71CA45CBB19D18383EB0C06D">
    <w:name w:val="3ED69F1D71CA45CBB19D18383EB0C06D"/>
    <w:rsid w:val="00E300A0"/>
  </w:style>
  <w:style w:type="paragraph" w:customStyle="1" w:styleId="DC3BF983952F4370873F49D2B847CFD6">
    <w:name w:val="DC3BF983952F4370873F49D2B847CFD6"/>
    <w:rsid w:val="00E300A0"/>
  </w:style>
  <w:style w:type="paragraph" w:customStyle="1" w:styleId="165E42372BCB4C6BAC2E9AB56B8F7CF1">
    <w:name w:val="165E42372BCB4C6BAC2E9AB56B8F7CF1"/>
    <w:rsid w:val="00E300A0"/>
  </w:style>
  <w:style w:type="paragraph" w:customStyle="1" w:styleId="353F3F0AA6DD49DFA744DB4D7990D59C">
    <w:name w:val="353F3F0AA6DD49DFA744DB4D7990D59C"/>
    <w:rsid w:val="00E300A0"/>
  </w:style>
  <w:style w:type="paragraph" w:customStyle="1" w:styleId="196319E477E44F1E946BBD45109866FA">
    <w:name w:val="196319E477E44F1E946BBD45109866FA"/>
    <w:rsid w:val="00E300A0"/>
  </w:style>
  <w:style w:type="paragraph" w:customStyle="1" w:styleId="7C7CE1FB334A42F2837B1512E02B71D0">
    <w:name w:val="7C7CE1FB334A42F2837B1512E02B71D0"/>
    <w:rsid w:val="00E300A0"/>
  </w:style>
  <w:style w:type="paragraph" w:customStyle="1" w:styleId="47B0533097D04E53987BDAD921F8C157">
    <w:name w:val="47B0533097D04E53987BDAD921F8C157"/>
    <w:rsid w:val="00E300A0"/>
  </w:style>
  <w:style w:type="paragraph" w:customStyle="1" w:styleId="029FD2625A1F4A949459D1C286BE1401">
    <w:name w:val="029FD2625A1F4A949459D1C286BE1401"/>
    <w:rsid w:val="00E300A0"/>
  </w:style>
  <w:style w:type="paragraph" w:customStyle="1" w:styleId="A8D681BF485B428EBEC955E891CF240E">
    <w:name w:val="A8D681BF485B428EBEC955E891CF240E"/>
    <w:rsid w:val="00E300A0"/>
  </w:style>
  <w:style w:type="paragraph" w:customStyle="1" w:styleId="969F050394FD4E33B58DA08AF3677A5A">
    <w:name w:val="969F050394FD4E33B58DA08AF3677A5A"/>
    <w:rsid w:val="00E300A0"/>
  </w:style>
  <w:style w:type="paragraph" w:customStyle="1" w:styleId="6E1F7348D3C14204A7962A8614F6D90F">
    <w:name w:val="6E1F7348D3C14204A7962A8614F6D90F"/>
    <w:rsid w:val="00E300A0"/>
  </w:style>
  <w:style w:type="paragraph" w:customStyle="1" w:styleId="0200C5D9CE8344C8BC32932CE2E13617">
    <w:name w:val="0200C5D9CE8344C8BC32932CE2E13617"/>
    <w:rsid w:val="00E300A0"/>
  </w:style>
  <w:style w:type="paragraph" w:customStyle="1" w:styleId="99FC7522269041198C6EDFD98FCEB1AA">
    <w:name w:val="99FC7522269041198C6EDFD98FCEB1AA"/>
    <w:rsid w:val="00E300A0"/>
  </w:style>
  <w:style w:type="paragraph" w:customStyle="1" w:styleId="17C9550B6AD345079309E8935D229CA2">
    <w:name w:val="17C9550B6AD345079309E8935D229CA2"/>
    <w:rsid w:val="00E300A0"/>
  </w:style>
  <w:style w:type="paragraph" w:customStyle="1" w:styleId="F89993FAFFD7407AB0527B8A7FF5BBB1">
    <w:name w:val="F89993FAFFD7407AB0527B8A7FF5BBB1"/>
    <w:rsid w:val="00E300A0"/>
  </w:style>
  <w:style w:type="paragraph" w:customStyle="1" w:styleId="03BA07C0CA1347D19F1394D292F5CEC0">
    <w:name w:val="03BA07C0CA1347D19F1394D292F5CEC0"/>
    <w:rsid w:val="00E300A0"/>
  </w:style>
  <w:style w:type="paragraph" w:customStyle="1" w:styleId="25131A6904AA4CDDBAA8028A363002A4">
    <w:name w:val="25131A6904AA4CDDBAA8028A363002A4"/>
    <w:rsid w:val="00E300A0"/>
  </w:style>
  <w:style w:type="paragraph" w:customStyle="1" w:styleId="D9D5C1FFD2C348838869A69263D18151">
    <w:name w:val="D9D5C1FFD2C348838869A69263D18151"/>
    <w:rsid w:val="00E300A0"/>
  </w:style>
  <w:style w:type="paragraph" w:customStyle="1" w:styleId="91108146EF3E47C6A4EA706008C6C360">
    <w:name w:val="91108146EF3E47C6A4EA706008C6C360"/>
    <w:rsid w:val="00E300A0"/>
  </w:style>
  <w:style w:type="paragraph" w:customStyle="1" w:styleId="67713A24262E48CDACF824A51150A611">
    <w:name w:val="67713A24262E48CDACF824A51150A611"/>
    <w:rsid w:val="00E300A0"/>
  </w:style>
  <w:style w:type="paragraph" w:customStyle="1" w:styleId="1A844CA105AA4A1087C1AFB73C3F3E50">
    <w:name w:val="1A844CA105AA4A1087C1AFB73C3F3E50"/>
    <w:rsid w:val="00E300A0"/>
  </w:style>
  <w:style w:type="paragraph" w:customStyle="1" w:styleId="560E08305A4C428290C1EFC2A92C8FBA">
    <w:name w:val="560E08305A4C428290C1EFC2A92C8FBA"/>
    <w:rsid w:val="00E300A0"/>
  </w:style>
  <w:style w:type="paragraph" w:customStyle="1" w:styleId="071BA72B11F24D55AE92582717D8195A">
    <w:name w:val="071BA72B11F24D55AE92582717D8195A"/>
    <w:rsid w:val="00E300A0"/>
  </w:style>
  <w:style w:type="paragraph" w:customStyle="1" w:styleId="24F676A11C1446D6910166019E5BCA2E">
    <w:name w:val="24F676A11C1446D6910166019E5BCA2E"/>
    <w:rsid w:val="00E300A0"/>
  </w:style>
  <w:style w:type="paragraph" w:customStyle="1" w:styleId="E326BC91B3B545E5B514F08B2651782C">
    <w:name w:val="E326BC91B3B545E5B514F08B2651782C"/>
    <w:rsid w:val="00E300A0"/>
  </w:style>
  <w:style w:type="paragraph" w:customStyle="1" w:styleId="5453CF4AFC164995935E0E4F24D31188">
    <w:name w:val="5453CF4AFC164995935E0E4F24D31188"/>
    <w:rsid w:val="00E300A0"/>
  </w:style>
  <w:style w:type="paragraph" w:customStyle="1" w:styleId="CEF49D8800E143248491D1D935C36682">
    <w:name w:val="CEF49D8800E143248491D1D935C36682"/>
    <w:rsid w:val="00E300A0"/>
  </w:style>
  <w:style w:type="paragraph" w:customStyle="1" w:styleId="02BC59B5E0164655BA46DC1A924C01B0">
    <w:name w:val="02BC59B5E0164655BA46DC1A924C01B0"/>
    <w:rsid w:val="00E300A0"/>
  </w:style>
  <w:style w:type="paragraph" w:customStyle="1" w:styleId="CDD755FB031E4C45B127F7BAE890675E">
    <w:name w:val="CDD755FB031E4C45B127F7BAE890675E"/>
    <w:rsid w:val="00E300A0"/>
  </w:style>
  <w:style w:type="paragraph" w:customStyle="1" w:styleId="C7B27E2C33284D60950ECC7F7ECF9B5B">
    <w:name w:val="C7B27E2C33284D60950ECC7F7ECF9B5B"/>
    <w:rsid w:val="00E300A0"/>
  </w:style>
  <w:style w:type="paragraph" w:customStyle="1" w:styleId="9E39B2E55540474694FFC5405AA600A0">
    <w:name w:val="9E39B2E55540474694FFC5405AA600A0"/>
    <w:rsid w:val="00E300A0"/>
  </w:style>
  <w:style w:type="paragraph" w:customStyle="1" w:styleId="5140DE2D663C4AB496EC0899DB16E72D">
    <w:name w:val="5140DE2D663C4AB496EC0899DB16E72D"/>
    <w:rsid w:val="00E300A0"/>
  </w:style>
  <w:style w:type="paragraph" w:customStyle="1" w:styleId="CAF99459B6154346B94664BE902EB5F2">
    <w:name w:val="CAF99459B6154346B94664BE902EB5F2"/>
    <w:rsid w:val="00E300A0"/>
  </w:style>
  <w:style w:type="paragraph" w:customStyle="1" w:styleId="423A10DB679146009C8EABA81AF0E0FA">
    <w:name w:val="423A10DB679146009C8EABA81AF0E0FA"/>
    <w:rsid w:val="00E300A0"/>
  </w:style>
  <w:style w:type="paragraph" w:customStyle="1" w:styleId="672D75630E90436EACF643E85E02A190">
    <w:name w:val="672D75630E90436EACF643E85E02A190"/>
    <w:rsid w:val="00E300A0"/>
  </w:style>
  <w:style w:type="paragraph" w:customStyle="1" w:styleId="17B13FE079F24FE79A8CBC6B89D93131">
    <w:name w:val="17B13FE079F24FE79A8CBC6B89D93131"/>
    <w:rsid w:val="00E300A0"/>
  </w:style>
  <w:style w:type="paragraph" w:customStyle="1" w:styleId="7C60FEFE398A4D04A316191A62EE100F">
    <w:name w:val="7C60FEFE398A4D04A316191A62EE100F"/>
    <w:rsid w:val="00E300A0"/>
  </w:style>
  <w:style w:type="paragraph" w:customStyle="1" w:styleId="B326C1FCD4D74A86969A98256AB68992">
    <w:name w:val="B326C1FCD4D74A86969A98256AB68992"/>
    <w:rsid w:val="00E300A0"/>
  </w:style>
  <w:style w:type="paragraph" w:customStyle="1" w:styleId="BF76655ABA8244DF93B9317519EC802F">
    <w:name w:val="BF76655ABA8244DF93B9317519EC802F"/>
    <w:rsid w:val="00E300A0"/>
  </w:style>
  <w:style w:type="paragraph" w:customStyle="1" w:styleId="9FF8E1C2406F400BB29C17E4D5E91F20">
    <w:name w:val="9FF8E1C2406F400BB29C17E4D5E91F20"/>
    <w:rsid w:val="00E300A0"/>
  </w:style>
  <w:style w:type="paragraph" w:customStyle="1" w:styleId="EFDAED27B60F4AC6BAC52F2E26CCE3AA">
    <w:name w:val="EFDAED27B60F4AC6BAC52F2E26CCE3AA"/>
    <w:rsid w:val="00E300A0"/>
  </w:style>
  <w:style w:type="paragraph" w:customStyle="1" w:styleId="C03378213DA248B3906D774B2F405954">
    <w:name w:val="C03378213DA248B3906D774B2F405954"/>
    <w:rsid w:val="00E300A0"/>
  </w:style>
  <w:style w:type="paragraph" w:customStyle="1" w:styleId="68F0FFF5158D4B9E9FE2886466964D53">
    <w:name w:val="68F0FFF5158D4B9E9FE2886466964D53"/>
    <w:rsid w:val="00E300A0"/>
  </w:style>
  <w:style w:type="paragraph" w:customStyle="1" w:styleId="8649F75793EC45EAAAF8A80760919911">
    <w:name w:val="8649F75793EC45EAAAF8A80760919911"/>
    <w:rsid w:val="00E300A0"/>
  </w:style>
  <w:style w:type="paragraph" w:customStyle="1" w:styleId="C6EF94F1DDAE47A19AB1D01BC40C7426">
    <w:name w:val="C6EF94F1DDAE47A19AB1D01BC40C7426"/>
    <w:rsid w:val="00E300A0"/>
  </w:style>
  <w:style w:type="paragraph" w:customStyle="1" w:styleId="F4F30E7260DA4056BA614649A3D67F65">
    <w:name w:val="F4F30E7260DA4056BA614649A3D67F65"/>
    <w:rsid w:val="00E300A0"/>
  </w:style>
  <w:style w:type="paragraph" w:customStyle="1" w:styleId="F44067DD5941422988D280B58729F370">
    <w:name w:val="F44067DD5941422988D280B58729F370"/>
    <w:rsid w:val="00E300A0"/>
  </w:style>
  <w:style w:type="paragraph" w:customStyle="1" w:styleId="E9E7450BB7934864B6EC0A2E94185909">
    <w:name w:val="E9E7450BB7934864B6EC0A2E94185909"/>
    <w:rsid w:val="00E300A0"/>
  </w:style>
  <w:style w:type="paragraph" w:customStyle="1" w:styleId="2BE6A67020AF466EA697E04B07C22799">
    <w:name w:val="2BE6A67020AF466EA697E04B07C22799"/>
    <w:rsid w:val="00E300A0"/>
  </w:style>
  <w:style w:type="paragraph" w:customStyle="1" w:styleId="209B2066EA44466790E87EC61BF6D180">
    <w:name w:val="209B2066EA44466790E87EC61BF6D180"/>
    <w:rsid w:val="00E300A0"/>
  </w:style>
  <w:style w:type="paragraph" w:customStyle="1" w:styleId="9B55C5F7FE4E41B1AF2DB094044107F1">
    <w:name w:val="9B55C5F7FE4E41B1AF2DB094044107F1"/>
    <w:rsid w:val="00E300A0"/>
  </w:style>
  <w:style w:type="paragraph" w:customStyle="1" w:styleId="AC2A043209B44914BBBC031C9B05E67B">
    <w:name w:val="AC2A043209B44914BBBC031C9B05E67B"/>
    <w:rsid w:val="00E300A0"/>
  </w:style>
  <w:style w:type="paragraph" w:customStyle="1" w:styleId="BD908FFCFC304BC0B66B224BA6F197DF">
    <w:name w:val="BD908FFCFC304BC0B66B224BA6F197DF"/>
    <w:rsid w:val="00E300A0"/>
  </w:style>
  <w:style w:type="paragraph" w:customStyle="1" w:styleId="0B479BA6C7324489B4D6F4B37606B217">
    <w:name w:val="0B479BA6C7324489B4D6F4B37606B217"/>
    <w:rsid w:val="00E300A0"/>
  </w:style>
  <w:style w:type="paragraph" w:customStyle="1" w:styleId="AEDA0BB07CD74FECA6F0853843374F9A">
    <w:name w:val="AEDA0BB07CD74FECA6F0853843374F9A"/>
    <w:rsid w:val="00E300A0"/>
  </w:style>
  <w:style w:type="paragraph" w:customStyle="1" w:styleId="C03ED51E5DBA471DA85A0ACD3CF75724">
    <w:name w:val="C03ED51E5DBA471DA85A0ACD3CF75724"/>
    <w:rsid w:val="00E300A0"/>
  </w:style>
  <w:style w:type="paragraph" w:customStyle="1" w:styleId="F0483D9ED19C41A8A90612DD62AC86F3">
    <w:name w:val="F0483D9ED19C41A8A90612DD62AC86F3"/>
    <w:rsid w:val="00E300A0"/>
  </w:style>
  <w:style w:type="paragraph" w:customStyle="1" w:styleId="52BCC5C2E35A4A1D9569732CB97DA6B7">
    <w:name w:val="52BCC5C2E35A4A1D9569732CB97DA6B7"/>
    <w:rsid w:val="00E300A0"/>
  </w:style>
  <w:style w:type="paragraph" w:customStyle="1" w:styleId="F558C19DFDF446B69B9A172D34164CA0">
    <w:name w:val="F558C19DFDF446B69B9A172D34164CA0"/>
    <w:rsid w:val="00E300A0"/>
  </w:style>
  <w:style w:type="paragraph" w:customStyle="1" w:styleId="240612C3A73748E29B95A25BB5DD9987">
    <w:name w:val="240612C3A73748E29B95A25BB5DD9987"/>
    <w:rsid w:val="00E300A0"/>
  </w:style>
  <w:style w:type="paragraph" w:customStyle="1" w:styleId="F3D640DA53EA457B9E6BF506A053442F">
    <w:name w:val="F3D640DA53EA457B9E6BF506A053442F"/>
    <w:rsid w:val="00E300A0"/>
  </w:style>
  <w:style w:type="paragraph" w:customStyle="1" w:styleId="D0E44105B9AB476B810A7A01652AE222">
    <w:name w:val="D0E44105B9AB476B810A7A01652AE222"/>
    <w:rsid w:val="00E300A0"/>
  </w:style>
  <w:style w:type="paragraph" w:customStyle="1" w:styleId="8E6735DCAE114ABCB1C3C3ED1204B0E1">
    <w:name w:val="8E6735DCAE114ABCB1C3C3ED1204B0E1"/>
    <w:rsid w:val="00E300A0"/>
  </w:style>
  <w:style w:type="paragraph" w:customStyle="1" w:styleId="7BB22992ACE54420A1A411902DCFF09E">
    <w:name w:val="7BB22992ACE54420A1A411902DCFF09E"/>
    <w:rsid w:val="00E300A0"/>
  </w:style>
  <w:style w:type="paragraph" w:customStyle="1" w:styleId="589738956245446CA666ECF17B13804E">
    <w:name w:val="589738956245446CA666ECF17B13804E"/>
    <w:rsid w:val="00E300A0"/>
  </w:style>
  <w:style w:type="paragraph" w:customStyle="1" w:styleId="8C054D50BC6444F8954B4E938F481D81">
    <w:name w:val="8C054D50BC6444F8954B4E938F481D81"/>
    <w:rsid w:val="00E300A0"/>
  </w:style>
  <w:style w:type="paragraph" w:customStyle="1" w:styleId="B03A6A9CE3CD4462AA147ACC8F0F4E84">
    <w:name w:val="B03A6A9CE3CD4462AA147ACC8F0F4E84"/>
    <w:rsid w:val="00E300A0"/>
  </w:style>
  <w:style w:type="paragraph" w:customStyle="1" w:styleId="EAC4D82DE56E401CBD30F0F44982B42C">
    <w:name w:val="EAC4D82DE56E401CBD30F0F44982B42C"/>
    <w:rsid w:val="00E300A0"/>
  </w:style>
  <w:style w:type="paragraph" w:customStyle="1" w:styleId="B662CB68D406422992B13778B4726BE7">
    <w:name w:val="B662CB68D406422992B13778B4726BE7"/>
    <w:rsid w:val="00E300A0"/>
  </w:style>
  <w:style w:type="paragraph" w:customStyle="1" w:styleId="9BF8DF660CED40798BA9D17D6BE2A189">
    <w:name w:val="9BF8DF660CED40798BA9D17D6BE2A189"/>
    <w:rsid w:val="00E300A0"/>
  </w:style>
  <w:style w:type="paragraph" w:customStyle="1" w:styleId="7972BC0E60FD499E864C9628178C8D77">
    <w:name w:val="7972BC0E60FD499E864C9628178C8D77"/>
    <w:rsid w:val="00E300A0"/>
  </w:style>
  <w:style w:type="paragraph" w:customStyle="1" w:styleId="325EBA9837C94062B88E41D0FDC4D0E5">
    <w:name w:val="325EBA9837C94062B88E41D0FDC4D0E5"/>
    <w:rsid w:val="00E300A0"/>
  </w:style>
  <w:style w:type="paragraph" w:customStyle="1" w:styleId="A8D5858CCD00403D8C19AA7AFE4D4159">
    <w:name w:val="A8D5858CCD00403D8C19AA7AFE4D4159"/>
    <w:rsid w:val="00E300A0"/>
  </w:style>
  <w:style w:type="paragraph" w:customStyle="1" w:styleId="07F3458400E54BDF9EDE80EA12312138">
    <w:name w:val="07F3458400E54BDF9EDE80EA12312138"/>
    <w:rsid w:val="00E300A0"/>
  </w:style>
  <w:style w:type="paragraph" w:customStyle="1" w:styleId="92BBA0204BAD45B1B32EC2413A090B4D">
    <w:name w:val="92BBA0204BAD45B1B32EC2413A090B4D"/>
    <w:rsid w:val="00E300A0"/>
  </w:style>
  <w:style w:type="paragraph" w:customStyle="1" w:styleId="64BF6B8498D1473381D8380C01DF227F">
    <w:name w:val="64BF6B8498D1473381D8380C01DF227F"/>
    <w:rsid w:val="00E300A0"/>
  </w:style>
  <w:style w:type="paragraph" w:customStyle="1" w:styleId="98A7A59530DB45569B843709C18D99F5">
    <w:name w:val="98A7A59530DB45569B843709C18D99F5"/>
    <w:rsid w:val="00E300A0"/>
  </w:style>
  <w:style w:type="paragraph" w:customStyle="1" w:styleId="D30E6548E3234D229524558C605E7DC8">
    <w:name w:val="D30E6548E3234D229524558C605E7DC8"/>
    <w:rsid w:val="00E300A0"/>
  </w:style>
  <w:style w:type="paragraph" w:customStyle="1" w:styleId="CEF610D1154C478B8C01C703FC39BAC8">
    <w:name w:val="CEF610D1154C478B8C01C703FC39BAC8"/>
    <w:rsid w:val="00E300A0"/>
  </w:style>
  <w:style w:type="paragraph" w:customStyle="1" w:styleId="E9969B6815B74278ACF0C5661D7A2B03">
    <w:name w:val="E9969B6815B74278ACF0C5661D7A2B03"/>
    <w:rsid w:val="00E300A0"/>
  </w:style>
  <w:style w:type="paragraph" w:customStyle="1" w:styleId="60E5CDB67C4A4ABA8C92E9C7C3C15390">
    <w:name w:val="60E5CDB67C4A4ABA8C92E9C7C3C15390"/>
    <w:rsid w:val="00E300A0"/>
  </w:style>
  <w:style w:type="paragraph" w:customStyle="1" w:styleId="06C3AB9C0F0D4CF694BCF18B7A58805E">
    <w:name w:val="06C3AB9C0F0D4CF694BCF18B7A58805E"/>
    <w:rsid w:val="00E300A0"/>
  </w:style>
  <w:style w:type="paragraph" w:customStyle="1" w:styleId="6B8401B9C4FA497B8C6BB6D90A130B83">
    <w:name w:val="6B8401B9C4FA497B8C6BB6D90A130B83"/>
    <w:rsid w:val="00E300A0"/>
  </w:style>
  <w:style w:type="paragraph" w:customStyle="1" w:styleId="D60B572772674F39A6B34AE90A1CFA3D">
    <w:name w:val="D60B572772674F39A6B34AE90A1CFA3D"/>
    <w:rsid w:val="00E300A0"/>
  </w:style>
  <w:style w:type="paragraph" w:customStyle="1" w:styleId="C440873E970F4766A0ABE0BEA6A8D15A">
    <w:name w:val="C440873E970F4766A0ABE0BEA6A8D15A"/>
    <w:rsid w:val="00E300A0"/>
  </w:style>
  <w:style w:type="paragraph" w:customStyle="1" w:styleId="7B93D248678D465FBAA7217CE942FC6E">
    <w:name w:val="7B93D248678D465FBAA7217CE942FC6E"/>
    <w:rsid w:val="00E300A0"/>
  </w:style>
  <w:style w:type="paragraph" w:customStyle="1" w:styleId="BA16986B73074968BC6DC23985E9D9E8">
    <w:name w:val="BA16986B73074968BC6DC23985E9D9E8"/>
    <w:rsid w:val="00E300A0"/>
  </w:style>
  <w:style w:type="paragraph" w:customStyle="1" w:styleId="58E0E66AEEF64B82A4B5FFE150392B57">
    <w:name w:val="58E0E66AEEF64B82A4B5FFE150392B57"/>
    <w:rsid w:val="00E300A0"/>
  </w:style>
  <w:style w:type="paragraph" w:customStyle="1" w:styleId="E2BBA72DE724456A83542429557886F2">
    <w:name w:val="E2BBA72DE724456A83542429557886F2"/>
    <w:rsid w:val="00E300A0"/>
  </w:style>
  <w:style w:type="paragraph" w:customStyle="1" w:styleId="BE81EC5751654025A122D15D51D58ABE">
    <w:name w:val="BE81EC5751654025A122D15D51D58ABE"/>
    <w:rsid w:val="00E300A0"/>
  </w:style>
  <w:style w:type="paragraph" w:customStyle="1" w:styleId="4DE3FB0CD38E41818DFB2D959E54080B">
    <w:name w:val="4DE3FB0CD38E41818DFB2D959E54080B"/>
    <w:rsid w:val="00E300A0"/>
  </w:style>
  <w:style w:type="paragraph" w:customStyle="1" w:styleId="B4DA0B46EFA248C4905B6A22F3B4D7AF">
    <w:name w:val="B4DA0B46EFA248C4905B6A22F3B4D7AF"/>
    <w:rsid w:val="00E300A0"/>
  </w:style>
  <w:style w:type="paragraph" w:customStyle="1" w:styleId="D567AA3414924BF39679C97968EEE521">
    <w:name w:val="D567AA3414924BF39679C97968EEE521"/>
    <w:rsid w:val="00E300A0"/>
  </w:style>
  <w:style w:type="paragraph" w:customStyle="1" w:styleId="E686E18271044DE7BC871E0CE510F094">
    <w:name w:val="E686E18271044DE7BC871E0CE510F094"/>
    <w:rsid w:val="00E300A0"/>
  </w:style>
  <w:style w:type="paragraph" w:customStyle="1" w:styleId="996213355D2847038F8CA9DE54C9DA49">
    <w:name w:val="996213355D2847038F8CA9DE54C9DA49"/>
    <w:rsid w:val="00E300A0"/>
  </w:style>
  <w:style w:type="paragraph" w:customStyle="1" w:styleId="A2B1D00611B24AF49E2D16218C49A260">
    <w:name w:val="A2B1D00611B24AF49E2D16218C49A260"/>
    <w:rsid w:val="00E300A0"/>
  </w:style>
  <w:style w:type="paragraph" w:customStyle="1" w:styleId="B884552FA0BD46AB873CF296A7201557">
    <w:name w:val="B884552FA0BD46AB873CF296A7201557"/>
    <w:rsid w:val="00E300A0"/>
  </w:style>
  <w:style w:type="paragraph" w:customStyle="1" w:styleId="CAC9A3A8C8984D48AD0AEF30068D03EA">
    <w:name w:val="CAC9A3A8C8984D48AD0AEF30068D03EA"/>
    <w:rsid w:val="00E300A0"/>
  </w:style>
  <w:style w:type="paragraph" w:customStyle="1" w:styleId="B00F5241E916472095575EAAAFCA9688">
    <w:name w:val="B00F5241E916472095575EAAAFCA9688"/>
    <w:rsid w:val="00E300A0"/>
  </w:style>
  <w:style w:type="paragraph" w:customStyle="1" w:styleId="C0B45538D4194917865D326ADB08AB5F">
    <w:name w:val="C0B45538D4194917865D326ADB08AB5F"/>
    <w:rsid w:val="00E300A0"/>
  </w:style>
  <w:style w:type="paragraph" w:customStyle="1" w:styleId="3E490F503D54435283AB0733B7843F60">
    <w:name w:val="3E490F503D54435283AB0733B7843F60"/>
    <w:rsid w:val="00E300A0"/>
  </w:style>
  <w:style w:type="paragraph" w:customStyle="1" w:styleId="536A3FC982D944EFA0E2441E1834B3C0">
    <w:name w:val="536A3FC982D944EFA0E2441E1834B3C0"/>
    <w:rsid w:val="00E300A0"/>
  </w:style>
  <w:style w:type="paragraph" w:customStyle="1" w:styleId="BDC4308CC053469BAD096E8E198DF267">
    <w:name w:val="BDC4308CC053469BAD096E8E198DF267"/>
    <w:rsid w:val="00E300A0"/>
  </w:style>
  <w:style w:type="paragraph" w:customStyle="1" w:styleId="3D5D6FC624664855A033C7E95C3A811C">
    <w:name w:val="3D5D6FC624664855A033C7E95C3A811C"/>
    <w:rsid w:val="00E300A0"/>
  </w:style>
  <w:style w:type="paragraph" w:customStyle="1" w:styleId="C6B74E6A570B4DD5B8C16BB4D2763FB6">
    <w:name w:val="C6B74E6A570B4DD5B8C16BB4D2763FB6"/>
    <w:rsid w:val="00E300A0"/>
  </w:style>
  <w:style w:type="paragraph" w:customStyle="1" w:styleId="66CA7434A8FD4E62ADB69C03898E74BF">
    <w:name w:val="66CA7434A8FD4E62ADB69C03898E74BF"/>
    <w:rsid w:val="00E300A0"/>
  </w:style>
  <w:style w:type="paragraph" w:customStyle="1" w:styleId="CE263821730B44F49811CA4C47E89346">
    <w:name w:val="CE263821730B44F49811CA4C47E89346"/>
    <w:rsid w:val="00E300A0"/>
  </w:style>
  <w:style w:type="paragraph" w:customStyle="1" w:styleId="DAEA36B3D1E44E9E9672930ABC699130">
    <w:name w:val="DAEA36B3D1E44E9E9672930ABC699130"/>
    <w:rsid w:val="00E300A0"/>
  </w:style>
  <w:style w:type="paragraph" w:customStyle="1" w:styleId="C9BD018378B443F897C01A6C1988B339">
    <w:name w:val="C9BD018378B443F897C01A6C1988B339"/>
    <w:rsid w:val="00E300A0"/>
  </w:style>
  <w:style w:type="paragraph" w:customStyle="1" w:styleId="4ECEA9FAEFFA4CFD9832856A26F7CD43">
    <w:name w:val="4ECEA9FAEFFA4CFD9832856A26F7CD43"/>
    <w:rsid w:val="00E300A0"/>
  </w:style>
  <w:style w:type="paragraph" w:customStyle="1" w:styleId="038EEF3279E9485191202DFA0FE97C3A">
    <w:name w:val="038EEF3279E9485191202DFA0FE97C3A"/>
    <w:rsid w:val="00E300A0"/>
  </w:style>
  <w:style w:type="paragraph" w:customStyle="1" w:styleId="417B6E2761AF4E80ACD921295E58F50B">
    <w:name w:val="417B6E2761AF4E80ACD921295E58F50B"/>
    <w:rsid w:val="00E300A0"/>
  </w:style>
  <w:style w:type="paragraph" w:customStyle="1" w:styleId="F11DA1AC4B814E3095F94D29BE521C18">
    <w:name w:val="F11DA1AC4B814E3095F94D29BE521C18"/>
    <w:rsid w:val="00E300A0"/>
  </w:style>
  <w:style w:type="paragraph" w:customStyle="1" w:styleId="1F59EDC17A0244BB981EE309E062F2F5">
    <w:name w:val="1F59EDC17A0244BB981EE309E062F2F5"/>
    <w:rsid w:val="00E300A0"/>
  </w:style>
  <w:style w:type="paragraph" w:customStyle="1" w:styleId="DD9C22CCD4804B5C93A5C564665E1F35">
    <w:name w:val="DD9C22CCD4804B5C93A5C564665E1F35"/>
    <w:rsid w:val="00E300A0"/>
  </w:style>
  <w:style w:type="paragraph" w:customStyle="1" w:styleId="066A8F2D96954DAF80A88FE563AC4A7B">
    <w:name w:val="066A8F2D96954DAF80A88FE563AC4A7B"/>
    <w:rsid w:val="00E300A0"/>
  </w:style>
  <w:style w:type="paragraph" w:customStyle="1" w:styleId="A43DF1FB17A14F23802506D7D1F98C81">
    <w:name w:val="A43DF1FB17A14F23802506D7D1F98C81"/>
    <w:rsid w:val="00E300A0"/>
  </w:style>
  <w:style w:type="paragraph" w:customStyle="1" w:styleId="2A1C2DE8F07E402F95B189A8D3E6B1C8">
    <w:name w:val="2A1C2DE8F07E402F95B189A8D3E6B1C8"/>
    <w:rsid w:val="00E300A0"/>
  </w:style>
  <w:style w:type="paragraph" w:customStyle="1" w:styleId="12B613B2622D474EB1D6350AF827F771">
    <w:name w:val="12B613B2622D474EB1D6350AF827F771"/>
    <w:rsid w:val="00E300A0"/>
  </w:style>
  <w:style w:type="paragraph" w:customStyle="1" w:styleId="9A9F01973F2A458987E795F65090789F">
    <w:name w:val="9A9F01973F2A458987E795F65090789F"/>
    <w:rsid w:val="00E300A0"/>
  </w:style>
  <w:style w:type="paragraph" w:customStyle="1" w:styleId="850F3E3A091C4238916E99CBDB632859">
    <w:name w:val="850F3E3A091C4238916E99CBDB632859"/>
    <w:rsid w:val="00E300A0"/>
  </w:style>
  <w:style w:type="paragraph" w:customStyle="1" w:styleId="C005F45C09C54780989580C213EBA0F7">
    <w:name w:val="C005F45C09C54780989580C213EBA0F7"/>
    <w:rsid w:val="00E300A0"/>
  </w:style>
  <w:style w:type="paragraph" w:customStyle="1" w:styleId="2D39AD8B795B430785A7FE8377D7B375">
    <w:name w:val="2D39AD8B795B430785A7FE8377D7B375"/>
    <w:rsid w:val="00E300A0"/>
  </w:style>
  <w:style w:type="paragraph" w:customStyle="1" w:styleId="F4762E566C1F481AB63B730C40C3DDCD">
    <w:name w:val="F4762E566C1F481AB63B730C40C3DDCD"/>
    <w:rsid w:val="00E300A0"/>
  </w:style>
  <w:style w:type="paragraph" w:customStyle="1" w:styleId="97D2FCD0ECDF42D9A9424C63094B1AB5">
    <w:name w:val="97D2FCD0ECDF42D9A9424C63094B1AB5"/>
    <w:rsid w:val="00E300A0"/>
  </w:style>
  <w:style w:type="paragraph" w:customStyle="1" w:styleId="1F4147CEE2F5413889E72BF7F1F0FE50">
    <w:name w:val="1F4147CEE2F5413889E72BF7F1F0FE50"/>
    <w:rsid w:val="00E300A0"/>
  </w:style>
  <w:style w:type="paragraph" w:customStyle="1" w:styleId="6DDEA0EBAD624948B86A3FDAB35491B0">
    <w:name w:val="6DDEA0EBAD624948B86A3FDAB35491B0"/>
    <w:rsid w:val="00E300A0"/>
  </w:style>
  <w:style w:type="paragraph" w:customStyle="1" w:styleId="BA0AC45A9B394CCEB459133099FCC5E0">
    <w:name w:val="BA0AC45A9B394CCEB459133099FCC5E0"/>
    <w:rsid w:val="00E300A0"/>
  </w:style>
  <w:style w:type="paragraph" w:customStyle="1" w:styleId="A5ED0E9196DC417A9C29B31D64B84B49">
    <w:name w:val="A5ED0E9196DC417A9C29B31D64B84B49"/>
    <w:rsid w:val="00E300A0"/>
  </w:style>
  <w:style w:type="paragraph" w:customStyle="1" w:styleId="EE769A083FDB435CB82C7BD8E0DEBF14">
    <w:name w:val="EE769A083FDB435CB82C7BD8E0DEBF14"/>
    <w:rsid w:val="00E300A0"/>
  </w:style>
  <w:style w:type="paragraph" w:customStyle="1" w:styleId="3B5A621B70894F2EAD82573167E04B01">
    <w:name w:val="3B5A621B70894F2EAD82573167E04B01"/>
    <w:rsid w:val="00E300A0"/>
  </w:style>
  <w:style w:type="paragraph" w:customStyle="1" w:styleId="58F503556AE347FC8AE2664929BDA377">
    <w:name w:val="58F503556AE347FC8AE2664929BDA377"/>
    <w:rsid w:val="00E300A0"/>
  </w:style>
  <w:style w:type="paragraph" w:customStyle="1" w:styleId="B031D985B56B4E858F11F1A117966482">
    <w:name w:val="B031D985B56B4E858F11F1A117966482"/>
    <w:rsid w:val="00E300A0"/>
  </w:style>
  <w:style w:type="paragraph" w:customStyle="1" w:styleId="71E6DB8B96614BBB80F99FA22594B131">
    <w:name w:val="71E6DB8B96614BBB80F99FA22594B131"/>
    <w:rsid w:val="00E300A0"/>
  </w:style>
  <w:style w:type="paragraph" w:customStyle="1" w:styleId="9F4CB6F307B14B6A97B30FD8BDCDFEDA">
    <w:name w:val="9F4CB6F307B14B6A97B30FD8BDCDFEDA"/>
    <w:rsid w:val="00E300A0"/>
  </w:style>
  <w:style w:type="paragraph" w:customStyle="1" w:styleId="CC859DA23F114869802C892A54A44567">
    <w:name w:val="CC859DA23F114869802C892A54A44567"/>
    <w:rsid w:val="00E300A0"/>
  </w:style>
  <w:style w:type="paragraph" w:customStyle="1" w:styleId="D194A47D98564A59941847021FDE8C54">
    <w:name w:val="D194A47D98564A59941847021FDE8C54"/>
    <w:rsid w:val="00E300A0"/>
  </w:style>
  <w:style w:type="paragraph" w:customStyle="1" w:styleId="57586CDF2FA345F3844BA2EF3C37DB05">
    <w:name w:val="57586CDF2FA345F3844BA2EF3C37DB05"/>
    <w:rsid w:val="00E300A0"/>
  </w:style>
  <w:style w:type="paragraph" w:customStyle="1" w:styleId="99FC1EBF969D438FBDB92957418469A3">
    <w:name w:val="99FC1EBF969D438FBDB92957418469A3"/>
    <w:rsid w:val="00E300A0"/>
  </w:style>
  <w:style w:type="paragraph" w:customStyle="1" w:styleId="675BB2DB5855443EB58D74D7B1AC9C72">
    <w:name w:val="675BB2DB5855443EB58D74D7B1AC9C72"/>
    <w:rsid w:val="00E300A0"/>
  </w:style>
  <w:style w:type="paragraph" w:customStyle="1" w:styleId="86FFB5CED8B040A08B230D756CE5D8AA">
    <w:name w:val="86FFB5CED8B040A08B230D756CE5D8AA"/>
    <w:rsid w:val="00E300A0"/>
  </w:style>
  <w:style w:type="paragraph" w:customStyle="1" w:styleId="19190BAE66134B579148C26BAA5EC6F7">
    <w:name w:val="19190BAE66134B579148C26BAA5EC6F7"/>
    <w:rsid w:val="00E300A0"/>
  </w:style>
  <w:style w:type="paragraph" w:customStyle="1" w:styleId="8CC4A7827B504C13A631F5AEA1B7EC7D">
    <w:name w:val="8CC4A7827B504C13A631F5AEA1B7EC7D"/>
    <w:rsid w:val="00E300A0"/>
  </w:style>
  <w:style w:type="paragraph" w:customStyle="1" w:styleId="1113254B397E4ECC8F1071C31A4FA1B8">
    <w:name w:val="1113254B397E4ECC8F1071C31A4FA1B8"/>
    <w:rsid w:val="00E300A0"/>
  </w:style>
  <w:style w:type="paragraph" w:customStyle="1" w:styleId="3A87C27E2B834D7DB2505F02C875DF47">
    <w:name w:val="3A87C27E2B834D7DB2505F02C875DF47"/>
    <w:rsid w:val="00E300A0"/>
  </w:style>
  <w:style w:type="paragraph" w:customStyle="1" w:styleId="B324D1C8BA73402E8E72F86C3BA7D651">
    <w:name w:val="B324D1C8BA73402E8E72F86C3BA7D651"/>
    <w:rsid w:val="00E300A0"/>
  </w:style>
  <w:style w:type="paragraph" w:customStyle="1" w:styleId="523C124C9FE344D7A45DDB4DCE25F96D">
    <w:name w:val="523C124C9FE344D7A45DDB4DCE25F96D"/>
    <w:rsid w:val="00E300A0"/>
  </w:style>
  <w:style w:type="paragraph" w:customStyle="1" w:styleId="D61D85B879D14AD980D68AE73601BC39">
    <w:name w:val="D61D85B879D14AD980D68AE73601BC39"/>
    <w:rsid w:val="00E300A0"/>
  </w:style>
  <w:style w:type="paragraph" w:customStyle="1" w:styleId="669A413D65914E6B81371FC31C12747F">
    <w:name w:val="669A413D65914E6B81371FC31C12747F"/>
    <w:rsid w:val="00E300A0"/>
  </w:style>
  <w:style w:type="paragraph" w:customStyle="1" w:styleId="F650575B8603452A95AD5E510076A2C3">
    <w:name w:val="F650575B8603452A95AD5E510076A2C3"/>
    <w:rsid w:val="00E300A0"/>
  </w:style>
  <w:style w:type="paragraph" w:customStyle="1" w:styleId="FB76B709E99D485781349349A638F3A3">
    <w:name w:val="FB76B709E99D485781349349A638F3A3"/>
    <w:rsid w:val="00E300A0"/>
  </w:style>
  <w:style w:type="paragraph" w:customStyle="1" w:styleId="8426418A300648E8A5C798BF048A2DD3">
    <w:name w:val="8426418A300648E8A5C798BF048A2DD3"/>
    <w:rsid w:val="00E300A0"/>
  </w:style>
  <w:style w:type="paragraph" w:customStyle="1" w:styleId="9419ED544EF34ACEBEA5E74C226216E4">
    <w:name w:val="9419ED544EF34ACEBEA5E74C226216E4"/>
    <w:rsid w:val="00E300A0"/>
  </w:style>
  <w:style w:type="paragraph" w:customStyle="1" w:styleId="F8B5C2D1E96A4050B24607F8D3262AA1">
    <w:name w:val="F8B5C2D1E96A4050B24607F8D3262AA1"/>
    <w:rsid w:val="00E300A0"/>
  </w:style>
  <w:style w:type="paragraph" w:customStyle="1" w:styleId="8C8CE6C8007E432A9A0DB12F2D3261A3">
    <w:name w:val="8C8CE6C8007E432A9A0DB12F2D3261A3"/>
    <w:rsid w:val="00E300A0"/>
  </w:style>
  <w:style w:type="paragraph" w:customStyle="1" w:styleId="F9E1ACB0449F47C2BA00A0224C3AF9FF">
    <w:name w:val="F9E1ACB0449F47C2BA00A0224C3AF9FF"/>
    <w:rsid w:val="00E300A0"/>
  </w:style>
  <w:style w:type="paragraph" w:customStyle="1" w:styleId="F0552495BD8B4B0DB959627B0C014B0E">
    <w:name w:val="F0552495BD8B4B0DB959627B0C014B0E"/>
    <w:rsid w:val="00E300A0"/>
  </w:style>
  <w:style w:type="paragraph" w:customStyle="1" w:styleId="C6CD072A47E34EC591DFF687253983E2">
    <w:name w:val="C6CD072A47E34EC591DFF687253983E2"/>
    <w:rsid w:val="00E300A0"/>
  </w:style>
  <w:style w:type="paragraph" w:customStyle="1" w:styleId="882B784A86584260A0CF10B108D3550D">
    <w:name w:val="882B784A86584260A0CF10B108D3550D"/>
    <w:rsid w:val="00E300A0"/>
  </w:style>
  <w:style w:type="paragraph" w:customStyle="1" w:styleId="8EC2F80ADA1D48A7A230F1F5699B7451">
    <w:name w:val="8EC2F80ADA1D48A7A230F1F5699B7451"/>
    <w:rsid w:val="00E300A0"/>
  </w:style>
  <w:style w:type="paragraph" w:customStyle="1" w:styleId="0E014160FA6F4B589C1C84D3222B47B0">
    <w:name w:val="0E014160FA6F4B589C1C84D3222B47B0"/>
    <w:rsid w:val="00E300A0"/>
  </w:style>
  <w:style w:type="paragraph" w:customStyle="1" w:styleId="8FE269534FF146A68C549CE024558133">
    <w:name w:val="8FE269534FF146A68C549CE024558133"/>
    <w:rsid w:val="00E300A0"/>
  </w:style>
  <w:style w:type="paragraph" w:customStyle="1" w:styleId="E9B80AEDFDBB49348553DA1676B4ABCA">
    <w:name w:val="E9B80AEDFDBB49348553DA1676B4ABCA"/>
    <w:rsid w:val="00E300A0"/>
  </w:style>
  <w:style w:type="paragraph" w:customStyle="1" w:styleId="748F22F42FFD454D9DADFBD926AF7F1A">
    <w:name w:val="748F22F42FFD454D9DADFBD926AF7F1A"/>
    <w:rsid w:val="00E300A0"/>
  </w:style>
  <w:style w:type="paragraph" w:customStyle="1" w:styleId="DF8F5E8864664385A6EAAA17C9D5237C">
    <w:name w:val="DF8F5E8864664385A6EAAA17C9D5237C"/>
    <w:rsid w:val="00E300A0"/>
  </w:style>
  <w:style w:type="paragraph" w:customStyle="1" w:styleId="48BA49739F22447893442227EAA4B0D8">
    <w:name w:val="48BA49739F22447893442227EAA4B0D8"/>
    <w:rsid w:val="00E300A0"/>
  </w:style>
  <w:style w:type="paragraph" w:customStyle="1" w:styleId="8FCA1CDA08624F5FA0BF5B69A9B7087A">
    <w:name w:val="8FCA1CDA08624F5FA0BF5B69A9B7087A"/>
    <w:rsid w:val="00E300A0"/>
  </w:style>
  <w:style w:type="paragraph" w:customStyle="1" w:styleId="7DB0E223FB044A649511B851CDACB614">
    <w:name w:val="7DB0E223FB044A649511B851CDACB614"/>
    <w:rsid w:val="00E300A0"/>
  </w:style>
  <w:style w:type="paragraph" w:customStyle="1" w:styleId="61ADABF8ED244CECA3BD7E356A629865">
    <w:name w:val="61ADABF8ED244CECA3BD7E356A629865"/>
    <w:rsid w:val="00E300A0"/>
  </w:style>
  <w:style w:type="paragraph" w:customStyle="1" w:styleId="E2397A72C8A0467FA7FDEE89BC2DFD89">
    <w:name w:val="E2397A72C8A0467FA7FDEE89BC2DFD89"/>
    <w:rsid w:val="00E300A0"/>
  </w:style>
  <w:style w:type="paragraph" w:customStyle="1" w:styleId="95C25B042862438E93564840511FF6FB">
    <w:name w:val="95C25B042862438E93564840511FF6FB"/>
    <w:rsid w:val="00E300A0"/>
  </w:style>
  <w:style w:type="paragraph" w:customStyle="1" w:styleId="74ACBB6AA3A9406FB5A1B506B26BB348">
    <w:name w:val="74ACBB6AA3A9406FB5A1B506B26BB348"/>
    <w:rsid w:val="00E300A0"/>
  </w:style>
  <w:style w:type="paragraph" w:customStyle="1" w:styleId="4F5E777341254864AAF40F475783CB49">
    <w:name w:val="4F5E777341254864AAF40F475783CB49"/>
    <w:rsid w:val="00E300A0"/>
  </w:style>
  <w:style w:type="paragraph" w:customStyle="1" w:styleId="0413CC63754D42EBA9DCEA359D61CFB4">
    <w:name w:val="0413CC63754D42EBA9DCEA359D61CFB4"/>
    <w:rsid w:val="00E300A0"/>
  </w:style>
  <w:style w:type="paragraph" w:customStyle="1" w:styleId="9C384966F6654229A39FD120537539D0">
    <w:name w:val="9C384966F6654229A39FD120537539D0"/>
    <w:rsid w:val="00E300A0"/>
  </w:style>
  <w:style w:type="paragraph" w:customStyle="1" w:styleId="757A2B4FD4D04886A489A575C7E8B8ED">
    <w:name w:val="757A2B4FD4D04886A489A575C7E8B8ED"/>
    <w:rsid w:val="00E300A0"/>
  </w:style>
  <w:style w:type="paragraph" w:customStyle="1" w:styleId="6554B7EFAE8E49F39B6D81083574349D">
    <w:name w:val="6554B7EFAE8E49F39B6D81083574349D"/>
    <w:rsid w:val="00E300A0"/>
  </w:style>
  <w:style w:type="paragraph" w:customStyle="1" w:styleId="8D2A1CDA56644E099D3A84E20FFC8C3C">
    <w:name w:val="8D2A1CDA56644E099D3A84E20FFC8C3C"/>
    <w:rsid w:val="00E300A0"/>
  </w:style>
  <w:style w:type="paragraph" w:customStyle="1" w:styleId="67433D94BC554421B3D7E088A21D5765">
    <w:name w:val="67433D94BC554421B3D7E088A21D5765"/>
    <w:rsid w:val="00E300A0"/>
  </w:style>
  <w:style w:type="paragraph" w:customStyle="1" w:styleId="1CB5D9E27A664A379E50D3F57D2C4591">
    <w:name w:val="1CB5D9E27A664A379E50D3F57D2C4591"/>
    <w:rsid w:val="00E300A0"/>
  </w:style>
  <w:style w:type="paragraph" w:customStyle="1" w:styleId="A622CADCE48043609E179B78B2B162EA">
    <w:name w:val="A622CADCE48043609E179B78B2B162EA"/>
    <w:rsid w:val="00E300A0"/>
  </w:style>
  <w:style w:type="paragraph" w:customStyle="1" w:styleId="C17E5CD0B0534369A38E286109FFD96B">
    <w:name w:val="C17E5CD0B0534369A38E286109FFD96B"/>
    <w:rsid w:val="00E300A0"/>
  </w:style>
  <w:style w:type="paragraph" w:customStyle="1" w:styleId="8759498375424892AAAFEF6BF311274E">
    <w:name w:val="8759498375424892AAAFEF6BF311274E"/>
    <w:rsid w:val="00E300A0"/>
  </w:style>
  <w:style w:type="paragraph" w:customStyle="1" w:styleId="95A596776D2B4E7E9CB61FD539AC01EE">
    <w:name w:val="95A596776D2B4E7E9CB61FD539AC01EE"/>
    <w:rsid w:val="00E300A0"/>
  </w:style>
  <w:style w:type="paragraph" w:customStyle="1" w:styleId="186FAF4F91FC4D678FC621733BDFD0C9">
    <w:name w:val="186FAF4F91FC4D678FC621733BDFD0C9"/>
    <w:rsid w:val="00E300A0"/>
  </w:style>
  <w:style w:type="paragraph" w:customStyle="1" w:styleId="2A2DB9EE5D6C48479D6FA0FD4B8C23F2">
    <w:name w:val="2A2DB9EE5D6C48479D6FA0FD4B8C23F2"/>
    <w:rsid w:val="00E300A0"/>
  </w:style>
  <w:style w:type="paragraph" w:customStyle="1" w:styleId="63CF987DBBF94E1895BDE91C4E0124FB">
    <w:name w:val="63CF987DBBF94E1895BDE91C4E0124FB"/>
    <w:rsid w:val="00E300A0"/>
  </w:style>
  <w:style w:type="paragraph" w:customStyle="1" w:styleId="471BC19C536B49E48222D2BCB1D6DEDE">
    <w:name w:val="471BC19C536B49E48222D2BCB1D6DEDE"/>
    <w:rsid w:val="00E300A0"/>
  </w:style>
  <w:style w:type="paragraph" w:customStyle="1" w:styleId="D3C1A5A79DC0445488DC9965D66A1CC1">
    <w:name w:val="D3C1A5A79DC0445488DC9965D66A1CC1"/>
    <w:rsid w:val="00E300A0"/>
  </w:style>
  <w:style w:type="paragraph" w:customStyle="1" w:styleId="1A2BB779B7684EAD8897A81BA2AC8F0D">
    <w:name w:val="1A2BB779B7684EAD8897A81BA2AC8F0D"/>
    <w:rsid w:val="00E300A0"/>
  </w:style>
  <w:style w:type="paragraph" w:customStyle="1" w:styleId="63ED21287A894EC2A34F9BC7CCF9783E">
    <w:name w:val="63ED21287A894EC2A34F9BC7CCF9783E"/>
    <w:rsid w:val="00E300A0"/>
  </w:style>
  <w:style w:type="paragraph" w:customStyle="1" w:styleId="FECDEC134A28430B87FAEB87F090B65D">
    <w:name w:val="FECDEC134A28430B87FAEB87F090B65D"/>
    <w:rsid w:val="00E300A0"/>
  </w:style>
  <w:style w:type="paragraph" w:customStyle="1" w:styleId="E7F30678AF7F44F4818CB881ADCA00E8">
    <w:name w:val="E7F30678AF7F44F4818CB881ADCA00E8"/>
    <w:rsid w:val="00E300A0"/>
  </w:style>
  <w:style w:type="paragraph" w:customStyle="1" w:styleId="C24D1CBED2C64F9F82135E7A8B389606">
    <w:name w:val="C24D1CBED2C64F9F82135E7A8B389606"/>
    <w:rsid w:val="00E300A0"/>
  </w:style>
  <w:style w:type="paragraph" w:customStyle="1" w:styleId="A8CDFBDD41E54A3994DF2C921FCCA1AF">
    <w:name w:val="A8CDFBDD41E54A3994DF2C921FCCA1AF"/>
    <w:rsid w:val="00E300A0"/>
  </w:style>
  <w:style w:type="paragraph" w:customStyle="1" w:styleId="90067574A716498CA7ABC55813C963F7">
    <w:name w:val="90067574A716498CA7ABC55813C963F7"/>
    <w:rsid w:val="00E300A0"/>
  </w:style>
  <w:style w:type="paragraph" w:customStyle="1" w:styleId="5CFB560F46F0400EB4E9138B376D9ACD">
    <w:name w:val="5CFB560F46F0400EB4E9138B376D9ACD"/>
    <w:rsid w:val="00E300A0"/>
  </w:style>
  <w:style w:type="paragraph" w:customStyle="1" w:styleId="369A41A2B7024EB094876F16B369CDF6">
    <w:name w:val="369A41A2B7024EB094876F16B369CDF6"/>
    <w:rsid w:val="00E300A0"/>
  </w:style>
  <w:style w:type="paragraph" w:customStyle="1" w:styleId="1A9E7A3BD3C04657BEA540810B2C8919">
    <w:name w:val="1A9E7A3BD3C04657BEA540810B2C8919"/>
    <w:rsid w:val="00E300A0"/>
  </w:style>
  <w:style w:type="paragraph" w:customStyle="1" w:styleId="8BA8731F744D48B1B3D33EFBA8F60F57">
    <w:name w:val="8BA8731F744D48B1B3D33EFBA8F60F57"/>
    <w:rsid w:val="00E300A0"/>
  </w:style>
  <w:style w:type="paragraph" w:customStyle="1" w:styleId="1659BBF6D949494EA9FC273CFAE263F5">
    <w:name w:val="1659BBF6D949494EA9FC273CFAE263F5"/>
    <w:rsid w:val="00E300A0"/>
  </w:style>
  <w:style w:type="paragraph" w:customStyle="1" w:styleId="28A7A03A14B4404F95301E2075BBEB13">
    <w:name w:val="28A7A03A14B4404F95301E2075BBEB13"/>
    <w:rsid w:val="00E300A0"/>
  </w:style>
  <w:style w:type="paragraph" w:customStyle="1" w:styleId="EF24BBBF6F6B4BAAB7661A3CEBF618E1">
    <w:name w:val="EF24BBBF6F6B4BAAB7661A3CEBF618E1"/>
    <w:rsid w:val="00E300A0"/>
  </w:style>
  <w:style w:type="paragraph" w:customStyle="1" w:styleId="051A04ED05C24D48B15D44145257B595">
    <w:name w:val="051A04ED05C24D48B15D44145257B595"/>
    <w:rsid w:val="00E300A0"/>
  </w:style>
  <w:style w:type="paragraph" w:customStyle="1" w:styleId="2F9FA29E0BAC4EC2A70CD82CB47E34C5">
    <w:name w:val="2F9FA29E0BAC4EC2A70CD82CB47E34C5"/>
    <w:rsid w:val="00E300A0"/>
  </w:style>
  <w:style w:type="paragraph" w:customStyle="1" w:styleId="059D75EFA5014F04B92CBA2F6A35DE2F">
    <w:name w:val="059D75EFA5014F04B92CBA2F6A35DE2F"/>
    <w:rsid w:val="00E300A0"/>
  </w:style>
  <w:style w:type="paragraph" w:customStyle="1" w:styleId="13F702FE25B44496B9CAB8D2735BA862">
    <w:name w:val="13F702FE25B44496B9CAB8D2735BA862"/>
    <w:rsid w:val="00E300A0"/>
  </w:style>
  <w:style w:type="paragraph" w:customStyle="1" w:styleId="860DAAC0059F4E11AE782124CEB4A09B">
    <w:name w:val="860DAAC0059F4E11AE782124CEB4A09B"/>
    <w:rsid w:val="00E300A0"/>
  </w:style>
  <w:style w:type="paragraph" w:customStyle="1" w:styleId="ED0BAACBB6AE47328665CEE0ABC39872">
    <w:name w:val="ED0BAACBB6AE47328665CEE0ABC39872"/>
    <w:rsid w:val="00E300A0"/>
  </w:style>
  <w:style w:type="paragraph" w:customStyle="1" w:styleId="64D4FDCD8C274AC79DA08AF4A7C64A49">
    <w:name w:val="64D4FDCD8C274AC79DA08AF4A7C64A49"/>
    <w:rsid w:val="00E300A0"/>
  </w:style>
  <w:style w:type="paragraph" w:customStyle="1" w:styleId="FD27EEBC541F4187AF9956C454E12579">
    <w:name w:val="FD27EEBC541F4187AF9956C454E12579"/>
    <w:rsid w:val="00E300A0"/>
  </w:style>
  <w:style w:type="paragraph" w:customStyle="1" w:styleId="C6D9BB694F874570A5D481DAFD0581C8">
    <w:name w:val="C6D9BB694F874570A5D481DAFD0581C8"/>
    <w:rsid w:val="00E300A0"/>
  </w:style>
  <w:style w:type="paragraph" w:customStyle="1" w:styleId="86FD2C130851497A9929F6707A4235B3">
    <w:name w:val="86FD2C130851497A9929F6707A4235B3"/>
    <w:rsid w:val="00E300A0"/>
  </w:style>
  <w:style w:type="paragraph" w:customStyle="1" w:styleId="746B7CB7AE944FB3B2CE538AFF44097E">
    <w:name w:val="746B7CB7AE944FB3B2CE538AFF44097E"/>
    <w:rsid w:val="00E300A0"/>
  </w:style>
  <w:style w:type="paragraph" w:customStyle="1" w:styleId="F108D8D8C18B430D9381525696DA4575">
    <w:name w:val="F108D8D8C18B430D9381525696DA4575"/>
    <w:rsid w:val="00E300A0"/>
  </w:style>
  <w:style w:type="paragraph" w:customStyle="1" w:styleId="21C48FC24B974DAE97AD7248BE867D55">
    <w:name w:val="21C48FC24B974DAE97AD7248BE867D55"/>
    <w:rsid w:val="00E300A0"/>
  </w:style>
  <w:style w:type="paragraph" w:customStyle="1" w:styleId="67DD3917FCC44CE2AEB9861244950051">
    <w:name w:val="67DD3917FCC44CE2AEB9861244950051"/>
    <w:rsid w:val="00E300A0"/>
  </w:style>
  <w:style w:type="paragraph" w:customStyle="1" w:styleId="B32A2E1AA07D47628FBF813E143F2F0B">
    <w:name w:val="B32A2E1AA07D47628FBF813E143F2F0B"/>
    <w:rsid w:val="00E300A0"/>
  </w:style>
  <w:style w:type="paragraph" w:customStyle="1" w:styleId="D97C991C25614A66808905FBBE433F0C">
    <w:name w:val="D97C991C25614A66808905FBBE433F0C"/>
    <w:rsid w:val="00E300A0"/>
  </w:style>
  <w:style w:type="paragraph" w:customStyle="1" w:styleId="D141EF2267764737AAE0931D68CAA622">
    <w:name w:val="D141EF2267764737AAE0931D68CAA622"/>
    <w:rsid w:val="00E300A0"/>
  </w:style>
  <w:style w:type="paragraph" w:customStyle="1" w:styleId="40ECDBE9CF4D41CCBAEF28C76F9098CC">
    <w:name w:val="40ECDBE9CF4D41CCBAEF28C76F9098CC"/>
    <w:rsid w:val="00E300A0"/>
  </w:style>
  <w:style w:type="paragraph" w:customStyle="1" w:styleId="6BC0C649664E4D228130838149CA7B8E">
    <w:name w:val="6BC0C649664E4D228130838149CA7B8E"/>
    <w:rsid w:val="00E300A0"/>
  </w:style>
  <w:style w:type="paragraph" w:customStyle="1" w:styleId="D6A33A43AE174610BA9037A6879EFF39">
    <w:name w:val="D6A33A43AE174610BA9037A6879EFF39"/>
    <w:rsid w:val="00E300A0"/>
  </w:style>
  <w:style w:type="paragraph" w:customStyle="1" w:styleId="F00E3862E36446BFA2DD3FCADBEAF108">
    <w:name w:val="F00E3862E36446BFA2DD3FCADBEAF108"/>
    <w:rsid w:val="00E300A0"/>
  </w:style>
  <w:style w:type="paragraph" w:customStyle="1" w:styleId="7D722798F0C14335B72DD8E476FCF7A9">
    <w:name w:val="7D722798F0C14335B72DD8E476FCF7A9"/>
    <w:rsid w:val="00E300A0"/>
  </w:style>
  <w:style w:type="paragraph" w:customStyle="1" w:styleId="193F4CD7F3C64E97BF03202FB545C5D4">
    <w:name w:val="193F4CD7F3C64E97BF03202FB545C5D4"/>
    <w:rsid w:val="00E300A0"/>
  </w:style>
  <w:style w:type="paragraph" w:customStyle="1" w:styleId="29DC610166E2404BA38809B3F50F72F5">
    <w:name w:val="29DC610166E2404BA38809B3F50F72F5"/>
    <w:rsid w:val="00E300A0"/>
  </w:style>
  <w:style w:type="paragraph" w:customStyle="1" w:styleId="BDB9C48C2D344018BE2A06FCFFD1C2F5">
    <w:name w:val="BDB9C48C2D344018BE2A06FCFFD1C2F5"/>
    <w:rsid w:val="00E300A0"/>
  </w:style>
  <w:style w:type="paragraph" w:customStyle="1" w:styleId="EC259F311AF2471E8BF4249826A6B4B5">
    <w:name w:val="EC259F311AF2471E8BF4249826A6B4B5"/>
    <w:rsid w:val="00E300A0"/>
  </w:style>
  <w:style w:type="paragraph" w:customStyle="1" w:styleId="2DD06C09A1814C09817B98095D33A799">
    <w:name w:val="2DD06C09A1814C09817B98095D33A799"/>
    <w:rsid w:val="00E300A0"/>
  </w:style>
  <w:style w:type="paragraph" w:customStyle="1" w:styleId="D620B8305BBA4A358F93BB4CE4E26632">
    <w:name w:val="D620B8305BBA4A358F93BB4CE4E26632"/>
    <w:rsid w:val="00E300A0"/>
  </w:style>
  <w:style w:type="paragraph" w:customStyle="1" w:styleId="077C0478DE3440EB8205A11EAB0A20F9">
    <w:name w:val="077C0478DE3440EB8205A11EAB0A20F9"/>
    <w:rsid w:val="00E300A0"/>
  </w:style>
  <w:style w:type="paragraph" w:customStyle="1" w:styleId="F4933DE5564F4ED09E4E06156B8DCCD5">
    <w:name w:val="F4933DE5564F4ED09E4E06156B8DCCD5"/>
    <w:rsid w:val="00E300A0"/>
  </w:style>
  <w:style w:type="paragraph" w:customStyle="1" w:styleId="B12DC1F39193429692B3DDE92FC9CE6C">
    <w:name w:val="B12DC1F39193429692B3DDE92FC9CE6C"/>
    <w:rsid w:val="00E300A0"/>
  </w:style>
  <w:style w:type="paragraph" w:customStyle="1" w:styleId="D7E603C527384114A061501BDAC5BE80">
    <w:name w:val="D7E603C527384114A061501BDAC5BE80"/>
    <w:rsid w:val="00E300A0"/>
  </w:style>
  <w:style w:type="paragraph" w:customStyle="1" w:styleId="CED4EC110D2F4570A71CC8A5201E8FCF">
    <w:name w:val="CED4EC110D2F4570A71CC8A5201E8FCF"/>
    <w:rsid w:val="00E300A0"/>
  </w:style>
  <w:style w:type="paragraph" w:customStyle="1" w:styleId="DC1DDD56CD6C42018C68B41320918D3D">
    <w:name w:val="DC1DDD56CD6C42018C68B41320918D3D"/>
    <w:rsid w:val="00E300A0"/>
  </w:style>
  <w:style w:type="paragraph" w:customStyle="1" w:styleId="BF5A53FD6AB547549A07B272943AB7DB">
    <w:name w:val="BF5A53FD6AB547549A07B272943AB7DB"/>
    <w:rsid w:val="00E300A0"/>
  </w:style>
  <w:style w:type="paragraph" w:customStyle="1" w:styleId="97FDCC2E68494C1280411631D768EDB0">
    <w:name w:val="97FDCC2E68494C1280411631D768EDB0"/>
    <w:rsid w:val="00E300A0"/>
  </w:style>
  <w:style w:type="paragraph" w:customStyle="1" w:styleId="CB9D7A11A84142DCAE8A28F512311F44">
    <w:name w:val="CB9D7A11A84142DCAE8A28F512311F44"/>
    <w:rsid w:val="00E300A0"/>
  </w:style>
  <w:style w:type="paragraph" w:customStyle="1" w:styleId="7713736239E142A895EC634037300DF8">
    <w:name w:val="7713736239E142A895EC634037300DF8"/>
    <w:rsid w:val="00E300A0"/>
  </w:style>
  <w:style w:type="paragraph" w:customStyle="1" w:styleId="DBA7EFAFFF404DE6BF8BD36CA3CF849C">
    <w:name w:val="DBA7EFAFFF404DE6BF8BD36CA3CF849C"/>
    <w:rsid w:val="00E300A0"/>
  </w:style>
  <w:style w:type="paragraph" w:customStyle="1" w:styleId="E386DD056794485AB1B2D7EAF323EF81">
    <w:name w:val="E386DD056794485AB1B2D7EAF323EF81"/>
    <w:rsid w:val="00E300A0"/>
  </w:style>
  <w:style w:type="paragraph" w:customStyle="1" w:styleId="DA542D66D8614F30A09C658E72D906D4">
    <w:name w:val="DA542D66D8614F30A09C658E72D906D4"/>
    <w:rsid w:val="00E300A0"/>
  </w:style>
  <w:style w:type="paragraph" w:customStyle="1" w:styleId="B147BE07C0FD4576BA227CD6DA9D053C">
    <w:name w:val="B147BE07C0FD4576BA227CD6DA9D053C"/>
    <w:rsid w:val="00E300A0"/>
  </w:style>
  <w:style w:type="paragraph" w:customStyle="1" w:styleId="B6974C523E894E368612DE972DBAEB86">
    <w:name w:val="B6974C523E894E368612DE972DBAEB86"/>
    <w:rsid w:val="00E300A0"/>
  </w:style>
  <w:style w:type="paragraph" w:customStyle="1" w:styleId="35D795DDB0194563849285D7A957B2B8">
    <w:name w:val="35D795DDB0194563849285D7A957B2B8"/>
    <w:rsid w:val="00E300A0"/>
  </w:style>
  <w:style w:type="paragraph" w:customStyle="1" w:styleId="A37E59BC836B4870A46C997B66365E7D">
    <w:name w:val="A37E59BC836B4870A46C997B66365E7D"/>
    <w:rsid w:val="00E300A0"/>
  </w:style>
  <w:style w:type="paragraph" w:customStyle="1" w:styleId="F801712D07E44400B8F1843461103C28">
    <w:name w:val="F801712D07E44400B8F1843461103C28"/>
    <w:rsid w:val="00E300A0"/>
  </w:style>
  <w:style w:type="paragraph" w:customStyle="1" w:styleId="303D4D75F9C34BBB8E2A5F725C3FF153">
    <w:name w:val="303D4D75F9C34BBB8E2A5F725C3FF153"/>
    <w:rsid w:val="00E300A0"/>
  </w:style>
  <w:style w:type="paragraph" w:customStyle="1" w:styleId="94534308FE3542C297B9AF42AEDFA977">
    <w:name w:val="94534308FE3542C297B9AF42AEDFA977"/>
    <w:rsid w:val="00E300A0"/>
  </w:style>
  <w:style w:type="paragraph" w:customStyle="1" w:styleId="664080964E0B42D585FFC47CFCC126C5">
    <w:name w:val="664080964E0B42D585FFC47CFCC126C5"/>
    <w:rsid w:val="00E300A0"/>
  </w:style>
  <w:style w:type="paragraph" w:customStyle="1" w:styleId="24A1C1B0A4824864A47B4995BBB55983">
    <w:name w:val="24A1C1B0A4824864A47B4995BBB55983"/>
    <w:rsid w:val="00E300A0"/>
  </w:style>
  <w:style w:type="paragraph" w:customStyle="1" w:styleId="519AD2BAA9DC4C53BF09B73E0CAC77DC">
    <w:name w:val="519AD2BAA9DC4C53BF09B73E0CAC77DC"/>
    <w:rsid w:val="00E300A0"/>
  </w:style>
  <w:style w:type="paragraph" w:customStyle="1" w:styleId="CAB0F27B903248D2B8A513F93686278D">
    <w:name w:val="CAB0F27B903248D2B8A513F93686278D"/>
    <w:rsid w:val="00E300A0"/>
  </w:style>
  <w:style w:type="paragraph" w:customStyle="1" w:styleId="DD8265D934084EB7A78290822217A850">
    <w:name w:val="DD8265D934084EB7A78290822217A850"/>
    <w:rsid w:val="00E300A0"/>
  </w:style>
  <w:style w:type="paragraph" w:customStyle="1" w:styleId="F07CEFB1E3D44F9F866BBBCEFB2EA2C3">
    <w:name w:val="F07CEFB1E3D44F9F866BBBCEFB2EA2C3"/>
    <w:rsid w:val="00E300A0"/>
  </w:style>
  <w:style w:type="paragraph" w:customStyle="1" w:styleId="4EFB8A66C5144A32B7939B3C14FB5311">
    <w:name w:val="4EFB8A66C5144A32B7939B3C14FB5311"/>
    <w:rsid w:val="00E300A0"/>
  </w:style>
  <w:style w:type="paragraph" w:customStyle="1" w:styleId="24066D56C9D6405EA62FC6B6066BEE76">
    <w:name w:val="24066D56C9D6405EA62FC6B6066BEE76"/>
    <w:rsid w:val="00E300A0"/>
  </w:style>
  <w:style w:type="paragraph" w:customStyle="1" w:styleId="A1609082D14F42B5A5C5EBE1B5E49889">
    <w:name w:val="A1609082D14F42B5A5C5EBE1B5E49889"/>
    <w:rsid w:val="00E300A0"/>
  </w:style>
  <w:style w:type="paragraph" w:customStyle="1" w:styleId="E9F27ECE7C8F41E4B23B73EE29A4A324">
    <w:name w:val="E9F27ECE7C8F41E4B23B73EE29A4A324"/>
    <w:rsid w:val="00E300A0"/>
  </w:style>
  <w:style w:type="paragraph" w:customStyle="1" w:styleId="5422475E80074B7FA2EF1B95755977E5">
    <w:name w:val="5422475E80074B7FA2EF1B95755977E5"/>
    <w:rsid w:val="00E300A0"/>
  </w:style>
  <w:style w:type="paragraph" w:customStyle="1" w:styleId="D287E44745624914AB6755B60646FC35">
    <w:name w:val="D287E44745624914AB6755B60646FC35"/>
    <w:rsid w:val="00E300A0"/>
  </w:style>
  <w:style w:type="paragraph" w:customStyle="1" w:styleId="52E6BB04B87946A3A1998EDC5904CA97">
    <w:name w:val="52E6BB04B87946A3A1998EDC5904CA97"/>
    <w:rsid w:val="00E300A0"/>
  </w:style>
  <w:style w:type="paragraph" w:customStyle="1" w:styleId="4FB11A4A259E4E199495F1B2B8BFBF6E">
    <w:name w:val="4FB11A4A259E4E199495F1B2B8BFBF6E"/>
    <w:rsid w:val="00E300A0"/>
  </w:style>
  <w:style w:type="paragraph" w:customStyle="1" w:styleId="8714EA227360420C95771ECD1661F5EA">
    <w:name w:val="8714EA227360420C95771ECD1661F5EA"/>
    <w:rsid w:val="00E300A0"/>
  </w:style>
  <w:style w:type="paragraph" w:customStyle="1" w:styleId="1F36285F0324421691795D35C1576542">
    <w:name w:val="1F36285F0324421691795D35C1576542"/>
    <w:rsid w:val="00E300A0"/>
  </w:style>
  <w:style w:type="paragraph" w:customStyle="1" w:styleId="A20B4D81A5F84E978B44A976CB751D3D">
    <w:name w:val="A20B4D81A5F84E978B44A976CB751D3D"/>
    <w:rsid w:val="00E300A0"/>
  </w:style>
  <w:style w:type="paragraph" w:customStyle="1" w:styleId="244B2149C7FD41A5A39D6BE688454996">
    <w:name w:val="244B2149C7FD41A5A39D6BE688454996"/>
    <w:rsid w:val="00E300A0"/>
  </w:style>
  <w:style w:type="paragraph" w:customStyle="1" w:styleId="B453DCFBBD3042F097C094BD9739E92F">
    <w:name w:val="B453DCFBBD3042F097C094BD9739E92F"/>
    <w:rsid w:val="00E300A0"/>
  </w:style>
  <w:style w:type="paragraph" w:customStyle="1" w:styleId="DD78E783119B4B3AA54D8AD68B00475E">
    <w:name w:val="DD78E783119B4B3AA54D8AD68B00475E"/>
    <w:rsid w:val="00E300A0"/>
  </w:style>
  <w:style w:type="paragraph" w:customStyle="1" w:styleId="8BA582536F31417D8AF6D5482F343339">
    <w:name w:val="8BA582536F31417D8AF6D5482F343339"/>
    <w:rsid w:val="00E300A0"/>
  </w:style>
  <w:style w:type="paragraph" w:customStyle="1" w:styleId="2B68DD42EA944B36ACC1817FB34C027C">
    <w:name w:val="2B68DD42EA944B36ACC1817FB34C027C"/>
    <w:rsid w:val="00E300A0"/>
  </w:style>
  <w:style w:type="paragraph" w:customStyle="1" w:styleId="A3FD16B4170C41918BDE54B6DCA8DF5B">
    <w:name w:val="A3FD16B4170C41918BDE54B6DCA8DF5B"/>
    <w:rsid w:val="00E300A0"/>
  </w:style>
  <w:style w:type="paragraph" w:customStyle="1" w:styleId="497A9727105C45C8BAF4F89CC77D80C4">
    <w:name w:val="497A9727105C45C8BAF4F89CC77D80C4"/>
    <w:rsid w:val="00E300A0"/>
  </w:style>
  <w:style w:type="paragraph" w:customStyle="1" w:styleId="68DABFA4D7CC4D72BFFA4B254CD03CD0">
    <w:name w:val="68DABFA4D7CC4D72BFFA4B254CD03CD0"/>
    <w:rsid w:val="00E300A0"/>
  </w:style>
  <w:style w:type="paragraph" w:customStyle="1" w:styleId="01BD938C0B0D4C70ABEF9FDCEDF8B73D">
    <w:name w:val="01BD938C0B0D4C70ABEF9FDCEDF8B73D"/>
    <w:rsid w:val="00E300A0"/>
  </w:style>
  <w:style w:type="paragraph" w:customStyle="1" w:styleId="4EE51D3026284697A6E9C82676A9E9EF">
    <w:name w:val="4EE51D3026284697A6E9C82676A9E9EF"/>
    <w:rsid w:val="00E300A0"/>
  </w:style>
  <w:style w:type="paragraph" w:customStyle="1" w:styleId="396CD19DB1B44E9EA1CDA078381CAF57">
    <w:name w:val="396CD19DB1B44E9EA1CDA078381CAF57"/>
    <w:rsid w:val="00E300A0"/>
  </w:style>
  <w:style w:type="paragraph" w:customStyle="1" w:styleId="50CA18F7945842DFA0967737AE83DC64">
    <w:name w:val="50CA18F7945842DFA0967737AE83DC64"/>
    <w:rsid w:val="00E300A0"/>
  </w:style>
  <w:style w:type="paragraph" w:customStyle="1" w:styleId="7899A719ABD7420EA3B2E22DD0B2AA8D">
    <w:name w:val="7899A719ABD7420EA3B2E22DD0B2AA8D"/>
    <w:rsid w:val="00E300A0"/>
  </w:style>
  <w:style w:type="paragraph" w:customStyle="1" w:styleId="1733376FB5E94EA491270B46520C2998">
    <w:name w:val="1733376FB5E94EA491270B46520C2998"/>
    <w:rsid w:val="00E300A0"/>
  </w:style>
  <w:style w:type="paragraph" w:customStyle="1" w:styleId="65919DC7AE7B4ABFBD232F1E1D8F6057">
    <w:name w:val="65919DC7AE7B4ABFBD232F1E1D8F6057"/>
    <w:rsid w:val="00E300A0"/>
  </w:style>
  <w:style w:type="paragraph" w:customStyle="1" w:styleId="B9A5DD26591747FF9227DA4B57CF4AEE">
    <w:name w:val="B9A5DD26591747FF9227DA4B57CF4AEE"/>
    <w:rsid w:val="00E300A0"/>
  </w:style>
  <w:style w:type="paragraph" w:customStyle="1" w:styleId="F89BD3090C7C4F4BAC2517FC48CF5FC7">
    <w:name w:val="F89BD3090C7C4F4BAC2517FC48CF5FC7"/>
    <w:rsid w:val="00E300A0"/>
  </w:style>
  <w:style w:type="paragraph" w:customStyle="1" w:styleId="468449F0E58740BD97DC96EA573ADE17">
    <w:name w:val="468449F0E58740BD97DC96EA573ADE17"/>
    <w:rsid w:val="00E300A0"/>
  </w:style>
  <w:style w:type="paragraph" w:customStyle="1" w:styleId="37A6FF3A4A14416CAF9F4DD481588F1D">
    <w:name w:val="37A6FF3A4A14416CAF9F4DD481588F1D"/>
    <w:rsid w:val="00E300A0"/>
  </w:style>
  <w:style w:type="paragraph" w:customStyle="1" w:styleId="DFB69135F9E442C39B8D6B284591F1DB">
    <w:name w:val="DFB69135F9E442C39B8D6B284591F1DB"/>
    <w:rsid w:val="00E300A0"/>
  </w:style>
  <w:style w:type="paragraph" w:customStyle="1" w:styleId="7EE8C36F68FC4B86998D8E4430E3C4FB">
    <w:name w:val="7EE8C36F68FC4B86998D8E4430E3C4FB"/>
    <w:rsid w:val="00E300A0"/>
  </w:style>
  <w:style w:type="paragraph" w:customStyle="1" w:styleId="5E8E0A45B46B47D4B9C88C35219713DD">
    <w:name w:val="5E8E0A45B46B47D4B9C88C35219713DD"/>
    <w:rsid w:val="00E300A0"/>
  </w:style>
  <w:style w:type="paragraph" w:customStyle="1" w:styleId="C6A01C25226D41B4B8CC111B58D6E348">
    <w:name w:val="C6A01C25226D41B4B8CC111B58D6E348"/>
    <w:rsid w:val="00E300A0"/>
  </w:style>
  <w:style w:type="paragraph" w:customStyle="1" w:styleId="6A65F96F811B4F6193711BA0AA1FAAEA">
    <w:name w:val="6A65F96F811B4F6193711BA0AA1FAAEA"/>
    <w:rsid w:val="00E300A0"/>
  </w:style>
  <w:style w:type="paragraph" w:customStyle="1" w:styleId="2C63DFD45C8046329BDB9E5ADEF85CF5">
    <w:name w:val="2C63DFD45C8046329BDB9E5ADEF85CF5"/>
    <w:rsid w:val="00E300A0"/>
  </w:style>
  <w:style w:type="paragraph" w:customStyle="1" w:styleId="03616D9224114E16A0DF22D9011E4A6B">
    <w:name w:val="03616D9224114E16A0DF22D9011E4A6B"/>
    <w:rsid w:val="00E300A0"/>
  </w:style>
  <w:style w:type="paragraph" w:customStyle="1" w:styleId="957176CC3E67493484025E39F7582748">
    <w:name w:val="957176CC3E67493484025E39F7582748"/>
    <w:rsid w:val="00E300A0"/>
  </w:style>
  <w:style w:type="paragraph" w:customStyle="1" w:styleId="CECDEC2C93B74ABD9126CF7561466D31">
    <w:name w:val="CECDEC2C93B74ABD9126CF7561466D31"/>
    <w:rsid w:val="00E300A0"/>
  </w:style>
  <w:style w:type="paragraph" w:customStyle="1" w:styleId="654AD605AA1640DEB98C1FC2A63CF430">
    <w:name w:val="654AD605AA1640DEB98C1FC2A63CF430"/>
    <w:rsid w:val="00E300A0"/>
  </w:style>
  <w:style w:type="paragraph" w:customStyle="1" w:styleId="BAB7E70BE48D4C95887B907727F49E88">
    <w:name w:val="BAB7E70BE48D4C95887B907727F49E88"/>
    <w:rsid w:val="00E300A0"/>
  </w:style>
  <w:style w:type="paragraph" w:customStyle="1" w:styleId="A2A97E88A2284A28A8661AED714852F2">
    <w:name w:val="A2A97E88A2284A28A8661AED714852F2"/>
    <w:rsid w:val="00E300A0"/>
  </w:style>
  <w:style w:type="paragraph" w:customStyle="1" w:styleId="0FD9B0DA6E194818A04AF162F5E3B374">
    <w:name w:val="0FD9B0DA6E194818A04AF162F5E3B374"/>
    <w:rsid w:val="00E300A0"/>
  </w:style>
  <w:style w:type="paragraph" w:customStyle="1" w:styleId="832031C3A2EB4872B154EC6802381C0D">
    <w:name w:val="832031C3A2EB4872B154EC6802381C0D"/>
    <w:rsid w:val="00E300A0"/>
  </w:style>
  <w:style w:type="paragraph" w:customStyle="1" w:styleId="4E51846A1C24462EB72BE3517C822B70">
    <w:name w:val="4E51846A1C24462EB72BE3517C822B70"/>
    <w:rsid w:val="00E300A0"/>
  </w:style>
  <w:style w:type="paragraph" w:customStyle="1" w:styleId="C770F92EF83A427C9E748819659D4E5B">
    <w:name w:val="C770F92EF83A427C9E748819659D4E5B"/>
    <w:rsid w:val="00E300A0"/>
  </w:style>
  <w:style w:type="paragraph" w:customStyle="1" w:styleId="683B560CE66F440D83FAE3E360F32C17">
    <w:name w:val="683B560CE66F440D83FAE3E360F32C17"/>
    <w:rsid w:val="00E300A0"/>
  </w:style>
  <w:style w:type="paragraph" w:customStyle="1" w:styleId="55C38A66F5E848398918C9AA960E5E51">
    <w:name w:val="55C38A66F5E848398918C9AA960E5E51"/>
    <w:rsid w:val="00E300A0"/>
  </w:style>
  <w:style w:type="paragraph" w:customStyle="1" w:styleId="28B0B8BD61A944E8BBB8E6E65341A8A1">
    <w:name w:val="28B0B8BD61A944E8BBB8E6E65341A8A1"/>
    <w:rsid w:val="00E300A0"/>
  </w:style>
  <w:style w:type="paragraph" w:customStyle="1" w:styleId="DB218D31F2A643A2B9872057D8BBDB4C">
    <w:name w:val="DB218D31F2A643A2B9872057D8BBDB4C"/>
    <w:rsid w:val="00E300A0"/>
  </w:style>
  <w:style w:type="paragraph" w:customStyle="1" w:styleId="85FF19C2DE384C2D8724ADC8EA82C038">
    <w:name w:val="85FF19C2DE384C2D8724ADC8EA82C038"/>
    <w:rsid w:val="00E300A0"/>
  </w:style>
  <w:style w:type="paragraph" w:customStyle="1" w:styleId="D96CED60DBB44235854D707C1C1482D4">
    <w:name w:val="D96CED60DBB44235854D707C1C1482D4"/>
    <w:rsid w:val="00E300A0"/>
  </w:style>
  <w:style w:type="paragraph" w:customStyle="1" w:styleId="58F70BEC15F8494291D901E0AACE91F5">
    <w:name w:val="58F70BEC15F8494291D901E0AACE91F5"/>
    <w:rsid w:val="00E300A0"/>
  </w:style>
  <w:style w:type="paragraph" w:customStyle="1" w:styleId="ED758AA50FAB4A1D8ECAFED15525E310">
    <w:name w:val="ED758AA50FAB4A1D8ECAFED15525E310"/>
    <w:rsid w:val="00E300A0"/>
  </w:style>
  <w:style w:type="paragraph" w:customStyle="1" w:styleId="7EE6973EF96A4B9A80AB95B025F73B5C">
    <w:name w:val="7EE6973EF96A4B9A80AB95B025F73B5C"/>
    <w:rsid w:val="00E300A0"/>
  </w:style>
  <w:style w:type="paragraph" w:customStyle="1" w:styleId="F1EAD03DDD6C49A2BF387822A9C29565">
    <w:name w:val="F1EAD03DDD6C49A2BF387822A9C29565"/>
    <w:rsid w:val="00E300A0"/>
  </w:style>
  <w:style w:type="paragraph" w:customStyle="1" w:styleId="41695A96693A4EAD9F148B3461452D95">
    <w:name w:val="41695A96693A4EAD9F148B3461452D95"/>
    <w:rsid w:val="00E300A0"/>
  </w:style>
  <w:style w:type="paragraph" w:customStyle="1" w:styleId="30180593C58B4672998EBB9CFE0B0BF2">
    <w:name w:val="30180593C58B4672998EBB9CFE0B0BF2"/>
    <w:rsid w:val="00E300A0"/>
  </w:style>
  <w:style w:type="paragraph" w:customStyle="1" w:styleId="69C2A1D0A0914094A3D488C7CF73F1C1">
    <w:name w:val="69C2A1D0A0914094A3D488C7CF73F1C1"/>
    <w:rsid w:val="00E300A0"/>
  </w:style>
  <w:style w:type="paragraph" w:customStyle="1" w:styleId="A455E749954548EF9CD3C2EEB2A7F9E2">
    <w:name w:val="A455E749954548EF9CD3C2EEB2A7F9E2"/>
    <w:rsid w:val="00E300A0"/>
  </w:style>
  <w:style w:type="paragraph" w:customStyle="1" w:styleId="5DA13905D35746F08AF51DFD3A35A892">
    <w:name w:val="5DA13905D35746F08AF51DFD3A35A892"/>
    <w:rsid w:val="00E300A0"/>
  </w:style>
  <w:style w:type="paragraph" w:customStyle="1" w:styleId="5B3AF83918ED49D1A3944542B9985473">
    <w:name w:val="5B3AF83918ED49D1A3944542B9985473"/>
    <w:rsid w:val="00E300A0"/>
  </w:style>
  <w:style w:type="paragraph" w:customStyle="1" w:styleId="90A456A5FA724EC0A451FBAF9C48E81C">
    <w:name w:val="90A456A5FA724EC0A451FBAF9C48E81C"/>
    <w:rsid w:val="00E300A0"/>
  </w:style>
  <w:style w:type="paragraph" w:customStyle="1" w:styleId="FB1B3331F0F542A998074C05A754279C">
    <w:name w:val="FB1B3331F0F542A998074C05A754279C"/>
    <w:rsid w:val="00E300A0"/>
  </w:style>
  <w:style w:type="paragraph" w:customStyle="1" w:styleId="100E366599F0447793848E66AE7E4B61">
    <w:name w:val="100E366599F0447793848E66AE7E4B61"/>
    <w:rsid w:val="00E300A0"/>
  </w:style>
  <w:style w:type="paragraph" w:customStyle="1" w:styleId="070BFB31F7184C469F2A3FC53E049E60">
    <w:name w:val="070BFB31F7184C469F2A3FC53E049E60"/>
    <w:rsid w:val="00E300A0"/>
  </w:style>
  <w:style w:type="paragraph" w:customStyle="1" w:styleId="CBF7A64FA3674346B8EAE506657B9C40">
    <w:name w:val="CBF7A64FA3674346B8EAE506657B9C40"/>
    <w:rsid w:val="00E300A0"/>
  </w:style>
  <w:style w:type="paragraph" w:customStyle="1" w:styleId="C19D34EF42A74334A3E0964119F1F8CE">
    <w:name w:val="C19D34EF42A74334A3E0964119F1F8CE"/>
    <w:rsid w:val="00E300A0"/>
  </w:style>
  <w:style w:type="paragraph" w:customStyle="1" w:styleId="173B37DF0A0446D0AFDF1BC6FADD92D7">
    <w:name w:val="173B37DF0A0446D0AFDF1BC6FADD92D7"/>
    <w:rsid w:val="00E300A0"/>
  </w:style>
  <w:style w:type="paragraph" w:customStyle="1" w:styleId="3CD6E6C6C89D4154BC22D5158975BF96">
    <w:name w:val="3CD6E6C6C89D4154BC22D5158975BF96"/>
    <w:rsid w:val="00E300A0"/>
  </w:style>
  <w:style w:type="paragraph" w:customStyle="1" w:styleId="735A0ACF66434440B64FAACF00103DAF">
    <w:name w:val="735A0ACF66434440B64FAACF00103DAF"/>
    <w:rsid w:val="00E300A0"/>
  </w:style>
  <w:style w:type="paragraph" w:customStyle="1" w:styleId="F5D0486CDA8A48A1B3E704EB1CAD5E2C">
    <w:name w:val="F5D0486CDA8A48A1B3E704EB1CAD5E2C"/>
    <w:rsid w:val="00E300A0"/>
  </w:style>
  <w:style w:type="paragraph" w:customStyle="1" w:styleId="AF4E1AF4EDFB449082D6222006E25DE9">
    <w:name w:val="AF4E1AF4EDFB449082D6222006E25DE9"/>
    <w:rsid w:val="00E300A0"/>
  </w:style>
  <w:style w:type="paragraph" w:customStyle="1" w:styleId="607174A63D514C3DB103683208552C74">
    <w:name w:val="607174A63D514C3DB103683208552C74"/>
    <w:rsid w:val="00E300A0"/>
  </w:style>
  <w:style w:type="paragraph" w:customStyle="1" w:styleId="D77EC90D26F148448D76AEB762DAACF9">
    <w:name w:val="D77EC90D26F148448D76AEB762DAACF9"/>
    <w:rsid w:val="00E300A0"/>
  </w:style>
  <w:style w:type="paragraph" w:customStyle="1" w:styleId="14F2AB06EB8549B2880F81D4A15B4FCA">
    <w:name w:val="14F2AB06EB8549B2880F81D4A15B4FCA"/>
    <w:rsid w:val="00E300A0"/>
  </w:style>
  <w:style w:type="paragraph" w:customStyle="1" w:styleId="FF9CF22578D949B4A7BF05CDCAE37EF3">
    <w:name w:val="FF9CF22578D949B4A7BF05CDCAE37EF3"/>
    <w:rsid w:val="00E300A0"/>
  </w:style>
  <w:style w:type="paragraph" w:customStyle="1" w:styleId="F3EB3836E8104947B9B4C0D37A5D1642">
    <w:name w:val="F3EB3836E8104947B9B4C0D37A5D1642"/>
    <w:rsid w:val="00E300A0"/>
  </w:style>
  <w:style w:type="paragraph" w:customStyle="1" w:styleId="36C55A194406400CA4BEB89E6E650DE5">
    <w:name w:val="36C55A194406400CA4BEB89E6E650DE5"/>
    <w:rsid w:val="00E300A0"/>
  </w:style>
  <w:style w:type="paragraph" w:customStyle="1" w:styleId="B9BD17D9465E4E1E81546B476F316D9B">
    <w:name w:val="B9BD17D9465E4E1E81546B476F316D9B"/>
    <w:rsid w:val="00E300A0"/>
  </w:style>
  <w:style w:type="paragraph" w:customStyle="1" w:styleId="5A7D9F55B223478A825BEE97321D437D">
    <w:name w:val="5A7D9F55B223478A825BEE97321D437D"/>
    <w:rsid w:val="00E300A0"/>
  </w:style>
  <w:style w:type="paragraph" w:customStyle="1" w:styleId="BE2A0D0889BB4FE48533B445A835E7AA">
    <w:name w:val="BE2A0D0889BB4FE48533B445A835E7AA"/>
    <w:rsid w:val="00E300A0"/>
  </w:style>
  <w:style w:type="paragraph" w:customStyle="1" w:styleId="FA3AE563C20F4275BE5EB6E4DBFFBC6A">
    <w:name w:val="FA3AE563C20F4275BE5EB6E4DBFFBC6A"/>
    <w:rsid w:val="00E300A0"/>
  </w:style>
  <w:style w:type="paragraph" w:customStyle="1" w:styleId="3ABEA18D7B204F11A734204EE0B24C84">
    <w:name w:val="3ABEA18D7B204F11A734204EE0B24C84"/>
    <w:rsid w:val="00E300A0"/>
  </w:style>
  <w:style w:type="paragraph" w:customStyle="1" w:styleId="E73F55137CE643A191C1442943BBAAAC">
    <w:name w:val="E73F55137CE643A191C1442943BBAAAC"/>
    <w:rsid w:val="00E300A0"/>
  </w:style>
  <w:style w:type="paragraph" w:customStyle="1" w:styleId="F8B3A7C8C2D64A1D9737E58107F4A6E5">
    <w:name w:val="F8B3A7C8C2D64A1D9737E58107F4A6E5"/>
    <w:rsid w:val="00E300A0"/>
  </w:style>
  <w:style w:type="paragraph" w:customStyle="1" w:styleId="B52587109A2D45D4A68E05E16BCA605E">
    <w:name w:val="B52587109A2D45D4A68E05E16BCA605E"/>
    <w:rsid w:val="00E300A0"/>
  </w:style>
  <w:style w:type="paragraph" w:customStyle="1" w:styleId="26D2573D27A9476EB19FF7B604081F79">
    <w:name w:val="26D2573D27A9476EB19FF7B604081F79"/>
    <w:rsid w:val="00E300A0"/>
  </w:style>
  <w:style w:type="paragraph" w:customStyle="1" w:styleId="244E38D9DDA84AC38983BDDD601275B7">
    <w:name w:val="244E38D9DDA84AC38983BDDD601275B7"/>
    <w:rsid w:val="00E300A0"/>
  </w:style>
  <w:style w:type="paragraph" w:customStyle="1" w:styleId="2210A5042B6F4BE1A5A460B316AFCB7D">
    <w:name w:val="2210A5042B6F4BE1A5A460B316AFCB7D"/>
    <w:rsid w:val="00E300A0"/>
  </w:style>
  <w:style w:type="paragraph" w:customStyle="1" w:styleId="051E0E29C12A41589682497E390E43D2">
    <w:name w:val="051E0E29C12A41589682497E390E43D2"/>
    <w:rsid w:val="00E300A0"/>
  </w:style>
  <w:style w:type="paragraph" w:customStyle="1" w:styleId="7CEFB6BD29494793AD7E75DFA4215174">
    <w:name w:val="7CEFB6BD29494793AD7E75DFA4215174"/>
    <w:rsid w:val="00E300A0"/>
  </w:style>
  <w:style w:type="paragraph" w:customStyle="1" w:styleId="F18167148BFF4C2183199AC4AF11C080">
    <w:name w:val="F18167148BFF4C2183199AC4AF11C080"/>
    <w:rsid w:val="00E300A0"/>
  </w:style>
  <w:style w:type="paragraph" w:customStyle="1" w:styleId="E05E9EA6593B45FEA53755DAD7745BBA">
    <w:name w:val="E05E9EA6593B45FEA53755DAD7745BBA"/>
    <w:rsid w:val="00E300A0"/>
  </w:style>
  <w:style w:type="paragraph" w:customStyle="1" w:styleId="C5E08801D9164D068B73486C59AE4BBA">
    <w:name w:val="C5E08801D9164D068B73486C59AE4BBA"/>
    <w:rsid w:val="00E300A0"/>
  </w:style>
  <w:style w:type="paragraph" w:customStyle="1" w:styleId="0359913B90DB415CAD912F991EACA4CA">
    <w:name w:val="0359913B90DB415CAD912F991EACA4CA"/>
    <w:rsid w:val="00E300A0"/>
  </w:style>
  <w:style w:type="paragraph" w:customStyle="1" w:styleId="0F19667D3ED24CE0802D99C2C8E8A96E">
    <w:name w:val="0F19667D3ED24CE0802D99C2C8E8A96E"/>
    <w:rsid w:val="00E300A0"/>
  </w:style>
  <w:style w:type="paragraph" w:customStyle="1" w:styleId="9ABA74B29CCB4F2EBD8F4AE24C96AEAB">
    <w:name w:val="9ABA74B29CCB4F2EBD8F4AE24C96AEAB"/>
    <w:rsid w:val="00E300A0"/>
  </w:style>
  <w:style w:type="paragraph" w:customStyle="1" w:styleId="8731CF687E5A424D8E8C39FADCE049AA">
    <w:name w:val="8731CF687E5A424D8E8C39FADCE049AA"/>
    <w:rsid w:val="00E300A0"/>
  </w:style>
  <w:style w:type="paragraph" w:customStyle="1" w:styleId="3EC44570A6714D3685422DB4680737B1">
    <w:name w:val="3EC44570A6714D3685422DB4680737B1"/>
    <w:rsid w:val="00E300A0"/>
  </w:style>
  <w:style w:type="paragraph" w:customStyle="1" w:styleId="53051C1283E74FAA8A2E2B5A101712F2">
    <w:name w:val="53051C1283E74FAA8A2E2B5A101712F2"/>
    <w:rsid w:val="00E300A0"/>
  </w:style>
  <w:style w:type="paragraph" w:customStyle="1" w:styleId="8724D403577D41F0A7E497D00D61B364">
    <w:name w:val="8724D403577D41F0A7E497D00D61B364"/>
    <w:rsid w:val="00E300A0"/>
  </w:style>
  <w:style w:type="paragraph" w:customStyle="1" w:styleId="EFEB0F8CB1AF4E64BC5BA23707FD5797">
    <w:name w:val="EFEB0F8CB1AF4E64BC5BA23707FD5797"/>
    <w:rsid w:val="00E300A0"/>
  </w:style>
  <w:style w:type="paragraph" w:customStyle="1" w:styleId="F5F50BC3687347D9899862676B4C7D97">
    <w:name w:val="F5F50BC3687347D9899862676B4C7D97"/>
    <w:rsid w:val="00E300A0"/>
  </w:style>
  <w:style w:type="paragraph" w:customStyle="1" w:styleId="E35F98F65ECC46E28A2A6F5BB90D19AC">
    <w:name w:val="E35F98F65ECC46E28A2A6F5BB90D19AC"/>
    <w:rsid w:val="00E300A0"/>
  </w:style>
  <w:style w:type="paragraph" w:customStyle="1" w:styleId="340A1B3054034ED5AC51FEE7C09B04BF">
    <w:name w:val="340A1B3054034ED5AC51FEE7C09B04BF"/>
    <w:rsid w:val="00E300A0"/>
  </w:style>
  <w:style w:type="paragraph" w:customStyle="1" w:styleId="3EC20AFA71064EB0BB2558D5528F7006">
    <w:name w:val="3EC20AFA71064EB0BB2558D5528F7006"/>
    <w:rsid w:val="00E300A0"/>
  </w:style>
  <w:style w:type="paragraph" w:customStyle="1" w:styleId="5DFCCFF2C95C4DD5A3A3412AA135D5BE">
    <w:name w:val="5DFCCFF2C95C4DD5A3A3412AA135D5BE"/>
    <w:rsid w:val="00E300A0"/>
  </w:style>
  <w:style w:type="paragraph" w:customStyle="1" w:styleId="310B8FECEA9E4212A304D97BC88521EB">
    <w:name w:val="310B8FECEA9E4212A304D97BC88521EB"/>
    <w:rsid w:val="00E300A0"/>
  </w:style>
  <w:style w:type="paragraph" w:customStyle="1" w:styleId="9C08410FD23240F1A4B4A1781F5B68CF">
    <w:name w:val="9C08410FD23240F1A4B4A1781F5B68CF"/>
    <w:rsid w:val="00E300A0"/>
  </w:style>
  <w:style w:type="paragraph" w:customStyle="1" w:styleId="61ABF112E5EC4600B3242F88B4D87D95">
    <w:name w:val="61ABF112E5EC4600B3242F88B4D87D95"/>
    <w:rsid w:val="00E300A0"/>
  </w:style>
  <w:style w:type="paragraph" w:customStyle="1" w:styleId="CD6CDDB0BB694851BE12B5C631122050">
    <w:name w:val="CD6CDDB0BB694851BE12B5C631122050"/>
    <w:rsid w:val="00E300A0"/>
  </w:style>
  <w:style w:type="paragraph" w:customStyle="1" w:styleId="9E226D53C39641139F2FCB7E028F01B5">
    <w:name w:val="9E226D53C39641139F2FCB7E028F01B5"/>
    <w:rsid w:val="00E300A0"/>
  </w:style>
  <w:style w:type="paragraph" w:customStyle="1" w:styleId="732A8F7400B84717B5F5958BCC069D30">
    <w:name w:val="732A8F7400B84717B5F5958BCC069D30"/>
    <w:rsid w:val="00E300A0"/>
  </w:style>
  <w:style w:type="paragraph" w:customStyle="1" w:styleId="FBA52BC35AEB47A8BD32BAEDF2BB2591">
    <w:name w:val="FBA52BC35AEB47A8BD32BAEDF2BB2591"/>
    <w:rsid w:val="00E300A0"/>
  </w:style>
  <w:style w:type="paragraph" w:customStyle="1" w:styleId="232F3E0891AF4B72BECA8D3A16ABCA9F">
    <w:name w:val="232F3E0891AF4B72BECA8D3A16ABCA9F"/>
    <w:rsid w:val="00E300A0"/>
  </w:style>
  <w:style w:type="paragraph" w:customStyle="1" w:styleId="84A73D4696D94A0693902C1F00F4172B">
    <w:name w:val="84A73D4696D94A0693902C1F00F4172B"/>
    <w:rsid w:val="00E300A0"/>
  </w:style>
  <w:style w:type="paragraph" w:customStyle="1" w:styleId="E8143254D7B64725B760B4405693A77C">
    <w:name w:val="E8143254D7B64725B760B4405693A77C"/>
    <w:rsid w:val="00E300A0"/>
  </w:style>
  <w:style w:type="paragraph" w:customStyle="1" w:styleId="26A01D52B1C246B1A5042DC118E88834">
    <w:name w:val="26A01D52B1C246B1A5042DC118E88834"/>
    <w:rsid w:val="00E300A0"/>
  </w:style>
  <w:style w:type="paragraph" w:customStyle="1" w:styleId="D2BD7B40A8284D739F322F78774A4118">
    <w:name w:val="D2BD7B40A8284D739F322F78774A4118"/>
    <w:rsid w:val="00E300A0"/>
  </w:style>
  <w:style w:type="paragraph" w:customStyle="1" w:styleId="9E3D3B7DCCCF4EC28073DE283F541BC5">
    <w:name w:val="9E3D3B7DCCCF4EC28073DE283F541BC5"/>
    <w:rsid w:val="00E300A0"/>
  </w:style>
  <w:style w:type="paragraph" w:customStyle="1" w:styleId="A2073BE780DD4B3193B8417E26785CC2">
    <w:name w:val="A2073BE780DD4B3193B8417E26785CC2"/>
    <w:rsid w:val="00E300A0"/>
  </w:style>
  <w:style w:type="paragraph" w:customStyle="1" w:styleId="5414D01CAAB3459D911F69CDD8E73B8F">
    <w:name w:val="5414D01CAAB3459D911F69CDD8E73B8F"/>
    <w:rsid w:val="00E300A0"/>
  </w:style>
  <w:style w:type="paragraph" w:customStyle="1" w:styleId="30BF96354DB141798A6588AE9BD79548">
    <w:name w:val="30BF96354DB141798A6588AE9BD79548"/>
    <w:rsid w:val="00E300A0"/>
  </w:style>
  <w:style w:type="paragraph" w:customStyle="1" w:styleId="50773763EA4347098ED148D045C625FF">
    <w:name w:val="50773763EA4347098ED148D045C625FF"/>
    <w:rsid w:val="00E300A0"/>
  </w:style>
  <w:style w:type="paragraph" w:customStyle="1" w:styleId="40A54CDB1C3240739E193157B24BB90F">
    <w:name w:val="40A54CDB1C3240739E193157B24BB90F"/>
    <w:rsid w:val="00E300A0"/>
  </w:style>
  <w:style w:type="paragraph" w:customStyle="1" w:styleId="AD725CACE074452C9548ACC657A6F751">
    <w:name w:val="AD725CACE074452C9548ACC657A6F751"/>
    <w:rsid w:val="00E300A0"/>
  </w:style>
  <w:style w:type="paragraph" w:customStyle="1" w:styleId="02ED0F2DBE5A41D4A02F18F8690BA920">
    <w:name w:val="02ED0F2DBE5A41D4A02F18F8690BA920"/>
    <w:rsid w:val="00E300A0"/>
  </w:style>
  <w:style w:type="paragraph" w:customStyle="1" w:styleId="1C85DE30A33349F385E7DC6F66F189BD">
    <w:name w:val="1C85DE30A33349F385E7DC6F66F189BD"/>
    <w:rsid w:val="00E300A0"/>
  </w:style>
  <w:style w:type="paragraph" w:customStyle="1" w:styleId="A8811BFB829D48129BEF5BB7879927FF">
    <w:name w:val="A8811BFB829D48129BEF5BB7879927FF"/>
    <w:rsid w:val="00E300A0"/>
  </w:style>
  <w:style w:type="paragraph" w:customStyle="1" w:styleId="52636DBD34B04CCE8F5072D290BC1167">
    <w:name w:val="52636DBD34B04CCE8F5072D290BC1167"/>
    <w:rsid w:val="00E300A0"/>
  </w:style>
  <w:style w:type="paragraph" w:customStyle="1" w:styleId="478D950853864AB68DBD35ACA92D71D3">
    <w:name w:val="478D950853864AB68DBD35ACA92D71D3"/>
    <w:rsid w:val="00E300A0"/>
  </w:style>
  <w:style w:type="paragraph" w:customStyle="1" w:styleId="B39C196CD7954F19B4E287DE8A927E96">
    <w:name w:val="B39C196CD7954F19B4E287DE8A927E96"/>
    <w:rsid w:val="00E300A0"/>
  </w:style>
  <w:style w:type="paragraph" w:customStyle="1" w:styleId="CD31ADCC2E344C5886477E7B7B7E1F1A">
    <w:name w:val="CD31ADCC2E344C5886477E7B7B7E1F1A"/>
    <w:rsid w:val="00E300A0"/>
  </w:style>
  <w:style w:type="paragraph" w:customStyle="1" w:styleId="A3599228414849B79BD9D83DADD1E73E">
    <w:name w:val="A3599228414849B79BD9D83DADD1E73E"/>
    <w:rsid w:val="00E300A0"/>
  </w:style>
  <w:style w:type="paragraph" w:customStyle="1" w:styleId="B8576EB5D0EA4FE29C614DCBC820DA14">
    <w:name w:val="B8576EB5D0EA4FE29C614DCBC820DA14"/>
    <w:rsid w:val="00E300A0"/>
  </w:style>
  <w:style w:type="paragraph" w:customStyle="1" w:styleId="0046DA3636BF4777AEE830AC62E9F849">
    <w:name w:val="0046DA3636BF4777AEE830AC62E9F849"/>
    <w:rsid w:val="00E300A0"/>
  </w:style>
  <w:style w:type="paragraph" w:customStyle="1" w:styleId="9334BFB7A57345B486FB9CD2844E244C">
    <w:name w:val="9334BFB7A57345B486FB9CD2844E244C"/>
    <w:rsid w:val="00E300A0"/>
  </w:style>
  <w:style w:type="paragraph" w:customStyle="1" w:styleId="B6EBB77DD2B2419F91DEEC96D750644B">
    <w:name w:val="B6EBB77DD2B2419F91DEEC96D750644B"/>
    <w:rsid w:val="00E300A0"/>
  </w:style>
  <w:style w:type="paragraph" w:customStyle="1" w:styleId="161768581F55407698E8390C89A5F17F">
    <w:name w:val="161768581F55407698E8390C89A5F17F"/>
    <w:rsid w:val="00E300A0"/>
  </w:style>
  <w:style w:type="paragraph" w:customStyle="1" w:styleId="2E228DD2787D40DBB14A1D02FD84A692">
    <w:name w:val="2E228DD2787D40DBB14A1D02FD84A692"/>
    <w:rsid w:val="00E300A0"/>
  </w:style>
  <w:style w:type="paragraph" w:customStyle="1" w:styleId="5E6FE5D5B9014831BA8996DBBF07FF47">
    <w:name w:val="5E6FE5D5B9014831BA8996DBBF07FF47"/>
    <w:rsid w:val="00E300A0"/>
  </w:style>
  <w:style w:type="paragraph" w:customStyle="1" w:styleId="7844BDDAB74F4CCEA3FE19F8CC1D90CA">
    <w:name w:val="7844BDDAB74F4CCEA3FE19F8CC1D90CA"/>
    <w:rsid w:val="00E300A0"/>
  </w:style>
  <w:style w:type="paragraph" w:customStyle="1" w:styleId="95994048DE4B4D3085044A9CE807E72F">
    <w:name w:val="95994048DE4B4D3085044A9CE807E72F"/>
    <w:rsid w:val="00E300A0"/>
  </w:style>
  <w:style w:type="paragraph" w:customStyle="1" w:styleId="624C82F3A4284597948DF5256EBB2B11">
    <w:name w:val="624C82F3A4284597948DF5256EBB2B11"/>
    <w:rsid w:val="00E300A0"/>
  </w:style>
  <w:style w:type="paragraph" w:customStyle="1" w:styleId="DA38098BA0334652A55243FDDB487E89">
    <w:name w:val="DA38098BA0334652A55243FDDB487E89"/>
    <w:rsid w:val="00E300A0"/>
  </w:style>
  <w:style w:type="paragraph" w:customStyle="1" w:styleId="333B8E5BB1AA45999402607092AAD8D2">
    <w:name w:val="333B8E5BB1AA45999402607092AAD8D2"/>
    <w:rsid w:val="00E300A0"/>
  </w:style>
  <w:style w:type="paragraph" w:customStyle="1" w:styleId="8F18128964B545EFBB034279A2960379">
    <w:name w:val="8F18128964B545EFBB034279A2960379"/>
    <w:rsid w:val="00E300A0"/>
  </w:style>
  <w:style w:type="paragraph" w:customStyle="1" w:styleId="BD0DCF3456014D1ABE6138B28C426061">
    <w:name w:val="BD0DCF3456014D1ABE6138B28C426061"/>
    <w:rsid w:val="00E300A0"/>
  </w:style>
  <w:style w:type="paragraph" w:customStyle="1" w:styleId="93FAE32B484A4B5E8AA686A619B42AFD">
    <w:name w:val="93FAE32B484A4B5E8AA686A619B42AFD"/>
    <w:rsid w:val="00E300A0"/>
  </w:style>
  <w:style w:type="paragraph" w:customStyle="1" w:styleId="C4D9B80CF2624543A5F322F5E761DB2B">
    <w:name w:val="C4D9B80CF2624543A5F322F5E761DB2B"/>
    <w:rsid w:val="00E300A0"/>
  </w:style>
  <w:style w:type="paragraph" w:customStyle="1" w:styleId="18070217CEE242B19D1AF2C424B94953">
    <w:name w:val="18070217CEE242B19D1AF2C424B94953"/>
    <w:rsid w:val="00E300A0"/>
  </w:style>
  <w:style w:type="paragraph" w:customStyle="1" w:styleId="3E1BCC6516354F299565C4BCF91FF513">
    <w:name w:val="3E1BCC6516354F299565C4BCF91FF513"/>
    <w:rsid w:val="00E300A0"/>
  </w:style>
  <w:style w:type="paragraph" w:customStyle="1" w:styleId="2CA4098CF2A842C08E7FE6283A33AE64">
    <w:name w:val="2CA4098CF2A842C08E7FE6283A33AE64"/>
    <w:rsid w:val="00E300A0"/>
  </w:style>
  <w:style w:type="paragraph" w:customStyle="1" w:styleId="5F186B37470446579DF253866BB48965">
    <w:name w:val="5F186B37470446579DF253866BB48965"/>
    <w:rsid w:val="00E300A0"/>
  </w:style>
  <w:style w:type="paragraph" w:customStyle="1" w:styleId="FECEC47A407941DC9B43750E37F31F9A">
    <w:name w:val="FECEC47A407941DC9B43750E37F31F9A"/>
    <w:rsid w:val="00E300A0"/>
  </w:style>
  <w:style w:type="paragraph" w:customStyle="1" w:styleId="44DEA40B368C41D4B51044D33715B497">
    <w:name w:val="44DEA40B368C41D4B51044D33715B497"/>
    <w:rsid w:val="00E300A0"/>
  </w:style>
  <w:style w:type="paragraph" w:customStyle="1" w:styleId="8DEFF8EEDED548A4918C2B794FEEC6ED">
    <w:name w:val="8DEFF8EEDED548A4918C2B794FEEC6ED"/>
    <w:rsid w:val="00E300A0"/>
  </w:style>
  <w:style w:type="paragraph" w:customStyle="1" w:styleId="C4D79C89691949AEB8E48C5DBDE84C31">
    <w:name w:val="C4D79C89691949AEB8E48C5DBDE84C31"/>
    <w:rsid w:val="00E300A0"/>
  </w:style>
  <w:style w:type="paragraph" w:customStyle="1" w:styleId="6DAAA1BA05A6446FAD0E0624FF6BB50E">
    <w:name w:val="6DAAA1BA05A6446FAD0E0624FF6BB50E"/>
    <w:rsid w:val="00E300A0"/>
  </w:style>
  <w:style w:type="paragraph" w:customStyle="1" w:styleId="586C40B07DF84D77BA325E9AB024E49A">
    <w:name w:val="586C40B07DF84D77BA325E9AB024E49A"/>
    <w:rsid w:val="00E300A0"/>
  </w:style>
  <w:style w:type="paragraph" w:customStyle="1" w:styleId="C6FA87991E814EE5A6CB87CF0DD75472">
    <w:name w:val="C6FA87991E814EE5A6CB87CF0DD75472"/>
    <w:rsid w:val="00E300A0"/>
  </w:style>
  <w:style w:type="paragraph" w:customStyle="1" w:styleId="1984ADF45B594B42855D632E6CEC0DB2">
    <w:name w:val="1984ADF45B594B42855D632E6CEC0DB2"/>
    <w:rsid w:val="00E300A0"/>
  </w:style>
  <w:style w:type="paragraph" w:customStyle="1" w:styleId="2C3FA1468FE843AA86F957F787BAD607">
    <w:name w:val="2C3FA1468FE843AA86F957F787BAD607"/>
    <w:rsid w:val="00E300A0"/>
  </w:style>
  <w:style w:type="paragraph" w:customStyle="1" w:styleId="9043DCA5764D4073AAC883B0D36AF058">
    <w:name w:val="9043DCA5764D4073AAC883B0D36AF058"/>
    <w:rsid w:val="00E300A0"/>
  </w:style>
  <w:style w:type="paragraph" w:customStyle="1" w:styleId="0388796D2B6543BE9C555BB621C6B9DE">
    <w:name w:val="0388796D2B6543BE9C555BB621C6B9DE"/>
    <w:rsid w:val="00E300A0"/>
  </w:style>
  <w:style w:type="paragraph" w:customStyle="1" w:styleId="2F50D83951F24DB78DFBA90A113CCD05">
    <w:name w:val="2F50D83951F24DB78DFBA90A113CCD05"/>
    <w:rsid w:val="00E300A0"/>
  </w:style>
  <w:style w:type="paragraph" w:customStyle="1" w:styleId="5360AE1F79194A82A245E480FB68092A">
    <w:name w:val="5360AE1F79194A82A245E480FB68092A"/>
    <w:rsid w:val="00E300A0"/>
  </w:style>
  <w:style w:type="paragraph" w:customStyle="1" w:styleId="4C31375995A34CFD9EB08DA36182EA75">
    <w:name w:val="4C31375995A34CFD9EB08DA36182EA75"/>
    <w:rsid w:val="00E300A0"/>
  </w:style>
  <w:style w:type="paragraph" w:customStyle="1" w:styleId="F7B3DB34590C4FD9973452AE38172E86">
    <w:name w:val="F7B3DB34590C4FD9973452AE38172E86"/>
    <w:rsid w:val="00E300A0"/>
  </w:style>
  <w:style w:type="paragraph" w:customStyle="1" w:styleId="B58F9C92BC4540DFAAF86B75DA390EBE">
    <w:name w:val="B58F9C92BC4540DFAAF86B75DA390EBE"/>
    <w:rsid w:val="00E300A0"/>
  </w:style>
  <w:style w:type="paragraph" w:customStyle="1" w:styleId="06953FB8B759425D9F24F061A5B08803">
    <w:name w:val="06953FB8B759425D9F24F061A5B08803"/>
    <w:rsid w:val="00E300A0"/>
  </w:style>
  <w:style w:type="paragraph" w:customStyle="1" w:styleId="AE32165C721A4166AAAF68AC24B27862">
    <w:name w:val="AE32165C721A4166AAAF68AC24B27862"/>
    <w:rsid w:val="00E300A0"/>
  </w:style>
  <w:style w:type="paragraph" w:customStyle="1" w:styleId="F6486CA0D0094191BB26C812E2F1B706">
    <w:name w:val="F6486CA0D0094191BB26C812E2F1B706"/>
    <w:rsid w:val="00E300A0"/>
  </w:style>
  <w:style w:type="paragraph" w:customStyle="1" w:styleId="3F9D5336BCEF4FC4A0B140EFB5D6F781">
    <w:name w:val="3F9D5336BCEF4FC4A0B140EFB5D6F781"/>
    <w:rsid w:val="00E300A0"/>
  </w:style>
  <w:style w:type="paragraph" w:customStyle="1" w:styleId="05B3B418440D4D86ADFFFF18C9EB81B5">
    <w:name w:val="05B3B418440D4D86ADFFFF18C9EB81B5"/>
    <w:rsid w:val="00E300A0"/>
  </w:style>
  <w:style w:type="paragraph" w:customStyle="1" w:styleId="C220EB4C02F94678AA8BFC37F4A351A3">
    <w:name w:val="C220EB4C02F94678AA8BFC37F4A351A3"/>
    <w:rsid w:val="00E300A0"/>
  </w:style>
  <w:style w:type="paragraph" w:customStyle="1" w:styleId="90FFA2D657C4467BA08B6E1072E7FF52">
    <w:name w:val="90FFA2D657C4467BA08B6E1072E7FF52"/>
    <w:rsid w:val="00E300A0"/>
  </w:style>
  <w:style w:type="paragraph" w:customStyle="1" w:styleId="332F90B5CC594DC39C5DDBC19925CC9A">
    <w:name w:val="332F90B5CC594DC39C5DDBC19925CC9A"/>
    <w:rsid w:val="00E300A0"/>
  </w:style>
  <w:style w:type="paragraph" w:customStyle="1" w:styleId="FD75CEBCF40A40C492F2489585449C41">
    <w:name w:val="FD75CEBCF40A40C492F2489585449C41"/>
    <w:rsid w:val="00E300A0"/>
  </w:style>
  <w:style w:type="paragraph" w:customStyle="1" w:styleId="48A2BE52BABD4DF380062CF55769E4B4">
    <w:name w:val="48A2BE52BABD4DF380062CF55769E4B4"/>
    <w:rsid w:val="00E300A0"/>
  </w:style>
  <w:style w:type="paragraph" w:customStyle="1" w:styleId="797810A0C6CC4F7E88C90C308E918306">
    <w:name w:val="797810A0C6CC4F7E88C90C308E918306"/>
    <w:rsid w:val="00E300A0"/>
  </w:style>
  <w:style w:type="paragraph" w:customStyle="1" w:styleId="B4E4D294060746B48283A2BC4E500D59">
    <w:name w:val="B4E4D294060746B48283A2BC4E500D59"/>
    <w:rsid w:val="00E300A0"/>
  </w:style>
  <w:style w:type="paragraph" w:customStyle="1" w:styleId="09B2C83C79C545548532CF5665DC9E9C">
    <w:name w:val="09B2C83C79C545548532CF5665DC9E9C"/>
    <w:rsid w:val="00E300A0"/>
  </w:style>
  <w:style w:type="paragraph" w:customStyle="1" w:styleId="2B1367B5E45C42EF9367E1A07522475E">
    <w:name w:val="2B1367B5E45C42EF9367E1A07522475E"/>
    <w:rsid w:val="00E300A0"/>
  </w:style>
  <w:style w:type="paragraph" w:customStyle="1" w:styleId="32F0F31B466C48B49B9DE23FDC9F4863">
    <w:name w:val="32F0F31B466C48B49B9DE23FDC9F4863"/>
    <w:rsid w:val="00E300A0"/>
  </w:style>
  <w:style w:type="paragraph" w:customStyle="1" w:styleId="404DE810FCF24472A5EDCFE8C08A5F4A">
    <w:name w:val="404DE810FCF24472A5EDCFE8C08A5F4A"/>
    <w:rsid w:val="00E300A0"/>
  </w:style>
  <w:style w:type="paragraph" w:customStyle="1" w:styleId="11E0F2901AC9436E9D895E7EA95DD260">
    <w:name w:val="11E0F2901AC9436E9D895E7EA95DD260"/>
    <w:rsid w:val="00E300A0"/>
  </w:style>
  <w:style w:type="paragraph" w:customStyle="1" w:styleId="26E75EDFAA144BCEB401B48C705DEB72">
    <w:name w:val="26E75EDFAA144BCEB401B48C705DEB72"/>
    <w:rsid w:val="00E300A0"/>
  </w:style>
  <w:style w:type="paragraph" w:customStyle="1" w:styleId="81DECF7E55F24C6DA6BCFA515F0424DB">
    <w:name w:val="81DECF7E55F24C6DA6BCFA515F0424DB"/>
    <w:rsid w:val="00E300A0"/>
  </w:style>
  <w:style w:type="paragraph" w:customStyle="1" w:styleId="33905EF842BE49C98FE3B6C58292A027">
    <w:name w:val="33905EF842BE49C98FE3B6C58292A027"/>
    <w:rsid w:val="00E300A0"/>
  </w:style>
  <w:style w:type="paragraph" w:customStyle="1" w:styleId="8950748A1D2F465C916F17CABA8CC70A">
    <w:name w:val="8950748A1D2F465C916F17CABA8CC70A"/>
    <w:rsid w:val="00E300A0"/>
  </w:style>
  <w:style w:type="paragraph" w:customStyle="1" w:styleId="FBB2AF07CB2E4D179EF913BF4A39C82A">
    <w:name w:val="FBB2AF07CB2E4D179EF913BF4A39C82A"/>
    <w:rsid w:val="00E300A0"/>
  </w:style>
  <w:style w:type="paragraph" w:customStyle="1" w:styleId="15FE3B47D19E42F499FBFBDFB4FB9F86">
    <w:name w:val="15FE3B47D19E42F499FBFBDFB4FB9F86"/>
    <w:rsid w:val="00E300A0"/>
  </w:style>
  <w:style w:type="paragraph" w:customStyle="1" w:styleId="9581B904978940F89BF616AE6F09FE08">
    <w:name w:val="9581B904978940F89BF616AE6F09FE08"/>
    <w:rsid w:val="00E300A0"/>
  </w:style>
  <w:style w:type="paragraph" w:customStyle="1" w:styleId="19808024D9D34E64A1755B5BA39C1D91">
    <w:name w:val="19808024D9D34E64A1755B5BA39C1D91"/>
    <w:rsid w:val="00E300A0"/>
  </w:style>
  <w:style w:type="paragraph" w:customStyle="1" w:styleId="AF7E0DFF3F6843579E59F14035BD4B0B">
    <w:name w:val="AF7E0DFF3F6843579E59F14035BD4B0B"/>
    <w:rsid w:val="00E300A0"/>
  </w:style>
  <w:style w:type="paragraph" w:customStyle="1" w:styleId="04174DC10FCE47CB92DD305DF5032FDB">
    <w:name w:val="04174DC10FCE47CB92DD305DF5032FDB"/>
    <w:rsid w:val="00E300A0"/>
  </w:style>
  <w:style w:type="paragraph" w:customStyle="1" w:styleId="3FAEDD905A9B4EBFB79FDD2A4BCCE469">
    <w:name w:val="3FAEDD905A9B4EBFB79FDD2A4BCCE469"/>
    <w:rsid w:val="00E300A0"/>
  </w:style>
  <w:style w:type="paragraph" w:customStyle="1" w:styleId="E8A9D86C58BF40D39016D902175DE9AD">
    <w:name w:val="E8A9D86C58BF40D39016D902175DE9AD"/>
    <w:rsid w:val="00E300A0"/>
  </w:style>
  <w:style w:type="paragraph" w:customStyle="1" w:styleId="F89E5687F97B4E13AB443BE73BB21918">
    <w:name w:val="F89E5687F97B4E13AB443BE73BB21918"/>
    <w:rsid w:val="00E300A0"/>
  </w:style>
  <w:style w:type="paragraph" w:customStyle="1" w:styleId="5362B1E09A634C25A7CDDF344456B3ED">
    <w:name w:val="5362B1E09A634C25A7CDDF344456B3ED"/>
    <w:rsid w:val="00E300A0"/>
  </w:style>
  <w:style w:type="paragraph" w:customStyle="1" w:styleId="6C66C6C844C1462991E780135BAE7FA9">
    <w:name w:val="6C66C6C844C1462991E780135BAE7FA9"/>
    <w:rsid w:val="00E300A0"/>
  </w:style>
  <w:style w:type="paragraph" w:customStyle="1" w:styleId="A6014BC6653041CEBAD2E925631D92FF">
    <w:name w:val="A6014BC6653041CEBAD2E925631D92FF"/>
    <w:rsid w:val="00E300A0"/>
  </w:style>
  <w:style w:type="paragraph" w:customStyle="1" w:styleId="05AE68E9CD7548E28CE668A975385E46">
    <w:name w:val="05AE68E9CD7548E28CE668A975385E46"/>
    <w:rsid w:val="00E300A0"/>
  </w:style>
  <w:style w:type="paragraph" w:customStyle="1" w:styleId="8DAB258464CE4CF98142837C33BDF0AB">
    <w:name w:val="8DAB258464CE4CF98142837C33BDF0AB"/>
    <w:rsid w:val="00E300A0"/>
  </w:style>
  <w:style w:type="paragraph" w:customStyle="1" w:styleId="BBBAC16E2C4C4D6185245FDD97C6ACF2">
    <w:name w:val="BBBAC16E2C4C4D6185245FDD97C6ACF2"/>
    <w:rsid w:val="00E300A0"/>
  </w:style>
  <w:style w:type="paragraph" w:customStyle="1" w:styleId="104E4D026AB54141A0AE1373EBC3203B">
    <w:name w:val="104E4D026AB54141A0AE1373EBC3203B"/>
    <w:rsid w:val="00E300A0"/>
  </w:style>
  <w:style w:type="paragraph" w:customStyle="1" w:styleId="6947C373FD0D46D484915BD6910A83F1">
    <w:name w:val="6947C373FD0D46D484915BD6910A83F1"/>
    <w:rsid w:val="00E300A0"/>
  </w:style>
  <w:style w:type="paragraph" w:customStyle="1" w:styleId="6B28A110E9C94ECB9CC5C4BD2323C55B">
    <w:name w:val="6B28A110E9C94ECB9CC5C4BD2323C55B"/>
    <w:rsid w:val="00E300A0"/>
  </w:style>
  <w:style w:type="paragraph" w:customStyle="1" w:styleId="73958A74518D48AA9DD8F1FC9D67C9AE">
    <w:name w:val="73958A74518D48AA9DD8F1FC9D67C9AE"/>
    <w:rsid w:val="00E300A0"/>
  </w:style>
  <w:style w:type="paragraph" w:customStyle="1" w:styleId="AC9A03A6BF114071B429A629DF0793B0">
    <w:name w:val="AC9A03A6BF114071B429A629DF0793B0"/>
    <w:rsid w:val="00E300A0"/>
  </w:style>
  <w:style w:type="paragraph" w:customStyle="1" w:styleId="F023C05FAFC0421D825D670428CD90D6">
    <w:name w:val="F023C05FAFC0421D825D670428CD90D6"/>
    <w:rsid w:val="00E300A0"/>
  </w:style>
  <w:style w:type="paragraph" w:customStyle="1" w:styleId="3BFAC288575343D1BACA26C3AB3B5616">
    <w:name w:val="3BFAC288575343D1BACA26C3AB3B5616"/>
    <w:rsid w:val="00E300A0"/>
  </w:style>
  <w:style w:type="paragraph" w:customStyle="1" w:styleId="4C608543AD7741F88A3E2F9973083EC5">
    <w:name w:val="4C608543AD7741F88A3E2F9973083EC5"/>
    <w:rsid w:val="00E300A0"/>
  </w:style>
  <w:style w:type="paragraph" w:customStyle="1" w:styleId="6EB217D2D9ED4EC887DDDA44E22525C0">
    <w:name w:val="6EB217D2D9ED4EC887DDDA44E22525C0"/>
    <w:rsid w:val="00E300A0"/>
  </w:style>
  <w:style w:type="paragraph" w:customStyle="1" w:styleId="FF6EF904E50F40B59B54C72BF8F97317">
    <w:name w:val="FF6EF904E50F40B59B54C72BF8F97317"/>
    <w:rsid w:val="00E300A0"/>
  </w:style>
  <w:style w:type="paragraph" w:customStyle="1" w:styleId="6D95A1D224A049A4BD276E959EC91FBF">
    <w:name w:val="6D95A1D224A049A4BD276E959EC91FBF"/>
    <w:rsid w:val="00E300A0"/>
  </w:style>
  <w:style w:type="paragraph" w:customStyle="1" w:styleId="9FA2C281B53A44889A31E368B7FBF4F3">
    <w:name w:val="9FA2C281B53A44889A31E368B7FBF4F3"/>
    <w:rsid w:val="00E300A0"/>
  </w:style>
  <w:style w:type="paragraph" w:customStyle="1" w:styleId="2F0F73D02A314859827BEC746E71F6C5">
    <w:name w:val="2F0F73D02A314859827BEC746E71F6C5"/>
    <w:rsid w:val="00E300A0"/>
  </w:style>
  <w:style w:type="paragraph" w:customStyle="1" w:styleId="87DBC41E14244AE09E4BEE9261466CE1">
    <w:name w:val="87DBC41E14244AE09E4BEE9261466CE1"/>
    <w:rsid w:val="00E300A0"/>
  </w:style>
  <w:style w:type="paragraph" w:customStyle="1" w:styleId="C10B0FDBD99D43DF95D627E84836C9BC">
    <w:name w:val="C10B0FDBD99D43DF95D627E84836C9BC"/>
    <w:rsid w:val="00E300A0"/>
  </w:style>
  <w:style w:type="paragraph" w:customStyle="1" w:styleId="F25A208A691F41E3848146D63ADED6FE">
    <w:name w:val="F25A208A691F41E3848146D63ADED6FE"/>
    <w:rsid w:val="00E300A0"/>
  </w:style>
  <w:style w:type="paragraph" w:customStyle="1" w:styleId="74599672712D4253B23B64C9AFC60764">
    <w:name w:val="74599672712D4253B23B64C9AFC60764"/>
    <w:rsid w:val="00E300A0"/>
  </w:style>
  <w:style w:type="paragraph" w:customStyle="1" w:styleId="99D3878D7DDD412FA941A359941355FD">
    <w:name w:val="99D3878D7DDD412FA941A359941355FD"/>
    <w:rsid w:val="00E300A0"/>
  </w:style>
  <w:style w:type="paragraph" w:customStyle="1" w:styleId="B8DAF0BAF6EE4CFFBA719D0B6918570C">
    <w:name w:val="B8DAF0BAF6EE4CFFBA719D0B6918570C"/>
    <w:rsid w:val="00E300A0"/>
  </w:style>
  <w:style w:type="paragraph" w:customStyle="1" w:styleId="71B5C465C27E492AAC66206291559D34">
    <w:name w:val="71B5C465C27E492AAC66206291559D34"/>
    <w:rsid w:val="00E300A0"/>
  </w:style>
  <w:style w:type="paragraph" w:customStyle="1" w:styleId="1DC857467CB14B9998B79DD416391C91">
    <w:name w:val="1DC857467CB14B9998B79DD416391C91"/>
    <w:rsid w:val="00E300A0"/>
  </w:style>
  <w:style w:type="paragraph" w:customStyle="1" w:styleId="3B5EC080358F47D2A4C498D060094D33">
    <w:name w:val="3B5EC080358F47D2A4C498D060094D33"/>
    <w:rsid w:val="00E300A0"/>
  </w:style>
  <w:style w:type="paragraph" w:customStyle="1" w:styleId="816CE66C01BD459AABAA648DB73BECCB">
    <w:name w:val="816CE66C01BD459AABAA648DB73BECCB"/>
    <w:rsid w:val="00E300A0"/>
  </w:style>
  <w:style w:type="paragraph" w:customStyle="1" w:styleId="3C7FD477A36147699EDF002A45E15224">
    <w:name w:val="3C7FD477A36147699EDF002A45E15224"/>
    <w:rsid w:val="00E300A0"/>
  </w:style>
  <w:style w:type="paragraph" w:customStyle="1" w:styleId="12FCC2A49E774A2FB4E65C4F018333AF">
    <w:name w:val="12FCC2A49E774A2FB4E65C4F018333AF"/>
    <w:rsid w:val="00E300A0"/>
  </w:style>
  <w:style w:type="paragraph" w:customStyle="1" w:styleId="1190A05B37024EC492DD54E8BE4782AC">
    <w:name w:val="1190A05B37024EC492DD54E8BE4782AC"/>
    <w:rsid w:val="00E300A0"/>
  </w:style>
  <w:style w:type="paragraph" w:customStyle="1" w:styleId="6981CF6CEC8148C287D641B7A52DDEDA">
    <w:name w:val="6981CF6CEC8148C287D641B7A52DDEDA"/>
    <w:rsid w:val="00E300A0"/>
  </w:style>
  <w:style w:type="paragraph" w:customStyle="1" w:styleId="57AB75D3C88F47CF8F40F700D2230EFE">
    <w:name w:val="57AB75D3C88F47CF8F40F700D2230EFE"/>
    <w:rsid w:val="00E300A0"/>
  </w:style>
  <w:style w:type="paragraph" w:customStyle="1" w:styleId="5B85DFE071164424A6930F31E2F837CB">
    <w:name w:val="5B85DFE071164424A6930F31E2F837CB"/>
    <w:rsid w:val="00E300A0"/>
  </w:style>
  <w:style w:type="paragraph" w:customStyle="1" w:styleId="B74330F11F584113A17410EAD7F6B689">
    <w:name w:val="B74330F11F584113A17410EAD7F6B689"/>
    <w:rsid w:val="00E300A0"/>
  </w:style>
  <w:style w:type="paragraph" w:customStyle="1" w:styleId="E94B3ECC3B664B428B43F0F8F17AF418">
    <w:name w:val="E94B3ECC3B664B428B43F0F8F17AF418"/>
    <w:rsid w:val="00E300A0"/>
  </w:style>
  <w:style w:type="paragraph" w:customStyle="1" w:styleId="E5B9482EC8F241719463CE3773EEDC8C">
    <w:name w:val="E5B9482EC8F241719463CE3773EEDC8C"/>
    <w:rsid w:val="00E300A0"/>
  </w:style>
  <w:style w:type="paragraph" w:customStyle="1" w:styleId="E0EB86023F094FE8BB5B3A5993686935">
    <w:name w:val="E0EB86023F094FE8BB5B3A5993686935"/>
    <w:rsid w:val="00E300A0"/>
  </w:style>
  <w:style w:type="paragraph" w:customStyle="1" w:styleId="2D474E2582ED4243BFD14E7DE52CECE2">
    <w:name w:val="2D474E2582ED4243BFD14E7DE52CECE2"/>
    <w:rsid w:val="00E300A0"/>
  </w:style>
  <w:style w:type="paragraph" w:customStyle="1" w:styleId="95B7254C19BA436B901987E15DD702C3">
    <w:name w:val="95B7254C19BA436B901987E15DD702C3"/>
    <w:rsid w:val="00E300A0"/>
  </w:style>
  <w:style w:type="paragraph" w:customStyle="1" w:styleId="CEA17B88830345B885EF439EA054866F">
    <w:name w:val="CEA17B88830345B885EF439EA054866F"/>
    <w:rsid w:val="00E300A0"/>
  </w:style>
  <w:style w:type="paragraph" w:customStyle="1" w:styleId="3112975C86E44611A6A3E5FF418E5745">
    <w:name w:val="3112975C86E44611A6A3E5FF418E5745"/>
    <w:rsid w:val="00E300A0"/>
  </w:style>
  <w:style w:type="paragraph" w:customStyle="1" w:styleId="C9535A056BFC4CBE9CFBFCB6989A6328">
    <w:name w:val="C9535A056BFC4CBE9CFBFCB6989A6328"/>
    <w:rsid w:val="00E300A0"/>
  </w:style>
  <w:style w:type="paragraph" w:customStyle="1" w:styleId="C62051B824584640AB54908D5A022543">
    <w:name w:val="C62051B824584640AB54908D5A022543"/>
    <w:rsid w:val="00E300A0"/>
  </w:style>
  <w:style w:type="paragraph" w:customStyle="1" w:styleId="1996FAC805F04E3D9E7E0D31624E701C">
    <w:name w:val="1996FAC805F04E3D9E7E0D31624E701C"/>
    <w:rsid w:val="00E300A0"/>
  </w:style>
  <w:style w:type="paragraph" w:customStyle="1" w:styleId="88B818EBCB4E44198D03ED5441196AB4">
    <w:name w:val="88B818EBCB4E44198D03ED5441196AB4"/>
    <w:rsid w:val="00E300A0"/>
  </w:style>
  <w:style w:type="paragraph" w:customStyle="1" w:styleId="FE10F0BD3467462CB4F1ABAB5BB316B8">
    <w:name w:val="FE10F0BD3467462CB4F1ABAB5BB316B8"/>
    <w:rsid w:val="00866C12"/>
  </w:style>
  <w:style w:type="paragraph" w:customStyle="1" w:styleId="8420AD31CA154475BC51E6705823B94F">
    <w:name w:val="8420AD31CA154475BC51E6705823B94F"/>
    <w:rsid w:val="00866C12"/>
  </w:style>
  <w:style w:type="paragraph" w:customStyle="1" w:styleId="B5CDFC208AE149C5933F45749B4F24B2">
    <w:name w:val="B5CDFC208AE149C5933F45749B4F24B2"/>
    <w:rsid w:val="00866C12"/>
  </w:style>
  <w:style w:type="paragraph" w:customStyle="1" w:styleId="A7C3FA70B47247919611B384F5F5318F">
    <w:name w:val="A7C3FA70B47247919611B384F5F5318F"/>
    <w:rsid w:val="00866C12"/>
  </w:style>
  <w:style w:type="paragraph" w:customStyle="1" w:styleId="77FFCDEAC6D740D1914C607853A72C31">
    <w:name w:val="77FFCDEAC6D740D1914C607853A72C31"/>
    <w:rsid w:val="00866C12"/>
  </w:style>
  <w:style w:type="paragraph" w:customStyle="1" w:styleId="474BDE085D824624B1C6BD501ECFE351">
    <w:name w:val="474BDE085D824624B1C6BD501ECFE351"/>
    <w:rsid w:val="00866C12"/>
  </w:style>
  <w:style w:type="paragraph" w:customStyle="1" w:styleId="F55B8CD26F744C39B495FAA68149ECA4">
    <w:name w:val="F55B8CD26F744C39B495FAA68149ECA4"/>
    <w:rsid w:val="00866C12"/>
  </w:style>
  <w:style w:type="paragraph" w:customStyle="1" w:styleId="FD00B46C2F4244D1901EBF4686F79B75">
    <w:name w:val="FD00B46C2F4244D1901EBF4686F79B75"/>
    <w:rsid w:val="00866C12"/>
  </w:style>
  <w:style w:type="paragraph" w:customStyle="1" w:styleId="417BE494AACF46319218ACDAC444241F">
    <w:name w:val="417BE494AACF46319218ACDAC444241F"/>
    <w:rsid w:val="00866C12"/>
  </w:style>
  <w:style w:type="paragraph" w:customStyle="1" w:styleId="6547B44733C24D3CBED73C1D33DCE6D1">
    <w:name w:val="6547B44733C24D3CBED73C1D33DCE6D1"/>
    <w:rsid w:val="00866C12"/>
  </w:style>
  <w:style w:type="paragraph" w:customStyle="1" w:styleId="84625D6ED6124F328DB7CEE90D66CBDF">
    <w:name w:val="84625D6ED6124F328DB7CEE90D66CBDF"/>
    <w:rsid w:val="00866C12"/>
  </w:style>
  <w:style w:type="paragraph" w:customStyle="1" w:styleId="DF94991848ED4822A2EE5662C93ADD0C">
    <w:name w:val="DF94991848ED4822A2EE5662C93ADD0C"/>
    <w:rsid w:val="00866C12"/>
  </w:style>
  <w:style w:type="paragraph" w:customStyle="1" w:styleId="681C726978F44409BDDE7C53C495A698">
    <w:name w:val="681C726978F44409BDDE7C53C495A698"/>
    <w:rsid w:val="00866C12"/>
  </w:style>
  <w:style w:type="paragraph" w:customStyle="1" w:styleId="2B209E2B49A544DD8CD18668935F320A">
    <w:name w:val="2B209E2B49A544DD8CD18668935F320A"/>
    <w:rsid w:val="00866C12"/>
  </w:style>
  <w:style w:type="paragraph" w:customStyle="1" w:styleId="6A3009027F1B4CF0A18926DE0B6EA983">
    <w:name w:val="6A3009027F1B4CF0A18926DE0B6EA983"/>
    <w:rsid w:val="00866C12"/>
  </w:style>
  <w:style w:type="paragraph" w:customStyle="1" w:styleId="740265CDA8F5458DB69F8B778C16746F">
    <w:name w:val="740265CDA8F5458DB69F8B778C16746F"/>
    <w:rsid w:val="00866C12"/>
  </w:style>
  <w:style w:type="paragraph" w:customStyle="1" w:styleId="FC237575A97F4D588D37965CCE6ADB20">
    <w:name w:val="FC237575A97F4D588D37965CCE6ADB20"/>
    <w:rsid w:val="00866C12"/>
  </w:style>
  <w:style w:type="paragraph" w:customStyle="1" w:styleId="AF265FF26E8B42BA90B8029EB64F69AD">
    <w:name w:val="AF265FF26E8B42BA90B8029EB64F69AD"/>
    <w:rsid w:val="00866C12"/>
  </w:style>
  <w:style w:type="paragraph" w:customStyle="1" w:styleId="E39478855AFD47B6AE710D6A94225907">
    <w:name w:val="E39478855AFD47B6AE710D6A94225907"/>
    <w:rsid w:val="00866C12"/>
  </w:style>
  <w:style w:type="paragraph" w:customStyle="1" w:styleId="6C2D49A56A3E4F08914C0868AE233A67">
    <w:name w:val="6C2D49A56A3E4F08914C0868AE233A67"/>
    <w:rsid w:val="00866C12"/>
  </w:style>
  <w:style w:type="paragraph" w:customStyle="1" w:styleId="E0A266D0C2794846AD2C7BC0F82FB13F">
    <w:name w:val="E0A266D0C2794846AD2C7BC0F82FB13F"/>
    <w:rsid w:val="00866C12"/>
  </w:style>
  <w:style w:type="paragraph" w:customStyle="1" w:styleId="9CAA8AE40748405B8DC8A70A0D8C1BB0">
    <w:name w:val="9CAA8AE40748405B8DC8A70A0D8C1BB0"/>
    <w:rsid w:val="00866C12"/>
  </w:style>
  <w:style w:type="paragraph" w:customStyle="1" w:styleId="FAB9F1A96C72402C8327AD47D0C90209">
    <w:name w:val="FAB9F1A96C72402C8327AD47D0C90209"/>
    <w:rsid w:val="00866C12"/>
  </w:style>
  <w:style w:type="paragraph" w:customStyle="1" w:styleId="085AB526A8404A1696FF861A2D75A486">
    <w:name w:val="085AB526A8404A1696FF861A2D75A486"/>
    <w:rsid w:val="00866C12"/>
  </w:style>
  <w:style w:type="paragraph" w:customStyle="1" w:styleId="D57A805500BA446EACD36D20C0831788">
    <w:name w:val="D57A805500BA446EACD36D20C0831788"/>
    <w:rsid w:val="00866C12"/>
  </w:style>
  <w:style w:type="paragraph" w:customStyle="1" w:styleId="37CB41F6032B4ED79F417F20AFBE3B42">
    <w:name w:val="37CB41F6032B4ED79F417F20AFBE3B42"/>
    <w:rsid w:val="00866C12"/>
  </w:style>
  <w:style w:type="paragraph" w:customStyle="1" w:styleId="EF77334652934FC7BBC1DEA866C922E0">
    <w:name w:val="EF77334652934FC7BBC1DEA866C922E0"/>
    <w:rsid w:val="00866C12"/>
  </w:style>
  <w:style w:type="paragraph" w:customStyle="1" w:styleId="88B9499FEC854B57A05087767FDE5772">
    <w:name w:val="88B9499FEC854B57A05087767FDE5772"/>
    <w:rsid w:val="00866C12"/>
  </w:style>
  <w:style w:type="paragraph" w:customStyle="1" w:styleId="9A3F6F2AE9264FC0BD216B9BC39079B2">
    <w:name w:val="9A3F6F2AE9264FC0BD216B9BC39079B2"/>
    <w:rsid w:val="00866C12"/>
  </w:style>
  <w:style w:type="paragraph" w:customStyle="1" w:styleId="1F898AE0CF9544B4A8E91CD8FDCF93D3">
    <w:name w:val="1F898AE0CF9544B4A8E91CD8FDCF93D3"/>
    <w:rsid w:val="00866C12"/>
  </w:style>
  <w:style w:type="paragraph" w:customStyle="1" w:styleId="B72EB6EE53674770884C2CDFE9D4F5B7">
    <w:name w:val="B72EB6EE53674770884C2CDFE9D4F5B7"/>
    <w:rsid w:val="00866C12"/>
  </w:style>
  <w:style w:type="paragraph" w:customStyle="1" w:styleId="88C44F2920174411A05E9D79D5448932">
    <w:name w:val="88C44F2920174411A05E9D79D5448932"/>
    <w:rsid w:val="00866C12"/>
  </w:style>
  <w:style w:type="paragraph" w:customStyle="1" w:styleId="221CA47E313A423A8FAE4B53AB3085BC">
    <w:name w:val="221CA47E313A423A8FAE4B53AB3085BC"/>
    <w:rsid w:val="00866C12"/>
  </w:style>
  <w:style w:type="paragraph" w:customStyle="1" w:styleId="9D5A0859723C459D941A54062DC7CEFD">
    <w:name w:val="9D5A0859723C459D941A54062DC7CEFD"/>
    <w:rsid w:val="00866C12"/>
  </w:style>
  <w:style w:type="paragraph" w:customStyle="1" w:styleId="1C0F014C77784AE3B8F715BE85D940E1">
    <w:name w:val="1C0F014C77784AE3B8F715BE85D940E1"/>
    <w:rsid w:val="00866C12"/>
  </w:style>
  <w:style w:type="paragraph" w:customStyle="1" w:styleId="DA73D31E81F64530B60E0488F91617D6">
    <w:name w:val="DA73D31E81F64530B60E0488F91617D6"/>
    <w:rsid w:val="00866C12"/>
  </w:style>
  <w:style w:type="paragraph" w:customStyle="1" w:styleId="4EEEC81FBDA743C3954ACD227E348506">
    <w:name w:val="4EEEC81FBDA743C3954ACD227E348506"/>
    <w:rsid w:val="00866C12"/>
  </w:style>
  <w:style w:type="paragraph" w:customStyle="1" w:styleId="3BF8A6BEC8904E0D9233435F2853F4F3">
    <w:name w:val="3BF8A6BEC8904E0D9233435F2853F4F3"/>
    <w:rsid w:val="00866C12"/>
  </w:style>
  <w:style w:type="paragraph" w:customStyle="1" w:styleId="AB9DF75C78D64EDBA1EAD615BF21EDD6">
    <w:name w:val="AB9DF75C78D64EDBA1EAD615BF21EDD6"/>
    <w:rsid w:val="00866C12"/>
  </w:style>
  <w:style w:type="paragraph" w:customStyle="1" w:styleId="44AC6F6F57C44F04B4463A0423D58957">
    <w:name w:val="44AC6F6F57C44F04B4463A0423D58957"/>
    <w:rsid w:val="00866C12"/>
  </w:style>
  <w:style w:type="paragraph" w:customStyle="1" w:styleId="04440197E80E48919074E89188A0FC3B">
    <w:name w:val="04440197E80E48919074E89188A0FC3B"/>
    <w:rsid w:val="00866C12"/>
  </w:style>
  <w:style w:type="paragraph" w:customStyle="1" w:styleId="947280B9D05E421AB7AD49EAE250743B">
    <w:name w:val="947280B9D05E421AB7AD49EAE250743B"/>
    <w:rsid w:val="00866C12"/>
  </w:style>
  <w:style w:type="paragraph" w:customStyle="1" w:styleId="4E29722772ED4B8E92026E44D01AAE2E">
    <w:name w:val="4E29722772ED4B8E92026E44D01AAE2E"/>
    <w:rsid w:val="00866C12"/>
  </w:style>
  <w:style w:type="paragraph" w:customStyle="1" w:styleId="F764194D36384EB0A663ACCBD79E1C40">
    <w:name w:val="F764194D36384EB0A663ACCBD79E1C40"/>
    <w:rsid w:val="00866C12"/>
  </w:style>
  <w:style w:type="paragraph" w:customStyle="1" w:styleId="6105F1FCFEC64859AF50FC6BCC498557">
    <w:name w:val="6105F1FCFEC64859AF50FC6BCC498557"/>
    <w:rsid w:val="00866C12"/>
  </w:style>
  <w:style w:type="paragraph" w:customStyle="1" w:styleId="58C7C7876B9543F5A230E581C1C78E1B">
    <w:name w:val="58C7C7876B9543F5A230E581C1C78E1B"/>
    <w:rsid w:val="00866C12"/>
  </w:style>
  <w:style w:type="paragraph" w:customStyle="1" w:styleId="E11A90BDCB0049AA87F6F708908F2EEA">
    <w:name w:val="E11A90BDCB0049AA87F6F708908F2EEA"/>
    <w:rsid w:val="00866C12"/>
  </w:style>
  <w:style w:type="paragraph" w:customStyle="1" w:styleId="1AE3D61BDDE04418B70F9804FF17835D">
    <w:name w:val="1AE3D61BDDE04418B70F9804FF17835D"/>
    <w:rsid w:val="00866C12"/>
  </w:style>
  <w:style w:type="paragraph" w:customStyle="1" w:styleId="6C45B9D16BBC405CBBF9D3A5F5801412">
    <w:name w:val="6C45B9D16BBC405CBBF9D3A5F5801412"/>
    <w:rsid w:val="00866C12"/>
  </w:style>
  <w:style w:type="paragraph" w:customStyle="1" w:styleId="6977D781DFD44E3DBA1AF2958DDABEA7">
    <w:name w:val="6977D781DFD44E3DBA1AF2958DDABEA7"/>
    <w:rsid w:val="00866C12"/>
  </w:style>
  <w:style w:type="paragraph" w:customStyle="1" w:styleId="2104C2B1D8FB4C68B00672A8E63DA9F5">
    <w:name w:val="2104C2B1D8FB4C68B00672A8E63DA9F5"/>
    <w:rsid w:val="00866C12"/>
  </w:style>
  <w:style w:type="paragraph" w:customStyle="1" w:styleId="14A980700A19418DB81558385597F3C4">
    <w:name w:val="14A980700A19418DB81558385597F3C4"/>
    <w:rsid w:val="00866C12"/>
  </w:style>
  <w:style w:type="paragraph" w:customStyle="1" w:styleId="8321718599464664993625789EE75092">
    <w:name w:val="8321718599464664993625789EE75092"/>
    <w:rsid w:val="00866C12"/>
  </w:style>
  <w:style w:type="paragraph" w:customStyle="1" w:styleId="530D14C780AE49B7A717D8141E9FBBDA">
    <w:name w:val="530D14C780AE49B7A717D8141E9FBBDA"/>
    <w:rsid w:val="00866C12"/>
  </w:style>
  <w:style w:type="paragraph" w:customStyle="1" w:styleId="94C91759592247D0804CCAAB177D4C7F">
    <w:name w:val="94C91759592247D0804CCAAB177D4C7F"/>
    <w:rsid w:val="00866C12"/>
  </w:style>
  <w:style w:type="paragraph" w:customStyle="1" w:styleId="EA7FEFF6032B4AFCAB1E37ADB94907B2">
    <w:name w:val="EA7FEFF6032B4AFCAB1E37ADB94907B2"/>
    <w:rsid w:val="00866C12"/>
  </w:style>
  <w:style w:type="paragraph" w:customStyle="1" w:styleId="C004414284714BB894D6ED96801EB910">
    <w:name w:val="C004414284714BB894D6ED96801EB910"/>
    <w:rsid w:val="00866C12"/>
  </w:style>
  <w:style w:type="paragraph" w:customStyle="1" w:styleId="815D4AC9AB164D1D94CE488E39AD6B20">
    <w:name w:val="815D4AC9AB164D1D94CE488E39AD6B20"/>
    <w:rsid w:val="00866C12"/>
  </w:style>
  <w:style w:type="paragraph" w:customStyle="1" w:styleId="57BA04C7FFE74A198ED5FA19CBEBEBB5">
    <w:name w:val="57BA04C7FFE74A198ED5FA19CBEBEBB5"/>
    <w:rsid w:val="00866C12"/>
  </w:style>
  <w:style w:type="paragraph" w:customStyle="1" w:styleId="D6A1824D06F54339986661E2E3EF3A1A">
    <w:name w:val="D6A1824D06F54339986661E2E3EF3A1A"/>
    <w:rsid w:val="00866C12"/>
  </w:style>
  <w:style w:type="paragraph" w:customStyle="1" w:styleId="F85C662C8A194946A81C5DB1931F9FEB">
    <w:name w:val="F85C662C8A194946A81C5DB1931F9FEB"/>
    <w:rsid w:val="00866C12"/>
  </w:style>
  <w:style w:type="paragraph" w:customStyle="1" w:styleId="C2F5051CFD2C41C1A4BAE97D5AF48DF8">
    <w:name w:val="C2F5051CFD2C41C1A4BAE97D5AF48DF8"/>
    <w:rsid w:val="00866C12"/>
  </w:style>
  <w:style w:type="paragraph" w:customStyle="1" w:styleId="DC7BCA12F1064FF481603BF870AB1B38">
    <w:name w:val="DC7BCA12F1064FF481603BF870AB1B38"/>
    <w:rsid w:val="00866C12"/>
  </w:style>
  <w:style w:type="paragraph" w:customStyle="1" w:styleId="9CCE0A62839A4E1090B917BD8AD2CDAA">
    <w:name w:val="9CCE0A62839A4E1090B917BD8AD2CDAA"/>
    <w:rsid w:val="00866C12"/>
  </w:style>
  <w:style w:type="paragraph" w:customStyle="1" w:styleId="87CF16C47EFA4B9284A8A630A2E5986C">
    <w:name w:val="87CF16C47EFA4B9284A8A630A2E5986C"/>
    <w:rsid w:val="00866C12"/>
  </w:style>
  <w:style w:type="paragraph" w:customStyle="1" w:styleId="72314C8F7C394898BCDEF17674C09948">
    <w:name w:val="72314C8F7C394898BCDEF17674C09948"/>
    <w:rsid w:val="00866C12"/>
  </w:style>
  <w:style w:type="paragraph" w:customStyle="1" w:styleId="DD6AA65A438A4F53A3E296D276B171F7">
    <w:name w:val="DD6AA65A438A4F53A3E296D276B171F7"/>
    <w:rsid w:val="00866C12"/>
  </w:style>
  <w:style w:type="paragraph" w:customStyle="1" w:styleId="20B6FFF9554E40CA910DD9097B660C05">
    <w:name w:val="20B6FFF9554E40CA910DD9097B660C05"/>
    <w:rsid w:val="00866C12"/>
  </w:style>
  <w:style w:type="paragraph" w:customStyle="1" w:styleId="81B875DBE71A4152AE139946F5EF9CBE">
    <w:name w:val="81B875DBE71A4152AE139946F5EF9CBE"/>
    <w:rsid w:val="00866C12"/>
  </w:style>
  <w:style w:type="paragraph" w:customStyle="1" w:styleId="1E415AABAB5444BB96D9CDAB51F26ED2">
    <w:name w:val="1E415AABAB5444BB96D9CDAB51F26ED2"/>
    <w:rsid w:val="00866C12"/>
  </w:style>
  <w:style w:type="paragraph" w:customStyle="1" w:styleId="E53BF28E6B1E4AA0B9E59B259D769B19">
    <w:name w:val="E53BF28E6B1E4AA0B9E59B259D769B19"/>
    <w:rsid w:val="00866C12"/>
  </w:style>
  <w:style w:type="paragraph" w:customStyle="1" w:styleId="9267E05EABA049968B4026CA026E3CCC">
    <w:name w:val="9267E05EABA049968B4026CA026E3CCC"/>
    <w:rsid w:val="00866C12"/>
  </w:style>
  <w:style w:type="paragraph" w:customStyle="1" w:styleId="AD6149EFF4174AD3B2CB8FBB1BAEA89A">
    <w:name w:val="AD6149EFF4174AD3B2CB8FBB1BAEA89A"/>
    <w:rsid w:val="00866C12"/>
  </w:style>
  <w:style w:type="paragraph" w:customStyle="1" w:styleId="3E4D99B632CA4C8C9F941165B60EE3B3">
    <w:name w:val="3E4D99B632CA4C8C9F941165B60EE3B3"/>
    <w:rsid w:val="00866C12"/>
  </w:style>
  <w:style w:type="paragraph" w:customStyle="1" w:styleId="DB3C3E2354554E64980B9CE237991A5D">
    <w:name w:val="DB3C3E2354554E64980B9CE237991A5D"/>
    <w:rsid w:val="00866C12"/>
  </w:style>
  <w:style w:type="paragraph" w:customStyle="1" w:styleId="563BAAC913C1437A9A91D8585F29FC0C">
    <w:name w:val="563BAAC913C1437A9A91D8585F29FC0C"/>
    <w:rsid w:val="00866C12"/>
  </w:style>
  <w:style w:type="paragraph" w:customStyle="1" w:styleId="5AD7C68762B94A72A4CD2E3DBFA63DEF">
    <w:name w:val="5AD7C68762B94A72A4CD2E3DBFA63DEF"/>
    <w:rsid w:val="00866C12"/>
  </w:style>
  <w:style w:type="paragraph" w:customStyle="1" w:styleId="272FDD3219F741D6AA35C6BF15E5AAE2">
    <w:name w:val="272FDD3219F741D6AA35C6BF15E5AAE2"/>
    <w:rsid w:val="00866C12"/>
  </w:style>
  <w:style w:type="paragraph" w:customStyle="1" w:styleId="B39EE5B4F5C14832A0C07C694ECF9D38">
    <w:name w:val="B39EE5B4F5C14832A0C07C694ECF9D38"/>
    <w:rsid w:val="00866C12"/>
  </w:style>
  <w:style w:type="paragraph" w:customStyle="1" w:styleId="9460E219C1A74B1AA9F638E1ACD1BE66">
    <w:name w:val="9460E219C1A74B1AA9F638E1ACD1BE66"/>
    <w:rsid w:val="00866C12"/>
  </w:style>
  <w:style w:type="paragraph" w:customStyle="1" w:styleId="E5403F6C6AC040608819400979FFAC99">
    <w:name w:val="E5403F6C6AC040608819400979FFAC99"/>
    <w:rsid w:val="00866C12"/>
  </w:style>
  <w:style w:type="paragraph" w:customStyle="1" w:styleId="D6076214BF774464ACF170E726FBE8C3">
    <w:name w:val="D6076214BF774464ACF170E726FBE8C3"/>
    <w:rsid w:val="00866C12"/>
  </w:style>
  <w:style w:type="paragraph" w:customStyle="1" w:styleId="70C788CFF0514AC0982F620324FFD0BC">
    <w:name w:val="70C788CFF0514AC0982F620324FFD0BC"/>
    <w:rsid w:val="00866C12"/>
  </w:style>
  <w:style w:type="paragraph" w:customStyle="1" w:styleId="5D470CB10AB84F10BFCB4E466E3E34A2">
    <w:name w:val="5D470CB10AB84F10BFCB4E466E3E34A2"/>
    <w:rsid w:val="00866C12"/>
  </w:style>
  <w:style w:type="paragraph" w:customStyle="1" w:styleId="7F7D476F628A4B80B721495103D151DF">
    <w:name w:val="7F7D476F628A4B80B721495103D151DF"/>
    <w:rsid w:val="00866C12"/>
  </w:style>
  <w:style w:type="paragraph" w:customStyle="1" w:styleId="5824D9C6051C40D5B567FE61609956F3">
    <w:name w:val="5824D9C6051C40D5B567FE61609956F3"/>
    <w:rsid w:val="00866C12"/>
  </w:style>
  <w:style w:type="paragraph" w:customStyle="1" w:styleId="DEBCBE1F396B4572AB0C810936A39402">
    <w:name w:val="DEBCBE1F396B4572AB0C810936A39402"/>
    <w:rsid w:val="00866C12"/>
  </w:style>
  <w:style w:type="paragraph" w:customStyle="1" w:styleId="DE4FA0395F8A4CB79C4CEFDECC3B8A6E">
    <w:name w:val="DE4FA0395F8A4CB79C4CEFDECC3B8A6E"/>
    <w:rsid w:val="00866C12"/>
  </w:style>
  <w:style w:type="paragraph" w:customStyle="1" w:styleId="6279C151F92E4863A9465F6C519A6E40">
    <w:name w:val="6279C151F92E4863A9465F6C519A6E40"/>
    <w:rsid w:val="00866C12"/>
  </w:style>
  <w:style w:type="paragraph" w:customStyle="1" w:styleId="F33F116B87814D08AF04C5EF186E0448">
    <w:name w:val="F33F116B87814D08AF04C5EF186E0448"/>
    <w:rsid w:val="00866C12"/>
  </w:style>
  <w:style w:type="paragraph" w:customStyle="1" w:styleId="6962D64CD76A40BFB875814318A7293F">
    <w:name w:val="6962D64CD76A40BFB875814318A7293F"/>
    <w:rsid w:val="00866C12"/>
  </w:style>
  <w:style w:type="paragraph" w:customStyle="1" w:styleId="6ED726B7179F4467B811681B5CBB8FA2">
    <w:name w:val="6ED726B7179F4467B811681B5CBB8FA2"/>
    <w:rsid w:val="00866C12"/>
  </w:style>
  <w:style w:type="paragraph" w:customStyle="1" w:styleId="6414E8D42F4B4507AE12FFE12E543C22">
    <w:name w:val="6414E8D42F4B4507AE12FFE12E543C22"/>
    <w:rsid w:val="00866C12"/>
  </w:style>
  <w:style w:type="paragraph" w:customStyle="1" w:styleId="CA675EFC7DD04E3397DBA2E356613FF1">
    <w:name w:val="CA675EFC7DD04E3397DBA2E356613FF1"/>
    <w:rsid w:val="00866C12"/>
  </w:style>
  <w:style w:type="paragraph" w:customStyle="1" w:styleId="479CDD7AD6E948408A1F98243B6956E2">
    <w:name w:val="479CDD7AD6E948408A1F98243B6956E2"/>
    <w:rsid w:val="00866C12"/>
  </w:style>
  <w:style w:type="paragraph" w:customStyle="1" w:styleId="1CF7FE72959547DD85A6DA7CA2DFC9D0">
    <w:name w:val="1CF7FE72959547DD85A6DA7CA2DFC9D0"/>
    <w:rsid w:val="00866C12"/>
  </w:style>
  <w:style w:type="paragraph" w:customStyle="1" w:styleId="8233520380A34CD080CA259DE58B0D52">
    <w:name w:val="8233520380A34CD080CA259DE58B0D52"/>
    <w:rsid w:val="00866C12"/>
  </w:style>
  <w:style w:type="paragraph" w:customStyle="1" w:styleId="3DD1A195E69949AAB50EDDF5AC54E0C8">
    <w:name w:val="3DD1A195E69949AAB50EDDF5AC54E0C8"/>
    <w:rsid w:val="00866C12"/>
  </w:style>
  <w:style w:type="paragraph" w:customStyle="1" w:styleId="5519BE6DB2964DC78EB926D68A9F3E7C">
    <w:name w:val="5519BE6DB2964DC78EB926D68A9F3E7C"/>
    <w:rsid w:val="00866C12"/>
  </w:style>
  <w:style w:type="paragraph" w:customStyle="1" w:styleId="DC1D2BA7EB154CDDA5AFD722C834B86D">
    <w:name w:val="DC1D2BA7EB154CDDA5AFD722C834B86D"/>
    <w:rsid w:val="00866C12"/>
  </w:style>
  <w:style w:type="paragraph" w:customStyle="1" w:styleId="73645F4EDBFB410780714EE3CC2FE4F3">
    <w:name w:val="73645F4EDBFB410780714EE3CC2FE4F3"/>
    <w:rsid w:val="00866C12"/>
  </w:style>
  <w:style w:type="paragraph" w:customStyle="1" w:styleId="BE97BB887A5045B5B73B84FB79DBE80F">
    <w:name w:val="BE97BB887A5045B5B73B84FB79DBE80F"/>
    <w:rsid w:val="00866C12"/>
  </w:style>
  <w:style w:type="paragraph" w:customStyle="1" w:styleId="EB4B87FFA8E44ABEAE5A12DA36B4686F">
    <w:name w:val="EB4B87FFA8E44ABEAE5A12DA36B4686F"/>
    <w:rsid w:val="00866C12"/>
  </w:style>
  <w:style w:type="paragraph" w:customStyle="1" w:styleId="E2FE94D270F747778A87653DBA364D1B">
    <w:name w:val="E2FE94D270F747778A87653DBA364D1B"/>
    <w:rsid w:val="00866C12"/>
  </w:style>
  <w:style w:type="paragraph" w:customStyle="1" w:styleId="2EB548B5762D4AF0A9C87C95FF6C9437">
    <w:name w:val="2EB548B5762D4AF0A9C87C95FF6C9437"/>
    <w:rsid w:val="00866C12"/>
  </w:style>
  <w:style w:type="paragraph" w:customStyle="1" w:styleId="3B60987420B549F3B3EC6E628E386A50">
    <w:name w:val="3B60987420B549F3B3EC6E628E386A50"/>
    <w:rsid w:val="00866C12"/>
  </w:style>
  <w:style w:type="paragraph" w:customStyle="1" w:styleId="C43FC13ABA964435ACDBC1EA5FC5BFA7">
    <w:name w:val="C43FC13ABA964435ACDBC1EA5FC5BFA7"/>
    <w:rsid w:val="00866C12"/>
  </w:style>
  <w:style w:type="paragraph" w:customStyle="1" w:styleId="5B8DAE865BFE48699DF5D391A6BC9617">
    <w:name w:val="5B8DAE865BFE48699DF5D391A6BC9617"/>
    <w:rsid w:val="00866C12"/>
  </w:style>
  <w:style w:type="paragraph" w:customStyle="1" w:styleId="5018D0409F1D4F3889ECA60C57D953EA">
    <w:name w:val="5018D0409F1D4F3889ECA60C57D953EA"/>
    <w:rsid w:val="00866C12"/>
  </w:style>
  <w:style w:type="paragraph" w:customStyle="1" w:styleId="F25F56CF53684D0685AC5C7FAF3D9D0B">
    <w:name w:val="F25F56CF53684D0685AC5C7FAF3D9D0B"/>
    <w:rsid w:val="00866C12"/>
  </w:style>
  <w:style w:type="paragraph" w:customStyle="1" w:styleId="384FE50511614CEE90D9B391B1839752">
    <w:name w:val="384FE50511614CEE90D9B391B1839752"/>
    <w:rsid w:val="00866C12"/>
  </w:style>
  <w:style w:type="paragraph" w:customStyle="1" w:styleId="31ED8948ABEC42F8A4F7AAC1CBE5CEFA">
    <w:name w:val="31ED8948ABEC42F8A4F7AAC1CBE5CEFA"/>
    <w:rsid w:val="00866C12"/>
  </w:style>
  <w:style w:type="paragraph" w:customStyle="1" w:styleId="C71023435904433D822CB5B1704AC855">
    <w:name w:val="C71023435904433D822CB5B1704AC855"/>
    <w:rsid w:val="00866C12"/>
  </w:style>
  <w:style w:type="paragraph" w:customStyle="1" w:styleId="1DE9C1E3BF964EE2B678498331C7423D">
    <w:name w:val="1DE9C1E3BF964EE2B678498331C7423D"/>
    <w:rsid w:val="00866C12"/>
  </w:style>
  <w:style w:type="paragraph" w:customStyle="1" w:styleId="DC446A60BA7742AF90CBED9B5474D2E5">
    <w:name w:val="DC446A60BA7742AF90CBED9B5474D2E5"/>
    <w:rsid w:val="00866C12"/>
  </w:style>
  <w:style w:type="paragraph" w:customStyle="1" w:styleId="D6CB0406EF1049E4A73DA1599B6598AF">
    <w:name w:val="D6CB0406EF1049E4A73DA1599B6598AF"/>
    <w:rsid w:val="00866C12"/>
  </w:style>
  <w:style w:type="paragraph" w:customStyle="1" w:styleId="C1760CBEDCDF449D997354DF9C38B6D3">
    <w:name w:val="C1760CBEDCDF449D997354DF9C38B6D3"/>
    <w:rsid w:val="00866C12"/>
  </w:style>
  <w:style w:type="paragraph" w:customStyle="1" w:styleId="6C4DA992CC3749F7822AA8546ECDAD41">
    <w:name w:val="6C4DA992CC3749F7822AA8546ECDAD41"/>
    <w:rsid w:val="00866C12"/>
  </w:style>
  <w:style w:type="paragraph" w:customStyle="1" w:styleId="751E2E326ED34B9FAC99B2D0FA86EF42">
    <w:name w:val="751E2E326ED34B9FAC99B2D0FA86EF42"/>
    <w:rsid w:val="00866C12"/>
  </w:style>
  <w:style w:type="paragraph" w:customStyle="1" w:styleId="C38FAB43F59D4BFBA626F9804B9AC872">
    <w:name w:val="C38FAB43F59D4BFBA626F9804B9AC872"/>
    <w:rsid w:val="00866C12"/>
  </w:style>
  <w:style w:type="paragraph" w:customStyle="1" w:styleId="FDB1180AB7614384AF5BDCC01A1E35F2">
    <w:name w:val="FDB1180AB7614384AF5BDCC01A1E35F2"/>
    <w:rsid w:val="00866C12"/>
  </w:style>
  <w:style w:type="paragraph" w:customStyle="1" w:styleId="0F6063F01B2F409C8DA8CD6EC22E45D0">
    <w:name w:val="0F6063F01B2F409C8DA8CD6EC22E45D0"/>
    <w:rsid w:val="00866C12"/>
  </w:style>
  <w:style w:type="paragraph" w:customStyle="1" w:styleId="665C53A1034A43878E8D78D001B95E94">
    <w:name w:val="665C53A1034A43878E8D78D001B95E94"/>
    <w:rsid w:val="00866C12"/>
  </w:style>
  <w:style w:type="paragraph" w:customStyle="1" w:styleId="6235BDBE00554E63AB2504BF8A79258C">
    <w:name w:val="6235BDBE00554E63AB2504BF8A79258C"/>
    <w:rsid w:val="00866C12"/>
  </w:style>
  <w:style w:type="paragraph" w:customStyle="1" w:styleId="9439C1F523014C459CCF460DB1382447">
    <w:name w:val="9439C1F523014C459CCF460DB1382447"/>
    <w:rsid w:val="00866C12"/>
  </w:style>
  <w:style w:type="paragraph" w:customStyle="1" w:styleId="467AC0BE435344DBBC44591F4AF36FAB">
    <w:name w:val="467AC0BE435344DBBC44591F4AF36FAB"/>
    <w:rsid w:val="00866C12"/>
  </w:style>
  <w:style w:type="paragraph" w:customStyle="1" w:styleId="A9F03B5555834E9CBE12CBF540929F1A">
    <w:name w:val="A9F03B5555834E9CBE12CBF540929F1A"/>
    <w:rsid w:val="00866C12"/>
  </w:style>
  <w:style w:type="paragraph" w:customStyle="1" w:styleId="AA42BB1B3EFD465582BA3B1F9CC5B4AF">
    <w:name w:val="AA42BB1B3EFD465582BA3B1F9CC5B4AF"/>
    <w:rsid w:val="00866C12"/>
  </w:style>
  <w:style w:type="paragraph" w:customStyle="1" w:styleId="4A12419D5B194D0CB976EF70765C763B">
    <w:name w:val="4A12419D5B194D0CB976EF70765C763B"/>
    <w:rsid w:val="00866C12"/>
  </w:style>
  <w:style w:type="paragraph" w:customStyle="1" w:styleId="54A06C5EF9BB40DFB20047EEBF2DA54A">
    <w:name w:val="54A06C5EF9BB40DFB20047EEBF2DA54A"/>
    <w:rsid w:val="00866C12"/>
  </w:style>
  <w:style w:type="paragraph" w:customStyle="1" w:styleId="5B513641AA9A48A7B8A8B58FC547D896">
    <w:name w:val="5B513641AA9A48A7B8A8B58FC547D896"/>
    <w:rsid w:val="00866C12"/>
  </w:style>
  <w:style w:type="paragraph" w:customStyle="1" w:styleId="6B61FB4A21C0425A98CB9E02FBD0D339">
    <w:name w:val="6B61FB4A21C0425A98CB9E02FBD0D339"/>
    <w:rsid w:val="00866C12"/>
  </w:style>
  <w:style w:type="paragraph" w:customStyle="1" w:styleId="3E5614A6B0FB4D56B6DB7452820357BE">
    <w:name w:val="3E5614A6B0FB4D56B6DB7452820357BE"/>
    <w:rsid w:val="00866C12"/>
  </w:style>
  <w:style w:type="paragraph" w:customStyle="1" w:styleId="45392DD711664F8FB817C47699ED6932">
    <w:name w:val="45392DD711664F8FB817C47699ED6932"/>
    <w:rsid w:val="00866C12"/>
  </w:style>
  <w:style w:type="paragraph" w:customStyle="1" w:styleId="0BF06B9153474C66B76CC4EB84B8089F">
    <w:name w:val="0BF06B9153474C66B76CC4EB84B8089F"/>
    <w:rsid w:val="00866C12"/>
  </w:style>
  <w:style w:type="paragraph" w:customStyle="1" w:styleId="D05A5B0C03E844EB9AF6174BE66235C0">
    <w:name w:val="D05A5B0C03E844EB9AF6174BE66235C0"/>
    <w:rsid w:val="00866C12"/>
  </w:style>
  <w:style w:type="paragraph" w:customStyle="1" w:styleId="45B346B2FD8A42EF965CDC2E2DC001B6">
    <w:name w:val="45B346B2FD8A42EF965CDC2E2DC001B6"/>
    <w:rsid w:val="00866C12"/>
  </w:style>
  <w:style w:type="paragraph" w:customStyle="1" w:styleId="D82FE63FA64B4C5BA96A136FB475E778">
    <w:name w:val="D82FE63FA64B4C5BA96A136FB475E778"/>
    <w:rsid w:val="00866C12"/>
  </w:style>
  <w:style w:type="paragraph" w:customStyle="1" w:styleId="571D2D5593324AD9A0A27D33885A0A66">
    <w:name w:val="571D2D5593324AD9A0A27D33885A0A66"/>
    <w:rsid w:val="00866C12"/>
  </w:style>
  <w:style w:type="paragraph" w:customStyle="1" w:styleId="DD3DCE6F0F7B4D8181C8C3603DDBF19E">
    <w:name w:val="DD3DCE6F0F7B4D8181C8C3603DDBF19E"/>
    <w:rsid w:val="00866C12"/>
  </w:style>
  <w:style w:type="paragraph" w:customStyle="1" w:styleId="8DFAEBE453EA459F8994A6EAAB18841C">
    <w:name w:val="8DFAEBE453EA459F8994A6EAAB18841C"/>
    <w:rsid w:val="00866C12"/>
  </w:style>
  <w:style w:type="paragraph" w:customStyle="1" w:styleId="C851D9256ABD434284EAFD68BE3B730E">
    <w:name w:val="C851D9256ABD434284EAFD68BE3B730E"/>
    <w:rsid w:val="00866C12"/>
  </w:style>
  <w:style w:type="paragraph" w:customStyle="1" w:styleId="C2F4AA2676B949EFA9234F08F37F6FBF">
    <w:name w:val="C2F4AA2676B949EFA9234F08F37F6FBF"/>
    <w:rsid w:val="00866C12"/>
  </w:style>
  <w:style w:type="paragraph" w:customStyle="1" w:styleId="BB588C703C5C4EF2BC7AA5C955BD808F">
    <w:name w:val="BB588C703C5C4EF2BC7AA5C955BD808F"/>
    <w:rsid w:val="00866C12"/>
  </w:style>
  <w:style w:type="paragraph" w:customStyle="1" w:styleId="B3D65517D315490F9189040AD613E582">
    <w:name w:val="B3D65517D315490F9189040AD613E582"/>
    <w:rsid w:val="00866C12"/>
  </w:style>
  <w:style w:type="paragraph" w:customStyle="1" w:styleId="BF41907916CF413BB4B0FD10E8313F77">
    <w:name w:val="BF41907916CF413BB4B0FD10E8313F77"/>
    <w:rsid w:val="00866C12"/>
  </w:style>
  <w:style w:type="paragraph" w:customStyle="1" w:styleId="A1202B2565314211901A6B999E6375EE">
    <w:name w:val="A1202B2565314211901A6B999E6375EE"/>
    <w:rsid w:val="00866C12"/>
  </w:style>
  <w:style w:type="paragraph" w:customStyle="1" w:styleId="B692AB628C3441D9880A43B1E40436DD">
    <w:name w:val="B692AB628C3441D9880A43B1E40436DD"/>
    <w:rsid w:val="00866C12"/>
  </w:style>
  <w:style w:type="paragraph" w:customStyle="1" w:styleId="39E8B41638BA44FA939C6FB4CD1BDF03">
    <w:name w:val="39E8B41638BA44FA939C6FB4CD1BDF03"/>
    <w:rsid w:val="00866C12"/>
  </w:style>
  <w:style w:type="paragraph" w:customStyle="1" w:styleId="06C8E6DDF1DA44F68157F242944013B8">
    <w:name w:val="06C8E6DDF1DA44F68157F242944013B8"/>
    <w:rsid w:val="00866C12"/>
  </w:style>
  <w:style w:type="paragraph" w:customStyle="1" w:styleId="7E057291D4FF43989A18767BBCA8AA6F">
    <w:name w:val="7E057291D4FF43989A18767BBCA8AA6F"/>
    <w:rsid w:val="00866C12"/>
  </w:style>
  <w:style w:type="paragraph" w:customStyle="1" w:styleId="B13210A7EC834B42A4BC093F5E798D3C">
    <w:name w:val="B13210A7EC834B42A4BC093F5E798D3C"/>
    <w:rsid w:val="00866C12"/>
  </w:style>
  <w:style w:type="paragraph" w:customStyle="1" w:styleId="819F79F2520B4F01A7AEA5A5522A3592">
    <w:name w:val="819F79F2520B4F01A7AEA5A5522A3592"/>
    <w:rsid w:val="00866C12"/>
  </w:style>
  <w:style w:type="paragraph" w:customStyle="1" w:styleId="666AB3C87CDC474CB4B46B0CB28D6E0C">
    <w:name w:val="666AB3C87CDC474CB4B46B0CB28D6E0C"/>
    <w:rsid w:val="00866C12"/>
  </w:style>
  <w:style w:type="paragraph" w:customStyle="1" w:styleId="C706A23BCDD646B2AC9E319ABCD91DCD">
    <w:name w:val="C706A23BCDD646B2AC9E319ABCD91DCD"/>
    <w:rsid w:val="00866C12"/>
  </w:style>
  <w:style w:type="paragraph" w:customStyle="1" w:styleId="8D06AEA37B0D4B3B99266511A41D5216">
    <w:name w:val="8D06AEA37B0D4B3B99266511A41D5216"/>
    <w:rsid w:val="00866C12"/>
  </w:style>
  <w:style w:type="paragraph" w:customStyle="1" w:styleId="5847D3A54BEC4F9CB0D71765AC376020">
    <w:name w:val="5847D3A54BEC4F9CB0D71765AC376020"/>
    <w:rsid w:val="00866C12"/>
  </w:style>
  <w:style w:type="paragraph" w:customStyle="1" w:styleId="F623A75279F64B35923F7E9E7F831E7D">
    <w:name w:val="F623A75279F64B35923F7E9E7F831E7D"/>
    <w:rsid w:val="00866C12"/>
  </w:style>
  <w:style w:type="paragraph" w:customStyle="1" w:styleId="CDDD27703D9A40219633D6B431E3FF55">
    <w:name w:val="CDDD27703D9A40219633D6B431E3FF55"/>
    <w:rsid w:val="00866C12"/>
  </w:style>
  <w:style w:type="paragraph" w:customStyle="1" w:styleId="6B720B7D9D4745F9A3D8CBF65BEE6419">
    <w:name w:val="6B720B7D9D4745F9A3D8CBF65BEE6419"/>
    <w:rsid w:val="00866C12"/>
  </w:style>
  <w:style w:type="paragraph" w:customStyle="1" w:styleId="EBCD6875E6154714ADE4E2ED74A76459">
    <w:name w:val="EBCD6875E6154714ADE4E2ED74A76459"/>
    <w:rsid w:val="00866C12"/>
  </w:style>
  <w:style w:type="paragraph" w:customStyle="1" w:styleId="EA5FA010659E4662AB0AE7E20B5D041A">
    <w:name w:val="EA5FA010659E4662AB0AE7E20B5D041A"/>
    <w:rsid w:val="00866C12"/>
  </w:style>
  <w:style w:type="paragraph" w:customStyle="1" w:styleId="F99019736E10415D835056513FB0A84A">
    <w:name w:val="F99019736E10415D835056513FB0A84A"/>
    <w:rsid w:val="00866C12"/>
  </w:style>
  <w:style w:type="paragraph" w:customStyle="1" w:styleId="F71B946F58704E48A1734908908664AA">
    <w:name w:val="F71B946F58704E48A1734908908664AA"/>
    <w:rsid w:val="00866C12"/>
  </w:style>
  <w:style w:type="paragraph" w:customStyle="1" w:styleId="2D603E96370A4441A010220E7AA97FF2">
    <w:name w:val="2D603E96370A4441A010220E7AA97FF2"/>
    <w:rsid w:val="00866C12"/>
  </w:style>
  <w:style w:type="paragraph" w:customStyle="1" w:styleId="3158B063F3D04F95905260FF3CC0B5D3">
    <w:name w:val="3158B063F3D04F95905260FF3CC0B5D3"/>
    <w:rsid w:val="00866C12"/>
  </w:style>
  <w:style w:type="paragraph" w:customStyle="1" w:styleId="9066043EC3CC4E50A14A362CDE33DA21">
    <w:name w:val="9066043EC3CC4E50A14A362CDE33DA21"/>
    <w:rsid w:val="00866C12"/>
  </w:style>
  <w:style w:type="paragraph" w:customStyle="1" w:styleId="80D3106577D745F997437A4758D7BC3B">
    <w:name w:val="80D3106577D745F997437A4758D7BC3B"/>
    <w:rsid w:val="00866C12"/>
  </w:style>
  <w:style w:type="paragraph" w:customStyle="1" w:styleId="F3F882933EA246069CE68781AEDAE8EA">
    <w:name w:val="F3F882933EA246069CE68781AEDAE8EA"/>
    <w:rsid w:val="00866C12"/>
  </w:style>
  <w:style w:type="paragraph" w:customStyle="1" w:styleId="CC6DCA846B2C469AA497CCEEA3AA55D2">
    <w:name w:val="CC6DCA846B2C469AA497CCEEA3AA55D2"/>
    <w:rsid w:val="00866C12"/>
  </w:style>
  <w:style w:type="paragraph" w:customStyle="1" w:styleId="F10D95CE79D24B168D71B159DE7E0899">
    <w:name w:val="F10D95CE79D24B168D71B159DE7E0899"/>
    <w:rsid w:val="00866C12"/>
  </w:style>
  <w:style w:type="paragraph" w:customStyle="1" w:styleId="033A98857268469BA0FA83ECCEF9E943">
    <w:name w:val="033A98857268469BA0FA83ECCEF9E943"/>
    <w:rsid w:val="00866C12"/>
  </w:style>
  <w:style w:type="paragraph" w:customStyle="1" w:styleId="31EFB71DD4424B8AA917F675B6514EB9">
    <w:name w:val="31EFB71DD4424B8AA917F675B6514EB9"/>
    <w:rsid w:val="00866C12"/>
  </w:style>
  <w:style w:type="paragraph" w:customStyle="1" w:styleId="4C081B816920433EB1A54590E8365A3F">
    <w:name w:val="4C081B816920433EB1A54590E8365A3F"/>
    <w:rsid w:val="00866C12"/>
  </w:style>
  <w:style w:type="paragraph" w:customStyle="1" w:styleId="E501CA482DB7420C88E55A6102F2BE49">
    <w:name w:val="E501CA482DB7420C88E55A6102F2BE49"/>
    <w:rsid w:val="00866C12"/>
  </w:style>
  <w:style w:type="paragraph" w:customStyle="1" w:styleId="0B59C8FC64A44F33B396BF24C84BB365">
    <w:name w:val="0B59C8FC64A44F33B396BF24C84BB365"/>
    <w:rsid w:val="00866C12"/>
  </w:style>
  <w:style w:type="paragraph" w:customStyle="1" w:styleId="04C4CFF6A5C5415E98743E958DC30165">
    <w:name w:val="04C4CFF6A5C5415E98743E958DC30165"/>
    <w:rsid w:val="00866C12"/>
  </w:style>
  <w:style w:type="paragraph" w:customStyle="1" w:styleId="6AAFEC9E4C9E4BB6A2FDCC54203E25C5">
    <w:name w:val="6AAFEC9E4C9E4BB6A2FDCC54203E25C5"/>
    <w:rsid w:val="00866C12"/>
  </w:style>
  <w:style w:type="paragraph" w:customStyle="1" w:styleId="4F224C00BB5A4B0FA5A2AACCB1297B76">
    <w:name w:val="4F224C00BB5A4B0FA5A2AACCB1297B76"/>
    <w:rsid w:val="00866C1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4CAA20-F1FB-4CF3-AE70-351B54468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2A8732D5.dotm</Template>
  <TotalTime>0</TotalTime>
  <Pages>24</Pages>
  <Words>7802</Words>
  <Characters>49156</Characters>
  <Application>Microsoft Office Word</Application>
  <DocSecurity>4</DocSecurity>
  <Lines>409</Lines>
  <Paragraphs>113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BDO AG</Company>
  <LinksUpToDate>false</LinksUpToDate>
  <CharactersWithSpaces>56845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Remund Bernhard</dc:creator>
  <cp:lastModifiedBy>Marc Strasser</cp:lastModifiedBy>
  <cp:revision>2</cp:revision>
  <cp:lastPrinted>2019-11-22T15:14:00Z</cp:lastPrinted>
  <dcterms:created xsi:type="dcterms:W3CDTF">2019-11-25T15:00:00Z</dcterms:created>
  <dcterms:modified xsi:type="dcterms:W3CDTF">2019-11-25T15:00:00Z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SLTemplateName">
    <vt:lpwstr>Normal.dotm</vt:lpwstr>
  </property>
</Properties>
</file>