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4AC58" w14:textId="77777777" w:rsidR="002A2596" w:rsidRDefault="002A2596" w:rsidP="007C4D44">
      <w:pPr>
        <w:rPr>
          <w:rFonts w:cs="Arial"/>
          <w:noProof/>
          <w:sz w:val="24"/>
          <w:szCs w:val="24"/>
        </w:rPr>
      </w:pPr>
    </w:p>
    <w:p w14:paraId="16949B8A" w14:textId="77777777" w:rsidR="002A2596" w:rsidRPr="00E63F3B" w:rsidRDefault="002A2596" w:rsidP="00524A66">
      <w:pPr>
        <w:rPr>
          <w:sz w:val="24"/>
          <w:szCs w:val="24"/>
        </w:rPr>
      </w:pPr>
    </w:p>
    <w:p w14:paraId="5E1FC25D" w14:textId="4CF25E45" w:rsidR="007C4D44" w:rsidRPr="002A2596" w:rsidRDefault="00585A74" w:rsidP="00524A66">
      <w:pPr>
        <w:rPr>
          <w:b/>
          <w:bCs/>
          <w:sz w:val="28"/>
          <w:szCs w:val="28"/>
        </w:rPr>
      </w:pPr>
      <w:r w:rsidRPr="004E75F1">
        <w:rPr>
          <w:b/>
          <w:bCs/>
          <w:sz w:val="28"/>
          <w:szCs w:val="28"/>
        </w:rPr>
        <w:t xml:space="preserve">Bestellformular </w:t>
      </w:r>
      <w:r w:rsidR="007C4D44" w:rsidRPr="004E75F1">
        <w:rPr>
          <w:b/>
          <w:bCs/>
          <w:sz w:val="28"/>
          <w:szCs w:val="28"/>
        </w:rPr>
        <w:t>Ansässigkeitsbescheinigung</w:t>
      </w:r>
      <w:r w:rsidR="00892AA1" w:rsidRPr="004E75F1">
        <w:rPr>
          <w:b/>
          <w:bCs/>
          <w:sz w:val="28"/>
          <w:szCs w:val="28"/>
        </w:rPr>
        <w:t>en</w:t>
      </w:r>
    </w:p>
    <w:p w14:paraId="5BEA5251" w14:textId="69CB7034" w:rsidR="001C4CED" w:rsidRPr="00A11A86" w:rsidRDefault="001C4CED" w:rsidP="001C4CED">
      <w:pPr>
        <w:rPr>
          <w:b/>
          <w:bCs/>
          <w:sz w:val="28"/>
          <w:szCs w:val="28"/>
        </w:rPr>
      </w:pPr>
      <w:r w:rsidRPr="00A11A86">
        <w:rPr>
          <w:b/>
          <w:bCs/>
          <w:sz w:val="28"/>
          <w:szCs w:val="28"/>
        </w:rPr>
        <w:t>Natürliche Personen</w:t>
      </w:r>
      <w:r>
        <w:rPr>
          <w:b/>
          <w:bCs/>
          <w:sz w:val="28"/>
          <w:szCs w:val="28"/>
        </w:rPr>
        <w:t xml:space="preserve"> (gilt nicht für Quellenbesteuerte und JP) </w:t>
      </w:r>
    </w:p>
    <w:p w14:paraId="5CFFCEB4" w14:textId="77777777" w:rsidR="007C4D44" w:rsidRPr="00E63F3B" w:rsidRDefault="007C4D44" w:rsidP="00524A66">
      <w:pPr>
        <w:rPr>
          <w:sz w:val="24"/>
          <w:szCs w:val="24"/>
        </w:rPr>
      </w:pPr>
    </w:p>
    <w:p w14:paraId="5CA9A482" w14:textId="2A6522B6" w:rsidR="002122CD" w:rsidRPr="00E63F3B" w:rsidRDefault="002122CD" w:rsidP="002A2596">
      <w:pPr>
        <w:tabs>
          <w:tab w:val="left" w:pos="3828"/>
        </w:tabs>
        <w:spacing w:line="360" w:lineRule="auto"/>
        <w:rPr>
          <w:sz w:val="24"/>
          <w:szCs w:val="24"/>
        </w:rPr>
      </w:pPr>
      <w:r w:rsidRPr="00E63F3B">
        <w:rPr>
          <w:sz w:val="24"/>
          <w:szCs w:val="24"/>
        </w:rPr>
        <w:t>Name/Vorname</w:t>
      </w:r>
      <w:r w:rsidRPr="00E63F3B">
        <w:rPr>
          <w:sz w:val="24"/>
          <w:szCs w:val="24"/>
        </w:rPr>
        <w:tab/>
      </w:r>
      <w:r w:rsidRPr="00E63F3B">
        <w:object w:dxaOrig="1440" w:dyaOrig="1440" w14:anchorId="32C83A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253.4pt;height:18.25pt" o:ole="">
            <v:imagedata r:id="rId8" o:title=""/>
          </v:shape>
          <w:control r:id="rId9" w:name="TextBox1" w:shapeid="_x0000_i1039"/>
        </w:object>
      </w:r>
    </w:p>
    <w:p w14:paraId="7318F640" w14:textId="6BB7F3F7" w:rsidR="002122CD" w:rsidRPr="00E63F3B" w:rsidRDefault="002122CD" w:rsidP="002A2596">
      <w:pPr>
        <w:tabs>
          <w:tab w:val="left" w:pos="3828"/>
        </w:tabs>
        <w:spacing w:line="360" w:lineRule="auto"/>
        <w:rPr>
          <w:sz w:val="24"/>
          <w:szCs w:val="24"/>
        </w:rPr>
      </w:pPr>
      <w:r w:rsidRPr="00E63F3B">
        <w:rPr>
          <w:sz w:val="24"/>
          <w:szCs w:val="24"/>
        </w:rPr>
        <w:t>AHV-Nr.</w:t>
      </w:r>
      <w:r w:rsidRPr="00E63F3B">
        <w:rPr>
          <w:sz w:val="24"/>
          <w:szCs w:val="24"/>
        </w:rPr>
        <w:tab/>
      </w:r>
      <w:r w:rsidRPr="00E63F3B">
        <w:object w:dxaOrig="1440" w:dyaOrig="1440" w14:anchorId="466689B6">
          <v:shape id="_x0000_i1041" type="#_x0000_t75" style="width:253.4pt;height:18.25pt" o:ole="">
            <v:imagedata r:id="rId8" o:title=""/>
          </v:shape>
          <w:control r:id="rId10" w:name="TextBox11" w:shapeid="_x0000_i1041"/>
        </w:object>
      </w:r>
    </w:p>
    <w:p w14:paraId="56DB02CB" w14:textId="64CD41F2" w:rsidR="00585A74" w:rsidRPr="00E63F3B" w:rsidRDefault="00585A74" w:rsidP="00585A74">
      <w:pPr>
        <w:tabs>
          <w:tab w:val="left" w:pos="3828"/>
        </w:tabs>
        <w:spacing w:line="360" w:lineRule="auto"/>
        <w:rPr>
          <w:sz w:val="24"/>
          <w:szCs w:val="24"/>
        </w:rPr>
      </w:pPr>
      <w:r w:rsidRPr="004E75F1">
        <w:rPr>
          <w:sz w:val="24"/>
          <w:szCs w:val="24"/>
        </w:rPr>
        <w:t>Pers ID</w:t>
      </w:r>
      <w:r w:rsidRPr="004E75F1">
        <w:rPr>
          <w:sz w:val="24"/>
          <w:szCs w:val="24"/>
        </w:rPr>
        <w:tab/>
      </w:r>
      <w:r w:rsidRPr="004E75F1">
        <w:object w:dxaOrig="1440" w:dyaOrig="1440" w14:anchorId="7003A4ED">
          <v:shape id="_x0000_i1043" type="#_x0000_t75" style="width:253.4pt;height:18.25pt" o:ole="">
            <v:imagedata r:id="rId8" o:title=""/>
          </v:shape>
          <w:control r:id="rId11" w:name="TextBox113" w:shapeid="_x0000_i1043"/>
        </w:object>
      </w:r>
    </w:p>
    <w:p w14:paraId="1FABEC17" w14:textId="7F41E572" w:rsidR="00E63F3B" w:rsidRPr="00E63F3B" w:rsidRDefault="00E63F3B" w:rsidP="002A2596">
      <w:pPr>
        <w:tabs>
          <w:tab w:val="left" w:pos="382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Geburtsdatum</w:t>
      </w:r>
      <w:r w:rsidRPr="00E63F3B">
        <w:rPr>
          <w:sz w:val="24"/>
          <w:szCs w:val="24"/>
        </w:rPr>
        <w:tab/>
      </w:r>
      <w:r w:rsidRPr="00E63F3B">
        <w:object w:dxaOrig="1440" w:dyaOrig="1440" w14:anchorId="66BDF849">
          <v:shape id="_x0000_i1045" type="#_x0000_t75" style="width:253.4pt;height:18.25pt" o:ole="">
            <v:imagedata r:id="rId8" o:title=""/>
          </v:shape>
          <w:control r:id="rId12" w:name="TextBox112" w:shapeid="_x0000_i1045"/>
        </w:object>
      </w:r>
    </w:p>
    <w:p w14:paraId="218CE521" w14:textId="28E269F8" w:rsidR="002122CD" w:rsidRPr="00E63F3B" w:rsidRDefault="002122CD" w:rsidP="002A2596">
      <w:pPr>
        <w:tabs>
          <w:tab w:val="left" w:pos="3828"/>
        </w:tabs>
        <w:spacing w:line="360" w:lineRule="auto"/>
        <w:rPr>
          <w:sz w:val="24"/>
          <w:szCs w:val="24"/>
        </w:rPr>
      </w:pPr>
      <w:r w:rsidRPr="00E63F3B">
        <w:rPr>
          <w:sz w:val="24"/>
          <w:szCs w:val="24"/>
        </w:rPr>
        <w:t>Für welches Land</w:t>
      </w:r>
      <w:r w:rsidRPr="00E63F3B">
        <w:rPr>
          <w:sz w:val="24"/>
          <w:szCs w:val="24"/>
        </w:rPr>
        <w:tab/>
      </w:r>
      <w:r w:rsidRPr="00E63F3B">
        <w:object w:dxaOrig="1440" w:dyaOrig="1440" w14:anchorId="20EAFB50">
          <v:shape id="_x0000_i1047" type="#_x0000_t75" style="width:253.4pt;height:18.25pt" o:ole="">
            <v:imagedata r:id="rId8" o:title=""/>
          </v:shape>
          <w:control r:id="rId13" w:name="TextBox111" w:shapeid="_x0000_i1047"/>
        </w:object>
      </w:r>
    </w:p>
    <w:p w14:paraId="353EF45D" w14:textId="4F7529CB" w:rsidR="002122CD" w:rsidRDefault="00E63F3B" w:rsidP="002A2596">
      <w:pPr>
        <w:tabs>
          <w:tab w:val="left" w:pos="3828"/>
        </w:tabs>
        <w:spacing w:line="360" w:lineRule="auto"/>
        <w:rPr>
          <w:sz w:val="24"/>
          <w:szCs w:val="24"/>
        </w:rPr>
      </w:pPr>
      <w:r w:rsidRPr="00E63F3B">
        <w:rPr>
          <w:sz w:val="24"/>
          <w:szCs w:val="24"/>
        </w:rPr>
        <w:t xml:space="preserve">Zweck </w:t>
      </w:r>
      <w:r w:rsidRPr="00E63F3B">
        <w:rPr>
          <w:sz w:val="22"/>
          <w:szCs w:val="22"/>
        </w:rPr>
        <w:t>(Steuerbehörde, Bank,</w:t>
      </w:r>
      <w:r w:rsidR="002A2596">
        <w:rPr>
          <w:sz w:val="22"/>
          <w:szCs w:val="22"/>
        </w:rPr>
        <w:t xml:space="preserve"> </w:t>
      </w:r>
      <w:r w:rsidRPr="00E63F3B">
        <w:rPr>
          <w:sz w:val="22"/>
          <w:szCs w:val="22"/>
        </w:rPr>
        <w:t>etc</w:t>
      </w:r>
      <w:r w:rsidR="006A2A2F">
        <w:rPr>
          <w:sz w:val="22"/>
          <w:szCs w:val="22"/>
        </w:rPr>
        <w:t>.</w:t>
      </w:r>
      <w:r w:rsidRPr="00E63F3B">
        <w:rPr>
          <w:sz w:val="22"/>
          <w:szCs w:val="22"/>
        </w:rPr>
        <w:t>)</w:t>
      </w:r>
      <w:r w:rsidR="002122CD" w:rsidRPr="00E63F3B">
        <w:rPr>
          <w:sz w:val="24"/>
          <w:szCs w:val="24"/>
        </w:rPr>
        <w:tab/>
      </w:r>
      <w:r w:rsidR="002122CD" w:rsidRPr="00E63F3B">
        <w:object w:dxaOrig="1440" w:dyaOrig="1440" w14:anchorId="71B7EA07">
          <v:shape id="_x0000_i1049" type="#_x0000_t75" style="width:253.4pt;height:18.25pt" o:ole="">
            <v:imagedata r:id="rId8" o:title=""/>
          </v:shape>
          <w:control r:id="rId14" w:name="TextBox1111" w:shapeid="_x0000_i1049"/>
        </w:object>
      </w:r>
    </w:p>
    <w:p w14:paraId="4B31514D" w14:textId="77777777" w:rsidR="00E63F3B" w:rsidRDefault="00E63F3B" w:rsidP="00E63F3B">
      <w:pPr>
        <w:tabs>
          <w:tab w:val="left" w:pos="3828"/>
        </w:tabs>
        <w:rPr>
          <w:sz w:val="24"/>
          <w:szCs w:val="24"/>
        </w:rPr>
      </w:pPr>
    </w:p>
    <w:p w14:paraId="3E08D5AF" w14:textId="401D8013" w:rsidR="00E63F3B" w:rsidRDefault="00E63F3B" w:rsidP="00E63F3B">
      <w:pPr>
        <w:tabs>
          <w:tab w:val="left" w:pos="3828"/>
        </w:tabs>
        <w:rPr>
          <w:sz w:val="24"/>
          <w:szCs w:val="24"/>
        </w:rPr>
      </w:pPr>
      <w:r>
        <w:rPr>
          <w:sz w:val="24"/>
          <w:szCs w:val="24"/>
        </w:rPr>
        <w:t>Sprache</w:t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8103683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>
        <w:rPr>
          <w:sz w:val="24"/>
          <w:szCs w:val="24"/>
        </w:rPr>
        <w:t xml:space="preserve">Deutsch </w:t>
      </w:r>
      <w:sdt>
        <w:sdtPr>
          <w:rPr>
            <w:sz w:val="24"/>
            <w:szCs w:val="24"/>
          </w:rPr>
          <w:id w:val="-16950672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>
        <w:rPr>
          <w:sz w:val="24"/>
          <w:szCs w:val="24"/>
        </w:rPr>
        <w:t xml:space="preserve"> Englisch </w:t>
      </w:r>
      <w:sdt>
        <w:sdtPr>
          <w:rPr>
            <w:sz w:val="24"/>
            <w:szCs w:val="24"/>
          </w:rPr>
          <w:id w:val="1745837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>
        <w:rPr>
          <w:sz w:val="24"/>
          <w:szCs w:val="24"/>
        </w:rPr>
        <w:t xml:space="preserve"> Französisch</w:t>
      </w:r>
    </w:p>
    <w:p w14:paraId="73FA64D3" w14:textId="77777777" w:rsidR="00E63F3B" w:rsidRDefault="00E63F3B" w:rsidP="00E63F3B">
      <w:pPr>
        <w:tabs>
          <w:tab w:val="left" w:pos="3828"/>
        </w:tabs>
        <w:rPr>
          <w:sz w:val="24"/>
          <w:szCs w:val="24"/>
        </w:rPr>
      </w:pPr>
    </w:p>
    <w:p w14:paraId="67FAF314" w14:textId="6F67EF90" w:rsidR="00E63F3B" w:rsidRDefault="00E63F3B" w:rsidP="00E63F3B">
      <w:pPr>
        <w:tabs>
          <w:tab w:val="left" w:pos="3828"/>
        </w:tabs>
        <w:rPr>
          <w:sz w:val="24"/>
          <w:szCs w:val="24"/>
        </w:rPr>
      </w:pP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3055534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5264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Spanisch/Deutsch </w:t>
      </w:r>
      <w:sdt>
        <w:sdtPr>
          <w:rPr>
            <w:sz w:val="24"/>
            <w:szCs w:val="24"/>
          </w:rPr>
          <w:id w:val="-12040108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>
        <w:rPr>
          <w:sz w:val="24"/>
          <w:szCs w:val="24"/>
        </w:rPr>
        <w:t xml:space="preserve"> Spanisch/Englisch</w:t>
      </w:r>
    </w:p>
    <w:p w14:paraId="214C2CFF" w14:textId="77777777" w:rsidR="00E63F3B" w:rsidRDefault="00E63F3B" w:rsidP="00E63F3B">
      <w:pPr>
        <w:tabs>
          <w:tab w:val="left" w:pos="3828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14:paraId="0266E73E" w14:textId="7875EF39" w:rsidR="00E63F3B" w:rsidRDefault="00E63F3B" w:rsidP="00E63F3B">
      <w:pPr>
        <w:tabs>
          <w:tab w:val="left" w:pos="3828"/>
        </w:tabs>
        <w:rPr>
          <w:sz w:val="24"/>
          <w:szCs w:val="24"/>
        </w:rPr>
      </w:pPr>
      <w:r>
        <w:rPr>
          <w:sz w:val="24"/>
          <w:szCs w:val="24"/>
        </w:rPr>
        <w:t>Senden an</w:t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955453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52647">
        <w:rPr>
          <w:sz w:val="24"/>
          <w:szCs w:val="24"/>
        </w:rPr>
        <w:t xml:space="preserve"> </w:t>
      </w:r>
      <w:r>
        <w:rPr>
          <w:sz w:val="24"/>
          <w:szCs w:val="24"/>
        </w:rPr>
        <w:t>Privatadresse</w:t>
      </w:r>
    </w:p>
    <w:p w14:paraId="40C1D644" w14:textId="77777777" w:rsidR="00E63F3B" w:rsidRDefault="00E63F3B" w:rsidP="00E63F3B">
      <w:pPr>
        <w:tabs>
          <w:tab w:val="left" w:pos="3828"/>
        </w:tabs>
        <w:rPr>
          <w:sz w:val="24"/>
          <w:szCs w:val="24"/>
        </w:rPr>
      </w:pPr>
    </w:p>
    <w:p w14:paraId="6745D701" w14:textId="2227F9A6" w:rsidR="00E63F3B" w:rsidRPr="00E63F3B" w:rsidRDefault="00E63F3B" w:rsidP="00E63F3B">
      <w:pPr>
        <w:tabs>
          <w:tab w:val="left" w:pos="3828"/>
        </w:tabs>
        <w:rPr>
          <w:sz w:val="24"/>
          <w:szCs w:val="24"/>
        </w:rPr>
      </w:pP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854615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452647">
        <w:rPr>
          <w:sz w:val="24"/>
          <w:szCs w:val="24"/>
        </w:rPr>
        <w:t xml:space="preserve"> </w:t>
      </w:r>
      <w:r>
        <w:rPr>
          <w:sz w:val="24"/>
          <w:szCs w:val="24"/>
        </w:rPr>
        <w:t>Vertreter (Vollmacht muss vorhanden sein)</w:t>
      </w:r>
    </w:p>
    <w:p w14:paraId="7D562C35" w14:textId="77777777" w:rsidR="002122CD" w:rsidRDefault="002122CD" w:rsidP="002122CD">
      <w:pPr>
        <w:tabs>
          <w:tab w:val="left" w:pos="3686"/>
        </w:tabs>
        <w:rPr>
          <w:sz w:val="24"/>
          <w:szCs w:val="24"/>
        </w:rPr>
      </w:pPr>
    </w:p>
    <w:p w14:paraId="6DEAEE34" w14:textId="6231D21E" w:rsidR="000B67EB" w:rsidRPr="00E63F3B" w:rsidRDefault="000B67EB" w:rsidP="000B67EB">
      <w:pPr>
        <w:tabs>
          <w:tab w:val="left" w:pos="3828"/>
        </w:tabs>
        <w:rPr>
          <w:sz w:val="24"/>
          <w:szCs w:val="24"/>
        </w:rPr>
      </w:pPr>
      <w:r>
        <w:rPr>
          <w:sz w:val="24"/>
          <w:szCs w:val="24"/>
        </w:rPr>
        <w:t>Bei verheirateten Personen</w:t>
      </w:r>
      <w:r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13225455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>
        <w:rPr>
          <w:sz w:val="24"/>
          <w:szCs w:val="24"/>
        </w:rPr>
        <w:t xml:space="preserve"> Ja   </w:t>
      </w:r>
      <w:sdt>
        <w:sdtPr>
          <w:rPr>
            <w:sz w:val="24"/>
            <w:szCs w:val="24"/>
          </w:rPr>
          <w:id w:val="11676787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Pr="00E63F3B">
        <w:rPr>
          <w:sz w:val="24"/>
          <w:szCs w:val="24"/>
        </w:rPr>
        <w:t xml:space="preserve"> </w:t>
      </w:r>
      <w:r w:rsidR="00684206">
        <w:rPr>
          <w:sz w:val="24"/>
          <w:szCs w:val="24"/>
        </w:rPr>
        <w:t>nur Person 1</w:t>
      </w:r>
      <w:r w:rsidR="00684206" w:rsidRPr="00E63F3B">
        <w:rPr>
          <w:sz w:val="24"/>
          <w:szCs w:val="24"/>
        </w:rPr>
        <w:t xml:space="preserve"> </w:t>
      </w:r>
      <w:r w:rsidR="00684206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-2030557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2647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Pr="00E63F3B">
        <w:rPr>
          <w:sz w:val="24"/>
          <w:szCs w:val="24"/>
        </w:rPr>
        <w:t xml:space="preserve"> </w:t>
      </w:r>
      <w:r w:rsidR="00684206">
        <w:rPr>
          <w:sz w:val="24"/>
          <w:szCs w:val="24"/>
        </w:rPr>
        <w:t>nur Person 2</w:t>
      </w:r>
    </w:p>
    <w:p w14:paraId="68C131F5" w14:textId="2EA295AE" w:rsidR="002122CD" w:rsidRPr="00E63F3B" w:rsidRDefault="000B67EB" w:rsidP="002122CD">
      <w:pPr>
        <w:rPr>
          <w:sz w:val="24"/>
          <w:szCs w:val="24"/>
        </w:rPr>
      </w:pPr>
      <w:r>
        <w:rPr>
          <w:sz w:val="24"/>
          <w:szCs w:val="24"/>
        </w:rPr>
        <w:t xml:space="preserve">beide </w:t>
      </w:r>
      <w:r w:rsidR="00684206">
        <w:rPr>
          <w:sz w:val="24"/>
          <w:szCs w:val="24"/>
        </w:rPr>
        <w:t xml:space="preserve">Personen </w:t>
      </w:r>
      <w:r>
        <w:rPr>
          <w:sz w:val="24"/>
          <w:szCs w:val="24"/>
        </w:rPr>
        <w:t>auf Bestätigung</w:t>
      </w:r>
    </w:p>
    <w:p w14:paraId="25303DFE" w14:textId="36A5D8D9" w:rsidR="006F6248" w:rsidRDefault="006F6248" w:rsidP="00892AA1">
      <w:pPr>
        <w:tabs>
          <w:tab w:val="left" w:pos="3828"/>
        </w:tabs>
        <w:spacing w:line="240" w:lineRule="auto"/>
        <w:rPr>
          <w:sz w:val="24"/>
          <w:szCs w:val="24"/>
        </w:rPr>
      </w:pPr>
    </w:p>
    <w:p w14:paraId="47FAB2AD" w14:textId="14C4958C" w:rsidR="000B67EB" w:rsidRPr="00E63F3B" w:rsidRDefault="00892AA1" w:rsidP="00892AA1">
      <w:pPr>
        <w:tabs>
          <w:tab w:val="left" w:pos="3828"/>
        </w:tabs>
        <w:spacing w:line="240" w:lineRule="auto"/>
        <w:rPr>
          <w:sz w:val="24"/>
          <w:szCs w:val="24"/>
        </w:rPr>
      </w:pPr>
      <w:r w:rsidRPr="004E75F1">
        <w:rPr>
          <w:sz w:val="24"/>
          <w:szCs w:val="24"/>
        </w:rPr>
        <w:t xml:space="preserve">Tel. / </w:t>
      </w:r>
      <w:proofErr w:type="gramStart"/>
      <w:r w:rsidR="00684206" w:rsidRPr="004E75F1">
        <w:rPr>
          <w:sz w:val="24"/>
          <w:szCs w:val="24"/>
        </w:rPr>
        <w:t>eMail</w:t>
      </w:r>
      <w:proofErr w:type="gramEnd"/>
      <w:r w:rsidR="000B67EB" w:rsidRPr="004E75F1">
        <w:rPr>
          <w:sz w:val="24"/>
          <w:szCs w:val="24"/>
        </w:rPr>
        <w:t xml:space="preserve"> für Rückfragen</w:t>
      </w:r>
      <w:r w:rsidR="000B67EB" w:rsidRPr="004E75F1">
        <w:rPr>
          <w:sz w:val="24"/>
          <w:szCs w:val="24"/>
        </w:rPr>
        <w:tab/>
      </w:r>
      <w:r w:rsidR="000B67EB" w:rsidRPr="004E75F1">
        <w:object w:dxaOrig="1440" w:dyaOrig="1440" w14:anchorId="3799F0B3">
          <v:shape id="_x0000_i1051" type="#_x0000_t75" style="width:253.4pt;height:18.25pt" o:ole="">
            <v:imagedata r:id="rId8" o:title=""/>
          </v:shape>
          <w:control r:id="rId15" w:name="TextBox12" w:shapeid="_x0000_i1051"/>
        </w:object>
      </w:r>
    </w:p>
    <w:p w14:paraId="77A561FF" w14:textId="77777777" w:rsidR="000B67EB" w:rsidRDefault="000B67EB" w:rsidP="00E63F3B">
      <w:pPr>
        <w:tabs>
          <w:tab w:val="left" w:pos="3686"/>
        </w:tabs>
        <w:rPr>
          <w:sz w:val="24"/>
          <w:szCs w:val="24"/>
        </w:rPr>
      </w:pPr>
    </w:p>
    <w:p w14:paraId="1EAD7AF6" w14:textId="77777777" w:rsidR="000B67EB" w:rsidRDefault="002A2596" w:rsidP="00E63F3B">
      <w:pPr>
        <w:tabs>
          <w:tab w:val="left" w:pos="3686"/>
        </w:tabs>
        <w:rPr>
          <w:sz w:val="24"/>
          <w:szCs w:val="24"/>
        </w:rPr>
      </w:pPr>
      <w:r>
        <w:rPr>
          <w:sz w:val="24"/>
          <w:szCs w:val="24"/>
        </w:rPr>
        <w:t>Bei Fragen zur Bestellung von Ansässigkeitsbescheinigungen, wenden Sie sich an:</w:t>
      </w:r>
    </w:p>
    <w:p w14:paraId="16240DD9" w14:textId="77777777" w:rsidR="00DA6DE0" w:rsidRPr="008A58AA" w:rsidRDefault="00DA6DE0" w:rsidP="00E63F3B">
      <w:pPr>
        <w:tabs>
          <w:tab w:val="left" w:pos="3686"/>
        </w:tabs>
        <w:rPr>
          <w:sz w:val="24"/>
          <w:szCs w:val="24"/>
        </w:rPr>
      </w:pPr>
    </w:p>
    <w:p w14:paraId="0033FD11" w14:textId="77777777" w:rsidR="002A2596" w:rsidRPr="008A58AA" w:rsidRDefault="002A2596" w:rsidP="00E63F3B">
      <w:pPr>
        <w:tabs>
          <w:tab w:val="left" w:pos="3686"/>
        </w:tabs>
        <w:rPr>
          <w:sz w:val="24"/>
          <w:szCs w:val="24"/>
        </w:rPr>
      </w:pPr>
    </w:p>
    <w:p w14:paraId="65802517" w14:textId="77777777" w:rsidR="008A58AA" w:rsidRPr="008A58AA" w:rsidRDefault="008A58AA" w:rsidP="008A58AA">
      <w:pPr>
        <w:rPr>
          <w:rFonts w:cs="Arial"/>
          <w:spacing w:val="0"/>
          <w:sz w:val="24"/>
          <w:szCs w:val="24"/>
        </w:rPr>
      </w:pPr>
      <w:r w:rsidRPr="008A58AA">
        <w:rPr>
          <w:rFonts w:cs="Arial"/>
          <w:sz w:val="24"/>
          <w:szCs w:val="24"/>
        </w:rPr>
        <w:t>Steuerverwaltung des Kantons Zug</w:t>
      </w:r>
    </w:p>
    <w:p w14:paraId="001BD67D" w14:textId="77777777" w:rsidR="008A58AA" w:rsidRPr="008A58AA" w:rsidRDefault="008A58AA" w:rsidP="008A58AA">
      <w:pPr>
        <w:rPr>
          <w:rFonts w:cs="Arial"/>
          <w:sz w:val="24"/>
          <w:szCs w:val="24"/>
        </w:rPr>
      </w:pPr>
      <w:r w:rsidRPr="008A58AA">
        <w:rPr>
          <w:rFonts w:cs="Arial"/>
          <w:sz w:val="24"/>
          <w:szCs w:val="24"/>
        </w:rPr>
        <w:t>Abteilung Natürliche Personen</w:t>
      </w:r>
    </w:p>
    <w:p w14:paraId="47002B89" w14:textId="77777777" w:rsidR="008A58AA" w:rsidRPr="008A58AA" w:rsidRDefault="008A58AA" w:rsidP="008A58AA">
      <w:pPr>
        <w:rPr>
          <w:rFonts w:cs="Arial"/>
          <w:sz w:val="24"/>
          <w:szCs w:val="24"/>
        </w:rPr>
      </w:pPr>
      <w:r w:rsidRPr="008A58AA">
        <w:rPr>
          <w:rFonts w:cs="Arial"/>
          <w:sz w:val="24"/>
          <w:szCs w:val="24"/>
        </w:rPr>
        <w:t>Jeannette Häfliger</w:t>
      </w:r>
    </w:p>
    <w:p w14:paraId="6C931477" w14:textId="77777777" w:rsidR="008A58AA" w:rsidRPr="008A58AA" w:rsidRDefault="008A58AA" w:rsidP="008A58AA">
      <w:pPr>
        <w:rPr>
          <w:rFonts w:cs="Arial"/>
          <w:sz w:val="24"/>
          <w:szCs w:val="24"/>
        </w:rPr>
      </w:pPr>
      <w:r w:rsidRPr="008A58AA">
        <w:rPr>
          <w:rFonts w:cs="Arial"/>
          <w:sz w:val="24"/>
          <w:szCs w:val="24"/>
        </w:rPr>
        <w:t>Sachbearbeiterin</w:t>
      </w:r>
    </w:p>
    <w:p w14:paraId="2F1813AA" w14:textId="77777777" w:rsidR="008A58AA" w:rsidRPr="008A58AA" w:rsidRDefault="008A58AA" w:rsidP="008A58AA">
      <w:pPr>
        <w:rPr>
          <w:rFonts w:cs="Arial"/>
          <w:sz w:val="24"/>
          <w:szCs w:val="24"/>
        </w:rPr>
      </w:pPr>
    </w:p>
    <w:p w14:paraId="49B72EAF" w14:textId="154A4A35" w:rsidR="008A58AA" w:rsidRPr="008A58AA" w:rsidRDefault="008A58AA" w:rsidP="008A58AA">
      <w:pPr>
        <w:rPr>
          <w:rFonts w:cs="Arial"/>
          <w:sz w:val="24"/>
          <w:szCs w:val="24"/>
        </w:rPr>
      </w:pPr>
      <w:r w:rsidRPr="008A58AA">
        <w:rPr>
          <w:rFonts w:cs="Arial"/>
          <w:sz w:val="24"/>
          <w:szCs w:val="24"/>
        </w:rPr>
        <w:t xml:space="preserve">T +41 41 </w:t>
      </w:r>
      <w:r w:rsidR="00CC78C0">
        <w:rPr>
          <w:rFonts w:cs="Arial"/>
          <w:sz w:val="24"/>
          <w:szCs w:val="24"/>
        </w:rPr>
        <w:t>594</w:t>
      </w:r>
      <w:r w:rsidRPr="008A58AA">
        <w:rPr>
          <w:rFonts w:cs="Arial"/>
          <w:sz w:val="24"/>
          <w:szCs w:val="24"/>
        </w:rPr>
        <w:t xml:space="preserve"> </w:t>
      </w:r>
      <w:r w:rsidR="00CC78C0">
        <w:rPr>
          <w:rFonts w:cs="Arial"/>
          <w:sz w:val="24"/>
          <w:szCs w:val="24"/>
        </w:rPr>
        <w:t>57</w:t>
      </w:r>
      <w:r w:rsidRPr="008A58AA">
        <w:rPr>
          <w:rFonts w:cs="Arial"/>
          <w:sz w:val="24"/>
          <w:szCs w:val="24"/>
        </w:rPr>
        <w:t xml:space="preserve"> </w:t>
      </w:r>
      <w:r w:rsidR="00CC78C0">
        <w:rPr>
          <w:rFonts w:cs="Arial"/>
          <w:sz w:val="24"/>
          <w:szCs w:val="24"/>
        </w:rPr>
        <w:t>67</w:t>
      </w:r>
      <w:r w:rsidRPr="008A58AA">
        <w:rPr>
          <w:rFonts w:cs="Arial"/>
          <w:sz w:val="24"/>
          <w:szCs w:val="24"/>
        </w:rPr>
        <w:t xml:space="preserve"> (Direktwahl)</w:t>
      </w:r>
    </w:p>
    <w:p w14:paraId="1386C5D2" w14:textId="77777777" w:rsidR="008A58AA" w:rsidRPr="008A58AA" w:rsidRDefault="008A58AA" w:rsidP="008A58AA">
      <w:pPr>
        <w:rPr>
          <w:rFonts w:ascii="Calibri" w:hAnsi="Calibri" w:cs="Calibri"/>
          <w:sz w:val="24"/>
          <w:szCs w:val="24"/>
          <w:u w:val="single"/>
        </w:rPr>
      </w:pPr>
      <w:hyperlink r:id="rId16" w:history="1">
        <w:r w:rsidRPr="008A58AA">
          <w:rPr>
            <w:rStyle w:val="Hyperlink"/>
            <w:rFonts w:cs="Arial"/>
            <w:sz w:val="24"/>
            <w:szCs w:val="24"/>
          </w:rPr>
          <w:t>jeannette.haefliger@zg.ch</w:t>
        </w:r>
      </w:hyperlink>
    </w:p>
    <w:p w14:paraId="345FBF63" w14:textId="77777777" w:rsidR="002122CD" w:rsidRDefault="002122CD" w:rsidP="008A58AA">
      <w:pPr>
        <w:rPr>
          <w:sz w:val="24"/>
          <w:szCs w:val="24"/>
        </w:rPr>
      </w:pPr>
    </w:p>
    <w:p w14:paraId="6DA5C9A5" w14:textId="77777777" w:rsidR="001C5CDB" w:rsidRDefault="001C5CDB" w:rsidP="008A58AA">
      <w:pPr>
        <w:rPr>
          <w:sz w:val="24"/>
          <w:szCs w:val="24"/>
        </w:rPr>
      </w:pPr>
    </w:p>
    <w:p w14:paraId="2E6545E2" w14:textId="77777777" w:rsidR="001C5CDB" w:rsidRDefault="001C5CDB" w:rsidP="001C5C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sz w:val="24"/>
          <w:szCs w:val="24"/>
        </w:rPr>
      </w:pPr>
      <w:r>
        <w:rPr>
          <w:sz w:val="24"/>
          <w:szCs w:val="24"/>
        </w:rPr>
        <w:t>Für die Ausstellung der Bescheinigung muss mit einer Bearbeitungszeit von bis zu 3-4 Tagen gerechnet werden.</w:t>
      </w:r>
    </w:p>
    <w:sectPr w:rsidR="001C5CDB" w:rsidSect="007070C8">
      <w:headerReference w:type="default" r:id="rId17"/>
      <w:headerReference w:type="first" r:id="rId18"/>
      <w:footerReference w:type="first" r:id="rId19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5FCCB" w14:textId="77777777" w:rsidR="00FA730F" w:rsidRDefault="00FA730F">
      <w:r>
        <w:separator/>
      </w:r>
    </w:p>
  </w:endnote>
  <w:endnote w:type="continuationSeparator" w:id="0">
    <w:p w14:paraId="565D469D" w14:textId="77777777" w:rsidR="00FA730F" w:rsidRDefault="00FA73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3" w:name="BkmDateiname"/>
  <w:p w14:paraId="5C293C23" w14:textId="3F4E01B9" w:rsidR="00C7714A" w:rsidRPr="00C618E0" w:rsidRDefault="00C7714A" w:rsidP="00832570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1C5CDB">
      <w:t>2025_02_Ansässigkeitsbescheinigung.Docx</w:t>
    </w:r>
    <w:r>
      <w:fldChar w:fldCharType="end"/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8F0F0" w14:textId="77777777" w:rsidR="00FA730F" w:rsidRDefault="00FA730F">
      <w:r>
        <w:separator/>
      </w:r>
    </w:p>
  </w:footnote>
  <w:footnote w:type="continuationSeparator" w:id="0">
    <w:p w14:paraId="29EDB8A1" w14:textId="77777777" w:rsidR="00FA730F" w:rsidRDefault="00FA73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C7714A" w14:paraId="3B1A45C9" w14:textId="77777777">
      <w:trPr>
        <w:trHeight w:hRule="exact" w:val="1077"/>
      </w:trPr>
      <w:tc>
        <w:tcPr>
          <w:tcW w:w="9072" w:type="dxa"/>
          <w:vAlign w:val="bottom"/>
        </w:tcPr>
        <w:p w14:paraId="447AEE71" w14:textId="77777777" w:rsidR="00C7714A" w:rsidRDefault="00C7714A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D8371B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D8371B">
            <w:t>4</w:t>
          </w:r>
          <w:r>
            <w:fldChar w:fldCharType="end"/>
          </w:r>
        </w:p>
      </w:tc>
    </w:tr>
  </w:tbl>
  <w:p w14:paraId="79F3F699" w14:textId="77777777" w:rsidR="00C7714A" w:rsidRDefault="00C7714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C7714A" w14:paraId="43D1714B" w14:textId="77777777">
      <w:tc>
        <w:tcPr>
          <w:tcW w:w="5727" w:type="dxa"/>
        </w:tcPr>
        <w:p w14:paraId="342B68C9" w14:textId="1F1DA9CD" w:rsidR="00C7714A" w:rsidRDefault="00B708D7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04929D54" wp14:editId="73E7CFD9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3" name="logo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89" w:type="dxa"/>
        </w:tcPr>
        <w:p w14:paraId="005FA8A9" w14:textId="77777777" w:rsidR="00C7714A" w:rsidRDefault="00524A66">
          <w:pPr>
            <w:pStyle w:val="Kopfzeile"/>
          </w:pPr>
          <w:bookmarkStart w:id="0" w:name="BkmDirektion"/>
          <w:r>
            <w:t>Finanzdirektion</w:t>
          </w:r>
        </w:p>
        <w:p w14:paraId="70D6135D" w14:textId="77777777" w:rsidR="00C7714A" w:rsidRPr="00DC410B" w:rsidRDefault="00524A66">
          <w:pPr>
            <w:pStyle w:val="Kopfzeile"/>
          </w:pPr>
          <w:bookmarkStart w:id="1" w:name="BkmAmt"/>
          <w:bookmarkEnd w:id="0"/>
          <w:r>
            <w:t>Steuerverwaltung</w:t>
          </w:r>
        </w:p>
        <w:bookmarkEnd w:id="1"/>
        <w:p w14:paraId="5FB1CAED" w14:textId="77777777" w:rsidR="00C7714A" w:rsidRDefault="00C7714A">
          <w:pPr>
            <w:pStyle w:val="Kopfzeile"/>
          </w:pPr>
        </w:p>
        <w:p w14:paraId="42C2BCCA" w14:textId="77777777" w:rsidR="00C7714A" w:rsidRDefault="00524A66">
          <w:pPr>
            <w:pStyle w:val="Kopfzeile"/>
          </w:pPr>
          <w:bookmarkStart w:id="2" w:name="BkmDienststelle"/>
          <w:r>
            <w:t>Abteilung Natürliche Personen</w:t>
          </w:r>
          <w:bookmarkEnd w:id="2"/>
        </w:p>
      </w:tc>
    </w:tr>
  </w:tbl>
  <w:p w14:paraId="54F410E7" w14:textId="77777777" w:rsidR="00C7714A" w:rsidRDefault="00C7714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12A5989"/>
    <w:multiLevelType w:val="hybridMultilevel"/>
    <w:tmpl w:val="61E8A12C"/>
    <w:lvl w:ilvl="0" w:tplc="2DB02E4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48C2BF0"/>
    <w:multiLevelType w:val="hybridMultilevel"/>
    <w:tmpl w:val="87404C9A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3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5" w15:restartNumberingAfterBreak="0">
    <w:nsid w:val="0AD3628A"/>
    <w:multiLevelType w:val="hybridMultilevel"/>
    <w:tmpl w:val="3A4A7208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1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22B47A1B"/>
    <w:multiLevelType w:val="hybridMultilevel"/>
    <w:tmpl w:val="6F849AC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31D74941"/>
    <w:multiLevelType w:val="hybridMultilevel"/>
    <w:tmpl w:val="35206246"/>
    <w:lvl w:ilvl="0" w:tplc="DF1A93A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8" w15:restartNumberingAfterBreak="0">
    <w:nsid w:val="3C7B6819"/>
    <w:multiLevelType w:val="hybridMultilevel"/>
    <w:tmpl w:val="CB809048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30" w15:restartNumberingAfterBreak="0">
    <w:nsid w:val="4FB22534"/>
    <w:multiLevelType w:val="hybridMultilevel"/>
    <w:tmpl w:val="FA8208AA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52B11196"/>
    <w:multiLevelType w:val="hybridMultilevel"/>
    <w:tmpl w:val="9CFC0EFA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353"/>
        </w:tabs>
        <w:ind w:left="353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353"/>
        </w:tabs>
        <w:ind w:left="353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353"/>
        </w:tabs>
        <w:ind w:left="353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650"/>
        </w:tabs>
        <w:ind w:left="650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794"/>
        </w:tabs>
        <w:ind w:left="79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938"/>
        </w:tabs>
        <w:ind w:left="93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2"/>
        </w:tabs>
        <w:ind w:left="108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226"/>
        </w:tabs>
        <w:ind w:left="12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370"/>
        </w:tabs>
        <w:ind w:left="1370" w:hanging="1584"/>
      </w:pPr>
      <w:rPr>
        <w:rFonts w:hint="default"/>
      </w:rPr>
    </w:lvl>
  </w:abstractNum>
  <w:abstractNum w:abstractNumId="34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6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6B9E4C34"/>
    <w:multiLevelType w:val="hybridMultilevel"/>
    <w:tmpl w:val="6DC23EE0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9" w15:restartNumberingAfterBreak="0">
    <w:nsid w:val="70204C0E"/>
    <w:multiLevelType w:val="hybridMultilevel"/>
    <w:tmpl w:val="D9D8B3BA"/>
    <w:lvl w:ilvl="0" w:tplc="2DB02E48">
      <w:start w:val="8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0" w15:restartNumberingAfterBreak="0">
    <w:nsid w:val="78413AE2"/>
    <w:multiLevelType w:val="hybridMultilevel"/>
    <w:tmpl w:val="4AB2E350"/>
    <w:lvl w:ilvl="0" w:tplc="2DB02E48">
      <w:start w:val="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2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3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94115532">
    <w:abstractNumId w:val="9"/>
  </w:num>
  <w:num w:numId="2" w16cid:durableId="662709127">
    <w:abstractNumId w:val="7"/>
  </w:num>
  <w:num w:numId="3" w16cid:durableId="1008944259">
    <w:abstractNumId w:val="6"/>
  </w:num>
  <w:num w:numId="4" w16cid:durableId="590433418">
    <w:abstractNumId w:val="5"/>
  </w:num>
  <w:num w:numId="5" w16cid:durableId="159394794">
    <w:abstractNumId w:val="4"/>
  </w:num>
  <w:num w:numId="6" w16cid:durableId="1557425633">
    <w:abstractNumId w:val="8"/>
  </w:num>
  <w:num w:numId="7" w16cid:durableId="329452352">
    <w:abstractNumId w:val="3"/>
  </w:num>
  <w:num w:numId="8" w16cid:durableId="1294213772">
    <w:abstractNumId w:val="2"/>
  </w:num>
  <w:num w:numId="9" w16cid:durableId="345136201">
    <w:abstractNumId w:val="1"/>
  </w:num>
  <w:num w:numId="10" w16cid:durableId="504174129">
    <w:abstractNumId w:val="0"/>
  </w:num>
  <w:num w:numId="11" w16cid:durableId="491992439">
    <w:abstractNumId w:val="36"/>
  </w:num>
  <w:num w:numId="12" w16cid:durableId="1653485143">
    <w:abstractNumId w:val="31"/>
  </w:num>
  <w:num w:numId="13" w16cid:durableId="47075418">
    <w:abstractNumId w:val="19"/>
  </w:num>
  <w:num w:numId="14" w16cid:durableId="1102652842">
    <w:abstractNumId w:val="34"/>
  </w:num>
  <w:num w:numId="15" w16cid:durableId="323361157">
    <w:abstractNumId w:val="34"/>
  </w:num>
  <w:num w:numId="16" w16cid:durableId="950555321">
    <w:abstractNumId w:val="34"/>
  </w:num>
  <w:num w:numId="17" w16cid:durableId="1077753121">
    <w:abstractNumId w:val="34"/>
  </w:num>
  <w:num w:numId="18" w16cid:durableId="1955138942">
    <w:abstractNumId w:val="34"/>
  </w:num>
  <w:num w:numId="19" w16cid:durableId="1385254710">
    <w:abstractNumId w:val="13"/>
  </w:num>
  <w:num w:numId="20" w16cid:durableId="268007137">
    <w:abstractNumId w:val="43"/>
  </w:num>
  <w:num w:numId="21" w16cid:durableId="1614626947">
    <w:abstractNumId w:val="38"/>
  </w:num>
  <w:num w:numId="22" w16cid:durableId="876620163">
    <w:abstractNumId w:val="23"/>
  </w:num>
  <w:num w:numId="23" w16cid:durableId="953176925">
    <w:abstractNumId w:val="21"/>
  </w:num>
  <w:num w:numId="24" w16cid:durableId="1808008696">
    <w:abstractNumId w:val="29"/>
  </w:num>
  <w:num w:numId="25" w16cid:durableId="831988280">
    <w:abstractNumId w:val="18"/>
  </w:num>
  <w:num w:numId="26" w16cid:durableId="2066639102">
    <w:abstractNumId w:val="42"/>
  </w:num>
  <w:num w:numId="27" w16cid:durableId="340470131">
    <w:abstractNumId w:val="35"/>
  </w:num>
  <w:num w:numId="28" w16cid:durableId="1724867353">
    <w:abstractNumId w:val="27"/>
  </w:num>
  <w:num w:numId="29" w16cid:durableId="88082726">
    <w:abstractNumId w:val="25"/>
  </w:num>
  <w:num w:numId="30" w16cid:durableId="376970471">
    <w:abstractNumId w:val="17"/>
  </w:num>
  <w:num w:numId="31" w16cid:durableId="2074155293">
    <w:abstractNumId w:val="9"/>
  </w:num>
  <w:num w:numId="32" w16cid:durableId="477769244">
    <w:abstractNumId w:val="20"/>
  </w:num>
  <w:num w:numId="33" w16cid:durableId="351225413">
    <w:abstractNumId w:val="14"/>
  </w:num>
  <w:num w:numId="34" w16cid:durableId="2058164644">
    <w:abstractNumId w:val="12"/>
  </w:num>
  <w:num w:numId="35" w16cid:durableId="1265184022">
    <w:abstractNumId w:val="33"/>
  </w:num>
  <w:num w:numId="36" w16cid:durableId="1332027220">
    <w:abstractNumId w:val="33"/>
  </w:num>
  <w:num w:numId="37" w16cid:durableId="519470954">
    <w:abstractNumId w:val="33"/>
  </w:num>
  <w:num w:numId="38" w16cid:durableId="1447887654">
    <w:abstractNumId w:val="16"/>
  </w:num>
  <w:num w:numId="39" w16cid:durableId="1787387255">
    <w:abstractNumId w:val="24"/>
  </w:num>
  <w:num w:numId="40" w16cid:durableId="1596397176">
    <w:abstractNumId w:val="41"/>
  </w:num>
  <w:num w:numId="41" w16cid:durableId="595596240">
    <w:abstractNumId w:val="33"/>
  </w:num>
  <w:num w:numId="42" w16cid:durableId="949320549">
    <w:abstractNumId w:val="33"/>
  </w:num>
  <w:num w:numId="43" w16cid:durableId="911696187">
    <w:abstractNumId w:val="40"/>
  </w:num>
  <w:num w:numId="44" w16cid:durableId="1929077722">
    <w:abstractNumId w:val="15"/>
  </w:num>
  <w:num w:numId="45" w16cid:durableId="1872183775">
    <w:abstractNumId w:val="37"/>
  </w:num>
  <w:num w:numId="46" w16cid:durableId="1516309876">
    <w:abstractNumId w:val="11"/>
  </w:num>
  <w:num w:numId="47" w16cid:durableId="1431270057">
    <w:abstractNumId w:val="30"/>
  </w:num>
  <w:num w:numId="48" w16cid:durableId="75446220">
    <w:abstractNumId w:val="32"/>
  </w:num>
  <w:num w:numId="49" w16cid:durableId="1379554285">
    <w:abstractNumId w:val="28"/>
  </w:num>
  <w:num w:numId="50" w16cid:durableId="1636133419">
    <w:abstractNumId w:val="26"/>
  </w:num>
  <w:num w:numId="51" w16cid:durableId="1422481754">
    <w:abstractNumId w:val="39"/>
  </w:num>
  <w:num w:numId="52" w16cid:durableId="398022811">
    <w:abstractNumId w:val="22"/>
  </w:num>
  <w:num w:numId="53" w16cid:durableId="1765760737">
    <w:abstractNumId w:val="10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A66"/>
    <w:rsid w:val="000034F0"/>
    <w:rsid w:val="00012743"/>
    <w:rsid w:val="000411E2"/>
    <w:rsid w:val="00042A70"/>
    <w:rsid w:val="0005004C"/>
    <w:rsid w:val="0005061F"/>
    <w:rsid w:val="00051855"/>
    <w:rsid w:val="000540D8"/>
    <w:rsid w:val="0008216B"/>
    <w:rsid w:val="00082B46"/>
    <w:rsid w:val="000A335B"/>
    <w:rsid w:val="000B67EB"/>
    <w:rsid w:val="000C7BB1"/>
    <w:rsid w:val="000D04B7"/>
    <w:rsid w:val="000D3E03"/>
    <w:rsid w:val="000E09B2"/>
    <w:rsid w:val="000E66FC"/>
    <w:rsid w:val="000F01A1"/>
    <w:rsid w:val="000F2D4C"/>
    <w:rsid w:val="00131429"/>
    <w:rsid w:val="00137A5C"/>
    <w:rsid w:val="00171D60"/>
    <w:rsid w:val="001759EF"/>
    <w:rsid w:val="00194828"/>
    <w:rsid w:val="00195490"/>
    <w:rsid w:val="001B370B"/>
    <w:rsid w:val="001C4CED"/>
    <w:rsid w:val="001C5CDB"/>
    <w:rsid w:val="001C78E1"/>
    <w:rsid w:val="001C7ACE"/>
    <w:rsid w:val="001E314A"/>
    <w:rsid w:val="002122CD"/>
    <w:rsid w:val="00214642"/>
    <w:rsid w:val="002320AF"/>
    <w:rsid w:val="00251473"/>
    <w:rsid w:val="00261690"/>
    <w:rsid w:val="00262B34"/>
    <w:rsid w:val="0026547C"/>
    <w:rsid w:val="002956DB"/>
    <w:rsid w:val="002A04BC"/>
    <w:rsid w:val="002A06DB"/>
    <w:rsid w:val="002A2596"/>
    <w:rsid w:val="002B1033"/>
    <w:rsid w:val="002B4581"/>
    <w:rsid w:val="002B59FA"/>
    <w:rsid w:val="002D0615"/>
    <w:rsid w:val="002D415A"/>
    <w:rsid w:val="002F4BD4"/>
    <w:rsid w:val="003127C8"/>
    <w:rsid w:val="00314874"/>
    <w:rsid w:val="00337E27"/>
    <w:rsid w:val="00360FC3"/>
    <w:rsid w:val="00383B25"/>
    <w:rsid w:val="00384CD1"/>
    <w:rsid w:val="00386312"/>
    <w:rsid w:val="00390968"/>
    <w:rsid w:val="0039338F"/>
    <w:rsid w:val="003A4951"/>
    <w:rsid w:val="003A5136"/>
    <w:rsid w:val="003A5B63"/>
    <w:rsid w:val="003C5E31"/>
    <w:rsid w:val="003E1906"/>
    <w:rsid w:val="003F2E75"/>
    <w:rsid w:val="004026B3"/>
    <w:rsid w:val="0040512D"/>
    <w:rsid w:val="00434C46"/>
    <w:rsid w:val="004365FF"/>
    <w:rsid w:val="00440DC4"/>
    <w:rsid w:val="00441BF8"/>
    <w:rsid w:val="004431ED"/>
    <w:rsid w:val="00452647"/>
    <w:rsid w:val="0046608C"/>
    <w:rsid w:val="004B2D59"/>
    <w:rsid w:val="004B2F8A"/>
    <w:rsid w:val="004B3967"/>
    <w:rsid w:val="004C4FA5"/>
    <w:rsid w:val="004D1544"/>
    <w:rsid w:val="004D62F2"/>
    <w:rsid w:val="004E5375"/>
    <w:rsid w:val="004E75F1"/>
    <w:rsid w:val="004E7E16"/>
    <w:rsid w:val="004F64B2"/>
    <w:rsid w:val="00510C3C"/>
    <w:rsid w:val="00521E45"/>
    <w:rsid w:val="00524A66"/>
    <w:rsid w:val="00561F96"/>
    <w:rsid w:val="005704CB"/>
    <w:rsid w:val="00585A74"/>
    <w:rsid w:val="00591C64"/>
    <w:rsid w:val="00592215"/>
    <w:rsid w:val="005A26B7"/>
    <w:rsid w:val="005C0863"/>
    <w:rsid w:val="005C5F2D"/>
    <w:rsid w:val="005C68BE"/>
    <w:rsid w:val="005D74CE"/>
    <w:rsid w:val="005E0B4F"/>
    <w:rsid w:val="005E7D2F"/>
    <w:rsid w:val="00605183"/>
    <w:rsid w:val="00606446"/>
    <w:rsid w:val="00615BCA"/>
    <w:rsid w:val="006254ED"/>
    <w:rsid w:val="00632C16"/>
    <w:rsid w:val="00634EC2"/>
    <w:rsid w:val="006353D7"/>
    <w:rsid w:val="00650015"/>
    <w:rsid w:val="00684206"/>
    <w:rsid w:val="00687EBB"/>
    <w:rsid w:val="006A2A2F"/>
    <w:rsid w:val="006A5DAD"/>
    <w:rsid w:val="006C7C40"/>
    <w:rsid w:val="006D4A7B"/>
    <w:rsid w:val="006E752C"/>
    <w:rsid w:val="006F6248"/>
    <w:rsid w:val="007070C8"/>
    <w:rsid w:val="00721FD2"/>
    <w:rsid w:val="00733718"/>
    <w:rsid w:val="007372BC"/>
    <w:rsid w:val="00753784"/>
    <w:rsid w:val="00762F11"/>
    <w:rsid w:val="0077020E"/>
    <w:rsid w:val="007765C1"/>
    <w:rsid w:val="00785701"/>
    <w:rsid w:val="007C0FB3"/>
    <w:rsid w:val="007C10D4"/>
    <w:rsid w:val="007C10F2"/>
    <w:rsid w:val="007C1815"/>
    <w:rsid w:val="007C4D44"/>
    <w:rsid w:val="007C64E9"/>
    <w:rsid w:val="007D7930"/>
    <w:rsid w:val="007F08C9"/>
    <w:rsid w:val="007F0D50"/>
    <w:rsid w:val="007F6BB4"/>
    <w:rsid w:val="00820206"/>
    <w:rsid w:val="00824E59"/>
    <w:rsid w:val="00832570"/>
    <w:rsid w:val="00833496"/>
    <w:rsid w:val="008369FE"/>
    <w:rsid w:val="00840BDB"/>
    <w:rsid w:val="00841049"/>
    <w:rsid w:val="0084503B"/>
    <w:rsid w:val="00852991"/>
    <w:rsid w:val="00872081"/>
    <w:rsid w:val="0089243B"/>
    <w:rsid w:val="00892AA1"/>
    <w:rsid w:val="00895F2A"/>
    <w:rsid w:val="008A58AA"/>
    <w:rsid w:val="008B59D8"/>
    <w:rsid w:val="00900E0A"/>
    <w:rsid w:val="00902B14"/>
    <w:rsid w:val="0090477D"/>
    <w:rsid w:val="00906B52"/>
    <w:rsid w:val="00917F56"/>
    <w:rsid w:val="00920EEA"/>
    <w:rsid w:val="00922597"/>
    <w:rsid w:val="00944CB1"/>
    <w:rsid w:val="009507F7"/>
    <w:rsid w:val="00952A96"/>
    <w:rsid w:val="00961FCE"/>
    <w:rsid w:val="00971527"/>
    <w:rsid w:val="009721FF"/>
    <w:rsid w:val="009A0077"/>
    <w:rsid w:val="009A3BE1"/>
    <w:rsid w:val="009D2DA4"/>
    <w:rsid w:val="009D5E27"/>
    <w:rsid w:val="009F6A7E"/>
    <w:rsid w:val="009F6CC8"/>
    <w:rsid w:val="00A11A86"/>
    <w:rsid w:val="00A136B5"/>
    <w:rsid w:val="00A16FD8"/>
    <w:rsid w:val="00A310FF"/>
    <w:rsid w:val="00A528DB"/>
    <w:rsid w:val="00A55480"/>
    <w:rsid w:val="00A60206"/>
    <w:rsid w:val="00A847BC"/>
    <w:rsid w:val="00A867C5"/>
    <w:rsid w:val="00AB2A2D"/>
    <w:rsid w:val="00AB3D8E"/>
    <w:rsid w:val="00AD2615"/>
    <w:rsid w:val="00AE22D7"/>
    <w:rsid w:val="00AE2DCE"/>
    <w:rsid w:val="00B017BF"/>
    <w:rsid w:val="00B05594"/>
    <w:rsid w:val="00B111A5"/>
    <w:rsid w:val="00B130AE"/>
    <w:rsid w:val="00B162EF"/>
    <w:rsid w:val="00B174CA"/>
    <w:rsid w:val="00B349DF"/>
    <w:rsid w:val="00B43197"/>
    <w:rsid w:val="00B43C11"/>
    <w:rsid w:val="00B4547B"/>
    <w:rsid w:val="00B45FAB"/>
    <w:rsid w:val="00B53DD7"/>
    <w:rsid w:val="00B708D7"/>
    <w:rsid w:val="00B73252"/>
    <w:rsid w:val="00B81873"/>
    <w:rsid w:val="00B927D1"/>
    <w:rsid w:val="00B964CF"/>
    <w:rsid w:val="00BC2149"/>
    <w:rsid w:val="00BF35A4"/>
    <w:rsid w:val="00BF3829"/>
    <w:rsid w:val="00C05DC1"/>
    <w:rsid w:val="00C36614"/>
    <w:rsid w:val="00C44F9F"/>
    <w:rsid w:val="00C6071E"/>
    <w:rsid w:val="00C618E0"/>
    <w:rsid w:val="00C72AF2"/>
    <w:rsid w:val="00C75B62"/>
    <w:rsid w:val="00C75D9C"/>
    <w:rsid w:val="00C7714A"/>
    <w:rsid w:val="00C96806"/>
    <w:rsid w:val="00C974D6"/>
    <w:rsid w:val="00CC5ABD"/>
    <w:rsid w:val="00CC78C0"/>
    <w:rsid w:val="00CD7F7B"/>
    <w:rsid w:val="00CE1261"/>
    <w:rsid w:val="00D034C7"/>
    <w:rsid w:val="00D03E26"/>
    <w:rsid w:val="00D120E6"/>
    <w:rsid w:val="00D24114"/>
    <w:rsid w:val="00D318AB"/>
    <w:rsid w:val="00D506E6"/>
    <w:rsid w:val="00D52510"/>
    <w:rsid w:val="00D54EA7"/>
    <w:rsid w:val="00D601F0"/>
    <w:rsid w:val="00D80818"/>
    <w:rsid w:val="00D8371B"/>
    <w:rsid w:val="00D861AC"/>
    <w:rsid w:val="00DA6DE0"/>
    <w:rsid w:val="00DA7301"/>
    <w:rsid w:val="00DB21CB"/>
    <w:rsid w:val="00DB2F96"/>
    <w:rsid w:val="00DC410B"/>
    <w:rsid w:val="00DD7316"/>
    <w:rsid w:val="00DF1AF1"/>
    <w:rsid w:val="00DF6296"/>
    <w:rsid w:val="00E00A50"/>
    <w:rsid w:val="00E2335A"/>
    <w:rsid w:val="00E431F3"/>
    <w:rsid w:val="00E437AC"/>
    <w:rsid w:val="00E4439B"/>
    <w:rsid w:val="00E5082F"/>
    <w:rsid w:val="00E62918"/>
    <w:rsid w:val="00E63F3B"/>
    <w:rsid w:val="00E64C2F"/>
    <w:rsid w:val="00E665AF"/>
    <w:rsid w:val="00E76369"/>
    <w:rsid w:val="00EA50D2"/>
    <w:rsid w:val="00EB05C2"/>
    <w:rsid w:val="00EB5B3F"/>
    <w:rsid w:val="00EC1185"/>
    <w:rsid w:val="00ED3EA9"/>
    <w:rsid w:val="00EE60B0"/>
    <w:rsid w:val="00EF5159"/>
    <w:rsid w:val="00EF6991"/>
    <w:rsid w:val="00F15DB6"/>
    <w:rsid w:val="00F227E4"/>
    <w:rsid w:val="00F568E8"/>
    <w:rsid w:val="00F7352D"/>
    <w:rsid w:val="00F871C4"/>
    <w:rsid w:val="00F92960"/>
    <w:rsid w:val="00F95DC6"/>
    <w:rsid w:val="00F96C06"/>
    <w:rsid w:val="00FA4AF7"/>
    <w:rsid w:val="00FA730F"/>
    <w:rsid w:val="00FC139B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7"/>
    <o:shapelayout v:ext="edit">
      <o:idmap v:ext="edit" data="2"/>
    </o:shapelayout>
  </w:shapeDefaults>
  <w:decimalSymbol w:val="."/>
  <w:listSeparator w:val=";"/>
  <w14:docId w14:val="2A6D00E6"/>
  <w15:chartTrackingRefBased/>
  <w15:docId w15:val="{9757B80F-FFCD-4220-B100-F8C4FAC8A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349D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B349DF"/>
    <w:rPr>
      <w:rFonts w:ascii="Tahoma" w:hAnsi="Tahoma" w:cs="Tahoma"/>
      <w:spacing w:val="6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ED3EA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D3EA9"/>
  </w:style>
  <w:style w:type="character" w:customStyle="1" w:styleId="KommentartextZchn">
    <w:name w:val="Kommentartext Zchn"/>
    <w:link w:val="Kommentartext"/>
    <w:uiPriority w:val="99"/>
    <w:rsid w:val="00ED3EA9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D3EA9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ED3EA9"/>
    <w:rPr>
      <w:rFonts w:ascii="Arial" w:hAnsi="Arial"/>
      <w:b/>
      <w:bCs/>
      <w:spacing w:val="6"/>
    </w:rPr>
  </w:style>
  <w:style w:type="paragraph" w:styleId="Listenabsatz">
    <w:name w:val="List Paragraph"/>
    <w:basedOn w:val="Standard"/>
    <w:uiPriority w:val="34"/>
    <w:qFormat/>
    <w:rsid w:val="005704CB"/>
    <w:pPr>
      <w:spacing w:after="200" w:line="276" w:lineRule="auto"/>
      <w:ind w:left="720"/>
      <w:contextualSpacing/>
    </w:pPr>
    <w:rPr>
      <w:rFonts w:eastAsia="Calibri"/>
      <w:spacing w:val="0"/>
      <w:szCs w:val="22"/>
      <w:lang w:eastAsia="en-US"/>
    </w:rPr>
  </w:style>
  <w:style w:type="paragraph" w:styleId="berarbeitung">
    <w:name w:val="Revision"/>
    <w:hidden/>
    <w:uiPriority w:val="99"/>
    <w:semiHidden/>
    <w:rsid w:val="00841049"/>
    <w:rPr>
      <w:rFonts w:ascii="Arial" w:hAnsi="Arial"/>
      <w:spacing w:val="6"/>
    </w:rPr>
  </w:style>
  <w:style w:type="character" w:styleId="Hyperlink">
    <w:name w:val="Hyperlink"/>
    <w:uiPriority w:val="99"/>
    <w:semiHidden/>
    <w:unhideWhenUsed/>
    <w:rsid w:val="008A58A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88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5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jeannette.haefliger@zg.ch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5" Type="http://schemas.openxmlformats.org/officeDocument/2006/relationships/control" Target="activeX/activeX7.xml"/><Relationship Id="rId10" Type="http://schemas.openxmlformats.org/officeDocument/2006/relationships/control" Target="activeX/activeX2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sworld.zg.ch\Private$\STV\haro\Documents\VORLAGEN\Winword\Normal.dot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80F87-7FAB-484B-B618-6261939F8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109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1117</CharactersWithSpaces>
  <SharedDoc>false</SharedDoc>
  <HLinks>
    <vt:vector size="6" baseType="variant">
      <vt:variant>
        <vt:i4>6160433</vt:i4>
      </vt:variant>
      <vt:variant>
        <vt:i4>38</vt:i4>
      </vt:variant>
      <vt:variant>
        <vt:i4>0</vt:i4>
      </vt:variant>
      <vt:variant>
        <vt:i4>5</vt:i4>
      </vt:variant>
      <vt:variant>
        <vt:lpwstr>mailto:jeannette.haefliger@zg.ch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Philipp Moos</dc:creator>
  <cp:keywords/>
  <cp:lastModifiedBy>Roman Hausheer</cp:lastModifiedBy>
  <cp:revision>3</cp:revision>
  <cp:lastPrinted>2024-10-21T12:18:00Z</cp:lastPrinted>
  <dcterms:created xsi:type="dcterms:W3CDTF">2025-01-27T08:31:00Z</dcterms:created>
  <dcterms:modified xsi:type="dcterms:W3CDTF">2025-02-18T09:15:00Z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98424-1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MOPH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Moos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Philipp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 Abteilung Natürliche Personen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 Abteilung Natürliche Personen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041 728 36 80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041 728 26 97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philipp.moos@zg.ch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130</vt:lpwstr>
  </property>
  <property fmtid="{D5CDD505-2E9C-101B-9397-08002B2CF9AE}" pid="42" name="FirmaKennung">
    <vt:lpwstr>FD/StV-NP</vt:lpwstr>
  </property>
  <property fmtid="{D5CDD505-2E9C-101B-9397-08002B2CF9AE}" pid="43" name="FirmaKurzzeichen">
    <vt:lpwstr>FD</vt:lpwstr>
  </property>
  <property fmtid="{D5CDD505-2E9C-101B-9397-08002B2CF9AE}" pid="44" name="FirmaDirektion">
    <vt:lpwstr>Finanzdirektion</vt:lpwstr>
  </property>
  <property fmtid="{D5CDD505-2E9C-101B-9397-08002B2CF9AE}" pid="45" name="FirmaAmt">
    <vt:lpwstr>Steuerverwaltung</vt:lpwstr>
  </property>
  <property fmtid="{D5CDD505-2E9C-101B-9397-08002B2CF9AE}" pid="46" name="FirmaDienststelle">
    <vt:lpwstr>Abteilung Natürliche Personen</vt:lpwstr>
  </property>
  <property fmtid="{D5CDD505-2E9C-101B-9397-08002B2CF9AE}" pid="47" name="BezeichnungImGruss">
    <vt:lpwstr>Steuerverwaltung</vt:lpwstr>
  </property>
  <property fmtid="{D5CDD505-2E9C-101B-9397-08002B2CF9AE}" pid="48" name="FirmaAdresszeile1">
    <vt:lpwstr>Bahnhofstrasse 26</vt:lpwstr>
  </property>
  <property fmtid="{D5CDD505-2E9C-101B-9397-08002B2CF9AE}" pid="49" name="FirmaAdresszeile2">
    <vt:lpwstr/>
  </property>
  <property fmtid="{D5CDD505-2E9C-101B-9397-08002B2CF9AE}" pid="50" name="FirmaPostfach">
    <vt:lpwstr>Postfach 160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041 728 26 11</vt:lpwstr>
  </property>
  <property fmtid="{D5CDD505-2E9C-101B-9397-08002B2CF9AE}" pid="55" name="FirmaTelefax">
    <vt:lpwstr>041 728 26 98</vt:lpwstr>
  </property>
  <property fmtid="{D5CDD505-2E9C-101B-9397-08002B2CF9AE}" pid="56" name="FirmaEMail">
    <vt:lpwstr>info.stv@zg.ch</vt:lpwstr>
  </property>
  <property fmtid="{D5CDD505-2E9C-101B-9397-08002B2CF9AE}" pid="57" name="FirmaInternet">
    <vt:lpwstr>www.zg.ch/tax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14.01.2011</vt:lpwstr>
  </property>
  <property fmtid="{D5CDD505-2E9C-101B-9397-08002B2CF9AE}" pid="75" name="BenutzerIDDokumentersteller">
    <vt:lpwstr>98424-1</vt:lpwstr>
  </property>
  <property fmtid="{D5CDD505-2E9C-101B-9397-08002B2CF9AE}" pid="76" name="KurzzeichenDokumentersteller">
    <vt:lpwstr>MOPH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Moos</vt:lpwstr>
  </property>
  <property fmtid="{D5CDD505-2E9C-101B-9397-08002B2CF9AE}" pid="79" name="VornameDokumentersteller">
    <vt:lpwstr>Philipp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Leiter Abteilung Natürliche Personen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Leiter Abteilung Natürliche Personen</vt:lpwstr>
  </property>
  <property fmtid="{D5CDD505-2E9C-101B-9397-08002B2CF9AE}" pid="85" name="TelefonDirektDokumentersteller">
    <vt:lpwstr>041 728 36 80</vt:lpwstr>
  </property>
  <property fmtid="{D5CDD505-2E9C-101B-9397-08002B2CF9AE}" pid="86" name="TelefaxDirektDokumentersteller">
    <vt:lpwstr>041 728 26 97</vt:lpwstr>
  </property>
  <property fmtid="{D5CDD505-2E9C-101B-9397-08002B2CF9AE}" pid="87" name="EMailDokumentersteller">
    <vt:lpwstr>philipp.moos@zg.ch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2024-08-29T09:37:02Z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20af1ce3-16b5-4862-9cef-a2596783d8f4</vt:lpwstr>
  </property>
  <property fmtid="{D5CDD505-2E9C-101B-9397-08002B2CF9AE}" pid="95" name="MSIP_Label_5f6c350c-d04c-42cf-a2dc-28029b354aa8_ContentBits">
    <vt:lpwstr>0</vt:lpwstr>
  </property>
</Properties>
</file>